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g" ContentType="image/jpg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5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504" w:lineRule="exact" w:before="11"/>
        <w:ind w:left="2339" w:right="0" w:firstLine="380"/>
        <w:jc w:val="left"/>
        <w:rPr>
          <w:rFonts w:ascii="Calibri" w:hAnsi="Calibri" w:cs="Calibri" w:eastAsia="Calibri"/>
          <w:sz w:val="42"/>
          <w:szCs w:val="42"/>
        </w:rPr>
      </w:pPr>
      <w:r>
        <w:rPr>
          <w:rFonts w:ascii="Calibri" w:hAnsi="Calibri" w:cs="Calibri" w:eastAsia="Calibri"/>
          <w:b/>
          <w:bCs/>
          <w:spacing w:val="-6"/>
          <w:w w:val="100"/>
          <w:sz w:val="42"/>
          <w:szCs w:val="42"/>
        </w:rPr>
        <w:t>К</w:t>
      </w:r>
      <w:r>
        <w:rPr>
          <w:rFonts w:ascii="Calibri" w:hAnsi="Calibri" w:cs="Calibri" w:eastAsia="Calibri"/>
          <w:b/>
          <w:bCs/>
          <w:spacing w:val="0"/>
          <w:w w:val="100"/>
          <w:sz w:val="42"/>
          <w:szCs w:val="42"/>
        </w:rPr>
        <w:t>омн</w:t>
      </w:r>
      <w:r>
        <w:rPr>
          <w:rFonts w:ascii="Calibri" w:hAnsi="Calibri" w:cs="Calibri" w:eastAsia="Calibri"/>
          <w:b/>
          <w:bCs/>
          <w:spacing w:val="-2"/>
          <w:w w:val="100"/>
          <w:sz w:val="42"/>
          <w:szCs w:val="42"/>
        </w:rPr>
        <w:t>а</w:t>
      </w:r>
      <w:r>
        <w:rPr>
          <w:rFonts w:ascii="Calibri" w:hAnsi="Calibri" w:cs="Calibri" w:eastAsia="Calibri"/>
          <w:b/>
          <w:bCs/>
          <w:spacing w:val="0"/>
          <w:w w:val="100"/>
          <w:sz w:val="42"/>
          <w:szCs w:val="42"/>
        </w:rPr>
        <w:t>тный</w:t>
      </w:r>
      <w:r>
        <w:rPr>
          <w:rFonts w:ascii="Calibri" w:hAnsi="Calibri" w:cs="Calibri" w:eastAsia="Calibri"/>
          <w:b/>
          <w:bCs/>
          <w:spacing w:val="0"/>
          <w:w w:val="100"/>
          <w:sz w:val="42"/>
          <w:szCs w:val="42"/>
        </w:rPr>
        <w:t> </w:t>
      </w:r>
      <w:r>
        <w:rPr>
          <w:rFonts w:ascii="Calibri" w:hAnsi="Calibri" w:cs="Calibri" w:eastAsia="Calibri"/>
          <w:b/>
          <w:bCs/>
          <w:spacing w:val="-8"/>
          <w:w w:val="100"/>
          <w:sz w:val="42"/>
          <w:szCs w:val="42"/>
        </w:rPr>
        <w:t>к</w:t>
      </w:r>
      <w:r>
        <w:rPr>
          <w:rFonts w:ascii="Calibri" w:hAnsi="Calibri" w:cs="Calibri" w:eastAsia="Calibri"/>
          <w:b/>
          <w:bCs/>
          <w:spacing w:val="0"/>
          <w:w w:val="100"/>
          <w:sz w:val="42"/>
          <w:szCs w:val="42"/>
        </w:rPr>
        <w:t>ондици</w:t>
      </w:r>
      <w:r>
        <w:rPr>
          <w:rFonts w:ascii="Calibri" w:hAnsi="Calibri" w:cs="Calibri" w:eastAsia="Calibri"/>
          <w:b/>
          <w:bCs/>
          <w:spacing w:val="-1"/>
          <w:w w:val="100"/>
          <w:sz w:val="42"/>
          <w:szCs w:val="42"/>
        </w:rPr>
        <w:t>о</w:t>
      </w:r>
      <w:r>
        <w:rPr>
          <w:rFonts w:ascii="Calibri" w:hAnsi="Calibri" w:cs="Calibri" w:eastAsia="Calibri"/>
          <w:b/>
          <w:bCs/>
          <w:spacing w:val="0"/>
          <w:w w:val="100"/>
          <w:sz w:val="42"/>
          <w:szCs w:val="42"/>
        </w:rPr>
        <w:t>нер</w:t>
      </w:r>
      <w:r>
        <w:rPr>
          <w:rFonts w:ascii="Calibri" w:hAnsi="Calibri" w:cs="Calibri" w:eastAsia="Calibri"/>
          <w:b/>
          <w:bCs/>
          <w:spacing w:val="0"/>
          <w:w w:val="100"/>
          <w:sz w:val="42"/>
          <w:szCs w:val="42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42"/>
          <w:szCs w:val="42"/>
        </w:rPr>
        <w:t>во</w:t>
      </w:r>
      <w:r>
        <w:rPr>
          <w:rFonts w:ascii="Calibri" w:hAnsi="Calibri" w:cs="Calibri" w:eastAsia="Calibri"/>
          <w:b/>
          <w:bCs/>
          <w:spacing w:val="-3"/>
          <w:w w:val="100"/>
          <w:sz w:val="42"/>
          <w:szCs w:val="42"/>
        </w:rPr>
        <w:t>з</w:t>
      </w:r>
      <w:r>
        <w:rPr>
          <w:rFonts w:ascii="Calibri" w:hAnsi="Calibri" w:cs="Calibri" w:eastAsia="Calibri"/>
          <w:b/>
          <w:bCs/>
          <w:spacing w:val="-6"/>
          <w:w w:val="100"/>
          <w:sz w:val="42"/>
          <w:szCs w:val="42"/>
        </w:rPr>
        <w:t>д</w:t>
      </w:r>
      <w:r>
        <w:rPr>
          <w:rFonts w:ascii="Calibri" w:hAnsi="Calibri" w:cs="Calibri" w:eastAsia="Calibri"/>
          <w:b/>
          <w:bCs/>
          <w:spacing w:val="0"/>
          <w:w w:val="100"/>
          <w:sz w:val="42"/>
          <w:szCs w:val="42"/>
        </w:rPr>
        <w:t>уха</w:t>
      </w:r>
      <w:r>
        <w:rPr>
          <w:rFonts w:ascii="Calibri" w:hAnsi="Calibri" w:cs="Calibri" w:eastAsia="Calibri"/>
          <w:b/>
          <w:bCs/>
          <w:spacing w:val="0"/>
          <w:w w:val="100"/>
          <w:sz w:val="42"/>
          <w:szCs w:val="42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42"/>
          <w:szCs w:val="42"/>
        </w:rPr>
        <w:t>Инст</w:t>
      </w:r>
      <w:r>
        <w:rPr>
          <w:rFonts w:ascii="Calibri" w:hAnsi="Calibri" w:cs="Calibri" w:eastAsia="Calibri"/>
          <w:b/>
          <w:bCs/>
          <w:spacing w:val="-4"/>
          <w:w w:val="100"/>
          <w:sz w:val="42"/>
          <w:szCs w:val="42"/>
        </w:rPr>
        <w:t>р</w:t>
      </w:r>
      <w:r>
        <w:rPr>
          <w:rFonts w:ascii="Calibri" w:hAnsi="Calibri" w:cs="Calibri" w:eastAsia="Calibri"/>
          <w:b/>
          <w:bCs/>
          <w:spacing w:val="0"/>
          <w:w w:val="100"/>
          <w:sz w:val="42"/>
          <w:szCs w:val="42"/>
        </w:rPr>
        <w:t>укция</w:t>
      </w:r>
      <w:r>
        <w:rPr>
          <w:rFonts w:ascii="Calibri" w:hAnsi="Calibri" w:cs="Calibri" w:eastAsia="Calibri"/>
          <w:b/>
          <w:bCs/>
          <w:spacing w:val="0"/>
          <w:w w:val="100"/>
          <w:sz w:val="42"/>
          <w:szCs w:val="42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42"/>
          <w:szCs w:val="42"/>
        </w:rPr>
        <w:t>по</w:t>
      </w:r>
      <w:r>
        <w:rPr>
          <w:rFonts w:ascii="Calibri" w:hAnsi="Calibri" w:cs="Calibri" w:eastAsia="Calibri"/>
          <w:b/>
          <w:bCs/>
          <w:spacing w:val="0"/>
          <w:w w:val="100"/>
          <w:sz w:val="42"/>
          <w:szCs w:val="42"/>
        </w:rPr>
        <w:t> </w:t>
      </w:r>
      <w:r>
        <w:rPr>
          <w:rFonts w:ascii="Calibri" w:hAnsi="Calibri" w:cs="Calibri" w:eastAsia="Calibri"/>
          <w:b/>
          <w:bCs/>
          <w:spacing w:val="-1"/>
          <w:w w:val="100"/>
          <w:sz w:val="42"/>
          <w:szCs w:val="42"/>
        </w:rPr>
        <w:t>э</w:t>
      </w:r>
      <w:r>
        <w:rPr>
          <w:rFonts w:ascii="Calibri" w:hAnsi="Calibri" w:cs="Calibri" w:eastAsia="Calibri"/>
          <w:b/>
          <w:bCs/>
          <w:spacing w:val="-7"/>
          <w:w w:val="100"/>
          <w:sz w:val="42"/>
          <w:szCs w:val="42"/>
        </w:rPr>
        <w:t>к</w:t>
      </w:r>
      <w:r>
        <w:rPr>
          <w:rFonts w:ascii="Calibri" w:hAnsi="Calibri" w:cs="Calibri" w:eastAsia="Calibri"/>
          <w:b/>
          <w:bCs/>
          <w:spacing w:val="0"/>
          <w:w w:val="100"/>
          <w:sz w:val="42"/>
          <w:szCs w:val="42"/>
        </w:rPr>
        <w:t>сплу</w:t>
      </w:r>
      <w:r>
        <w:rPr>
          <w:rFonts w:ascii="Calibri" w:hAnsi="Calibri" w:cs="Calibri" w:eastAsia="Calibri"/>
          <w:b/>
          <w:bCs/>
          <w:spacing w:val="-2"/>
          <w:w w:val="100"/>
          <w:sz w:val="42"/>
          <w:szCs w:val="42"/>
        </w:rPr>
        <w:t>а</w:t>
      </w:r>
      <w:r>
        <w:rPr>
          <w:rFonts w:ascii="Calibri" w:hAnsi="Calibri" w:cs="Calibri" w:eastAsia="Calibri"/>
          <w:b/>
          <w:bCs/>
          <w:spacing w:val="0"/>
          <w:w w:val="100"/>
          <w:sz w:val="42"/>
          <w:szCs w:val="42"/>
        </w:rPr>
        <w:t>т</w:t>
      </w:r>
      <w:r>
        <w:rPr>
          <w:rFonts w:ascii="Calibri" w:hAnsi="Calibri" w:cs="Calibri" w:eastAsia="Calibri"/>
          <w:b/>
          <w:bCs/>
          <w:spacing w:val="-1"/>
          <w:w w:val="100"/>
          <w:sz w:val="42"/>
          <w:szCs w:val="42"/>
        </w:rPr>
        <w:t>а</w:t>
      </w:r>
      <w:r>
        <w:rPr>
          <w:rFonts w:ascii="Calibri" w:hAnsi="Calibri" w:cs="Calibri" w:eastAsia="Calibri"/>
          <w:b/>
          <w:bCs/>
          <w:spacing w:val="0"/>
          <w:w w:val="100"/>
          <w:sz w:val="42"/>
          <w:szCs w:val="42"/>
        </w:rPr>
        <w:t>ции</w:t>
      </w:r>
      <w:r>
        <w:rPr>
          <w:rFonts w:ascii="Calibri" w:hAnsi="Calibri" w:cs="Calibri" w:eastAsia="Calibri"/>
          <w:b/>
          <w:bCs/>
          <w:spacing w:val="-1"/>
          <w:w w:val="100"/>
          <w:sz w:val="42"/>
          <w:szCs w:val="42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42"/>
          <w:szCs w:val="42"/>
        </w:rPr>
        <w:t>и</w:t>
      </w:r>
      <w:r>
        <w:rPr>
          <w:rFonts w:ascii="Calibri" w:hAnsi="Calibri" w:cs="Calibri" w:eastAsia="Calibri"/>
          <w:b/>
          <w:bCs/>
          <w:spacing w:val="0"/>
          <w:w w:val="100"/>
          <w:sz w:val="42"/>
          <w:szCs w:val="42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42"/>
          <w:szCs w:val="42"/>
        </w:rPr>
        <w:t>монт</w:t>
      </w:r>
      <w:r>
        <w:rPr>
          <w:rFonts w:ascii="Calibri" w:hAnsi="Calibri" w:cs="Calibri" w:eastAsia="Calibri"/>
          <w:b/>
          <w:bCs/>
          <w:spacing w:val="-2"/>
          <w:w w:val="100"/>
          <w:sz w:val="42"/>
          <w:szCs w:val="42"/>
        </w:rPr>
        <w:t>а</w:t>
      </w:r>
      <w:r>
        <w:rPr>
          <w:rFonts w:ascii="Calibri" w:hAnsi="Calibri" w:cs="Calibri" w:eastAsia="Calibri"/>
          <w:b/>
          <w:bCs/>
          <w:spacing w:val="0"/>
          <w:w w:val="100"/>
          <w:sz w:val="42"/>
          <w:szCs w:val="42"/>
        </w:rPr>
        <w:t>жу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42"/>
          <w:szCs w:val="42"/>
        </w:rPr>
      </w:r>
    </w:p>
    <w:p>
      <w:pPr>
        <w:spacing w:line="140" w:lineRule="exact" w:before="6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56"/>
        <w:ind w:left="6028" w:right="0" w:firstLine="0"/>
        <w:jc w:val="left"/>
        <w:rPr>
          <w:rFonts w:ascii="Arial" w:hAnsi="Arial" w:cs="Arial" w:eastAsia="Arial"/>
          <w:sz w:val="34"/>
          <w:szCs w:val="34"/>
        </w:rPr>
      </w:pPr>
      <w:r>
        <w:rPr/>
        <w:pict>
          <v:shape style="position:absolute;margin-left:36.672363pt;margin-top:9.58732pt;width:239.043637pt;height:77.474903pt;mso-position-horizontal-relative:page;mso-position-vertical-relative:paragraph;z-index:-8077" type="#_x0000_t75">
            <v:imagedata r:id="rId5" o:title=""/>
          </v:shape>
        </w:pict>
      </w:r>
      <w:r>
        <w:rPr>
          <w:rFonts w:ascii="Arial" w:hAnsi="Arial" w:cs="Arial" w:eastAsia="Arial"/>
          <w:b/>
          <w:bCs/>
          <w:color w:val="FFFFFF"/>
          <w:spacing w:val="0"/>
          <w:w w:val="100"/>
          <w:sz w:val="34"/>
          <w:szCs w:val="34"/>
        </w:rPr>
        <w:t>Содержание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34"/>
          <w:szCs w:val="34"/>
        </w:rPr>
      </w:r>
    </w:p>
    <w:p>
      <w:pPr>
        <w:numPr>
          <w:ilvl w:val="0"/>
          <w:numId w:val="1"/>
        </w:numPr>
        <w:tabs>
          <w:tab w:pos="6250" w:val="left" w:leader="none"/>
          <w:tab w:pos="10550" w:val="left" w:leader="dot"/>
        </w:tabs>
        <w:spacing w:line="260" w:lineRule="auto" w:before="82"/>
        <w:ind w:left="6249" w:right="163" w:hanging="222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Услов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и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я</w:t>
      </w:r>
      <w:r>
        <w:rPr>
          <w:rFonts w:ascii="Arial" w:hAnsi="Arial" w:cs="Arial" w:eastAsia="Arial"/>
          <w:b w:val="0"/>
          <w:bCs w:val="0"/>
          <w:color w:val="FFFFFF"/>
          <w:spacing w:val="-13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гарант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и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й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ного</w:t>
      </w:r>
      <w:r>
        <w:rPr>
          <w:rFonts w:ascii="Arial" w:hAnsi="Arial" w:cs="Arial" w:eastAsia="Arial"/>
          <w:b w:val="0"/>
          <w:bCs w:val="0"/>
          <w:color w:val="FFFFFF"/>
          <w:spacing w:val="-13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обслуж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и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ван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и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я</w:t>
      </w:r>
      <w:r>
        <w:rPr>
          <w:rFonts w:ascii="Arial" w:hAnsi="Arial" w:cs="Arial" w:eastAsia="Arial"/>
          <w:b w:val="0"/>
          <w:bCs w:val="0"/>
          <w:color w:val="FFFFFF"/>
          <w:spacing w:val="-12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и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99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инфор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м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ация</w:t>
      </w:r>
      <w:r>
        <w:rPr>
          <w:rFonts w:ascii="Arial" w:hAnsi="Arial" w:cs="Arial" w:eastAsia="Arial"/>
          <w:b w:val="0"/>
          <w:bCs w:val="0"/>
          <w:color w:val="FFFFFF"/>
          <w:spacing w:val="-4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для</w:t>
      </w:r>
      <w:r>
        <w:rPr>
          <w:rFonts w:ascii="Arial" w:hAnsi="Arial" w:cs="Arial" w:eastAsia="Arial"/>
          <w:b w:val="0"/>
          <w:bCs w:val="0"/>
          <w:color w:val="FFFFFF"/>
          <w:spacing w:val="-3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владельца</w:t>
      </w:r>
      <w:r>
        <w:rPr>
          <w:rFonts w:ascii="Arial" w:hAnsi="Arial" w:cs="Arial" w:eastAsia="Arial"/>
          <w:b w:val="0"/>
          <w:bCs w:val="0"/>
          <w:color w:val="FFFFFF"/>
          <w:spacing w:val="-3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издел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и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я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ab/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2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1"/>
        </w:numPr>
        <w:tabs>
          <w:tab w:pos="6234" w:val="left" w:leader="none"/>
          <w:tab w:pos="10559" w:val="left" w:leader="dot"/>
        </w:tabs>
        <w:spacing w:before="26"/>
        <w:ind w:left="6234" w:right="0" w:hanging="222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Установ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к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а</w:t>
      </w:r>
      <w:r>
        <w:rPr>
          <w:rFonts w:ascii="Arial" w:hAnsi="Arial" w:cs="Arial" w:eastAsia="Arial"/>
          <w:b w:val="0"/>
          <w:bCs w:val="0"/>
          <w:color w:val="FFFFFF"/>
          <w:spacing w:val="-2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и</w:t>
      </w:r>
      <w:r>
        <w:rPr>
          <w:rFonts w:ascii="Arial" w:hAnsi="Arial" w:cs="Arial" w:eastAsia="Arial"/>
          <w:b w:val="0"/>
          <w:bCs w:val="0"/>
          <w:color w:val="FFFFFF"/>
          <w:spacing w:val="-2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п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одготов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к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а</w:t>
      </w:r>
      <w:r>
        <w:rPr>
          <w:rFonts w:ascii="Arial" w:hAnsi="Arial" w:cs="Arial" w:eastAsia="Arial"/>
          <w:b w:val="0"/>
          <w:bCs w:val="0"/>
          <w:color w:val="FFFFFF"/>
          <w:spacing w:val="-3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к</w:t>
      </w:r>
      <w:r>
        <w:rPr>
          <w:rFonts w:ascii="Arial" w:hAnsi="Arial" w:cs="Arial" w:eastAsia="Arial"/>
          <w:b w:val="0"/>
          <w:bCs w:val="0"/>
          <w:color w:val="FFFFFF"/>
          <w:spacing w:val="-2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работе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ab/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3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1"/>
        </w:numPr>
        <w:tabs>
          <w:tab w:pos="6234" w:val="left" w:leader="none"/>
          <w:tab w:pos="10578" w:val="left" w:leader="dot"/>
        </w:tabs>
        <w:spacing w:before="19"/>
        <w:ind w:left="6234" w:right="0" w:hanging="222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Инстру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к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ции</w:t>
      </w:r>
      <w:r>
        <w:rPr>
          <w:rFonts w:ascii="Arial" w:hAnsi="Arial" w:cs="Arial" w:eastAsia="Arial"/>
          <w:b w:val="0"/>
          <w:bCs w:val="0"/>
          <w:color w:val="FFFFFF"/>
          <w:spacing w:val="-4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п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о</w:t>
      </w:r>
      <w:r>
        <w:rPr>
          <w:rFonts w:ascii="Arial" w:hAnsi="Arial" w:cs="Arial" w:eastAsia="Arial"/>
          <w:b w:val="0"/>
          <w:bCs w:val="0"/>
          <w:color w:val="FFFFFF"/>
          <w:spacing w:val="-3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техни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к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е</w:t>
      </w:r>
      <w:r>
        <w:rPr>
          <w:rFonts w:ascii="Arial" w:hAnsi="Arial" w:cs="Arial" w:eastAsia="Arial"/>
          <w:b w:val="0"/>
          <w:bCs w:val="0"/>
          <w:color w:val="FFFFFF"/>
          <w:spacing w:val="-2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безо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п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асности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ab/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5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1"/>
        </w:numPr>
        <w:tabs>
          <w:tab w:pos="6234" w:val="left" w:leader="none"/>
          <w:tab w:pos="10577" w:val="left" w:leader="dot"/>
        </w:tabs>
        <w:spacing w:before="19"/>
        <w:ind w:left="6234" w:right="0" w:hanging="222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У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п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а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к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овка</w:t>
      </w:r>
      <w:r>
        <w:rPr>
          <w:rFonts w:ascii="Arial" w:hAnsi="Arial" w:cs="Arial" w:eastAsia="Arial"/>
          <w:b w:val="0"/>
          <w:bCs w:val="0"/>
          <w:color w:val="FFFFFF"/>
          <w:spacing w:val="-2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и</w:t>
      </w:r>
      <w:r>
        <w:rPr>
          <w:rFonts w:ascii="Arial" w:hAnsi="Arial" w:cs="Arial" w:eastAsia="Arial"/>
          <w:b w:val="0"/>
          <w:bCs w:val="0"/>
          <w:color w:val="FFFFFF"/>
          <w:spacing w:val="-2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утилизация</w:t>
      </w:r>
      <w:r>
        <w:rPr>
          <w:rFonts w:ascii="Arial" w:hAnsi="Arial" w:cs="Arial" w:eastAsia="Arial"/>
          <w:b w:val="0"/>
          <w:bCs w:val="0"/>
          <w:color w:val="FFFFFF"/>
          <w:spacing w:val="-3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издел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и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я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ab/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7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1"/>
        </w:numPr>
        <w:tabs>
          <w:tab w:pos="6234" w:val="left" w:leader="none"/>
          <w:tab w:pos="10566" w:val="left" w:leader="dot"/>
        </w:tabs>
        <w:spacing w:before="19"/>
        <w:ind w:left="6234" w:right="0" w:hanging="222"/>
        <w:jc w:val="left"/>
        <w:rPr>
          <w:rFonts w:ascii="Arial" w:hAnsi="Arial" w:cs="Arial" w:eastAsia="Arial"/>
          <w:sz w:val="20"/>
          <w:szCs w:val="20"/>
        </w:rPr>
      </w:pPr>
      <w:r>
        <w:rPr/>
        <w:pict>
          <v:shape style="position:absolute;margin-left:41.830566pt;margin-top:5.489964pt;width:228.729434pt;height:73.382773pt;mso-position-horizontal-relative:page;mso-position-vertical-relative:paragraph;z-index:-8076" type="#_x0000_t75">
            <v:imagedata r:id="rId6" o:title=""/>
          </v:shape>
        </w:pic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Основные</w:t>
      </w:r>
      <w:r>
        <w:rPr>
          <w:rFonts w:ascii="Arial" w:hAnsi="Arial" w:cs="Arial" w:eastAsia="Arial"/>
          <w:b w:val="0"/>
          <w:bCs w:val="0"/>
          <w:color w:val="FFFFFF"/>
          <w:spacing w:val="-2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части</w:t>
      </w:r>
      <w:r>
        <w:rPr>
          <w:rFonts w:ascii="Arial" w:hAnsi="Arial" w:cs="Arial" w:eastAsia="Arial"/>
          <w:b w:val="0"/>
          <w:bCs w:val="0"/>
          <w:color w:val="FFFFFF"/>
          <w:spacing w:val="-2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к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ондиционера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ab/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8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1"/>
        </w:numPr>
        <w:tabs>
          <w:tab w:pos="6234" w:val="left" w:leader="none"/>
          <w:tab w:pos="10455" w:val="left" w:leader="dot"/>
        </w:tabs>
        <w:spacing w:before="19"/>
        <w:ind w:left="6234" w:right="0" w:hanging="222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Режи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м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ы</w:t>
      </w:r>
      <w:r>
        <w:rPr>
          <w:rFonts w:ascii="Arial" w:hAnsi="Arial" w:cs="Arial" w:eastAsia="Arial"/>
          <w:b w:val="0"/>
          <w:bCs w:val="0"/>
          <w:color w:val="FFFFFF"/>
          <w:spacing w:val="-3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работы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ab/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13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1"/>
        </w:numPr>
        <w:tabs>
          <w:tab w:pos="6234" w:val="left" w:leader="none"/>
          <w:tab w:pos="10449" w:val="left" w:leader="dot"/>
        </w:tabs>
        <w:spacing w:before="19"/>
        <w:ind w:left="6234" w:right="0" w:hanging="222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Уход</w:t>
      </w:r>
      <w:r>
        <w:rPr>
          <w:rFonts w:ascii="Arial" w:hAnsi="Arial" w:cs="Arial" w:eastAsia="Arial"/>
          <w:b w:val="0"/>
          <w:bCs w:val="0"/>
          <w:color w:val="FFFFFF"/>
          <w:spacing w:val="-2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за</w:t>
      </w:r>
      <w:r>
        <w:rPr>
          <w:rFonts w:ascii="Arial" w:hAnsi="Arial" w:cs="Arial" w:eastAsia="Arial"/>
          <w:b w:val="0"/>
          <w:bCs w:val="0"/>
          <w:color w:val="FFFFFF"/>
          <w:spacing w:val="-2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к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ондиционером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ab/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18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1"/>
        </w:numPr>
        <w:tabs>
          <w:tab w:pos="6234" w:val="left" w:leader="none"/>
        </w:tabs>
        <w:spacing w:before="19"/>
        <w:ind w:left="6234" w:right="0" w:hanging="222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Установ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к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а</w:t>
      </w:r>
      <w:r>
        <w:rPr>
          <w:rFonts w:ascii="Arial" w:hAnsi="Arial" w:cs="Arial" w:eastAsia="Arial"/>
          <w:b w:val="0"/>
          <w:bCs w:val="0"/>
          <w:color w:val="FFFFFF"/>
          <w:spacing w:val="-24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к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ондиц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и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онера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tabs>
          <w:tab w:pos="10470" w:val="left" w:leader="dot"/>
        </w:tabs>
        <w:spacing w:before="19"/>
        <w:ind w:left="6234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(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руководство</w:t>
      </w:r>
      <w:r>
        <w:rPr>
          <w:rFonts w:ascii="Arial" w:hAnsi="Arial" w:cs="Arial" w:eastAsia="Arial"/>
          <w:b w:val="0"/>
          <w:bCs w:val="0"/>
          <w:color w:val="FFFFFF"/>
          <w:spacing w:val="-2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п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о</w:t>
      </w:r>
      <w:r>
        <w:rPr>
          <w:rFonts w:ascii="Arial" w:hAnsi="Arial" w:cs="Arial" w:eastAsia="Arial"/>
          <w:b w:val="0"/>
          <w:bCs w:val="0"/>
          <w:color w:val="FFFFFF"/>
          <w:spacing w:val="-2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м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онтаж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у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)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ab/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19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1"/>
        </w:numPr>
        <w:tabs>
          <w:tab w:pos="6234" w:val="left" w:leader="none"/>
          <w:tab w:pos="10459" w:val="left" w:leader="dot"/>
        </w:tabs>
        <w:spacing w:before="19"/>
        <w:ind w:left="6234" w:right="0" w:hanging="222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Воз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м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ожные</w:t>
      </w:r>
      <w:r>
        <w:rPr>
          <w:rFonts w:ascii="Arial" w:hAnsi="Arial" w:cs="Arial" w:eastAsia="Arial"/>
          <w:b w:val="0"/>
          <w:bCs w:val="0"/>
          <w:color w:val="FFFFFF"/>
          <w:spacing w:val="-2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не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п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ол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а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д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к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и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ab/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28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1"/>
        </w:numPr>
        <w:tabs>
          <w:tab w:pos="6232" w:val="left" w:leader="none"/>
        </w:tabs>
        <w:spacing w:line="228" w:lineRule="exact" w:before="53"/>
        <w:ind w:left="6232" w:right="0" w:hanging="331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Г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арантийное</w:t>
      </w:r>
      <w:r>
        <w:rPr>
          <w:rFonts w:ascii="Arial" w:hAnsi="Arial" w:cs="Arial" w:eastAsia="Arial"/>
          <w:b w:val="0"/>
          <w:bCs w:val="0"/>
          <w:color w:val="FFFFFF"/>
          <w:spacing w:val="-17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и</w:t>
      </w:r>
      <w:r>
        <w:rPr>
          <w:rFonts w:ascii="Arial" w:hAnsi="Arial" w:cs="Arial" w:eastAsia="Arial"/>
          <w:b w:val="0"/>
          <w:bCs w:val="0"/>
          <w:color w:val="FFFFFF"/>
          <w:spacing w:val="-16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послегаранти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й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ное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tabs>
          <w:tab w:pos="10483" w:val="left" w:leader="dot"/>
        </w:tabs>
        <w:spacing w:line="202" w:lineRule="exact"/>
        <w:ind w:left="6232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серв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и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сное</w:t>
      </w:r>
      <w:r>
        <w:rPr>
          <w:rFonts w:ascii="Arial" w:hAnsi="Arial" w:cs="Arial" w:eastAsia="Arial"/>
          <w:b w:val="0"/>
          <w:bCs w:val="0"/>
          <w:color w:val="FFFFFF"/>
          <w:spacing w:val="-2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обслуж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и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вание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ab/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28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1"/>
        </w:numPr>
        <w:tabs>
          <w:tab w:pos="6247" w:val="left" w:leader="none"/>
          <w:tab w:pos="10361" w:val="left" w:leader="dot"/>
        </w:tabs>
        <w:spacing w:before="33"/>
        <w:ind w:left="6247" w:right="0" w:hanging="344"/>
        <w:jc w:val="center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Технические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характерист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и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ки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ab/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29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1"/>
        </w:numPr>
        <w:tabs>
          <w:tab w:pos="6276" w:val="left" w:leader="none"/>
          <w:tab w:pos="10369" w:val="left" w:leader="dot"/>
        </w:tabs>
        <w:spacing w:before="55"/>
        <w:ind w:left="6276" w:right="0" w:hanging="372"/>
        <w:jc w:val="center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У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п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а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20"/>
          <w:szCs w:val="20"/>
        </w:rPr>
        <w:t>к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овочный</w:t>
      </w:r>
      <w:r>
        <w:rPr>
          <w:rFonts w:ascii="Arial" w:hAnsi="Arial" w:cs="Arial" w:eastAsia="Arial"/>
          <w:b w:val="0"/>
          <w:bCs w:val="0"/>
          <w:color w:val="FFFFFF"/>
          <w:spacing w:val="50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лист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ab/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20"/>
          <w:szCs w:val="20"/>
        </w:rPr>
        <w:t>31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after="0"/>
        <w:jc w:val="center"/>
        <w:rPr>
          <w:rFonts w:ascii="Arial" w:hAnsi="Arial" w:cs="Arial" w:eastAsia="Arial"/>
          <w:sz w:val="20"/>
          <w:szCs w:val="20"/>
        </w:rPr>
        <w:sectPr>
          <w:type w:val="continuous"/>
          <w:pgSz w:w="11905" w:h="16840"/>
          <w:pgMar w:top="1580" w:bottom="0" w:left="620" w:right="46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5"/>
        <w:spacing w:line="233" w:lineRule="auto"/>
        <w:ind w:right="0"/>
        <w:jc w:val="left"/>
      </w:pPr>
      <w:r>
        <w:rPr>
          <w:b w:val="0"/>
          <w:bCs w:val="0"/>
          <w:spacing w:val="0"/>
          <w:w w:val="100"/>
        </w:rPr>
        <w:t>AS09NS2ERA-W**/1U</w:t>
      </w:r>
      <w:r>
        <w:rPr>
          <w:b w:val="0"/>
          <w:bCs w:val="0"/>
          <w:spacing w:val="-1"/>
          <w:w w:val="100"/>
        </w:rPr>
        <w:t>0</w:t>
      </w:r>
      <w:r>
        <w:rPr>
          <w:b w:val="0"/>
          <w:bCs w:val="0"/>
          <w:spacing w:val="0"/>
          <w:w w:val="100"/>
        </w:rPr>
        <w:t>9BS3ERA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AS12NS2ERA-W**/1U</w:t>
      </w:r>
      <w:r>
        <w:rPr>
          <w:b w:val="0"/>
          <w:bCs w:val="0"/>
          <w:spacing w:val="-1"/>
          <w:w w:val="100"/>
        </w:rPr>
        <w:t>1</w:t>
      </w:r>
      <w:r>
        <w:rPr>
          <w:b w:val="0"/>
          <w:bCs w:val="0"/>
          <w:spacing w:val="0"/>
          <w:w w:val="100"/>
        </w:rPr>
        <w:t>2BS3ERA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95"/>
        </w:rPr>
        <w:t>AS18NS2ERA-W**/1U</w:t>
      </w:r>
      <w:r>
        <w:rPr>
          <w:b w:val="0"/>
          <w:bCs w:val="0"/>
          <w:spacing w:val="-1"/>
          <w:w w:val="95"/>
        </w:rPr>
        <w:t>1</w:t>
      </w:r>
      <w:r>
        <w:rPr>
          <w:b w:val="0"/>
          <w:bCs w:val="0"/>
          <w:spacing w:val="0"/>
          <w:w w:val="95"/>
        </w:rPr>
        <w:t>8FS2ERA(S)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AS24NS2ERA-W**/1U</w:t>
      </w:r>
      <w:r>
        <w:rPr>
          <w:b w:val="0"/>
          <w:bCs w:val="0"/>
          <w:spacing w:val="-1"/>
          <w:w w:val="100"/>
        </w:rPr>
        <w:t>2</w:t>
      </w:r>
      <w:r>
        <w:rPr>
          <w:b w:val="0"/>
          <w:bCs w:val="0"/>
          <w:spacing w:val="0"/>
          <w:w w:val="100"/>
        </w:rPr>
        <w:t>4GS1ERA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80" w:lineRule="exact" w:before="9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line="384" w:lineRule="exact"/>
        <w:ind w:left="372" w:right="1269" w:firstLine="0"/>
        <w:jc w:val="left"/>
        <w:rPr>
          <w:rFonts w:ascii="Calibri" w:hAnsi="Calibri" w:cs="Calibri" w:eastAsia="Calibri"/>
          <w:sz w:val="32"/>
          <w:szCs w:val="32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32"/>
          <w:szCs w:val="32"/>
        </w:rPr>
        <w:t>AS09CB1HRA</w:t>
      </w:r>
      <w:r>
        <w:rPr>
          <w:rFonts w:ascii="Calibri" w:hAnsi="Calibri" w:cs="Calibri" w:eastAsia="Calibri"/>
          <w:b w:val="0"/>
          <w:bCs w:val="0"/>
          <w:spacing w:val="-18"/>
          <w:w w:val="100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2"/>
          <w:szCs w:val="32"/>
        </w:rPr>
        <w:t>/</w:t>
      </w:r>
      <w:r>
        <w:rPr>
          <w:rFonts w:ascii="Calibri" w:hAnsi="Calibri" w:cs="Calibri" w:eastAsia="Calibri"/>
          <w:b w:val="0"/>
          <w:bCs w:val="0"/>
          <w:spacing w:val="-18"/>
          <w:w w:val="100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2"/>
          <w:szCs w:val="32"/>
        </w:rPr>
        <w:t>1U09QE3ERA</w:t>
      </w:r>
      <w:r>
        <w:rPr>
          <w:rFonts w:ascii="Calibri" w:hAnsi="Calibri" w:cs="Calibri" w:eastAsia="Calibri"/>
          <w:b w:val="0"/>
          <w:bCs w:val="0"/>
          <w:spacing w:val="0"/>
          <w:w w:val="99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2"/>
          <w:szCs w:val="32"/>
        </w:rPr>
        <w:t>1U12QE3ERA</w:t>
      </w:r>
      <w:r>
        <w:rPr>
          <w:rFonts w:ascii="Calibri" w:hAnsi="Calibri" w:cs="Calibri" w:eastAsia="Calibri"/>
          <w:b w:val="0"/>
          <w:bCs w:val="0"/>
          <w:spacing w:val="-18"/>
          <w:w w:val="100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2"/>
          <w:szCs w:val="32"/>
        </w:rPr>
        <w:t>/</w:t>
      </w:r>
      <w:r>
        <w:rPr>
          <w:rFonts w:ascii="Calibri" w:hAnsi="Calibri" w:cs="Calibri" w:eastAsia="Calibri"/>
          <w:b w:val="0"/>
          <w:bCs w:val="0"/>
          <w:spacing w:val="-18"/>
          <w:w w:val="100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2"/>
          <w:szCs w:val="32"/>
        </w:rPr>
        <w:t>AS12CB1HRA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2"/>
          <w:szCs w:val="32"/>
        </w:rPr>
      </w:r>
    </w:p>
    <w:p>
      <w:pPr>
        <w:spacing w:line="368" w:lineRule="exact" w:before="91"/>
        <w:ind w:left="375" w:right="665" w:firstLine="0"/>
        <w:jc w:val="left"/>
        <w:rPr>
          <w:rFonts w:ascii="Calibri" w:hAnsi="Calibri" w:cs="Calibri" w:eastAsia="Calibri"/>
          <w:sz w:val="32"/>
          <w:szCs w:val="32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32"/>
          <w:szCs w:val="32"/>
        </w:rPr>
        <w:t>AS09NA3HRA-S***/1U09BR4ERA</w:t>
      </w:r>
      <w:r>
        <w:rPr>
          <w:rFonts w:ascii="Calibri" w:hAnsi="Calibri" w:cs="Calibri" w:eastAsia="Calibri"/>
          <w:b w:val="0"/>
          <w:bCs w:val="0"/>
          <w:spacing w:val="0"/>
          <w:w w:val="99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95"/>
          <w:sz w:val="32"/>
          <w:szCs w:val="32"/>
        </w:rPr>
        <w:t>AS12NB3HRA-S***/1U12BR4ERA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2"/>
          <w:szCs w:val="32"/>
        </w:rPr>
      </w:r>
    </w:p>
    <w:p>
      <w:pPr>
        <w:spacing w:line="200" w:lineRule="exact" w:before="6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9" w:lineRule="auto"/>
        <w:ind w:left="283" w:right="815" w:firstLine="0"/>
        <w:jc w:val="left"/>
        <w:rPr>
          <w:rFonts w:ascii="Calibri" w:hAnsi="Calibri" w:cs="Calibri" w:eastAsia="Calibri"/>
          <w:sz w:val="32"/>
          <w:szCs w:val="32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32"/>
          <w:szCs w:val="32"/>
        </w:rPr>
        <w:t>AS09NS2ERA-G*/1U0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2"/>
          <w:szCs w:val="32"/>
        </w:rPr>
        <w:t>9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2"/>
          <w:szCs w:val="32"/>
        </w:rPr>
        <w:t>BS3ERA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2"/>
          <w:szCs w:val="32"/>
        </w:rPr>
        <w:t>AS12NS2ERA-G*/1U1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2"/>
          <w:szCs w:val="32"/>
        </w:rPr>
        <w:t>2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2"/>
          <w:szCs w:val="32"/>
        </w:rPr>
        <w:t>BS3ERA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95"/>
          <w:sz w:val="32"/>
          <w:szCs w:val="32"/>
        </w:rPr>
        <w:t>AS18NS2ERA-G*/1U1</w:t>
      </w:r>
      <w:r>
        <w:rPr>
          <w:rFonts w:ascii="Calibri" w:hAnsi="Calibri" w:cs="Calibri" w:eastAsia="Calibri"/>
          <w:b w:val="0"/>
          <w:bCs w:val="0"/>
          <w:spacing w:val="-1"/>
          <w:w w:val="95"/>
          <w:sz w:val="32"/>
          <w:szCs w:val="32"/>
        </w:rPr>
        <w:t>8</w:t>
      </w:r>
      <w:r>
        <w:rPr>
          <w:rFonts w:ascii="Calibri" w:hAnsi="Calibri" w:cs="Calibri" w:eastAsia="Calibri"/>
          <w:b w:val="0"/>
          <w:bCs w:val="0"/>
          <w:spacing w:val="0"/>
          <w:w w:val="95"/>
          <w:sz w:val="32"/>
          <w:szCs w:val="32"/>
        </w:rPr>
        <w:t>FS2ERA(S)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2"/>
          <w:szCs w:val="32"/>
        </w:rPr>
        <w:t>AS24NS2ERA-G*/1U2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32"/>
          <w:szCs w:val="32"/>
        </w:rPr>
        <w:t>4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2"/>
          <w:szCs w:val="32"/>
        </w:rPr>
        <w:t>GS1ERA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32"/>
          <w:szCs w:val="32"/>
        </w:rPr>
      </w:r>
    </w:p>
    <w:p>
      <w:pPr>
        <w:spacing w:after="0" w:line="229" w:lineRule="auto"/>
        <w:jc w:val="left"/>
        <w:rPr>
          <w:rFonts w:ascii="Calibri" w:hAnsi="Calibri" w:cs="Calibri" w:eastAsia="Calibri"/>
          <w:sz w:val="32"/>
          <w:szCs w:val="32"/>
        </w:rPr>
        <w:sectPr>
          <w:type w:val="continuous"/>
          <w:pgSz w:w="11905" w:h="16840"/>
          <w:pgMar w:top="1580" w:bottom="0" w:left="620" w:right="460"/>
          <w:cols w:num="2" w:equalWidth="0">
            <w:col w:w="4801" w:space="651"/>
            <w:col w:w="5373"/>
          </w:cols>
        </w:sectPr>
      </w:pPr>
    </w:p>
    <w:p>
      <w:pPr>
        <w:spacing w:line="150" w:lineRule="exact" w:before="7"/>
        <w:rPr>
          <w:sz w:val="15"/>
          <w:szCs w:val="15"/>
        </w:rPr>
      </w:pPr>
      <w:r>
        <w:rPr/>
        <w:pict>
          <v:group style="position:absolute;margin-left:.998047pt;margin-top:1.201pt;width:594.717953pt;height:483.798963pt;mso-position-horizontal-relative:page;mso-position-vertical-relative:page;z-index:-8079" coordorigin="20,24" coordsize="11894,9676">
            <v:shape style="position:absolute;left:20;top:24;width:11878;height:4587" type="#_x0000_t75">
              <v:imagedata r:id="rId7" o:title=""/>
            </v:shape>
            <v:group style="position:absolute;left:9833;top:1112;width:197;height:638" coordorigin="9833,1112" coordsize="197,638">
              <v:shape style="position:absolute;left:9833;top:1112;width:197;height:638" coordorigin="9833,1112" coordsize="197,638" path="m9833,1112l10030,1112,10030,1750,9833,1750,9833,1112xe" filled="t" fillcolor="#3B4392" stroked="f">
                <v:path arrowok="t"/>
                <v:fill type="solid"/>
              </v:shape>
            </v:group>
            <v:group style="position:absolute;left:9833;top:834;width:197;height:187" coordorigin="9833,834" coordsize="197,187">
              <v:shape style="position:absolute;left:9833;top:834;width:197;height:187" coordorigin="9833,834" coordsize="197,187" path="m9833,834l10030,834,10030,1021,9833,1021,9833,834xe" filled="t" fillcolor="#3B4392" stroked="f">
                <v:path arrowok="t"/>
                <v:fill type="solid"/>
              </v:shape>
            </v:group>
            <v:group style="position:absolute;left:8010;top:1377;width:212;height:372" coordorigin="8010,1377" coordsize="212,372">
              <v:shape style="position:absolute;left:8010;top:1377;width:212;height:372" coordorigin="8010,1377" coordsize="212,372" path="m8010,1749l8222,1749,8222,1377,8010,1377,8010,1749xe" filled="t" fillcolor="#3B4392" stroked="f">
                <v:path arrowok="t"/>
                <v:fill type="solid"/>
              </v:shape>
            </v:group>
            <v:group style="position:absolute;left:8010;top:1217;width:843;height:160" coordorigin="8010,1217" coordsize="843,160">
              <v:shape style="position:absolute;left:8010;top:1217;width:843;height:160" coordorigin="8010,1217" coordsize="843,160" path="m8010,1377l8853,1377,8853,1217,8010,1217,8010,1377xe" filled="t" fillcolor="#3B4392" stroked="f">
                <v:path arrowok="t"/>
                <v:fill type="solid"/>
              </v:shape>
            </v:group>
            <v:group style="position:absolute;left:8010;top:863;width:212;height:354" coordorigin="8010,863" coordsize="212,354">
              <v:shape style="position:absolute;left:8010;top:863;width:212;height:354" coordorigin="8010,863" coordsize="212,354" path="m8010,1217l8222,1217,8222,863,8010,863,8010,1217xe" filled="t" fillcolor="#3B4392" stroked="f">
                <v:path arrowok="t"/>
                <v:fill type="solid"/>
              </v:shape>
            </v:group>
            <v:group style="position:absolute;left:8642;top:1376;width:211;height:373" coordorigin="8642,1376" coordsize="211,373">
              <v:shape style="position:absolute;left:8642;top:1376;width:211;height:373" coordorigin="8642,1376" coordsize="211,373" path="m8853,1376l8642,1376,8642,1749,8853,1749,8853,1376xe" filled="t" fillcolor="#3B4392" stroked="f">
                <v:path arrowok="t"/>
                <v:fill type="solid"/>
              </v:shape>
            </v:group>
            <v:group style="position:absolute;left:8642;top:862;width:211;height:355" coordorigin="8642,862" coordsize="211,355">
              <v:shape style="position:absolute;left:8642;top:862;width:211;height:355" coordorigin="8642,862" coordsize="211,355" path="m8853,862l8642,862,8642,1217,8853,1217,8853,862xe" filled="t" fillcolor="#3B4392" stroked="f">
                <v:path arrowok="t"/>
                <v:fill type="solid"/>
              </v:shape>
            </v:group>
            <v:group style="position:absolute;left:8967;top:1099;width:702;height:666" coordorigin="8967,1099" coordsize="702,666">
              <v:shape style="position:absolute;left:8967;top:1099;width:702;height:666" coordorigin="8967,1099" coordsize="702,666" path="m9314,1099l9314,1251,9335,1252,9355,1256,9411,1279,9460,1327,9487,1381,9494,1417,9493,1443,9475,1510,9437,1563,9385,1599,9322,1613,9314,1765,9324,1765,9334,1764,9346,1763,9406,1746,9470,1702,9490,1697,9669,1697,9669,1168,9475,1168,9473,1165,9472,1165,9455,1149,9436,1136,9380,1108,9344,1100,9314,1099xe" filled="t" fillcolor="#3B4392" stroked="f">
                <v:path arrowok="t"/>
                <v:fill type="solid"/>
              </v:shape>
              <v:shape style="position:absolute;left:8967;top:1099;width:702;height:666" coordorigin="8967,1099" coordsize="702,666" path="m9314,1099l9312,1099,9284,1100,9203,1117,9131,1150,9068,1198,9019,1258,8985,1328,8968,1405,8967,1432,8968,1453,8977,1514,8998,1571,9030,1624,9072,1670,9123,1709,9177,1738,9234,1756,9294,1765,9314,1765,9314,1613,9294,1612,9273,1609,9217,1585,9170,1537,9142,1484,9134,1447,9135,1423,9149,1362,9196,1297,9249,1264,9306,1251,9314,1099xe" filled="t" fillcolor="#3B4392" stroked="f">
                <v:path arrowok="t"/>
                <v:fill type="solid"/>
              </v:shape>
              <v:shape style="position:absolute;left:8967;top:1099;width:702;height:666" coordorigin="8967,1099" coordsize="702,666" path="m9669,1697l9490,1697,9490,1750,9669,1750,9669,1697xe" filled="t" fillcolor="#3B4392" stroked="f">
                <v:path arrowok="t"/>
                <v:fill type="solid"/>
              </v:shape>
              <v:shape style="position:absolute;left:8967;top:1099;width:702;height:666" coordorigin="8967,1099" coordsize="702,666" path="m9669,1112l9490,1112,9490,1168,9669,1168,9669,1112xe" filled="t" fillcolor="#3B4392" stroked="f">
                <v:path arrowok="t"/>
                <v:fill type="solid"/>
              </v:shape>
            </v:group>
            <v:group style="position:absolute;left:10946;top:1041;width:413;height:708" coordorigin="10946,1041" coordsize="413,708">
              <v:shape style="position:absolute;left:10946;top:1041;width:413;height:708" coordorigin="10946,1041" coordsize="413,708" path="m11272,1041l11268,1044,11238,1060,11209,1076,11156,1106,11089,1150,11034,1194,10992,1242,10957,1313,10946,1375,10946,1749,11139,1749,11139,1404,11141,1385,11166,1323,11222,1274,11359,1193,11355,1187,11275,1046,11272,1041xe" filled="t" fillcolor="#3B4392" stroked="f">
                <v:path arrowok="t"/>
                <v:fill type="solid"/>
              </v:shape>
            </v:group>
            <v:group style="position:absolute;left:10136;top:1096;width:704;height:672" coordorigin="10136,1096" coordsize="704,672">
              <v:shape style="position:absolute;left:10136;top:1096;width:704;height:672" coordorigin="10136,1096" coordsize="704,672" path="m10494,1096l10488,1096,10459,1097,10377,1113,10303,1146,10239,1194,10189,1255,10154,1326,10137,1405,10136,1432,10137,1453,10146,1514,10167,1571,10198,1624,10241,1671,10292,1710,10346,1739,10421,1762,10482,1768,10494,1768,10494,1630,10471,1627,10449,1623,10389,1598,10342,1556,10312,1501,10306,1480,10494,1477,10494,1365,10311,1365,10319,1344,10355,1292,10406,1256,10467,1238,10490,1236,10494,1096xe" filled="t" fillcolor="#3B4392" stroked="f">
                <v:path arrowok="t"/>
                <v:fill type="solid"/>
              </v:shape>
              <v:shape style="position:absolute;left:10136;top:1096;width:704;height:672" coordorigin="10136,1096" coordsize="704,672" path="m10665,1534l10663,1538,10662,1541,10659,1545,10617,1589,10565,1618,10494,1630,10494,1768,10558,1761,10619,1744,10676,1718,10726,1683,10770,1640,10805,1589,10808,1584,10665,1534xe" filled="t" fillcolor="#3B4392" stroked="f">
                <v:path arrowok="t"/>
                <v:fill type="solid"/>
              </v:shape>
              <v:shape style="position:absolute;left:10136;top:1096;width:704;height:672" coordorigin="10136,1096" coordsize="704,672" path="m10495,1096l10494,1236,10516,1237,10539,1241,10599,1265,10646,1305,10676,1360,10494,1365,10494,1477,10835,1477,10837,1468,10839,1455,10840,1447,10840,1432,10834,1371,10817,1313,10789,1258,10752,1209,10702,1166,10649,1133,10574,1106,10515,1096,10495,1096xe" filled="t" fillcolor="#3B4392" stroked="f">
                <v:path arrowok="t"/>
                <v:fill type="solid"/>
              </v:shape>
            </v:group>
            <v:group style="position:absolute;left:6403;top:4634;width:5501;height:2" coordorigin="6403,4634" coordsize="5501,2">
              <v:shape style="position:absolute;left:6403;top:4634;width:5501;height:2" coordorigin="6403,4634" coordsize="5501,0" path="m6403,4634l11904,4634e" filled="f" stroked="t" strokeweight=".941pt" strokecolor="#221F1F">
                <v:path arrowok="t"/>
              </v:shape>
            </v:group>
            <v:group style="position:absolute;left:6403;top:4634;width:5501;height:3047" coordorigin="6403,4634" coordsize="5501,3047">
              <v:shape style="position:absolute;left:6403;top:4634;width:5501;height:3047" coordorigin="6403,4634" coordsize="5501,3047" path="m11904,7680l6403,7680,6403,4634e" filled="f" stroked="t" strokeweight=".941pt" strokecolor="#221F1F">
                <v:path arrowok="t"/>
              </v:shape>
            </v:group>
            <v:group style="position:absolute;left:6403;top:4620;width:5501;height:4522" coordorigin="6403,4620" coordsize="5501,4522">
              <v:shape style="position:absolute;left:6403;top:4620;width:5501;height:4522" coordorigin="6403,4620" coordsize="5501,4522" path="m6403,9142l11904,9142,11904,4620,6403,4620,6403,9142xe" filled="t" fillcolor="#454548" stroked="f">
                <v:path arrowok="t"/>
                <v:fill type="solid"/>
              </v:shape>
              <v:shape style="position:absolute;left:872;top:8133;width:4528;height:1567" type="#_x0000_t75">
                <v:imagedata r:id="rId8" o:title=""/>
              </v:shape>
            </v:group>
            <w10:wrap type="none"/>
          </v:group>
        </w:pict>
      </w:r>
      <w:r>
        <w:rPr/>
        <w:pict>
          <v:group style="position:absolute;margin-left:15.6831pt;margin-top:799pt;width:561.911pt;height:.1pt;mso-position-horizontal-relative:page;mso-position-vertical-relative:page;z-index:-8078" coordorigin="314,15980" coordsize="11238,2">
            <v:shape style="position:absolute;left:314;top:15980;width:11238;height:2" coordorigin="314,15980" coordsize="11238,0" path="m314,15980l11552,15980e" filled="f" stroked="t" strokeweight="1.71pt" strokecolor="#000000">
              <v:path arrowok="t"/>
            </v:shape>
            <w10:wrap type="none"/>
          </v:group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71.908447pt;margin-top:335.051483pt;width:13.9802pt;height:50.699515pt;mso-position-horizontal-relative:page;mso-position-vertical-relative:page;z-index:-8075" type="#_x0000_t202" filled="f" stroked="f">
            <v:textbox inset="0,0,0,0" style="layout-flow:vertical;mso-layout-flow-alt:bottom-to-top">
              <w:txbxContent>
                <w:p>
                  <w:pPr>
                    <w:spacing w:line="265" w:lineRule="exact"/>
                    <w:ind w:left="20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FFFFFF"/>
                      <w:w w:val="99"/>
                      <w:sz w:val="24"/>
                      <w:szCs w:val="24"/>
                    </w:rPr>
                    <w:t>Русский</w:t>
                  </w:r>
                  <w:r>
                    <w:rPr>
                      <w:rFonts w:ascii="Arial" w:hAnsi="Arial" w:cs="Arial" w:eastAsia="Arial"/>
                      <w:b w:val="0"/>
                      <w:bCs w:val="0"/>
                      <w:color w:val="00000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rPr>
          <w:sz w:val="15"/>
          <w:szCs w:val="15"/>
        </w:rPr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183" w:lineRule="auto"/>
        <w:ind w:left="283" w:right="191" w:firstLine="0"/>
        <w:jc w:val="both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 w:val="0"/>
          <w:bCs w:val="0"/>
          <w:spacing w:val="0"/>
          <w:w w:val="85"/>
          <w:position w:val="-1"/>
          <w:sz w:val="32"/>
          <w:szCs w:val="32"/>
        </w:rPr>
        <w:t>AS07NA3HAA</w:t>
      </w:r>
      <w:r>
        <w:rPr>
          <w:rFonts w:ascii="Calibri" w:hAnsi="Calibri" w:cs="Calibri" w:eastAsia="Calibri"/>
          <w:b w:val="0"/>
          <w:bCs w:val="0"/>
          <w:spacing w:val="-11"/>
          <w:w w:val="85"/>
          <w:position w:val="-1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-1"/>
          <w:sz w:val="32"/>
          <w:szCs w:val="32"/>
        </w:rPr>
        <w:t>/</w:t>
      </w:r>
      <w:r>
        <w:rPr>
          <w:rFonts w:ascii="Calibri" w:hAnsi="Calibri" w:cs="Calibri" w:eastAsia="Calibri"/>
          <w:b w:val="0"/>
          <w:bCs w:val="0"/>
          <w:spacing w:val="-11"/>
          <w:w w:val="85"/>
          <w:position w:val="-1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-1"/>
          <w:sz w:val="32"/>
          <w:szCs w:val="32"/>
        </w:rPr>
        <w:t>1U07DR</w:t>
      </w:r>
      <w:r>
        <w:rPr>
          <w:rFonts w:ascii="Calibri" w:hAnsi="Calibri" w:cs="Calibri" w:eastAsia="Calibri"/>
          <w:b w:val="0"/>
          <w:bCs w:val="0"/>
          <w:spacing w:val="-12"/>
          <w:w w:val="85"/>
          <w:position w:val="-1"/>
          <w:sz w:val="32"/>
          <w:szCs w:val="32"/>
        </w:rPr>
        <w:t>4</w:t>
      </w:r>
      <w:r>
        <w:rPr>
          <w:rFonts w:ascii="Calibri" w:hAnsi="Calibri" w:cs="Calibri" w:eastAsia="Calibri"/>
          <w:b w:val="0"/>
          <w:bCs w:val="0"/>
          <w:spacing w:val="-5"/>
          <w:w w:val="85"/>
          <w:position w:val="-1"/>
          <w:sz w:val="32"/>
          <w:szCs w:val="3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-1"/>
          <w:sz w:val="32"/>
          <w:szCs w:val="32"/>
        </w:rPr>
        <w:t>AA</w:t>
      </w:r>
      <w:r>
        <w:rPr>
          <w:rFonts w:ascii="Calibri" w:hAnsi="Calibri" w:cs="Calibri" w:eastAsia="Calibri"/>
          <w:b w:val="0"/>
          <w:bCs w:val="0"/>
          <w:spacing w:val="-8"/>
          <w:w w:val="85"/>
          <w:position w:val="-1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(HSU-07H</w:t>
      </w:r>
      <w:r>
        <w:rPr>
          <w:rFonts w:ascii="Calibri" w:hAnsi="Calibri" w:cs="Calibri" w:eastAsia="Calibri"/>
          <w:b w:val="0"/>
          <w:bCs w:val="0"/>
          <w:spacing w:val="-2"/>
          <w:w w:val="85"/>
          <w:position w:val="0"/>
          <w:sz w:val="24"/>
          <w:szCs w:val="24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F03/R2-G*/</w:t>
      </w:r>
      <w:r>
        <w:rPr>
          <w:rFonts w:ascii="Calibri" w:hAnsi="Calibri" w:cs="Calibri" w:eastAsia="Calibri"/>
          <w:b w:val="0"/>
          <w:bCs w:val="0"/>
          <w:spacing w:val="-17"/>
          <w:w w:val="85"/>
          <w:position w:val="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HS</w:t>
      </w:r>
      <w:r>
        <w:rPr>
          <w:rFonts w:ascii="Calibri" w:hAnsi="Calibri" w:cs="Calibri" w:eastAsia="Calibri"/>
          <w:b w:val="0"/>
          <w:bCs w:val="0"/>
          <w:spacing w:val="-2"/>
          <w:w w:val="85"/>
          <w:position w:val="0"/>
          <w:sz w:val="24"/>
          <w:szCs w:val="24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-07HUN03/R2,</w:t>
      </w:r>
      <w:r>
        <w:rPr>
          <w:rFonts w:ascii="Calibri" w:hAnsi="Calibri" w:cs="Calibri" w:eastAsia="Calibri"/>
          <w:b w:val="0"/>
          <w:bCs w:val="0"/>
          <w:spacing w:val="-17"/>
          <w:w w:val="85"/>
          <w:position w:val="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HSU-07HNF03/R2-W*/</w:t>
      </w:r>
      <w:r>
        <w:rPr>
          <w:rFonts w:ascii="Calibri" w:hAnsi="Calibri" w:cs="Calibri" w:eastAsia="Calibri"/>
          <w:b w:val="0"/>
          <w:bCs w:val="0"/>
          <w:spacing w:val="-18"/>
          <w:w w:val="85"/>
          <w:position w:val="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HSU-07HUN03/R2)</w:t>
      </w:r>
      <w:r>
        <w:rPr>
          <w:rFonts w:ascii="Calibri" w:hAnsi="Calibri" w:cs="Calibri" w:eastAsia="Calibri"/>
          <w:b w:val="0"/>
          <w:bCs w:val="0"/>
          <w:spacing w:val="0"/>
          <w:w w:val="77"/>
          <w:position w:val="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32"/>
          <w:szCs w:val="32"/>
        </w:rPr>
        <w:t>AS07NA3HAA</w:t>
      </w:r>
      <w:r>
        <w:rPr>
          <w:rFonts w:ascii="Calibri" w:hAnsi="Calibri" w:cs="Calibri" w:eastAsia="Calibri"/>
          <w:b w:val="0"/>
          <w:bCs w:val="0"/>
          <w:spacing w:val="-19"/>
          <w:w w:val="85"/>
          <w:position w:val="0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32"/>
          <w:szCs w:val="32"/>
        </w:rPr>
        <w:t>/</w:t>
      </w:r>
      <w:r>
        <w:rPr>
          <w:rFonts w:ascii="Calibri" w:hAnsi="Calibri" w:cs="Calibri" w:eastAsia="Calibri"/>
          <w:b w:val="0"/>
          <w:bCs w:val="0"/>
          <w:spacing w:val="-18"/>
          <w:w w:val="85"/>
          <w:position w:val="0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32"/>
          <w:szCs w:val="32"/>
        </w:rPr>
        <w:t>1U07AR</w:t>
      </w:r>
      <w:r>
        <w:rPr>
          <w:rFonts w:ascii="Calibri" w:hAnsi="Calibri" w:cs="Calibri" w:eastAsia="Calibri"/>
          <w:b w:val="0"/>
          <w:bCs w:val="0"/>
          <w:spacing w:val="-1"/>
          <w:w w:val="85"/>
          <w:position w:val="0"/>
          <w:sz w:val="32"/>
          <w:szCs w:val="32"/>
        </w:rPr>
        <w:t>4</w:t>
      </w:r>
      <w:r>
        <w:rPr>
          <w:rFonts w:ascii="Calibri" w:hAnsi="Calibri" w:cs="Calibri" w:eastAsia="Calibri"/>
          <w:b w:val="0"/>
          <w:bCs w:val="0"/>
          <w:spacing w:val="-5"/>
          <w:w w:val="85"/>
          <w:position w:val="0"/>
          <w:sz w:val="32"/>
          <w:szCs w:val="3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32"/>
          <w:szCs w:val="32"/>
        </w:rPr>
        <w:t>AA</w:t>
      </w:r>
      <w:r>
        <w:rPr>
          <w:rFonts w:ascii="Calibri" w:hAnsi="Calibri" w:cs="Calibri" w:eastAsia="Calibri"/>
          <w:b w:val="0"/>
          <w:bCs w:val="0"/>
          <w:spacing w:val="-16"/>
          <w:w w:val="85"/>
          <w:position w:val="0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(HSU-07H</w:t>
      </w:r>
      <w:r>
        <w:rPr>
          <w:rFonts w:ascii="Calibri" w:hAnsi="Calibri" w:cs="Calibri" w:eastAsia="Calibri"/>
          <w:b w:val="0"/>
          <w:bCs w:val="0"/>
          <w:spacing w:val="-2"/>
          <w:w w:val="85"/>
          <w:position w:val="0"/>
          <w:sz w:val="24"/>
          <w:szCs w:val="24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F03/R2-G*/HSU-07H</w:t>
      </w:r>
      <w:r>
        <w:rPr>
          <w:rFonts w:ascii="Calibri" w:hAnsi="Calibri" w:cs="Calibri" w:eastAsia="Calibri"/>
          <w:b w:val="0"/>
          <w:bCs w:val="0"/>
          <w:spacing w:val="-2"/>
          <w:w w:val="85"/>
          <w:position w:val="0"/>
          <w:sz w:val="24"/>
          <w:szCs w:val="24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N103/R2,</w:t>
      </w:r>
      <w:r>
        <w:rPr>
          <w:rFonts w:ascii="Calibri" w:hAnsi="Calibri" w:cs="Calibri" w:eastAsia="Calibri"/>
          <w:b w:val="0"/>
          <w:bCs w:val="0"/>
          <w:spacing w:val="-22"/>
          <w:w w:val="85"/>
          <w:position w:val="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HSU-07HNF03/R2-W*/HSU-07HUN03/R2)</w:t>
      </w:r>
      <w:r>
        <w:rPr>
          <w:rFonts w:ascii="Calibri" w:hAnsi="Calibri" w:cs="Calibri" w:eastAsia="Calibri"/>
          <w:b w:val="0"/>
          <w:bCs w:val="0"/>
          <w:spacing w:val="0"/>
          <w:w w:val="77"/>
          <w:position w:val="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32"/>
          <w:szCs w:val="32"/>
        </w:rPr>
        <w:t>AS09NA3HAA</w:t>
      </w:r>
      <w:r>
        <w:rPr>
          <w:rFonts w:ascii="Calibri" w:hAnsi="Calibri" w:cs="Calibri" w:eastAsia="Calibri"/>
          <w:b w:val="0"/>
          <w:bCs w:val="0"/>
          <w:spacing w:val="-11"/>
          <w:w w:val="85"/>
          <w:position w:val="0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32"/>
          <w:szCs w:val="32"/>
        </w:rPr>
        <w:t>/</w:t>
      </w:r>
      <w:r>
        <w:rPr>
          <w:rFonts w:ascii="Calibri" w:hAnsi="Calibri" w:cs="Calibri" w:eastAsia="Calibri"/>
          <w:b w:val="0"/>
          <w:bCs w:val="0"/>
          <w:spacing w:val="-12"/>
          <w:w w:val="85"/>
          <w:position w:val="0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32"/>
          <w:szCs w:val="32"/>
        </w:rPr>
        <w:t>1U09DR</w:t>
      </w:r>
      <w:r>
        <w:rPr>
          <w:rFonts w:ascii="Calibri" w:hAnsi="Calibri" w:cs="Calibri" w:eastAsia="Calibri"/>
          <w:b w:val="0"/>
          <w:bCs w:val="0"/>
          <w:spacing w:val="-1"/>
          <w:w w:val="85"/>
          <w:position w:val="0"/>
          <w:sz w:val="32"/>
          <w:szCs w:val="32"/>
        </w:rPr>
        <w:t>4</w:t>
      </w:r>
      <w:r>
        <w:rPr>
          <w:rFonts w:ascii="Calibri" w:hAnsi="Calibri" w:cs="Calibri" w:eastAsia="Calibri"/>
          <w:b w:val="0"/>
          <w:bCs w:val="0"/>
          <w:spacing w:val="-17"/>
          <w:w w:val="85"/>
          <w:position w:val="0"/>
          <w:sz w:val="32"/>
          <w:szCs w:val="3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2"/>
          <w:sz w:val="32"/>
          <w:szCs w:val="32"/>
        </w:rPr>
        <w:t>AA</w:t>
      </w:r>
      <w:r>
        <w:rPr>
          <w:rFonts w:ascii="Calibri" w:hAnsi="Calibri" w:cs="Calibri" w:eastAsia="Calibri"/>
          <w:b w:val="0"/>
          <w:bCs w:val="0"/>
          <w:spacing w:val="-17"/>
          <w:w w:val="85"/>
          <w:position w:val="2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1"/>
          <w:sz w:val="24"/>
          <w:szCs w:val="24"/>
        </w:rPr>
        <w:t>(HSU-09H</w:t>
      </w:r>
      <w:r>
        <w:rPr>
          <w:rFonts w:ascii="Calibri" w:hAnsi="Calibri" w:cs="Calibri" w:eastAsia="Calibri"/>
          <w:b w:val="0"/>
          <w:bCs w:val="0"/>
          <w:spacing w:val="-2"/>
          <w:w w:val="85"/>
          <w:position w:val="1"/>
          <w:sz w:val="24"/>
          <w:szCs w:val="24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1"/>
          <w:sz w:val="24"/>
          <w:szCs w:val="24"/>
        </w:rPr>
        <w:t>F03/R2-G*/</w:t>
      </w:r>
      <w:r>
        <w:rPr>
          <w:rFonts w:ascii="Calibri" w:hAnsi="Calibri" w:cs="Calibri" w:eastAsia="Calibri"/>
          <w:b w:val="0"/>
          <w:bCs w:val="0"/>
          <w:spacing w:val="12"/>
          <w:w w:val="85"/>
          <w:position w:val="1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1"/>
          <w:sz w:val="24"/>
          <w:szCs w:val="24"/>
        </w:rPr>
        <w:t>HSU-09HUN03/R2,</w:t>
      </w:r>
      <w:r>
        <w:rPr>
          <w:rFonts w:ascii="Calibri" w:hAnsi="Calibri" w:cs="Calibri" w:eastAsia="Calibri"/>
          <w:b w:val="0"/>
          <w:bCs w:val="0"/>
          <w:spacing w:val="-17"/>
          <w:w w:val="85"/>
          <w:position w:val="1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1"/>
          <w:sz w:val="24"/>
          <w:szCs w:val="24"/>
        </w:rPr>
        <w:t>HSU-09HNF03/R2-W*/</w:t>
      </w:r>
      <w:r>
        <w:rPr>
          <w:rFonts w:ascii="Calibri" w:hAnsi="Calibri" w:cs="Calibri" w:eastAsia="Calibri"/>
          <w:b w:val="0"/>
          <w:bCs w:val="0"/>
          <w:spacing w:val="-17"/>
          <w:w w:val="85"/>
          <w:position w:val="1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1"/>
          <w:sz w:val="24"/>
          <w:szCs w:val="24"/>
        </w:rPr>
        <w:t>HSU-09HUN03/R2)</w:t>
      </w:r>
      <w:r>
        <w:rPr>
          <w:rFonts w:ascii="Calibri" w:hAnsi="Calibri" w:cs="Calibri" w:eastAsia="Calibri"/>
          <w:b w:val="0"/>
          <w:bCs w:val="0"/>
          <w:spacing w:val="0"/>
          <w:w w:val="77"/>
          <w:position w:val="1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-2"/>
          <w:sz w:val="32"/>
          <w:szCs w:val="32"/>
        </w:rPr>
        <w:t>AS12NB3HAA</w:t>
      </w:r>
      <w:r>
        <w:rPr>
          <w:rFonts w:ascii="Calibri" w:hAnsi="Calibri" w:cs="Calibri" w:eastAsia="Calibri"/>
          <w:b w:val="0"/>
          <w:bCs w:val="0"/>
          <w:spacing w:val="-11"/>
          <w:w w:val="85"/>
          <w:position w:val="-2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-2"/>
          <w:sz w:val="32"/>
          <w:szCs w:val="32"/>
        </w:rPr>
        <w:t>/</w:t>
      </w:r>
      <w:r>
        <w:rPr>
          <w:rFonts w:ascii="Calibri" w:hAnsi="Calibri" w:cs="Calibri" w:eastAsia="Calibri"/>
          <w:b w:val="0"/>
          <w:bCs w:val="0"/>
          <w:spacing w:val="-12"/>
          <w:w w:val="85"/>
          <w:position w:val="-2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-2"/>
          <w:sz w:val="32"/>
          <w:szCs w:val="32"/>
        </w:rPr>
        <w:t>1U12DR</w:t>
      </w:r>
      <w:r>
        <w:rPr>
          <w:rFonts w:ascii="Calibri" w:hAnsi="Calibri" w:cs="Calibri" w:eastAsia="Calibri"/>
          <w:b w:val="0"/>
          <w:bCs w:val="0"/>
          <w:spacing w:val="-1"/>
          <w:w w:val="85"/>
          <w:position w:val="-2"/>
          <w:sz w:val="32"/>
          <w:szCs w:val="32"/>
        </w:rPr>
        <w:t>4</w:t>
      </w:r>
      <w:r>
        <w:rPr>
          <w:rFonts w:ascii="Calibri" w:hAnsi="Calibri" w:cs="Calibri" w:eastAsia="Calibri"/>
          <w:b w:val="0"/>
          <w:bCs w:val="0"/>
          <w:spacing w:val="-4"/>
          <w:w w:val="85"/>
          <w:position w:val="-2"/>
          <w:sz w:val="32"/>
          <w:szCs w:val="3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-2"/>
          <w:sz w:val="32"/>
          <w:szCs w:val="32"/>
        </w:rPr>
        <w:t>AA</w:t>
      </w:r>
      <w:r>
        <w:rPr>
          <w:rFonts w:ascii="Calibri" w:hAnsi="Calibri" w:cs="Calibri" w:eastAsia="Calibri"/>
          <w:b w:val="0"/>
          <w:bCs w:val="0"/>
          <w:spacing w:val="-23"/>
          <w:w w:val="85"/>
          <w:position w:val="-2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(HSU-12H</w:t>
      </w:r>
      <w:r>
        <w:rPr>
          <w:rFonts w:ascii="Calibri" w:hAnsi="Calibri" w:cs="Calibri" w:eastAsia="Calibri"/>
          <w:b w:val="0"/>
          <w:bCs w:val="0"/>
          <w:spacing w:val="-2"/>
          <w:w w:val="85"/>
          <w:position w:val="0"/>
          <w:sz w:val="24"/>
          <w:szCs w:val="24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F03/R2-G*/</w:t>
      </w:r>
      <w:r>
        <w:rPr>
          <w:rFonts w:ascii="Calibri" w:hAnsi="Calibri" w:cs="Calibri" w:eastAsia="Calibri"/>
          <w:b w:val="0"/>
          <w:bCs w:val="0"/>
          <w:spacing w:val="12"/>
          <w:w w:val="85"/>
          <w:position w:val="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HSU-12HUN03/R2,</w:t>
      </w:r>
      <w:r>
        <w:rPr>
          <w:rFonts w:ascii="Calibri" w:hAnsi="Calibri" w:cs="Calibri" w:eastAsia="Calibri"/>
          <w:b w:val="0"/>
          <w:bCs w:val="0"/>
          <w:spacing w:val="-17"/>
          <w:w w:val="85"/>
          <w:position w:val="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HSU-12HNF03/R2-W*/</w:t>
      </w:r>
      <w:r>
        <w:rPr>
          <w:rFonts w:ascii="Calibri" w:hAnsi="Calibri" w:cs="Calibri" w:eastAsia="Calibri"/>
          <w:b w:val="0"/>
          <w:bCs w:val="0"/>
          <w:spacing w:val="-18"/>
          <w:w w:val="85"/>
          <w:position w:val="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HSU-12HUN03/R2)</w:t>
      </w:r>
      <w:r>
        <w:rPr>
          <w:rFonts w:ascii="Calibri" w:hAnsi="Calibri" w:cs="Calibri" w:eastAsia="Calibri"/>
          <w:b w:val="0"/>
          <w:bCs w:val="0"/>
          <w:spacing w:val="0"/>
          <w:w w:val="77"/>
          <w:position w:val="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32"/>
          <w:szCs w:val="32"/>
        </w:rPr>
        <w:t>AS18ND3HAA</w:t>
      </w:r>
      <w:r>
        <w:rPr>
          <w:rFonts w:ascii="Calibri" w:hAnsi="Calibri" w:cs="Calibri" w:eastAsia="Calibri"/>
          <w:b w:val="0"/>
          <w:bCs w:val="0"/>
          <w:spacing w:val="-11"/>
          <w:w w:val="85"/>
          <w:position w:val="0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32"/>
          <w:szCs w:val="32"/>
        </w:rPr>
        <w:t>/</w:t>
      </w:r>
      <w:r>
        <w:rPr>
          <w:rFonts w:ascii="Calibri" w:hAnsi="Calibri" w:cs="Calibri" w:eastAsia="Calibri"/>
          <w:b w:val="0"/>
          <w:bCs w:val="0"/>
          <w:spacing w:val="-11"/>
          <w:w w:val="85"/>
          <w:position w:val="0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32"/>
          <w:szCs w:val="32"/>
        </w:rPr>
        <w:t>1U18ER</w:t>
      </w:r>
      <w:r>
        <w:rPr>
          <w:rFonts w:ascii="Calibri" w:hAnsi="Calibri" w:cs="Calibri" w:eastAsia="Calibri"/>
          <w:b w:val="0"/>
          <w:bCs w:val="0"/>
          <w:spacing w:val="-1"/>
          <w:w w:val="85"/>
          <w:position w:val="0"/>
          <w:sz w:val="32"/>
          <w:szCs w:val="32"/>
        </w:rPr>
        <w:t>4</w:t>
      </w:r>
      <w:r>
        <w:rPr>
          <w:rFonts w:ascii="Calibri" w:hAnsi="Calibri" w:cs="Calibri" w:eastAsia="Calibri"/>
          <w:b w:val="0"/>
          <w:bCs w:val="0"/>
          <w:spacing w:val="-4"/>
          <w:w w:val="85"/>
          <w:position w:val="0"/>
          <w:sz w:val="32"/>
          <w:szCs w:val="3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32"/>
          <w:szCs w:val="32"/>
        </w:rPr>
        <w:t>AA</w:t>
      </w:r>
      <w:r>
        <w:rPr>
          <w:rFonts w:ascii="Calibri" w:hAnsi="Calibri" w:cs="Calibri" w:eastAsia="Calibri"/>
          <w:b w:val="0"/>
          <w:bCs w:val="0"/>
          <w:spacing w:val="-10"/>
          <w:w w:val="85"/>
          <w:position w:val="0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(HSU-18H</w:t>
      </w:r>
      <w:r>
        <w:rPr>
          <w:rFonts w:ascii="Calibri" w:hAnsi="Calibri" w:cs="Calibri" w:eastAsia="Calibri"/>
          <w:b w:val="0"/>
          <w:bCs w:val="0"/>
          <w:spacing w:val="-2"/>
          <w:w w:val="85"/>
          <w:position w:val="0"/>
          <w:sz w:val="24"/>
          <w:szCs w:val="24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F03/R2-G*/</w:t>
      </w:r>
      <w:r>
        <w:rPr>
          <w:rFonts w:ascii="Calibri" w:hAnsi="Calibri" w:cs="Calibri" w:eastAsia="Calibri"/>
          <w:b w:val="0"/>
          <w:bCs w:val="0"/>
          <w:spacing w:val="-17"/>
          <w:w w:val="85"/>
          <w:position w:val="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HS</w:t>
      </w:r>
      <w:r>
        <w:rPr>
          <w:rFonts w:ascii="Calibri" w:hAnsi="Calibri" w:cs="Calibri" w:eastAsia="Calibri"/>
          <w:b w:val="0"/>
          <w:bCs w:val="0"/>
          <w:spacing w:val="-2"/>
          <w:w w:val="85"/>
          <w:position w:val="0"/>
          <w:sz w:val="24"/>
          <w:szCs w:val="24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-18HUN03/R2,</w:t>
      </w:r>
      <w:r>
        <w:rPr>
          <w:rFonts w:ascii="Calibri" w:hAnsi="Calibri" w:cs="Calibri" w:eastAsia="Calibri"/>
          <w:b w:val="0"/>
          <w:bCs w:val="0"/>
          <w:spacing w:val="-17"/>
          <w:w w:val="85"/>
          <w:position w:val="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HSU-18HNF03/R2-W*/</w:t>
      </w:r>
      <w:r>
        <w:rPr>
          <w:rFonts w:ascii="Calibri" w:hAnsi="Calibri" w:cs="Calibri" w:eastAsia="Calibri"/>
          <w:b w:val="0"/>
          <w:bCs w:val="0"/>
          <w:spacing w:val="13"/>
          <w:w w:val="85"/>
          <w:position w:val="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HSU-18HUN03/R2)</w:t>
      </w:r>
      <w:r>
        <w:rPr>
          <w:rFonts w:ascii="Calibri" w:hAnsi="Calibri" w:cs="Calibri" w:eastAsia="Calibri"/>
          <w:b w:val="0"/>
          <w:bCs w:val="0"/>
          <w:spacing w:val="0"/>
          <w:w w:val="77"/>
          <w:position w:val="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32"/>
          <w:szCs w:val="32"/>
        </w:rPr>
        <w:t>AS24NE3HAA</w:t>
      </w:r>
      <w:r>
        <w:rPr>
          <w:rFonts w:ascii="Calibri" w:hAnsi="Calibri" w:cs="Calibri" w:eastAsia="Calibri"/>
          <w:b w:val="0"/>
          <w:bCs w:val="0"/>
          <w:spacing w:val="-15"/>
          <w:w w:val="85"/>
          <w:position w:val="0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32"/>
          <w:szCs w:val="32"/>
        </w:rPr>
        <w:t>/</w:t>
      </w:r>
      <w:r>
        <w:rPr>
          <w:rFonts w:ascii="Calibri" w:hAnsi="Calibri" w:cs="Calibri" w:eastAsia="Calibri"/>
          <w:b w:val="0"/>
          <w:bCs w:val="0"/>
          <w:spacing w:val="-15"/>
          <w:w w:val="85"/>
          <w:position w:val="0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32"/>
          <w:szCs w:val="32"/>
        </w:rPr>
        <w:t>1U24GR</w:t>
      </w:r>
      <w:r>
        <w:rPr>
          <w:rFonts w:ascii="Calibri" w:hAnsi="Calibri" w:cs="Calibri" w:eastAsia="Calibri"/>
          <w:b w:val="0"/>
          <w:bCs w:val="0"/>
          <w:spacing w:val="-1"/>
          <w:w w:val="85"/>
          <w:position w:val="0"/>
          <w:sz w:val="32"/>
          <w:szCs w:val="32"/>
        </w:rPr>
        <w:t>4</w:t>
      </w:r>
      <w:r>
        <w:rPr>
          <w:rFonts w:ascii="Calibri" w:hAnsi="Calibri" w:cs="Calibri" w:eastAsia="Calibri"/>
          <w:b w:val="0"/>
          <w:bCs w:val="0"/>
          <w:spacing w:val="-4"/>
          <w:w w:val="85"/>
          <w:position w:val="0"/>
          <w:sz w:val="32"/>
          <w:szCs w:val="32"/>
        </w:rPr>
        <w:t>E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32"/>
          <w:szCs w:val="32"/>
        </w:rPr>
        <w:t>AA</w:t>
      </w:r>
      <w:r>
        <w:rPr>
          <w:rFonts w:ascii="Calibri" w:hAnsi="Calibri" w:cs="Calibri" w:eastAsia="Calibri"/>
          <w:b w:val="0"/>
          <w:bCs w:val="0"/>
          <w:spacing w:val="-4"/>
          <w:w w:val="85"/>
          <w:position w:val="0"/>
          <w:sz w:val="32"/>
          <w:szCs w:val="32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(HSU-24H</w:t>
      </w:r>
      <w:r>
        <w:rPr>
          <w:rFonts w:ascii="Calibri" w:hAnsi="Calibri" w:cs="Calibri" w:eastAsia="Calibri"/>
          <w:b w:val="0"/>
          <w:bCs w:val="0"/>
          <w:spacing w:val="-2"/>
          <w:w w:val="85"/>
          <w:position w:val="0"/>
          <w:sz w:val="24"/>
          <w:szCs w:val="24"/>
        </w:rPr>
        <w:t>N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F03/R2-G*/</w:t>
      </w:r>
      <w:r>
        <w:rPr>
          <w:rFonts w:ascii="Calibri" w:hAnsi="Calibri" w:cs="Calibri" w:eastAsia="Calibri"/>
          <w:b w:val="0"/>
          <w:bCs w:val="0"/>
          <w:spacing w:val="-20"/>
          <w:w w:val="85"/>
          <w:position w:val="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HS</w:t>
      </w:r>
      <w:r>
        <w:rPr>
          <w:rFonts w:ascii="Calibri" w:hAnsi="Calibri" w:cs="Calibri" w:eastAsia="Calibri"/>
          <w:b w:val="0"/>
          <w:bCs w:val="0"/>
          <w:spacing w:val="-2"/>
          <w:w w:val="85"/>
          <w:position w:val="0"/>
          <w:sz w:val="24"/>
          <w:szCs w:val="24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-24HUN03/R2,</w:t>
      </w:r>
      <w:r>
        <w:rPr>
          <w:rFonts w:ascii="Calibri" w:hAnsi="Calibri" w:cs="Calibri" w:eastAsia="Calibri"/>
          <w:b w:val="0"/>
          <w:bCs w:val="0"/>
          <w:spacing w:val="-19"/>
          <w:w w:val="85"/>
          <w:position w:val="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HSU-24HNF03/R2-W*/</w:t>
      </w:r>
      <w:r>
        <w:rPr>
          <w:rFonts w:ascii="Calibri" w:hAnsi="Calibri" w:cs="Calibri" w:eastAsia="Calibri"/>
          <w:b w:val="0"/>
          <w:bCs w:val="0"/>
          <w:spacing w:val="8"/>
          <w:w w:val="85"/>
          <w:position w:val="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85"/>
          <w:position w:val="0"/>
          <w:sz w:val="24"/>
          <w:szCs w:val="24"/>
        </w:rPr>
        <w:t>HSU-24HUN03/R2)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4"/>
          <w:szCs w:val="24"/>
        </w:rPr>
      </w: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1"/>
        <w:ind w:left="323" w:right="0" w:firstLine="0"/>
        <w:jc w:val="left"/>
        <w:rPr>
          <w:rFonts w:ascii="Myriad Pro" w:hAnsi="Myriad Pro" w:cs="Myriad Pro" w:eastAsia="Myriad Pro"/>
          <w:sz w:val="24"/>
          <w:szCs w:val="24"/>
        </w:rPr>
      </w:pP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*</w:t>
      </w:r>
      <w:r>
        <w:rPr>
          <w:rFonts w:ascii="Myriad Pro" w:hAnsi="Myriad Pro" w:cs="Myriad Pro" w:eastAsia="Myriad Pro"/>
          <w:b w:val="0"/>
          <w:bCs w:val="0"/>
          <w:spacing w:val="-9"/>
          <w:w w:val="95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3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o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n</w:t>
      </w:r>
      <w:r>
        <w:rPr>
          <w:rFonts w:ascii="Myriad Pro" w:hAnsi="Myriad Pro" w:cs="Myriad Pro" w:eastAsia="Myriad Pro"/>
          <w:b w:val="0"/>
          <w:bCs w:val="0"/>
          <w:spacing w:val="-2"/>
          <w:w w:val="95"/>
          <w:sz w:val="24"/>
          <w:szCs w:val="24"/>
        </w:rPr>
        <w:t>o</w:t>
      </w:r>
      <w:r>
        <w:rPr>
          <w:rFonts w:ascii="Myriad Pro" w:hAnsi="Myriad Pro" w:cs="Myriad Pro" w:eastAsia="Myriad Pro"/>
          <w:b w:val="0"/>
          <w:bCs w:val="0"/>
          <w:spacing w:val="-4"/>
          <w:w w:val="95"/>
          <w:sz w:val="24"/>
          <w:szCs w:val="24"/>
        </w:rPr>
        <w:t>r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a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H</w:t>
      </w:r>
      <w:r>
        <w:rPr>
          <w:rFonts w:ascii="Myriad Pro" w:hAnsi="Myriad Pro" w:cs="Myriad Pro" w:eastAsia="Myriad Pro"/>
          <w:b w:val="0"/>
          <w:bCs w:val="0"/>
          <w:spacing w:val="-8"/>
          <w:w w:val="95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naH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e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nb</w:t>
      </w:r>
      <w:r>
        <w:rPr>
          <w:rFonts w:ascii="Myriad Pro" w:hAnsi="Myriad Pro" w:cs="Myriad Pro" w:eastAsia="Myriad Pro"/>
          <w:b w:val="0"/>
          <w:bCs w:val="0"/>
          <w:spacing w:val="0"/>
          <w:w w:val="100"/>
          <w:sz w:val="24"/>
          <w:szCs w:val="24"/>
        </w:rPr>
      </w:r>
    </w:p>
    <w:p>
      <w:pPr>
        <w:spacing w:line="288" w:lineRule="exact"/>
        <w:ind w:left="323" w:right="0" w:firstLine="0"/>
        <w:jc w:val="left"/>
        <w:rPr>
          <w:rFonts w:ascii="Myriad Pro" w:hAnsi="Myriad Pro" w:cs="Myriad Pro" w:eastAsia="Myriad Pro"/>
          <w:sz w:val="24"/>
          <w:szCs w:val="24"/>
        </w:rPr>
      </w:pP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**</w:t>
      </w:r>
      <w:r>
        <w:rPr>
          <w:rFonts w:ascii="Myriad Pro" w:hAnsi="Myriad Pro" w:cs="Myriad Pro" w:eastAsia="Myriad Pro"/>
          <w:b w:val="0"/>
          <w:bCs w:val="0"/>
          <w:spacing w:val="-10"/>
          <w:w w:val="95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6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e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n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a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H</w:t>
      </w:r>
      <w:r>
        <w:rPr>
          <w:rFonts w:ascii="Myriad Pro" w:hAnsi="Myriad Pro" w:cs="Myriad Pro" w:eastAsia="Myriad Pro"/>
          <w:b w:val="0"/>
          <w:bCs w:val="0"/>
          <w:spacing w:val="-9"/>
          <w:w w:val="95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naH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e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nb</w:t>
      </w:r>
      <w:r>
        <w:rPr>
          <w:rFonts w:ascii="Myriad Pro" w:hAnsi="Myriad Pro" w:cs="Myriad Pro" w:eastAsia="Myriad Pro"/>
          <w:b w:val="0"/>
          <w:bCs w:val="0"/>
          <w:spacing w:val="0"/>
          <w:w w:val="100"/>
          <w:sz w:val="24"/>
          <w:szCs w:val="24"/>
        </w:rPr>
      </w:r>
    </w:p>
    <w:p>
      <w:pPr>
        <w:spacing w:line="270" w:lineRule="exact"/>
        <w:ind w:left="330" w:right="0" w:firstLine="0"/>
        <w:jc w:val="left"/>
        <w:rPr>
          <w:rFonts w:ascii="Myriad Pro" w:hAnsi="Myriad Pro" w:cs="Myriad Pro" w:eastAsia="Myriad Pro"/>
          <w:sz w:val="24"/>
          <w:szCs w:val="24"/>
        </w:rPr>
      </w:pP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***</w:t>
      </w:r>
      <w:r>
        <w:rPr>
          <w:rFonts w:ascii="Myriad Pro" w:hAnsi="Myriad Pro" w:cs="Myriad Pro" w:eastAsia="Myriad Pro"/>
          <w:b w:val="0"/>
          <w:bCs w:val="0"/>
          <w:spacing w:val="-26"/>
          <w:w w:val="95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-2"/>
          <w:w w:val="95"/>
          <w:sz w:val="24"/>
          <w:szCs w:val="24"/>
        </w:rPr>
        <w:t>c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epe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6pHHH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a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H</w:t>
      </w:r>
      <w:r>
        <w:rPr>
          <w:rFonts w:ascii="Myriad Pro" w:hAnsi="Myriad Pro" w:cs="Myriad Pro" w:eastAsia="Myriad Pro"/>
          <w:b w:val="0"/>
          <w:bCs w:val="0"/>
          <w:spacing w:val="-26"/>
          <w:w w:val="95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naH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e</w:t>
      </w:r>
      <w:r>
        <w:rPr>
          <w:rFonts w:ascii="Myriad Pro" w:hAnsi="Myriad Pro" w:cs="Myriad Pro" w:eastAsia="Myriad Pro"/>
          <w:b w:val="0"/>
          <w:bCs w:val="0"/>
          <w:spacing w:val="0"/>
          <w:w w:val="95"/>
          <w:sz w:val="24"/>
          <w:szCs w:val="24"/>
        </w:rPr>
        <w:t>nb</w:t>
      </w:r>
      <w:r>
        <w:rPr>
          <w:rFonts w:ascii="Myriad Pro" w:hAnsi="Myriad Pro" w:cs="Myriad Pro" w:eastAsia="Myriad Pro"/>
          <w:b w:val="0"/>
          <w:bCs w:val="0"/>
          <w:spacing w:val="0"/>
          <w:w w:val="100"/>
          <w:sz w:val="24"/>
          <w:szCs w:val="24"/>
        </w:rPr>
      </w:r>
    </w:p>
    <w:p>
      <w:pPr>
        <w:spacing w:line="240" w:lineRule="exact" w:before="10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before="51"/>
        <w:ind w:left="252" w:right="0" w:firstLine="0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Вни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м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а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т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4"/>
          <w:szCs w:val="24"/>
        </w:rPr>
        <w:t>е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льно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з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уч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4"/>
          <w:szCs w:val="24"/>
        </w:rPr>
        <w:t>т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е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инс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т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р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укцию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по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э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спл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у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а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тац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с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4"/>
          <w:szCs w:val="24"/>
        </w:rPr>
        <w:t>о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храни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4"/>
          <w:szCs w:val="24"/>
        </w:rPr>
        <w:t>т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е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ее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для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дальнейш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е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4"/>
          <w:szCs w:val="24"/>
        </w:rPr>
        <w:t>г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ис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п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24"/>
          <w:szCs w:val="24"/>
        </w:rPr>
        <w:t>о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льзования.</w:t>
      </w:r>
    </w:p>
    <w:p>
      <w:pPr>
        <w:spacing w:after="0"/>
        <w:jc w:val="left"/>
        <w:rPr>
          <w:rFonts w:ascii="Calibri" w:hAnsi="Calibri" w:cs="Calibri" w:eastAsia="Calibri"/>
          <w:sz w:val="24"/>
          <w:szCs w:val="24"/>
        </w:rPr>
        <w:sectPr>
          <w:type w:val="continuous"/>
          <w:pgSz w:w="11905" w:h="16840"/>
          <w:pgMar w:top="1580" w:bottom="0" w:left="620" w:right="460"/>
        </w:sectPr>
      </w:pPr>
    </w:p>
    <w:p>
      <w:pPr>
        <w:spacing w:before="60"/>
        <w:ind w:left="0" w:right="89" w:firstLine="0"/>
        <w:jc w:val="center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 w:val="0"/>
          <w:bCs w:val="0"/>
          <w:color w:val="231F1F"/>
          <w:spacing w:val="2"/>
          <w:w w:val="100"/>
          <w:sz w:val="28"/>
          <w:szCs w:val="28"/>
        </w:rPr>
        <w:t>У</w:t>
      </w:r>
      <w:r>
        <w:rPr>
          <w:rFonts w:ascii="Arial" w:hAnsi="Arial" w:cs="Arial" w:eastAsia="Arial"/>
          <w:b w:val="0"/>
          <w:bCs w:val="0"/>
          <w:color w:val="231F1F"/>
          <w:spacing w:val="14"/>
          <w:w w:val="100"/>
          <w:sz w:val="28"/>
          <w:szCs w:val="28"/>
        </w:rPr>
        <w:t>в</w:t>
      </w:r>
      <w:r>
        <w:rPr>
          <w:rFonts w:ascii="Arial" w:hAnsi="Arial" w:cs="Arial" w:eastAsia="Arial"/>
          <w:b w:val="0"/>
          <w:bCs w:val="0"/>
          <w:color w:val="231F1F"/>
          <w:spacing w:val="14"/>
          <w:w w:val="100"/>
          <w:sz w:val="28"/>
          <w:szCs w:val="28"/>
        </w:rPr>
        <w:t>а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28"/>
          <w:szCs w:val="28"/>
        </w:rPr>
        <w:t>ж</w:t>
      </w:r>
      <w:r>
        <w:rPr>
          <w:rFonts w:ascii="Arial" w:hAnsi="Arial" w:cs="Arial" w:eastAsia="Arial"/>
          <w:b w:val="0"/>
          <w:bCs w:val="0"/>
          <w:color w:val="231F1F"/>
          <w:spacing w:val="-51"/>
          <w:w w:val="100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14"/>
          <w:w w:val="100"/>
          <w:sz w:val="28"/>
          <w:szCs w:val="28"/>
        </w:rPr>
        <w:t>а</w:t>
      </w:r>
      <w:r>
        <w:rPr>
          <w:rFonts w:ascii="Arial" w:hAnsi="Arial" w:cs="Arial" w:eastAsia="Arial"/>
          <w:b w:val="0"/>
          <w:bCs w:val="0"/>
          <w:color w:val="231F1F"/>
          <w:spacing w:val="19"/>
          <w:w w:val="100"/>
          <w:sz w:val="28"/>
          <w:szCs w:val="28"/>
        </w:rPr>
        <w:t>е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28"/>
          <w:szCs w:val="28"/>
        </w:rPr>
        <w:t>м</w:t>
      </w:r>
      <w:r>
        <w:rPr>
          <w:rFonts w:ascii="Arial" w:hAnsi="Arial" w:cs="Arial" w:eastAsia="Arial"/>
          <w:b w:val="0"/>
          <w:bCs w:val="0"/>
          <w:color w:val="231F1F"/>
          <w:spacing w:val="-47"/>
          <w:w w:val="100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22"/>
          <w:w w:val="100"/>
          <w:sz w:val="28"/>
          <w:szCs w:val="28"/>
        </w:rPr>
        <w:t>ы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28"/>
          <w:szCs w:val="28"/>
        </w:rPr>
        <w:t>й</w:t>
      </w:r>
      <w:r>
        <w:rPr>
          <w:rFonts w:ascii="Arial" w:hAnsi="Arial" w:cs="Arial" w:eastAsia="Arial"/>
          <w:b w:val="0"/>
          <w:bCs w:val="0"/>
          <w:color w:val="231F1F"/>
          <w:spacing w:val="4"/>
          <w:w w:val="100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23"/>
          <w:w w:val="100"/>
          <w:sz w:val="28"/>
          <w:szCs w:val="28"/>
        </w:rPr>
        <w:t>п</w:t>
      </w:r>
      <w:r>
        <w:rPr>
          <w:rFonts w:ascii="Arial" w:hAnsi="Arial" w:cs="Arial" w:eastAsia="Arial"/>
          <w:b w:val="0"/>
          <w:bCs w:val="0"/>
          <w:color w:val="231F1F"/>
          <w:spacing w:val="21"/>
          <w:w w:val="100"/>
          <w:sz w:val="28"/>
          <w:szCs w:val="28"/>
        </w:rPr>
        <w:t>о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28"/>
          <w:szCs w:val="28"/>
        </w:rPr>
        <w:t>к</w:t>
      </w:r>
      <w:r>
        <w:rPr>
          <w:rFonts w:ascii="Arial" w:hAnsi="Arial" w:cs="Arial" w:eastAsia="Arial"/>
          <w:b w:val="0"/>
          <w:bCs w:val="0"/>
          <w:color w:val="231F1F"/>
          <w:spacing w:val="-50"/>
          <w:w w:val="100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16"/>
          <w:w w:val="100"/>
          <w:sz w:val="28"/>
          <w:szCs w:val="28"/>
        </w:rPr>
        <w:t>у</w:t>
      </w:r>
      <w:r>
        <w:rPr>
          <w:rFonts w:ascii="Arial" w:hAnsi="Arial" w:cs="Arial" w:eastAsia="Arial"/>
          <w:b w:val="0"/>
          <w:bCs w:val="0"/>
          <w:color w:val="231F1F"/>
          <w:spacing w:val="23"/>
          <w:w w:val="100"/>
          <w:sz w:val="28"/>
          <w:szCs w:val="28"/>
        </w:rPr>
        <w:t>п</w:t>
      </w:r>
      <w:r>
        <w:rPr>
          <w:rFonts w:ascii="Arial" w:hAnsi="Arial" w:cs="Arial" w:eastAsia="Arial"/>
          <w:b w:val="0"/>
          <w:bCs w:val="0"/>
          <w:color w:val="231F1F"/>
          <w:spacing w:val="13"/>
          <w:w w:val="100"/>
          <w:sz w:val="28"/>
          <w:szCs w:val="28"/>
        </w:rPr>
        <w:t>а</w:t>
      </w:r>
      <w:r>
        <w:rPr>
          <w:rFonts w:ascii="Arial" w:hAnsi="Arial" w:cs="Arial" w:eastAsia="Arial"/>
          <w:b w:val="0"/>
          <w:bCs w:val="0"/>
          <w:color w:val="231F1F"/>
          <w:spacing w:val="15"/>
          <w:w w:val="100"/>
          <w:sz w:val="28"/>
          <w:szCs w:val="28"/>
        </w:rPr>
        <w:t>т</w:t>
      </w:r>
      <w:r>
        <w:rPr>
          <w:rFonts w:ascii="Arial" w:hAnsi="Arial" w:cs="Arial" w:eastAsia="Arial"/>
          <w:b w:val="0"/>
          <w:bCs w:val="0"/>
          <w:color w:val="231F1F"/>
          <w:spacing w:val="18"/>
          <w:w w:val="100"/>
          <w:sz w:val="28"/>
          <w:szCs w:val="28"/>
        </w:rPr>
        <w:t>е</w:t>
      </w:r>
      <w:r>
        <w:rPr>
          <w:rFonts w:ascii="Arial" w:hAnsi="Arial" w:cs="Arial" w:eastAsia="Arial"/>
          <w:b w:val="0"/>
          <w:bCs w:val="0"/>
          <w:color w:val="231F1F"/>
          <w:spacing w:val="13"/>
          <w:w w:val="100"/>
          <w:sz w:val="28"/>
          <w:szCs w:val="28"/>
        </w:rPr>
        <w:t>л</w:t>
      </w:r>
      <w:r>
        <w:rPr>
          <w:rFonts w:ascii="Arial" w:hAnsi="Arial" w:cs="Arial" w:eastAsia="Arial"/>
          <w:b w:val="0"/>
          <w:bCs w:val="0"/>
          <w:color w:val="231F1F"/>
          <w:spacing w:val="9"/>
          <w:w w:val="100"/>
          <w:sz w:val="28"/>
          <w:szCs w:val="28"/>
        </w:rPr>
        <w:t>ь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28"/>
          <w:szCs w:val="28"/>
        </w:rPr>
        <w:t>!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line="110" w:lineRule="exact" w:before="1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106" w:firstLine="0"/>
        <w:jc w:val="center"/>
        <w:rPr>
          <w:rFonts w:ascii="Calibri" w:hAnsi="Calibri" w:cs="Calibri" w:eastAsia="Calibri"/>
          <w:sz w:val="27"/>
          <w:szCs w:val="27"/>
        </w:rPr>
      </w:pP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Поздрав</w:t>
      </w:r>
      <w:r>
        <w:rPr>
          <w:rFonts w:ascii="Calibri" w:hAnsi="Calibri" w:cs="Calibri" w:eastAsia="Calibri"/>
          <w:b w:val="0"/>
          <w:bCs w:val="0"/>
          <w:color w:val="231F1F"/>
          <w:spacing w:val="-2"/>
          <w:w w:val="110"/>
          <w:sz w:val="27"/>
          <w:szCs w:val="27"/>
        </w:rPr>
        <w:t>л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яем</w:t>
      </w:r>
      <w:r>
        <w:rPr>
          <w:rFonts w:ascii="Calibri" w:hAnsi="Calibri" w:cs="Calibri" w:eastAsia="Calibri"/>
          <w:b w:val="0"/>
          <w:bCs w:val="0"/>
          <w:color w:val="231F1F"/>
          <w:spacing w:val="11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вас</w:t>
      </w:r>
      <w:r>
        <w:rPr>
          <w:rFonts w:ascii="Calibri" w:hAnsi="Calibri" w:cs="Calibri" w:eastAsia="Calibri"/>
          <w:b w:val="0"/>
          <w:bCs w:val="0"/>
          <w:color w:val="231F1F"/>
          <w:spacing w:val="10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с</w:t>
      </w:r>
      <w:r>
        <w:rPr>
          <w:rFonts w:ascii="Calibri" w:hAnsi="Calibri" w:cs="Calibri" w:eastAsia="Calibri"/>
          <w:b w:val="0"/>
          <w:bCs w:val="0"/>
          <w:color w:val="231F1F"/>
          <w:spacing w:val="10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удачн</w:t>
      </w:r>
      <w:r>
        <w:rPr>
          <w:rFonts w:ascii="Calibri" w:hAnsi="Calibri" w:cs="Calibri" w:eastAsia="Calibri"/>
          <w:b w:val="0"/>
          <w:bCs w:val="0"/>
          <w:color w:val="231F1F"/>
          <w:spacing w:val="-1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й</w:t>
      </w:r>
      <w:r>
        <w:rPr>
          <w:rFonts w:ascii="Calibri" w:hAnsi="Calibri" w:cs="Calibri" w:eastAsia="Calibri"/>
          <w:b w:val="0"/>
          <w:bCs w:val="0"/>
          <w:color w:val="231F1F"/>
          <w:spacing w:val="12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пок</w:t>
      </w:r>
      <w:r>
        <w:rPr>
          <w:rFonts w:ascii="Calibri" w:hAnsi="Calibri" w:cs="Calibri" w:eastAsia="Calibri"/>
          <w:b w:val="0"/>
          <w:bCs w:val="0"/>
          <w:color w:val="231F1F"/>
          <w:spacing w:val="-1"/>
          <w:w w:val="110"/>
          <w:sz w:val="27"/>
          <w:szCs w:val="27"/>
        </w:rPr>
        <w:t>у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пкой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!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7"/>
          <w:szCs w:val="27"/>
        </w:rPr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line="288" w:lineRule="exact"/>
        <w:ind w:left="106" w:right="211" w:firstLine="0"/>
        <w:jc w:val="both"/>
        <w:rPr>
          <w:rFonts w:ascii="Calibri" w:hAnsi="Calibri" w:cs="Calibri" w:eastAsia="Calibri"/>
          <w:sz w:val="27"/>
          <w:szCs w:val="27"/>
        </w:rPr>
      </w:pP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К</w:t>
      </w:r>
      <w:r>
        <w:rPr>
          <w:rFonts w:ascii="Calibri" w:hAnsi="Calibri" w:cs="Calibri" w:eastAsia="Calibri"/>
          <w:b w:val="0"/>
          <w:bCs w:val="0"/>
          <w:color w:val="231F1F"/>
          <w:spacing w:val="-5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-3"/>
          <w:w w:val="110"/>
          <w:sz w:val="27"/>
          <w:szCs w:val="27"/>
        </w:rPr>
        <w:t>р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п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-2"/>
          <w:w w:val="110"/>
          <w:sz w:val="27"/>
          <w:szCs w:val="27"/>
        </w:rPr>
        <w:t>р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ц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я</w:t>
      </w:r>
      <w:r>
        <w:rPr>
          <w:rFonts w:ascii="Calibri" w:hAnsi="Calibri" w:cs="Calibri" w:eastAsia="Calibri"/>
          <w:b w:val="0"/>
          <w:bCs w:val="0"/>
          <w:color w:val="231F1F"/>
          <w:spacing w:val="18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2"/>
          <w:w w:val="110"/>
          <w:sz w:val="27"/>
          <w:szCs w:val="27"/>
        </w:rPr>
        <w:t>H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A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I</w:t>
      </w:r>
      <w:r>
        <w:rPr>
          <w:rFonts w:ascii="Calibri" w:hAnsi="Calibri" w:cs="Calibri" w:eastAsia="Calibri"/>
          <w:b w:val="0"/>
          <w:bCs w:val="0"/>
          <w:color w:val="231F1F"/>
          <w:spacing w:val="12"/>
          <w:w w:val="110"/>
          <w:sz w:val="27"/>
          <w:szCs w:val="27"/>
        </w:rPr>
        <w:t>E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R</w:t>
      </w:r>
      <w:r>
        <w:rPr>
          <w:rFonts w:ascii="Calibri" w:hAnsi="Calibri" w:cs="Calibri" w:eastAsia="Calibri"/>
          <w:b w:val="0"/>
          <w:bCs w:val="0"/>
          <w:color w:val="231F1F"/>
          <w:spacing w:val="38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3"/>
          <w:w w:val="110"/>
          <w:sz w:val="27"/>
          <w:szCs w:val="27"/>
        </w:rPr>
        <w:t>в</w:t>
      </w:r>
      <w:r>
        <w:rPr>
          <w:rFonts w:ascii="Calibri" w:hAnsi="Calibri" w:cs="Calibri" w:eastAsia="Calibri"/>
          <w:b w:val="0"/>
          <w:bCs w:val="0"/>
          <w:color w:val="231F1F"/>
          <w:spacing w:val="-14"/>
          <w:w w:val="110"/>
          <w:sz w:val="27"/>
          <w:szCs w:val="27"/>
        </w:rPr>
        <w:t>ы</w:t>
      </w:r>
      <w:r>
        <w:rPr>
          <w:rFonts w:ascii="Calibri" w:hAnsi="Calibri" w:cs="Calibri" w:eastAsia="Calibri"/>
          <w:b w:val="0"/>
          <w:bCs w:val="0"/>
          <w:color w:val="231F1F"/>
          <w:spacing w:val="-2"/>
          <w:w w:val="110"/>
          <w:sz w:val="27"/>
          <w:szCs w:val="27"/>
        </w:rPr>
        <w:t>р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-24"/>
          <w:w w:val="110"/>
          <w:sz w:val="27"/>
          <w:szCs w:val="27"/>
        </w:rPr>
        <w:t>ж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ает</w:t>
      </w:r>
      <w:r>
        <w:rPr>
          <w:rFonts w:ascii="Calibri" w:hAnsi="Calibri" w:cs="Calibri" w:eastAsia="Calibri"/>
          <w:b w:val="0"/>
          <w:bCs w:val="0"/>
          <w:color w:val="231F1F"/>
          <w:spacing w:val="28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3"/>
          <w:w w:val="110"/>
          <w:sz w:val="27"/>
          <w:szCs w:val="27"/>
        </w:rPr>
        <w:t>в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ам</w:t>
      </w:r>
      <w:r>
        <w:rPr>
          <w:rFonts w:ascii="Calibri" w:hAnsi="Calibri" w:cs="Calibri" w:eastAsia="Calibri"/>
          <w:b w:val="0"/>
          <w:bCs w:val="0"/>
          <w:color w:val="231F1F"/>
          <w:spacing w:val="9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8"/>
          <w:w w:val="110"/>
          <w:sz w:val="27"/>
          <w:szCs w:val="27"/>
        </w:rPr>
        <w:t>г</w:t>
      </w:r>
      <w:r>
        <w:rPr>
          <w:rFonts w:ascii="Calibri" w:hAnsi="Calibri" w:cs="Calibri" w:eastAsia="Calibri"/>
          <w:b w:val="0"/>
          <w:bCs w:val="0"/>
          <w:color w:val="231F1F"/>
          <w:spacing w:val="-2"/>
          <w:w w:val="110"/>
          <w:sz w:val="27"/>
          <w:szCs w:val="27"/>
        </w:rPr>
        <w:t>р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-13"/>
          <w:w w:val="110"/>
          <w:sz w:val="27"/>
          <w:szCs w:val="27"/>
        </w:rPr>
        <w:t>м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у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ю</w:t>
      </w:r>
      <w:r>
        <w:rPr>
          <w:rFonts w:ascii="Calibri" w:hAnsi="Calibri" w:cs="Calibri" w:eastAsia="Calibri"/>
          <w:b w:val="0"/>
          <w:bCs w:val="0"/>
          <w:color w:val="231F1F"/>
          <w:spacing w:val="9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п</w:t>
      </w:r>
      <w:r>
        <w:rPr>
          <w:rFonts w:ascii="Calibri" w:hAnsi="Calibri" w:cs="Calibri" w:eastAsia="Calibri"/>
          <w:b w:val="0"/>
          <w:bCs w:val="0"/>
          <w:color w:val="231F1F"/>
          <w:spacing w:val="-2"/>
          <w:w w:val="110"/>
          <w:sz w:val="27"/>
          <w:szCs w:val="27"/>
        </w:rPr>
        <w:t>р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6"/>
          <w:w w:val="110"/>
          <w:sz w:val="27"/>
          <w:szCs w:val="27"/>
        </w:rPr>
        <w:t>з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4"/>
          <w:w w:val="110"/>
          <w:sz w:val="27"/>
          <w:szCs w:val="27"/>
        </w:rPr>
        <w:t>т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е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л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ь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14"/>
          <w:w w:val="110"/>
          <w:sz w:val="27"/>
          <w:szCs w:val="27"/>
        </w:rPr>
        <w:t>с</w:t>
      </w:r>
      <w:r>
        <w:rPr>
          <w:rFonts w:ascii="Calibri" w:hAnsi="Calibri" w:cs="Calibri" w:eastAsia="Calibri"/>
          <w:b w:val="0"/>
          <w:bCs w:val="0"/>
          <w:color w:val="231F1F"/>
          <w:spacing w:val="4"/>
          <w:w w:val="110"/>
          <w:sz w:val="27"/>
          <w:szCs w:val="27"/>
        </w:rPr>
        <w:t>т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ь</w:t>
      </w:r>
      <w:r>
        <w:rPr>
          <w:rFonts w:ascii="Calibri" w:hAnsi="Calibri" w:cs="Calibri" w:eastAsia="Calibri"/>
          <w:b w:val="0"/>
          <w:bCs w:val="0"/>
          <w:color w:val="231F1F"/>
          <w:spacing w:val="14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6"/>
          <w:w w:val="110"/>
          <w:sz w:val="27"/>
          <w:szCs w:val="27"/>
        </w:rPr>
        <w:t>з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23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3"/>
          <w:w w:val="110"/>
          <w:sz w:val="27"/>
          <w:szCs w:val="27"/>
        </w:rPr>
        <w:t>в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аш</w:t>
      </w:r>
      <w:r>
        <w:rPr>
          <w:rFonts w:ascii="Calibri" w:hAnsi="Calibri" w:cs="Calibri" w:eastAsia="Calibri"/>
          <w:b w:val="0"/>
          <w:bCs w:val="0"/>
          <w:color w:val="231F1F"/>
          <w:spacing w:val="21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3"/>
          <w:w w:val="110"/>
          <w:sz w:val="27"/>
          <w:szCs w:val="27"/>
        </w:rPr>
        <w:t>в</w:t>
      </w:r>
      <w:r>
        <w:rPr>
          <w:rFonts w:ascii="Calibri" w:hAnsi="Calibri" w:cs="Calibri" w:eastAsia="Calibri"/>
          <w:b w:val="0"/>
          <w:bCs w:val="0"/>
          <w:color w:val="231F1F"/>
          <w:spacing w:val="-14"/>
          <w:w w:val="110"/>
          <w:sz w:val="27"/>
          <w:szCs w:val="27"/>
        </w:rPr>
        <w:t>ы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б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р</w:t>
      </w:r>
      <w:r>
        <w:rPr>
          <w:rFonts w:ascii="Calibri" w:hAnsi="Calibri" w:cs="Calibri" w:eastAsia="Calibri"/>
          <w:b w:val="0"/>
          <w:bCs w:val="0"/>
          <w:color w:val="231F1F"/>
          <w:spacing w:val="20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1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8"/>
          <w:w w:val="110"/>
          <w:sz w:val="27"/>
          <w:szCs w:val="27"/>
        </w:rPr>
        <w:t>г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-2"/>
          <w:w w:val="110"/>
          <w:sz w:val="27"/>
          <w:szCs w:val="27"/>
        </w:rPr>
        <w:t>р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4"/>
          <w:w w:val="110"/>
          <w:sz w:val="27"/>
          <w:szCs w:val="27"/>
        </w:rPr>
        <w:t>т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-2"/>
          <w:w w:val="110"/>
          <w:sz w:val="27"/>
          <w:szCs w:val="27"/>
        </w:rPr>
        <w:t>р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у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ет</w:t>
      </w:r>
      <w:r>
        <w:rPr>
          <w:rFonts w:ascii="Calibri" w:hAnsi="Calibri" w:cs="Calibri" w:eastAsia="Calibri"/>
          <w:b w:val="0"/>
          <w:bCs w:val="0"/>
          <w:color w:val="231F1F"/>
          <w:spacing w:val="32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3"/>
          <w:w w:val="110"/>
          <w:sz w:val="27"/>
          <w:szCs w:val="27"/>
        </w:rPr>
        <w:t>в</w:t>
      </w:r>
      <w:r>
        <w:rPr>
          <w:rFonts w:ascii="Calibri" w:hAnsi="Calibri" w:cs="Calibri" w:eastAsia="Calibri"/>
          <w:b w:val="0"/>
          <w:bCs w:val="0"/>
          <w:color w:val="231F1F"/>
          <w:spacing w:val="-14"/>
          <w:w w:val="110"/>
          <w:sz w:val="27"/>
          <w:szCs w:val="27"/>
        </w:rPr>
        <w:t>ы</w:t>
      </w:r>
      <w:r>
        <w:rPr>
          <w:rFonts w:ascii="Calibri" w:hAnsi="Calibri" w:cs="Calibri" w:eastAsia="Calibri"/>
          <w:b w:val="0"/>
          <w:bCs w:val="0"/>
          <w:color w:val="231F1F"/>
          <w:spacing w:val="14"/>
          <w:w w:val="110"/>
          <w:sz w:val="27"/>
          <w:szCs w:val="27"/>
        </w:rPr>
        <w:t>с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к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е</w:t>
      </w:r>
      <w:r>
        <w:rPr>
          <w:rFonts w:ascii="Calibri" w:hAnsi="Calibri" w:cs="Calibri" w:eastAsia="Calibri"/>
          <w:b w:val="0"/>
          <w:bCs w:val="0"/>
          <w:color w:val="231F1F"/>
          <w:spacing w:val="26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13"/>
          <w:w w:val="110"/>
          <w:sz w:val="27"/>
          <w:szCs w:val="27"/>
        </w:rPr>
        <w:t>к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-9"/>
          <w:w w:val="110"/>
          <w:sz w:val="27"/>
          <w:szCs w:val="27"/>
        </w:rPr>
        <w:t>ч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е</w:t>
      </w:r>
      <w:r>
        <w:rPr>
          <w:rFonts w:ascii="Calibri" w:hAnsi="Calibri" w:cs="Calibri" w:eastAsia="Calibri"/>
          <w:b w:val="0"/>
          <w:bCs w:val="0"/>
          <w:color w:val="231F1F"/>
          <w:spacing w:val="14"/>
          <w:w w:val="110"/>
          <w:sz w:val="27"/>
          <w:szCs w:val="27"/>
        </w:rPr>
        <w:t>с</w:t>
      </w:r>
      <w:r>
        <w:rPr>
          <w:rFonts w:ascii="Calibri" w:hAnsi="Calibri" w:cs="Calibri" w:eastAsia="Calibri"/>
          <w:b w:val="0"/>
          <w:bCs w:val="0"/>
          <w:color w:val="231F1F"/>
          <w:spacing w:val="3"/>
          <w:w w:val="110"/>
          <w:sz w:val="27"/>
          <w:szCs w:val="27"/>
        </w:rPr>
        <w:t>т</w:t>
      </w:r>
      <w:r>
        <w:rPr>
          <w:rFonts w:ascii="Calibri" w:hAnsi="Calibri" w:cs="Calibri" w:eastAsia="Calibri"/>
          <w:b w:val="0"/>
          <w:bCs w:val="0"/>
          <w:color w:val="231F1F"/>
          <w:spacing w:val="-3"/>
          <w:w w:val="110"/>
          <w:sz w:val="27"/>
          <w:szCs w:val="27"/>
        </w:rPr>
        <w:t>в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,</w:t>
      </w:r>
      <w:r>
        <w:rPr>
          <w:rFonts w:ascii="Calibri" w:hAnsi="Calibri" w:cs="Calibri" w:eastAsia="Calibri"/>
          <w:b w:val="0"/>
          <w:bCs w:val="0"/>
          <w:color w:val="231F1F"/>
          <w:spacing w:val="33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бе</w:t>
      </w:r>
      <w:r>
        <w:rPr>
          <w:rFonts w:ascii="Calibri" w:hAnsi="Calibri" w:cs="Calibri" w:eastAsia="Calibri"/>
          <w:b w:val="0"/>
          <w:bCs w:val="0"/>
          <w:color w:val="231F1F"/>
          <w:spacing w:val="5"/>
          <w:w w:val="110"/>
          <w:sz w:val="27"/>
          <w:szCs w:val="27"/>
        </w:rPr>
        <w:t>з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у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п</w:t>
      </w:r>
      <w:r>
        <w:rPr>
          <w:rFonts w:ascii="Calibri" w:hAnsi="Calibri" w:cs="Calibri" w:eastAsia="Calibri"/>
          <w:b w:val="0"/>
          <w:bCs w:val="0"/>
          <w:color w:val="231F1F"/>
          <w:spacing w:val="-2"/>
          <w:w w:val="110"/>
          <w:sz w:val="27"/>
          <w:szCs w:val="27"/>
        </w:rPr>
        <w:t>р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е</w:t>
      </w:r>
      <w:r>
        <w:rPr>
          <w:rFonts w:ascii="Calibri" w:hAnsi="Calibri" w:cs="Calibri" w:eastAsia="Calibri"/>
          <w:b w:val="0"/>
          <w:bCs w:val="0"/>
          <w:color w:val="231F1F"/>
          <w:spacing w:val="-9"/>
          <w:w w:val="110"/>
          <w:sz w:val="27"/>
          <w:szCs w:val="27"/>
        </w:rPr>
        <w:t>ч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е</w:t>
      </w:r>
      <w:r>
        <w:rPr>
          <w:rFonts w:ascii="Calibri" w:hAnsi="Calibri" w:cs="Calibri" w:eastAsia="Calibri"/>
          <w:b w:val="0"/>
          <w:bCs w:val="0"/>
          <w:color w:val="231F1F"/>
          <w:spacing w:val="25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19"/>
          <w:w w:val="110"/>
          <w:sz w:val="27"/>
          <w:szCs w:val="27"/>
        </w:rPr>
        <w:t>ф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у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-13"/>
          <w:w w:val="110"/>
          <w:sz w:val="27"/>
          <w:szCs w:val="27"/>
        </w:rPr>
        <w:t>к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ц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-2"/>
          <w:w w:val="110"/>
          <w:sz w:val="27"/>
          <w:szCs w:val="27"/>
        </w:rPr>
        <w:t>р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-3"/>
          <w:w w:val="110"/>
          <w:sz w:val="27"/>
          <w:szCs w:val="27"/>
        </w:rPr>
        <w:t>в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е</w:t>
      </w:r>
      <w:r>
        <w:rPr>
          <w:rFonts w:ascii="Calibri" w:hAnsi="Calibri" w:cs="Calibri" w:eastAsia="Calibri"/>
          <w:b w:val="0"/>
          <w:bCs w:val="0"/>
          <w:color w:val="231F1F"/>
          <w:spacing w:val="25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п</w:t>
      </w:r>
      <w:r>
        <w:rPr>
          <w:rFonts w:ascii="Calibri" w:hAnsi="Calibri" w:cs="Calibri" w:eastAsia="Calibri"/>
          <w:b w:val="0"/>
          <w:bCs w:val="0"/>
          <w:color w:val="231F1F"/>
          <w:spacing w:val="-2"/>
          <w:w w:val="110"/>
          <w:sz w:val="27"/>
          <w:szCs w:val="27"/>
        </w:rPr>
        <w:t>р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б</w:t>
      </w:r>
      <w:r>
        <w:rPr>
          <w:rFonts w:ascii="Calibri" w:hAnsi="Calibri" w:cs="Calibri" w:eastAsia="Calibri"/>
          <w:b w:val="0"/>
          <w:bCs w:val="0"/>
          <w:color w:val="231F1F"/>
          <w:spacing w:val="-3"/>
          <w:w w:val="110"/>
          <w:sz w:val="27"/>
          <w:szCs w:val="27"/>
        </w:rPr>
        <w:t>р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е</w:t>
      </w:r>
      <w:r>
        <w:rPr>
          <w:rFonts w:ascii="Calibri" w:hAnsi="Calibri" w:cs="Calibri" w:eastAsia="Calibri"/>
          <w:b w:val="0"/>
          <w:bCs w:val="0"/>
          <w:color w:val="231F1F"/>
          <w:spacing w:val="3"/>
          <w:w w:val="110"/>
          <w:sz w:val="27"/>
          <w:szCs w:val="27"/>
        </w:rPr>
        <w:t>т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е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‐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1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7"/>
          <w:w w:val="110"/>
          <w:sz w:val="27"/>
          <w:szCs w:val="27"/>
        </w:rPr>
        <w:t>г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3"/>
          <w:w w:val="110"/>
          <w:sz w:val="27"/>
          <w:szCs w:val="27"/>
        </w:rPr>
        <w:t>в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м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-1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6"/>
          <w:w w:val="110"/>
          <w:sz w:val="27"/>
          <w:szCs w:val="27"/>
        </w:rPr>
        <w:t>з</w:t>
      </w:r>
      <w:r>
        <w:rPr>
          <w:rFonts w:ascii="Calibri" w:hAnsi="Calibri" w:cs="Calibri" w:eastAsia="Calibri"/>
          <w:b w:val="0"/>
          <w:bCs w:val="0"/>
          <w:color w:val="231F1F"/>
          <w:spacing w:val="-10"/>
          <w:w w:val="110"/>
          <w:sz w:val="27"/>
          <w:szCs w:val="27"/>
        </w:rPr>
        <w:t>д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е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л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я</w:t>
      </w:r>
      <w:r>
        <w:rPr>
          <w:rFonts w:ascii="Calibri" w:hAnsi="Calibri" w:cs="Calibri" w:eastAsia="Calibri"/>
          <w:b w:val="0"/>
          <w:bCs w:val="0"/>
          <w:color w:val="231F1F"/>
          <w:spacing w:val="3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п</w:t>
      </w:r>
      <w:r>
        <w:rPr>
          <w:rFonts w:ascii="Calibri" w:hAnsi="Calibri" w:cs="Calibri" w:eastAsia="Calibri"/>
          <w:b w:val="0"/>
          <w:bCs w:val="0"/>
          <w:color w:val="231F1F"/>
          <w:spacing w:val="-3"/>
          <w:w w:val="110"/>
          <w:sz w:val="27"/>
          <w:szCs w:val="27"/>
        </w:rPr>
        <w:t>р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-2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14"/>
          <w:w w:val="110"/>
          <w:sz w:val="27"/>
          <w:szCs w:val="27"/>
        </w:rPr>
        <w:t>с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б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л</w:t>
      </w:r>
      <w:r>
        <w:rPr>
          <w:rFonts w:ascii="Calibri" w:hAnsi="Calibri" w:cs="Calibri" w:eastAsia="Calibri"/>
          <w:b w:val="0"/>
          <w:bCs w:val="0"/>
          <w:color w:val="231F1F"/>
          <w:spacing w:val="-14"/>
          <w:w w:val="110"/>
          <w:sz w:val="27"/>
          <w:szCs w:val="27"/>
        </w:rPr>
        <w:t>ю</w:t>
      </w:r>
      <w:r>
        <w:rPr>
          <w:rFonts w:ascii="Calibri" w:hAnsi="Calibri" w:cs="Calibri" w:eastAsia="Calibri"/>
          <w:b w:val="0"/>
          <w:bCs w:val="0"/>
          <w:color w:val="231F1F"/>
          <w:spacing w:val="-10"/>
          <w:w w:val="110"/>
          <w:sz w:val="27"/>
          <w:szCs w:val="27"/>
        </w:rPr>
        <w:t>д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е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-1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п</w:t>
      </w:r>
      <w:r>
        <w:rPr>
          <w:rFonts w:ascii="Calibri" w:hAnsi="Calibri" w:cs="Calibri" w:eastAsia="Calibri"/>
          <w:b w:val="0"/>
          <w:bCs w:val="0"/>
          <w:color w:val="231F1F"/>
          <w:spacing w:val="-2"/>
          <w:w w:val="110"/>
          <w:sz w:val="27"/>
          <w:szCs w:val="27"/>
        </w:rPr>
        <w:t>р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-3"/>
          <w:w w:val="110"/>
          <w:sz w:val="27"/>
          <w:szCs w:val="27"/>
        </w:rPr>
        <w:t>в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л</w:t>
      </w:r>
      <w:r>
        <w:rPr>
          <w:rFonts w:ascii="Calibri" w:hAnsi="Calibri" w:cs="Calibri" w:eastAsia="Calibri"/>
          <w:b w:val="0"/>
          <w:bCs w:val="0"/>
          <w:color w:val="231F1F"/>
          <w:spacing w:val="-2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10"/>
          <w:w w:val="110"/>
          <w:sz w:val="27"/>
          <w:szCs w:val="27"/>
        </w:rPr>
        <w:t>э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к</w:t>
      </w:r>
      <w:r>
        <w:rPr>
          <w:rFonts w:ascii="Calibri" w:hAnsi="Calibri" w:cs="Calibri" w:eastAsia="Calibri"/>
          <w:b w:val="0"/>
          <w:bCs w:val="0"/>
          <w:color w:val="231F1F"/>
          <w:spacing w:val="14"/>
          <w:w w:val="110"/>
          <w:sz w:val="27"/>
          <w:szCs w:val="27"/>
        </w:rPr>
        <w:t>с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п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л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у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4"/>
          <w:w w:val="110"/>
          <w:sz w:val="27"/>
          <w:szCs w:val="27"/>
        </w:rPr>
        <w:t>т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ц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7"/>
          <w:szCs w:val="27"/>
        </w:rPr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line="288" w:lineRule="exact"/>
        <w:ind w:left="106" w:right="215" w:firstLine="0"/>
        <w:jc w:val="both"/>
        <w:rPr>
          <w:rFonts w:ascii="Calibri" w:hAnsi="Calibri" w:cs="Calibri" w:eastAsia="Calibri"/>
          <w:sz w:val="27"/>
          <w:szCs w:val="27"/>
        </w:rPr>
      </w:pPr>
      <w:r>
        <w:rPr>
          <w:rFonts w:ascii="Calibri" w:hAnsi="Calibri" w:cs="Calibri" w:eastAsia="Calibri"/>
          <w:b w:val="0"/>
          <w:bCs w:val="0"/>
          <w:color w:val="231F1F"/>
          <w:spacing w:val="-5"/>
          <w:w w:val="110"/>
          <w:sz w:val="27"/>
          <w:szCs w:val="27"/>
        </w:rPr>
        <w:t>У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бе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д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4"/>
          <w:w w:val="110"/>
          <w:sz w:val="27"/>
          <w:szCs w:val="27"/>
        </w:rPr>
        <w:t>т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е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л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ь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-3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п</w:t>
      </w:r>
      <w:r>
        <w:rPr>
          <w:rFonts w:ascii="Calibri" w:hAnsi="Calibri" w:cs="Calibri" w:eastAsia="Calibri"/>
          <w:b w:val="0"/>
          <w:bCs w:val="0"/>
          <w:color w:val="231F1F"/>
          <w:spacing w:val="-2"/>
          <w:w w:val="110"/>
          <w:sz w:val="27"/>
          <w:szCs w:val="27"/>
        </w:rPr>
        <w:t>р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14"/>
          <w:w w:val="110"/>
          <w:sz w:val="27"/>
          <w:szCs w:val="27"/>
        </w:rPr>
        <w:t>с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м</w:t>
      </w:r>
      <w:r>
        <w:rPr>
          <w:rFonts w:ascii="Calibri" w:hAnsi="Calibri" w:cs="Calibri" w:eastAsia="Calibri"/>
          <w:b w:val="0"/>
          <w:bCs w:val="0"/>
          <w:color w:val="231F1F"/>
          <w:spacing w:val="-9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3"/>
          <w:w w:val="110"/>
          <w:sz w:val="27"/>
          <w:szCs w:val="27"/>
        </w:rPr>
        <w:t>в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14"/>
          <w:w w:val="110"/>
          <w:sz w:val="27"/>
          <w:szCs w:val="27"/>
        </w:rPr>
        <w:t>с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,</w:t>
      </w:r>
      <w:r>
        <w:rPr>
          <w:rFonts w:ascii="Calibri" w:hAnsi="Calibri" w:cs="Calibri" w:eastAsia="Calibri"/>
          <w:b w:val="0"/>
          <w:bCs w:val="0"/>
          <w:color w:val="231F1F"/>
          <w:spacing w:val="12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3"/>
          <w:w w:val="110"/>
          <w:sz w:val="27"/>
          <w:szCs w:val="27"/>
        </w:rPr>
        <w:t>в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-3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6"/>
          <w:w w:val="110"/>
          <w:sz w:val="27"/>
          <w:szCs w:val="27"/>
        </w:rPr>
        <w:t>з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бе</w:t>
      </w:r>
      <w:r>
        <w:rPr>
          <w:rFonts w:ascii="Calibri" w:hAnsi="Calibri" w:cs="Calibri" w:eastAsia="Calibri"/>
          <w:b w:val="0"/>
          <w:bCs w:val="0"/>
          <w:color w:val="231F1F"/>
          <w:spacing w:val="-25"/>
          <w:w w:val="110"/>
          <w:sz w:val="27"/>
          <w:szCs w:val="27"/>
        </w:rPr>
        <w:t>ж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е</w:t>
      </w:r>
      <w:r>
        <w:rPr>
          <w:rFonts w:ascii="Calibri" w:hAnsi="Calibri" w:cs="Calibri" w:eastAsia="Calibri"/>
          <w:b w:val="0"/>
          <w:bCs w:val="0"/>
          <w:color w:val="231F1F"/>
          <w:spacing w:val="4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е</w:t>
      </w:r>
      <w:r>
        <w:rPr>
          <w:rFonts w:ascii="Calibri" w:hAnsi="Calibri" w:cs="Calibri" w:eastAsia="Calibri"/>
          <w:b w:val="0"/>
          <w:bCs w:val="0"/>
          <w:color w:val="231F1F"/>
          <w:spacing w:val="-10"/>
          <w:w w:val="110"/>
          <w:sz w:val="27"/>
          <w:szCs w:val="27"/>
        </w:rPr>
        <w:t>д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-2"/>
          <w:w w:val="110"/>
          <w:sz w:val="27"/>
          <w:szCs w:val="27"/>
        </w:rPr>
        <w:t>р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6"/>
          <w:w w:val="110"/>
          <w:sz w:val="27"/>
          <w:szCs w:val="27"/>
        </w:rPr>
        <w:t>з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у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м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е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й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,</w:t>
      </w:r>
      <w:r>
        <w:rPr>
          <w:rFonts w:ascii="Calibri" w:hAnsi="Calibri" w:cs="Calibri" w:eastAsia="Calibri"/>
          <w:b w:val="0"/>
          <w:bCs w:val="0"/>
          <w:color w:val="231F1F"/>
          <w:spacing w:val="11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3"/>
          <w:w w:val="110"/>
          <w:sz w:val="27"/>
          <w:szCs w:val="27"/>
        </w:rPr>
        <w:t>в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м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4"/>
          <w:w w:val="110"/>
          <w:sz w:val="27"/>
          <w:szCs w:val="27"/>
        </w:rPr>
        <w:t>т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е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л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ь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-2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7"/>
          <w:w w:val="110"/>
          <w:sz w:val="27"/>
          <w:szCs w:val="27"/>
        </w:rPr>
        <w:t>з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у</w:t>
      </w:r>
      <w:r>
        <w:rPr>
          <w:rFonts w:ascii="Calibri" w:hAnsi="Calibri" w:cs="Calibri" w:eastAsia="Calibri"/>
          <w:b w:val="0"/>
          <w:bCs w:val="0"/>
          <w:color w:val="231F1F"/>
          <w:spacing w:val="-9"/>
          <w:w w:val="110"/>
          <w:sz w:val="27"/>
          <w:szCs w:val="27"/>
        </w:rPr>
        <w:t>ч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4"/>
          <w:w w:val="110"/>
          <w:sz w:val="27"/>
          <w:szCs w:val="27"/>
        </w:rPr>
        <w:t>т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ь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1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10"/>
          <w:w w:val="110"/>
          <w:sz w:val="27"/>
          <w:szCs w:val="27"/>
        </w:rPr>
        <w:t>д</w:t>
      </w:r>
      <w:r>
        <w:rPr>
          <w:rFonts w:ascii="Calibri" w:hAnsi="Calibri" w:cs="Calibri" w:eastAsia="Calibri"/>
          <w:b w:val="0"/>
          <w:bCs w:val="0"/>
          <w:color w:val="231F1F"/>
          <w:spacing w:val="1"/>
          <w:w w:val="110"/>
          <w:sz w:val="27"/>
          <w:szCs w:val="27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у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ю</w:t>
      </w:r>
      <w:r>
        <w:rPr>
          <w:rFonts w:ascii="Calibri" w:hAnsi="Calibri" w:cs="Calibri" w:eastAsia="Calibri"/>
          <w:b w:val="0"/>
          <w:bCs w:val="0"/>
          <w:color w:val="231F1F"/>
          <w:spacing w:val="-14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14"/>
          <w:w w:val="110"/>
          <w:sz w:val="27"/>
          <w:szCs w:val="27"/>
        </w:rPr>
        <w:t>с</w:t>
      </w:r>
      <w:r>
        <w:rPr>
          <w:rFonts w:ascii="Calibri" w:hAnsi="Calibri" w:cs="Calibri" w:eastAsia="Calibri"/>
          <w:b w:val="0"/>
          <w:bCs w:val="0"/>
          <w:color w:val="231F1F"/>
          <w:spacing w:val="4"/>
          <w:w w:val="110"/>
          <w:sz w:val="27"/>
          <w:szCs w:val="27"/>
        </w:rPr>
        <w:t>т</w:t>
      </w:r>
      <w:r>
        <w:rPr>
          <w:rFonts w:ascii="Calibri" w:hAnsi="Calibri" w:cs="Calibri" w:eastAsia="Calibri"/>
          <w:b w:val="0"/>
          <w:bCs w:val="0"/>
          <w:color w:val="231F1F"/>
          <w:spacing w:val="-2"/>
          <w:w w:val="110"/>
          <w:sz w:val="27"/>
          <w:szCs w:val="27"/>
        </w:rPr>
        <w:t>р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у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к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ц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ю</w:t>
      </w:r>
      <w:r>
        <w:rPr>
          <w:rFonts w:ascii="Calibri" w:hAnsi="Calibri" w:cs="Calibri" w:eastAsia="Calibri"/>
          <w:b w:val="0"/>
          <w:bCs w:val="0"/>
          <w:color w:val="231F1F"/>
          <w:spacing w:val="-13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п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-4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10"/>
          <w:w w:val="110"/>
          <w:sz w:val="27"/>
          <w:szCs w:val="27"/>
        </w:rPr>
        <w:t>э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к</w:t>
      </w:r>
      <w:r>
        <w:rPr>
          <w:rFonts w:ascii="Calibri" w:hAnsi="Calibri" w:cs="Calibri" w:eastAsia="Calibri"/>
          <w:b w:val="0"/>
          <w:bCs w:val="0"/>
          <w:color w:val="231F1F"/>
          <w:spacing w:val="14"/>
          <w:w w:val="110"/>
          <w:sz w:val="27"/>
          <w:szCs w:val="27"/>
        </w:rPr>
        <w:t>с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п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л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у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4"/>
          <w:w w:val="110"/>
          <w:sz w:val="27"/>
          <w:szCs w:val="27"/>
        </w:rPr>
        <w:t>т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ц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-5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10"/>
          <w:w w:val="110"/>
          <w:sz w:val="27"/>
          <w:szCs w:val="27"/>
        </w:rPr>
        <w:t>д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-5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4"/>
          <w:w w:val="110"/>
          <w:sz w:val="27"/>
          <w:szCs w:val="27"/>
        </w:rPr>
        <w:t>т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8"/>
          <w:w w:val="110"/>
          <w:sz w:val="27"/>
          <w:szCs w:val="27"/>
        </w:rPr>
        <w:t>г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,</w:t>
      </w:r>
      <w:r>
        <w:rPr>
          <w:rFonts w:ascii="Calibri" w:hAnsi="Calibri" w:cs="Calibri" w:eastAsia="Calibri"/>
          <w:b w:val="0"/>
          <w:bCs w:val="0"/>
          <w:color w:val="231F1F"/>
          <w:spacing w:val="9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13"/>
          <w:w w:val="110"/>
          <w:sz w:val="27"/>
          <w:szCs w:val="27"/>
        </w:rPr>
        <w:t>к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ак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-9"/>
          <w:w w:val="110"/>
          <w:sz w:val="27"/>
          <w:szCs w:val="27"/>
        </w:rPr>
        <w:t>ч</w:t>
      </w:r>
      <w:r>
        <w:rPr>
          <w:rFonts w:ascii="Calibri" w:hAnsi="Calibri" w:cs="Calibri" w:eastAsia="Calibri"/>
          <w:b w:val="0"/>
          <w:bCs w:val="0"/>
          <w:color w:val="231F1F"/>
          <w:spacing w:val="-12"/>
          <w:w w:val="110"/>
          <w:sz w:val="27"/>
          <w:szCs w:val="27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е</w:t>
      </w:r>
      <w:r>
        <w:rPr>
          <w:rFonts w:ascii="Calibri" w:hAnsi="Calibri" w:cs="Calibri" w:eastAsia="Calibri"/>
          <w:b w:val="0"/>
          <w:bCs w:val="0"/>
          <w:color w:val="231F1F"/>
          <w:spacing w:val="4"/>
          <w:w w:val="110"/>
          <w:sz w:val="27"/>
          <w:szCs w:val="27"/>
        </w:rPr>
        <w:t>т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е</w:t>
      </w:r>
      <w:r>
        <w:rPr>
          <w:rFonts w:ascii="Calibri" w:hAnsi="Calibri" w:cs="Calibri" w:eastAsia="Calibri"/>
          <w:b w:val="0"/>
          <w:bCs w:val="0"/>
          <w:color w:val="231F1F"/>
          <w:spacing w:val="2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10"/>
          <w:w w:val="110"/>
          <w:sz w:val="27"/>
          <w:szCs w:val="27"/>
        </w:rPr>
        <w:t>э</w:t>
      </w:r>
      <w:r>
        <w:rPr>
          <w:rFonts w:ascii="Calibri" w:hAnsi="Calibri" w:cs="Calibri" w:eastAsia="Calibri"/>
          <w:b w:val="0"/>
          <w:bCs w:val="0"/>
          <w:color w:val="231F1F"/>
          <w:spacing w:val="-13"/>
          <w:w w:val="110"/>
          <w:sz w:val="27"/>
          <w:szCs w:val="27"/>
        </w:rPr>
        <w:t>к</w:t>
      </w:r>
      <w:r>
        <w:rPr>
          <w:rFonts w:ascii="Calibri" w:hAnsi="Calibri" w:cs="Calibri" w:eastAsia="Calibri"/>
          <w:b w:val="0"/>
          <w:bCs w:val="0"/>
          <w:color w:val="231F1F"/>
          <w:spacing w:val="14"/>
          <w:w w:val="110"/>
          <w:sz w:val="27"/>
          <w:szCs w:val="27"/>
        </w:rPr>
        <w:t>с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п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л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у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4"/>
          <w:w w:val="110"/>
          <w:sz w:val="27"/>
          <w:szCs w:val="27"/>
        </w:rPr>
        <w:t>т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-2"/>
          <w:w w:val="110"/>
          <w:sz w:val="27"/>
          <w:szCs w:val="27"/>
        </w:rPr>
        <w:t>р</w:t>
      </w:r>
      <w:r>
        <w:rPr>
          <w:rFonts w:ascii="Calibri" w:hAnsi="Calibri" w:cs="Calibri" w:eastAsia="Calibri"/>
          <w:b w:val="0"/>
          <w:bCs w:val="0"/>
          <w:color w:val="231F1F"/>
          <w:spacing w:val="-6"/>
          <w:w w:val="110"/>
          <w:sz w:val="27"/>
          <w:szCs w:val="27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-3"/>
          <w:w w:val="110"/>
          <w:sz w:val="27"/>
          <w:szCs w:val="27"/>
        </w:rPr>
        <w:t>в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4"/>
          <w:w w:val="110"/>
          <w:sz w:val="27"/>
          <w:szCs w:val="27"/>
        </w:rPr>
        <w:t>т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ь</w:t>
      </w:r>
      <w:r>
        <w:rPr>
          <w:rFonts w:ascii="Calibri" w:hAnsi="Calibri" w:cs="Calibri" w:eastAsia="Calibri"/>
          <w:b w:val="0"/>
          <w:bCs w:val="0"/>
          <w:color w:val="231F1F"/>
          <w:spacing w:val="-5"/>
          <w:w w:val="110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6"/>
          <w:w w:val="110"/>
          <w:sz w:val="27"/>
          <w:szCs w:val="27"/>
        </w:rPr>
        <w:t>з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‐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1"/>
          <w:sz w:val="27"/>
          <w:szCs w:val="2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-10"/>
          <w:w w:val="110"/>
          <w:sz w:val="27"/>
          <w:szCs w:val="27"/>
        </w:rPr>
        <w:t>д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е</w:t>
      </w:r>
      <w:r>
        <w:rPr>
          <w:rFonts w:ascii="Calibri" w:hAnsi="Calibri" w:cs="Calibri" w:eastAsia="Calibri"/>
          <w:b w:val="0"/>
          <w:bCs w:val="0"/>
          <w:color w:val="231F1F"/>
          <w:spacing w:val="-8"/>
          <w:w w:val="110"/>
          <w:sz w:val="27"/>
          <w:szCs w:val="27"/>
        </w:rPr>
        <w:t>л</w:t>
      </w:r>
      <w:r>
        <w:rPr>
          <w:rFonts w:ascii="Calibri" w:hAnsi="Calibri" w:cs="Calibri" w:eastAsia="Calibri"/>
          <w:b w:val="0"/>
          <w:bCs w:val="0"/>
          <w:color w:val="231F1F"/>
          <w:spacing w:val="-7"/>
          <w:w w:val="110"/>
          <w:sz w:val="27"/>
          <w:szCs w:val="27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е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10"/>
          <w:sz w:val="27"/>
          <w:szCs w:val="27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7"/>
          <w:szCs w:val="27"/>
        </w:rPr>
      </w:r>
    </w:p>
    <w:p>
      <w:pPr>
        <w:spacing w:line="240" w:lineRule="exact" w:before="6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449" w:lineRule="exact" w:before="26"/>
        <w:ind w:left="979" w:right="0" w:firstLine="0"/>
        <w:jc w:val="left"/>
        <w:rPr>
          <w:rFonts w:ascii="Calibri" w:hAnsi="Calibri" w:cs="Calibri" w:eastAsia="Calibri"/>
          <w:sz w:val="38"/>
          <w:szCs w:val="38"/>
        </w:rPr>
      </w:pPr>
      <w:r>
        <w:rPr>
          <w:rFonts w:ascii="Calibri" w:hAnsi="Calibri" w:cs="Calibri" w:eastAsia="Calibri"/>
          <w:b w:val="0"/>
          <w:bCs w:val="0"/>
          <w:color w:val="231F1F"/>
          <w:spacing w:val="28"/>
          <w:w w:val="100"/>
          <w:sz w:val="38"/>
          <w:szCs w:val="38"/>
        </w:rPr>
        <w:t>У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38"/>
          <w:szCs w:val="38"/>
        </w:rPr>
        <w:t>с</w:t>
      </w:r>
      <w:r>
        <w:rPr>
          <w:rFonts w:ascii="Calibri" w:hAnsi="Calibri" w:cs="Calibri" w:eastAsia="Calibri"/>
          <w:b w:val="0"/>
          <w:bCs w:val="0"/>
          <w:color w:val="231F1F"/>
          <w:spacing w:val="-31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30"/>
          <w:w w:val="100"/>
          <w:sz w:val="38"/>
          <w:szCs w:val="38"/>
        </w:rPr>
        <w:t>л</w:t>
      </w:r>
      <w:r>
        <w:rPr>
          <w:rFonts w:ascii="Calibri" w:hAnsi="Calibri" w:cs="Calibri" w:eastAsia="Calibri"/>
          <w:b w:val="0"/>
          <w:bCs w:val="0"/>
          <w:color w:val="231F1F"/>
          <w:spacing w:val="24"/>
          <w:w w:val="100"/>
          <w:sz w:val="38"/>
          <w:szCs w:val="38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25"/>
          <w:w w:val="100"/>
          <w:sz w:val="38"/>
          <w:szCs w:val="38"/>
        </w:rPr>
        <w:t>в</w:t>
      </w:r>
      <w:r>
        <w:rPr>
          <w:rFonts w:ascii="Calibri" w:hAnsi="Calibri" w:cs="Calibri" w:eastAsia="Calibri"/>
          <w:b w:val="0"/>
          <w:bCs w:val="0"/>
          <w:color w:val="231F1F"/>
          <w:spacing w:val="25"/>
          <w:w w:val="100"/>
          <w:sz w:val="38"/>
          <w:szCs w:val="38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38"/>
          <w:szCs w:val="38"/>
        </w:rPr>
        <w:t>я</w:t>
      </w:r>
      <w:r>
        <w:rPr>
          <w:rFonts w:ascii="Calibri" w:hAnsi="Calibri" w:cs="Calibri" w:eastAsia="Calibri"/>
          <w:b w:val="0"/>
          <w:bCs w:val="0"/>
          <w:color w:val="231F1F"/>
          <w:spacing w:val="36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38"/>
          <w:szCs w:val="38"/>
        </w:rPr>
        <w:t>г</w:t>
      </w:r>
      <w:r>
        <w:rPr>
          <w:rFonts w:ascii="Calibri" w:hAnsi="Calibri" w:cs="Calibri" w:eastAsia="Calibri"/>
          <w:b w:val="0"/>
          <w:bCs w:val="0"/>
          <w:color w:val="231F1F"/>
          <w:spacing w:val="-50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38"/>
          <w:szCs w:val="38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-49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27"/>
          <w:w w:val="100"/>
          <w:sz w:val="38"/>
          <w:szCs w:val="38"/>
        </w:rPr>
        <w:t>р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38"/>
          <w:szCs w:val="38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-50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15"/>
          <w:w w:val="100"/>
          <w:sz w:val="38"/>
          <w:szCs w:val="38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38"/>
          <w:szCs w:val="38"/>
        </w:rPr>
        <w:t>т</w:t>
      </w:r>
      <w:r>
        <w:rPr>
          <w:rFonts w:ascii="Calibri" w:hAnsi="Calibri" w:cs="Calibri" w:eastAsia="Calibri"/>
          <w:b w:val="0"/>
          <w:bCs w:val="0"/>
          <w:color w:val="231F1F"/>
          <w:spacing w:val="-47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25"/>
          <w:w w:val="100"/>
          <w:sz w:val="38"/>
          <w:szCs w:val="38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25"/>
          <w:w w:val="100"/>
          <w:sz w:val="38"/>
          <w:szCs w:val="38"/>
        </w:rPr>
        <w:t>й</w:t>
      </w:r>
      <w:r>
        <w:rPr>
          <w:rFonts w:ascii="Calibri" w:hAnsi="Calibri" w:cs="Calibri" w:eastAsia="Calibri"/>
          <w:b w:val="0"/>
          <w:bCs w:val="0"/>
          <w:color w:val="231F1F"/>
          <w:spacing w:val="15"/>
          <w:w w:val="100"/>
          <w:sz w:val="38"/>
          <w:szCs w:val="38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24"/>
          <w:w w:val="100"/>
          <w:sz w:val="38"/>
          <w:szCs w:val="38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38"/>
          <w:szCs w:val="38"/>
        </w:rPr>
        <w:t>г</w:t>
      </w:r>
      <w:r>
        <w:rPr>
          <w:rFonts w:ascii="Calibri" w:hAnsi="Calibri" w:cs="Calibri" w:eastAsia="Calibri"/>
          <w:b w:val="0"/>
          <w:bCs w:val="0"/>
          <w:color w:val="231F1F"/>
          <w:spacing w:val="-51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38"/>
          <w:szCs w:val="38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31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24"/>
          <w:w w:val="100"/>
          <w:sz w:val="38"/>
          <w:szCs w:val="38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22"/>
          <w:w w:val="100"/>
          <w:sz w:val="38"/>
          <w:szCs w:val="38"/>
        </w:rPr>
        <w:t>б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38"/>
          <w:szCs w:val="38"/>
        </w:rPr>
        <w:t>с</w:t>
      </w:r>
      <w:r>
        <w:rPr>
          <w:rFonts w:ascii="Calibri" w:hAnsi="Calibri" w:cs="Calibri" w:eastAsia="Calibri"/>
          <w:b w:val="0"/>
          <w:bCs w:val="0"/>
          <w:color w:val="231F1F"/>
          <w:spacing w:val="-30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30"/>
          <w:w w:val="100"/>
          <w:sz w:val="38"/>
          <w:szCs w:val="38"/>
        </w:rPr>
        <w:t>л</w:t>
      </w:r>
      <w:r>
        <w:rPr>
          <w:rFonts w:ascii="Calibri" w:hAnsi="Calibri" w:cs="Calibri" w:eastAsia="Calibri"/>
          <w:b w:val="0"/>
          <w:bCs w:val="0"/>
          <w:color w:val="231F1F"/>
          <w:spacing w:val="27"/>
          <w:w w:val="100"/>
          <w:sz w:val="38"/>
          <w:szCs w:val="38"/>
        </w:rPr>
        <w:t>у</w:t>
      </w:r>
      <w:r>
        <w:rPr>
          <w:rFonts w:ascii="Calibri" w:hAnsi="Calibri" w:cs="Calibri" w:eastAsia="Calibri"/>
          <w:b w:val="0"/>
          <w:bCs w:val="0"/>
          <w:color w:val="231F1F"/>
          <w:spacing w:val="16"/>
          <w:w w:val="100"/>
          <w:sz w:val="38"/>
          <w:szCs w:val="38"/>
        </w:rPr>
        <w:t>ж</w:t>
      </w:r>
      <w:r>
        <w:rPr>
          <w:rFonts w:ascii="Calibri" w:hAnsi="Calibri" w:cs="Calibri" w:eastAsia="Calibri"/>
          <w:b w:val="0"/>
          <w:bCs w:val="0"/>
          <w:color w:val="231F1F"/>
          <w:spacing w:val="25"/>
          <w:w w:val="100"/>
          <w:sz w:val="38"/>
          <w:szCs w:val="38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25"/>
          <w:w w:val="100"/>
          <w:sz w:val="38"/>
          <w:szCs w:val="38"/>
        </w:rPr>
        <w:t>в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38"/>
          <w:szCs w:val="38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-49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15"/>
          <w:w w:val="100"/>
          <w:sz w:val="38"/>
          <w:szCs w:val="38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25"/>
          <w:w w:val="100"/>
          <w:sz w:val="38"/>
          <w:szCs w:val="38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38"/>
          <w:szCs w:val="38"/>
        </w:rPr>
        <w:t>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38"/>
          <w:szCs w:val="38"/>
        </w:rPr>
      </w:r>
    </w:p>
    <w:p>
      <w:pPr>
        <w:spacing w:line="375" w:lineRule="exact"/>
        <w:ind w:left="979" w:right="0" w:firstLine="0"/>
        <w:jc w:val="left"/>
        <w:rPr>
          <w:rFonts w:ascii="Calibri" w:hAnsi="Calibri" w:cs="Calibri" w:eastAsia="Calibri"/>
          <w:sz w:val="38"/>
          <w:szCs w:val="38"/>
        </w:rPr>
      </w:pP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38"/>
          <w:szCs w:val="38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30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25"/>
          <w:w w:val="100"/>
          <w:sz w:val="38"/>
          <w:szCs w:val="38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15"/>
          <w:w w:val="100"/>
          <w:sz w:val="38"/>
          <w:szCs w:val="38"/>
        </w:rPr>
        <w:t>н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38"/>
          <w:szCs w:val="38"/>
        </w:rPr>
        <w:t>ф</w:t>
      </w:r>
      <w:r>
        <w:rPr>
          <w:rFonts w:ascii="Calibri" w:hAnsi="Calibri" w:cs="Calibri" w:eastAsia="Calibri"/>
          <w:b w:val="0"/>
          <w:bCs w:val="0"/>
          <w:color w:val="231F1F"/>
          <w:spacing w:val="-10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24"/>
          <w:w w:val="100"/>
          <w:sz w:val="38"/>
          <w:szCs w:val="38"/>
        </w:rPr>
        <w:t>о</w:t>
      </w:r>
      <w:r>
        <w:rPr>
          <w:rFonts w:ascii="Calibri" w:hAnsi="Calibri" w:cs="Calibri" w:eastAsia="Calibri"/>
          <w:b w:val="0"/>
          <w:bCs w:val="0"/>
          <w:color w:val="231F1F"/>
          <w:spacing w:val="27"/>
          <w:w w:val="100"/>
          <w:sz w:val="38"/>
          <w:szCs w:val="38"/>
        </w:rPr>
        <w:t>р</w:t>
      </w:r>
      <w:r>
        <w:rPr>
          <w:rFonts w:ascii="Calibri" w:hAnsi="Calibri" w:cs="Calibri" w:eastAsia="Calibri"/>
          <w:b w:val="0"/>
          <w:bCs w:val="0"/>
          <w:color w:val="231F1F"/>
          <w:spacing w:val="29"/>
          <w:w w:val="100"/>
          <w:sz w:val="38"/>
          <w:szCs w:val="38"/>
        </w:rPr>
        <w:t>м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38"/>
          <w:szCs w:val="38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-50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25"/>
          <w:w w:val="100"/>
          <w:sz w:val="38"/>
          <w:szCs w:val="38"/>
        </w:rPr>
        <w:t>ц</w:t>
      </w:r>
      <w:r>
        <w:rPr>
          <w:rFonts w:ascii="Calibri" w:hAnsi="Calibri" w:cs="Calibri" w:eastAsia="Calibri"/>
          <w:b w:val="0"/>
          <w:bCs w:val="0"/>
          <w:color w:val="231F1F"/>
          <w:spacing w:val="25"/>
          <w:w w:val="100"/>
          <w:sz w:val="38"/>
          <w:szCs w:val="38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38"/>
          <w:szCs w:val="38"/>
        </w:rPr>
        <w:t>я</w:t>
      </w:r>
      <w:r>
        <w:rPr>
          <w:rFonts w:ascii="Calibri" w:hAnsi="Calibri" w:cs="Calibri" w:eastAsia="Calibri"/>
          <w:b w:val="0"/>
          <w:bCs w:val="0"/>
          <w:color w:val="231F1F"/>
          <w:spacing w:val="34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27"/>
          <w:w w:val="100"/>
          <w:sz w:val="38"/>
          <w:szCs w:val="38"/>
        </w:rPr>
        <w:t>д</w:t>
      </w:r>
      <w:r>
        <w:rPr>
          <w:rFonts w:ascii="Calibri" w:hAnsi="Calibri" w:cs="Calibri" w:eastAsia="Calibri"/>
          <w:b w:val="0"/>
          <w:bCs w:val="0"/>
          <w:color w:val="231F1F"/>
          <w:spacing w:val="30"/>
          <w:w w:val="100"/>
          <w:sz w:val="38"/>
          <w:szCs w:val="38"/>
        </w:rPr>
        <w:t>л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38"/>
          <w:szCs w:val="38"/>
        </w:rPr>
        <w:t>я</w:t>
      </w:r>
      <w:r>
        <w:rPr>
          <w:rFonts w:ascii="Calibri" w:hAnsi="Calibri" w:cs="Calibri" w:eastAsia="Calibri"/>
          <w:b w:val="0"/>
          <w:bCs w:val="0"/>
          <w:color w:val="231F1F"/>
          <w:spacing w:val="35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25"/>
          <w:w w:val="100"/>
          <w:sz w:val="38"/>
          <w:szCs w:val="38"/>
        </w:rPr>
        <w:t>в</w:t>
      </w:r>
      <w:r>
        <w:rPr>
          <w:rFonts w:ascii="Calibri" w:hAnsi="Calibri" w:cs="Calibri" w:eastAsia="Calibri"/>
          <w:b w:val="0"/>
          <w:bCs w:val="0"/>
          <w:color w:val="231F1F"/>
          <w:spacing w:val="30"/>
          <w:w w:val="100"/>
          <w:sz w:val="38"/>
          <w:szCs w:val="38"/>
        </w:rPr>
        <w:t>л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38"/>
          <w:szCs w:val="38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-50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27"/>
          <w:w w:val="100"/>
          <w:sz w:val="38"/>
          <w:szCs w:val="38"/>
        </w:rPr>
        <w:t>д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38"/>
          <w:szCs w:val="38"/>
        </w:rPr>
        <w:t>е</w:t>
      </w:r>
      <w:r>
        <w:rPr>
          <w:rFonts w:ascii="Calibri" w:hAnsi="Calibri" w:cs="Calibri" w:eastAsia="Calibri"/>
          <w:b w:val="0"/>
          <w:bCs w:val="0"/>
          <w:color w:val="231F1F"/>
          <w:spacing w:val="-51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30"/>
          <w:w w:val="100"/>
          <w:sz w:val="38"/>
          <w:szCs w:val="38"/>
        </w:rPr>
        <w:t>л</w:t>
      </w:r>
      <w:r>
        <w:rPr>
          <w:rFonts w:ascii="Calibri" w:hAnsi="Calibri" w:cs="Calibri" w:eastAsia="Calibri"/>
          <w:b w:val="0"/>
          <w:bCs w:val="0"/>
          <w:color w:val="231F1F"/>
          <w:spacing w:val="20"/>
          <w:w w:val="100"/>
          <w:sz w:val="38"/>
          <w:szCs w:val="38"/>
        </w:rPr>
        <w:t>ь</w:t>
      </w:r>
      <w:r>
        <w:rPr>
          <w:rFonts w:ascii="Calibri" w:hAnsi="Calibri" w:cs="Calibri" w:eastAsia="Calibri"/>
          <w:b w:val="0"/>
          <w:bCs w:val="0"/>
          <w:color w:val="231F1F"/>
          <w:spacing w:val="25"/>
          <w:w w:val="100"/>
          <w:sz w:val="38"/>
          <w:szCs w:val="38"/>
        </w:rPr>
        <w:t>ц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38"/>
          <w:szCs w:val="38"/>
        </w:rPr>
        <w:t>а</w:t>
      </w:r>
      <w:r>
        <w:rPr>
          <w:rFonts w:ascii="Calibri" w:hAnsi="Calibri" w:cs="Calibri" w:eastAsia="Calibri"/>
          <w:b w:val="0"/>
          <w:bCs w:val="0"/>
          <w:color w:val="231F1F"/>
          <w:spacing w:val="40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25"/>
          <w:w w:val="100"/>
          <w:sz w:val="38"/>
          <w:szCs w:val="38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38"/>
          <w:szCs w:val="38"/>
        </w:rPr>
        <w:t>з</w:t>
      </w:r>
      <w:r>
        <w:rPr>
          <w:rFonts w:ascii="Calibri" w:hAnsi="Calibri" w:cs="Calibri" w:eastAsia="Calibri"/>
          <w:b w:val="0"/>
          <w:bCs w:val="0"/>
          <w:color w:val="231F1F"/>
          <w:spacing w:val="-41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27"/>
          <w:w w:val="100"/>
          <w:sz w:val="38"/>
          <w:szCs w:val="38"/>
        </w:rPr>
        <w:t>д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38"/>
          <w:szCs w:val="38"/>
        </w:rPr>
        <w:t>е</w:t>
      </w:r>
      <w:r>
        <w:rPr>
          <w:rFonts w:ascii="Calibri" w:hAnsi="Calibri" w:cs="Calibri" w:eastAsia="Calibri"/>
          <w:b w:val="0"/>
          <w:bCs w:val="0"/>
          <w:color w:val="231F1F"/>
          <w:spacing w:val="-51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30"/>
          <w:w w:val="100"/>
          <w:sz w:val="38"/>
          <w:szCs w:val="38"/>
        </w:rPr>
        <w:t>л</w:t>
      </w:r>
      <w:r>
        <w:rPr>
          <w:rFonts w:ascii="Calibri" w:hAnsi="Calibri" w:cs="Calibri" w:eastAsia="Calibri"/>
          <w:b w:val="0"/>
          <w:bCs w:val="0"/>
          <w:color w:val="231F1F"/>
          <w:spacing w:val="25"/>
          <w:w w:val="100"/>
          <w:sz w:val="38"/>
          <w:szCs w:val="38"/>
        </w:rPr>
        <w:t>и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38"/>
          <w:szCs w:val="38"/>
        </w:rPr>
        <w:t>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38"/>
          <w:szCs w:val="38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tabs>
          <w:tab w:pos="4396" w:val="left" w:leader="none"/>
          <w:tab w:pos="5206" w:val="left" w:leader="none"/>
          <w:tab w:pos="7795" w:val="left" w:leader="none"/>
        </w:tabs>
        <w:spacing w:line="241" w:lineRule="auto"/>
        <w:ind w:left="219" w:right="225" w:firstLine="539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Вся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проду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ция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предна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начен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ая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Хайер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Групп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Лтд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прода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террито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РФ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г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отовлена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учетом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условий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экс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луатации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РФ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прошла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соответ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твующую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серт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фикацию</w:t>
      </w:r>
      <w:r>
        <w:rPr>
          <w:rFonts w:ascii="Calibri" w:hAnsi="Calibri" w:cs="Calibri" w:eastAsia="Calibri"/>
          <w:b w:val="0"/>
          <w:bCs w:val="0"/>
          <w:color w:val="000001"/>
          <w:spacing w:val="5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5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соотв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тствие</w:t>
      </w:r>
      <w:r>
        <w:rPr>
          <w:rFonts w:ascii="Calibri" w:hAnsi="Calibri" w:cs="Calibri" w:eastAsia="Calibri"/>
          <w:b w:val="0"/>
          <w:bCs w:val="0"/>
          <w:color w:val="000001"/>
          <w:spacing w:val="5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ГОСТу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5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Чтобы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5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убед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тся</w:t>
      </w:r>
      <w:r>
        <w:rPr>
          <w:rFonts w:ascii="Calibri" w:hAnsi="Calibri" w:cs="Calibri" w:eastAsia="Calibri"/>
          <w:b w:val="0"/>
          <w:bCs w:val="0"/>
          <w:color w:val="000001"/>
          <w:spacing w:val="5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5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этом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5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про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им</w:t>
      </w:r>
      <w:r>
        <w:rPr>
          <w:rFonts w:ascii="Calibri" w:hAnsi="Calibri" w:cs="Calibri" w:eastAsia="Calibri"/>
          <w:b w:val="0"/>
          <w:bCs w:val="0"/>
          <w:color w:val="000001"/>
          <w:spacing w:val="5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вас</w:t>
      </w:r>
      <w:r>
        <w:rPr>
          <w:rFonts w:ascii="Calibri" w:hAnsi="Calibri" w:cs="Calibri" w:eastAsia="Calibri"/>
          <w:b w:val="0"/>
          <w:bCs w:val="0"/>
          <w:color w:val="000001"/>
          <w:spacing w:val="5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провер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налич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издел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официал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зна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соответ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твия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Росте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подтвер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дающего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серт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фикацию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данного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изделия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Сист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ме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сертиф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кации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ГОСТ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41" w:lineRule="auto"/>
        <w:ind w:left="219" w:right="226" w:firstLine="536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</w:t>
      </w:r>
      <w:r>
        <w:rPr>
          <w:rFonts w:ascii="Calibri" w:hAnsi="Calibri" w:cs="Calibri" w:eastAsia="Calibri"/>
          <w:b w:val="0"/>
          <w:bCs w:val="0"/>
          <w:color w:val="000001"/>
          <w:spacing w:val="3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изб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жание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недора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умени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убед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тельно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просим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вас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поку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ке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внимате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ьно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изу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ить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данную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инст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укцию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экс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луатации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услов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гаранти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ных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обязате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ьств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провер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ть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правиль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ость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заполн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ния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гарант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йного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талона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этом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сери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ный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номер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наиме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ование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модели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приоб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етенн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го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вами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изделия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должны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быть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иденти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ны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записи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гарант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йном</w:t>
      </w:r>
      <w:r>
        <w:rPr>
          <w:rFonts w:ascii="Calibri" w:hAnsi="Calibri" w:cs="Calibri" w:eastAsia="Calibri"/>
          <w:b w:val="0"/>
          <w:bCs w:val="0"/>
          <w:color w:val="000001"/>
          <w:spacing w:val="5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талоне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5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5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допу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кается</w:t>
      </w:r>
      <w:r>
        <w:rPr>
          <w:rFonts w:ascii="Calibri" w:hAnsi="Calibri" w:cs="Calibri" w:eastAsia="Calibri"/>
          <w:b w:val="0"/>
          <w:bCs w:val="0"/>
          <w:color w:val="000001"/>
          <w:spacing w:val="5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внесе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ие</w:t>
      </w:r>
      <w:r>
        <w:rPr>
          <w:rFonts w:ascii="Calibri" w:hAnsi="Calibri" w:cs="Calibri" w:eastAsia="Calibri"/>
          <w:b w:val="0"/>
          <w:bCs w:val="0"/>
          <w:color w:val="000001"/>
          <w:spacing w:val="5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каких‐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ибо</w:t>
      </w:r>
      <w:r>
        <w:rPr>
          <w:rFonts w:ascii="Calibri" w:hAnsi="Calibri" w:cs="Calibri" w:eastAsia="Calibri"/>
          <w:b w:val="0"/>
          <w:bCs w:val="0"/>
          <w:color w:val="000001"/>
          <w:spacing w:val="5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изме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ений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5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исправ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ений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5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случае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неправ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льного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или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непол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запол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гаранти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талона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немедл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нно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обратит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сь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торгую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щ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ую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органи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ацию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tabs>
          <w:tab w:pos="8394" w:val="left" w:leader="none"/>
        </w:tabs>
        <w:ind w:left="778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Изг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товитель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уста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авливает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обес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ечивает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платное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потреб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теля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after="0"/>
        <w:jc w:val="left"/>
        <w:rPr>
          <w:rFonts w:ascii="Calibri" w:hAnsi="Calibri" w:cs="Calibri" w:eastAsia="Calibri"/>
          <w:sz w:val="25"/>
          <w:szCs w:val="25"/>
        </w:rPr>
        <w:sectPr>
          <w:pgSz w:w="11905" w:h="16840"/>
          <w:pgMar w:top="1080" w:bottom="280" w:left="960" w:right="760"/>
        </w:sectPr>
      </w:pPr>
    </w:p>
    <w:p>
      <w:pPr>
        <w:spacing w:before="13"/>
        <w:ind w:left="212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сервисное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before="5"/>
        <w:ind w:left="212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обсл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ивание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тече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5"/>
          <w:szCs w:val="25"/>
        </w:rPr>
        <w:t>36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position w:val="1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5"/>
          <w:szCs w:val="25"/>
        </w:rPr>
        <w:t>меся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position w:val="1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5"/>
          <w:szCs w:val="25"/>
        </w:rPr>
        <w:t>ев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position w:val="1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5"/>
          <w:szCs w:val="25"/>
        </w:rPr>
        <w:t>со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position w:val="1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5"/>
          <w:szCs w:val="25"/>
        </w:rPr>
        <w:t>дня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position w:val="1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5"/>
          <w:szCs w:val="25"/>
        </w:rPr>
        <w:t>переда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position w:val="1"/>
          <w:sz w:val="25"/>
          <w:szCs w:val="25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position w:val="1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5"/>
          <w:szCs w:val="25"/>
        </w:rPr>
        <w:t>товара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position w:val="1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5"/>
          <w:szCs w:val="25"/>
        </w:rPr>
        <w:t>потре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1"/>
          <w:sz w:val="25"/>
          <w:szCs w:val="25"/>
        </w:rPr>
        <w:t>б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1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5"/>
          <w:szCs w:val="25"/>
        </w:rPr>
        <w:t>телю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5"/>
          <w:szCs w:val="25"/>
        </w:rPr>
      </w:r>
    </w:p>
    <w:p>
      <w:pPr>
        <w:spacing w:after="0"/>
        <w:jc w:val="left"/>
        <w:rPr>
          <w:rFonts w:ascii="Calibri" w:hAnsi="Calibri" w:cs="Calibri" w:eastAsia="Calibri"/>
          <w:sz w:val="25"/>
          <w:szCs w:val="25"/>
        </w:rPr>
        <w:sectPr>
          <w:type w:val="continuous"/>
          <w:pgSz w:w="11905" w:h="16840"/>
          <w:pgMar w:top="1580" w:bottom="0" w:left="960" w:right="760"/>
          <w:cols w:num="2" w:equalWidth="0">
            <w:col w:w="1352" w:space="106"/>
            <w:col w:w="8727"/>
          </w:cols>
        </w:sectPr>
      </w:pPr>
    </w:p>
    <w:p>
      <w:pPr>
        <w:spacing w:line="294" w:lineRule="exact"/>
        <w:ind w:left="219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18.805075pt;margin-top:240.996002pt;width:560.530861pt;height:45.984pt;mso-position-horizontal-relative:page;mso-position-vertical-relative:page;z-index:-8074" coordorigin="376,4820" coordsize="11211,920">
            <v:group style="position:absolute;left:386;top:4830;width:11191;height:900" coordorigin="386,4830" coordsize="11191,900">
              <v:shape style="position:absolute;left:386;top:4830;width:11191;height:900" coordorigin="386,4830" coordsize="11191,900" path="m11358,4830l604,4830,525,4840,459,4866,412,4905,386,4972,386,5588,388,5606,425,5669,480,5704,551,5725,604,5730,11359,5730,11438,5720,11504,5694,11551,5654,11577,5588,11577,4972,11575,4954,11537,4891,11483,4855,11412,4834,11358,4830xe" filled="t" fillcolor="#E8E8E8" stroked="f">
                <v:path arrowok="t"/>
                <v:fill type="solid"/>
              </v:shape>
              <v:shape style="position:absolute;left:1932;top:4964;width:2685;height:692" type="#_x0000_t75">
                <v:imagedata r:id="rId9" o:title=""/>
              </v:shape>
            </v:group>
            <v:group style="position:absolute;left:4441;top:5038;width:148;height:180" coordorigin="4441,5038" coordsize="148,180">
              <v:shape style="position:absolute;left:4441;top:5038;width:148;height:180" coordorigin="4441,5038" coordsize="148,180" path="m4589,5213l4574,5219,4571,5219,4562,5217,4561,5217,4560,5216,4559,5215,4559,5215,4558,5214,4559,5213,4559,5139,4472,5139,4472,5213,4472,5214,4457,5219,4454,5219,4451,5218,4449,5218,4447,5218,4446,5218,4445,5217,4443,5217,4443,5216,4442,5215,4442,5215,4441,5214,4441,5213,4441,5044,4457,5038,4460,5038,4472,5044,4472,5113,4559,5113,4559,5044,4558,5043,4559,5042,4574,5038,4577,5038,4589,5044,4589,5213xe" filled="f" stroked="t" strokeweight="1pt" strokecolor="#000000">
                <v:path arrowok="t"/>
              </v:shape>
            </v:group>
            <v:group style="position:absolute;left:4635;top:5039;width:145;height:179" coordorigin="4635,5039" coordsize="145,179">
              <v:shape style="position:absolute;left:4635;top:5039;width:145;height:179" coordorigin="4635,5039" coordsize="145,179" path="m4780,5053l4777,5066,4776,5067,4775,5067,4774,5067,4723,5067,4723,5213,4723,5214,4708,5219,4705,5219,4702,5218,4700,5218,4698,5218,4697,5218,4695,5217,4694,5217,4693,5216,4693,5215,4692,5215,4692,5214,4692,5213,4692,5067,4642,5067,4641,5067,4640,5067,4639,5066,4638,5066,4637,5065,4637,5064,4636,5063,4636,5061,4636,5060,4635,5058,4635,5056,4635,5053,4635,5051,4635,5049,4636,5047,4636,5045,4636,5044,4637,5043,4638,5041,4638,5041,4639,5040,4640,5040,4641,5039,4642,5039,4774,5039,4780,5051,4780,5053xe" filled="f" stroked="t" strokeweight="1.0pt" strokecolor="#000000">
                <v:path arrowok="t"/>
              </v:shape>
            </v:group>
            <v:group style="position:absolute;left:4848;top:5038;width:150;height:180" coordorigin="4848,5038" coordsize="150,180">
              <v:shape style="position:absolute;left:4848;top:5038;width:150;height:180" coordorigin="4848,5038" coordsize="150,180" path="m4998,5213l4982,5219,4979,5219,4977,5218,4975,5218,4973,5218,4967,5215,4967,5215,4967,5214,4967,5213,4967,5116,4967,5111,4967,5106,4967,5101,4967,5096,4968,5091,4968,5086,4965,5091,4962,5096,4959,5101,4955,5106,4952,5110,4948,5115,4876,5213,4876,5214,4875,5215,4874,5216,4861,5219,4859,5219,4856,5218,4855,5218,4853,5218,4848,5215,4848,5215,4848,5214,4848,5213,4848,5044,4851,5040,4852,5039,4863,5038,4869,5038,4879,5044,4879,5142,4877,5170,4880,5166,4883,5161,4886,5156,4889,5152,4892,5148,4895,5143,4968,5044,4984,5038,4986,5038,4998,5044,4998,5213xe" filled="f" stroked="t" strokeweight="1pt" strokecolor="#000000">
                <v:path arrowok="t"/>
              </v:shape>
            </v:group>
            <v:group style="position:absolute;left:5080;top:5038;width:150;height:180" coordorigin="5080,5038" coordsize="150,180">
              <v:shape style="position:absolute;left:5080;top:5038;width:150;height:180" coordorigin="5080,5038" coordsize="150,180" path="m5231,5213l5215,5219,5212,5219,5210,5218,5208,5218,5206,5218,5204,5218,5203,5217,5202,5217,5201,5216,5200,5215,5200,5215,5199,5214,5200,5213,5200,5116,5199,5111,5200,5106,5200,5101,5200,5096,5200,5091,5201,5086,5198,5091,5195,5096,5191,5101,5188,5106,5184,5110,5181,5115,5109,5213,5108,5214,5108,5215,5107,5216,5094,5219,5092,5219,5089,5218,5088,5218,5086,5218,5081,5215,5081,5215,5080,5214,5080,5213,5080,5044,5080,5043,5081,5042,5081,5041,5082,5041,5082,5040,5084,5040,5085,5039,5096,5038,5102,5038,5111,5044,5111,5142,5111,5146,5111,5151,5111,5156,5111,5161,5110,5166,5110,5170,5113,5166,5116,5161,5119,5156,5122,5152,5125,5148,5128,5143,5201,5044,5206,5040,5207,5039,5217,5038,5219,5038,5231,5044,5231,5213xe" filled="f" stroked="t" strokeweight="1.0pt" strokecolor="#000000">
                <v:path arrowok="t"/>
              </v:shape>
            </v:group>
            <v:group style="position:absolute;left:5099;top:4958;width:115;height:58" coordorigin="5099,4958" coordsize="115,58">
              <v:shape style="position:absolute;left:5099;top:4958;width:115;height:58" coordorigin="5099,4958" coordsize="115,58" path="m5214,4964l5214,4972,5213,4978,5211,4984,5209,4991,5205,4996,5201,5001,5196,5006,5190,5009,5183,5012,5176,5015,5167,5016,5157,5016,5147,5016,5139,5015,5132,5012,5124,5010,5118,5007,5114,5002,5109,4998,5105,4992,5103,4986,5100,4980,5099,4972,5099,4964,5099,4963,5114,4958,5117,4958,5127,4965,5127,4970,5128,4973,5129,4977,5130,4980,5132,4983,5135,4985,5137,4988,5141,4990,5144,4991,5148,4993,5152,4993,5157,4993,5161,4993,5165,4993,5169,4991,5173,4990,5176,4988,5186,4965,5186,4964,5186,4963,5186,4962,5186,4961,5187,4960,5199,4958,5202,4958,5214,4963,5214,4964xe" filled="f" stroked="t" strokeweight="1pt" strokecolor="#000000">
                <v:path arrowok="t"/>
              </v:shape>
            </v:group>
            <v:group style="position:absolute;left:5313;top:5038;width:148;height:180" coordorigin="5313,5038" coordsize="148,180">
              <v:shape style="position:absolute;left:5313;top:5038;width:148;height:180" coordorigin="5313,5038" coordsize="148,180" path="m5461,5213l5446,5219,5443,5219,5434,5217,5432,5217,5432,5216,5431,5215,5431,5215,5430,5214,5430,5213,5430,5139,5344,5139,5344,5213,5344,5214,5329,5219,5326,5219,5323,5218,5321,5218,5319,5218,5318,5218,5316,5217,5315,5217,5314,5216,5314,5215,5314,5215,5313,5214,5313,5213,5313,5044,5329,5038,5332,5038,5344,5044,5344,5113,5430,5113,5430,5044,5430,5043,5431,5042,5446,5038,5449,5038,5461,5044,5461,5213xe" filled="f" stroked="t" strokeweight="1pt" strokecolor="#000000">
                <v:path arrowok="t"/>
              </v:shape>
            </v:group>
            <v:group style="position:absolute;left:5522;top:5036;width:169;height:185" coordorigin="5522,5036" coordsize="169,185">
              <v:shape style="position:absolute;left:5522;top:5036;width:169;height:185" coordorigin="5522,5036" coordsize="169,185" path="m5691,5127l5691,5140,5689,5153,5653,5209,5642,5214,5631,5219,5619,5221,5605,5221,5591,5221,5543,5197,5536,5189,5531,5180,5527,5168,5524,5157,5522,5144,5522,5130,5522,5116,5524,5104,5528,5092,5531,5080,5536,5070,5544,5062,5551,5054,5560,5047,5571,5043,5581,5038,5594,5036,5608,5036,5622,5036,5677,5068,5691,5113,5691,5127xe" filled="f" stroked="t" strokeweight="1pt" strokecolor="#000000">
                <v:path arrowok="t"/>
              </v:shape>
            </v:group>
            <v:group style="position:absolute;left:5554;top:5061;width:105;height:134" coordorigin="5554,5061" coordsize="105,134">
              <v:shape style="position:absolute;left:5554;top:5061;width:105;height:134" coordorigin="5554,5061" coordsize="105,134" path="m5659,5129l5639,5070,5607,5061,5598,5062,5567,5080,5563,5086,5559,5093,5557,5101,5555,5109,5554,5118,5554,5128,5554,5137,5555,5146,5557,5154,5559,5162,5561,5169,5565,5175,5569,5181,5575,5186,5581,5190,5588,5193,5596,5195,5606,5195,5615,5195,5623,5193,5630,5190,5637,5187,5659,5138,5659,5129xe" filled="f" stroked="t" strokeweight="1pt" strokecolor="#000000">
                <v:path arrowok="t"/>
              </v:shape>
            </v:group>
            <v:group style="position:absolute;left:5761;top:5039;width:101;height:179" coordorigin="5761,5039" coordsize="101,179">
              <v:shape style="position:absolute;left:5761;top:5039;width:101;height:179" coordorigin="5761,5039" coordsize="101,179" path="m5862,5053l5862,5056,5862,5058,5859,5066,5858,5067,5857,5067,5856,5067,5792,5067,5792,5213,5792,5214,5777,5219,5774,5219,5771,5218,5769,5218,5767,5218,5766,5218,5765,5217,5763,5217,5763,5216,5762,5215,5762,5215,5761,5214,5762,5213,5762,5050,5761,5047,5762,5044,5764,5042,5766,5040,5768,5039,5771,5039,5856,5039,5862,5051,5862,5053xe" filled="f" stroked="t" strokeweight="1pt" strokecolor="#000000">
                <v:path arrowok="t"/>
              </v:shape>
            </v:group>
            <v:group style="position:absolute;left:5916;top:5036;width:169;height:185" coordorigin="5916,5036" coordsize="169,185">
              <v:shape style="position:absolute;left:5916;top:5036;width:169;height:185" coordorigin="5916,5036" coordsize="169,185" path="m6085,5127l6085,5140,6083,5153,6047,5209,6036,5214,6025,5219,6013,5221,5999,5221,5985,5221,5937,5197,5930,5189,5924,5180,5921,5168,5918,5157,5916,5144,5916,5130,5916,5116,5918,5104,5921,5092,5925,5080,5930,5070,5938,5062,5945,5054,5954,5047,5964,5043,5975,5038,5988,5036,6002,5036,6016,5036,6071,5068,6085,5113,6085,5127xe" filled="f" stroked="t" strokeweight="1.0pt" strokecolor="#000000">
                <v:path arrowok="t"/>
              </v:shape>
            </v:group>
            <v:group style="position:absolute;left:5948;top:5061;width:105;height:134" coordorigin="5948,5061" coordsize="105,134">
              <v:shape style="position:absolute;left:5948;top:5061;width:105;height:134" coordorigin="5948,5061" coordsize="105,134" path="m6053,5129l6032,5070,6001,5061,5992,5062,5961,5080,5956,5086,5953,5093,5951,5101,5949,5109,5948,5118,5948,5128,5948,5137,5949,5146,5951,5154,5952,5162,5955,5169,5959,5175,5963,5181,5968,5186,5975,5190,5982,5193,5990,5195,6000,5195,6009,5195,6017,5193,6024,5190,6030,5187,6053,5138,6053,5129xe" filled="f" stroked="t" strokeweight="1pt" strokecolor="#000000">
                <v:path arrowok="t"/>
              </v:shape>
              <v:shape style="position:absolute;left:5533;top:4945;width:3599;height:704" type="#_x0000_t75">
                <v:imagedata r:id="rId10" o:title=""/>
              </v:shape>
            </v:group>
            <v:group style="position:absolute;left:8279;top:5038;width:148;height:180" coordorigin="8279,5038" coordsize="148,180">
              <v:shape style="position:absolute;left:8279;top:5038;width:148;height:180" coordorigin="8279,5038" coordsize="148,180" path="m8427,5213l8412,5219,8409,5219,8399,5217,8398,5217,8397,5216,8397,5215,8396,5215,8396,5214,8396,5213,8396,5139,8310,5139,8310,5213,8310,5214,8294,5219,8291,5219,8289,5218,8287,5218,8285,5218,8283,5218,8282,5217,8281,5217,8280,5216,8280,5215,8279,5215,8279,5214,8279,5213,8279,5044,8294,5038,8298,5038,8310,5044,8310,5113,8396,5113,8396,5044,8396,5043,8396,5042,8412,5038,8415,5038,8427,5044,8427,5213xe" filled="f" stroked="t" strokeweight="1pt" strokecolor="#000000">
                <v:path arrowok="t"/>
              </v:shape>
            </v:group>
            <v:group style="position:absolute;left:8500;top:5038;width:150;height:180" coordorigin="8500,5038" coordsize="150,180">
              <v:shape style="position:absolute;left:8500;top:5038;width:150;height:180" coordorigin="8500,5038" coordsize="150,180" path="m8650,5213l8635,5219,8631,5219,8629,5218,8627,5218,8625,5218,8620,5215,8619,5215,8619,5214,8619,5213,8619,5116,8619,5111,8619,5106,8619,5101,8619,5096,8620,5091,8620,5086,8617,5091,8614,5096,8611,5101,8607,5106,8604,5110,8529,5213,8514,5219,8511,5219,8509,5218,8507,5218,8505,5218,8500,5215,8500,5215,8500,5214,8500,5213,8500,5044,8500,5043,8500,5042,8500,5041,8501,5041,8502,5040,8503,5040,8504,5039,8515,5038,8521,5038,8531,5044,8531,5142,8531,5146,8530,5151,8530,5156,8530,5161,8530,5166,8529,5170,8548,5143,8620,5044,8636,5038,8639,5038,8650,5044,8650,5213xe" filled="f" stroked="t" strokeweight="1pt" strokecolor="#000000">
                <v:path arrowok="t"/>
              </v:shape>
            </v:group>
            <v:group style="position:absolute;left:8714;top:5037;width:143;height:181" coordorigin="8714,5037" coordsize="143,181">
              <v:shape style="position:absolute;left:8714;top:5037;width:143;height:181" coordorigin="8714,5037" coordsize="143,181" path="m8857,5213l8842,5219,8839,5219,8836,5218,8834,5218,8832,5218,8831,5218,8830,5217,8828,5217,8828,5216,8827,5215,8827,5215,8826,5214,8826,5213,8826,5142,8809,5142,8801,5142,8779,5150,8775,5153,8772,5157,8770,5161,8767,5166,8764,5171,8762,5178,8748,5211,8747,5213,8747,5214,8746,5215,8745,5216,8729,5219,8727,5219,8725,5219,8715,5216,8715,5216,8714,5215,8714,5214,8714,5213,8720,5199,8733,5168,8737,5160,8741,5153,8746,5147,8751,5141,8757,5137,8764,5134,8752,5132,8742,5127,8735,5120,8728,5112,8724,5102,8724,5090,8724,5082,8744,5051,8750,5047,8801,5037,8804,5037,8808,5037,8811,5037,8815,5038,8819,5038,8824,5038,8828,5038,8832,5039,8836,5039,8840,5039,8843,5039,8846,5040,8850,5040,8857,5053,8857,5213xe" filled="f" stroked="t" strokeweight="1.0pt" strokecolor="#000000">
                <v:path arrowok="t"/>
              </v:shape>
            </v:group>
            <v:group style="position:absolute;left:8755;top:5061;width:71;height:59" coordorigin="8755,5061" coordsize="71,59">
              <v:shape style="position:absolute;left:8755;top:5061;width:71;height:59" coordorigin="8755,5061" coordsize="71,59" path="m8826,5062l8803,5061,8799,5061,8757,5078,8756,5082,8755,5086,8755,5090,8755,5095,8756,5099,8757,5103,8759,5106,8762,5109,8765,5111,8769,5114,8773,5116,8778,5117,8784,5118,8791,5119,8801,5119,8826,5119,8826,5062xe" filled="f" stroked="t" strokeweight="1pt" strokecolor="#000000">
                <v:path arrowok="t"/>
              </v:shape>
            </v:group>
            <v:group style="position:absolute;left:1968;top:5398;width:150;height:180" coordorigin="1968,5398" coordsize="150,180">
              <v:shape style="position:absolute;left:1968;top:5398;width:150;height:180" coordorigin="1968,5398" coordsize="150,180" path="m2118,5573l2103,5579,2100,5579,2097,5578,2095,5578,2093,5578,2091,5578,2090,5577,2089,5577,2088,5576,2088,5575,2087,5575,2087,5574,2087,5573,2087,5476,2087,5471,2087,5466,2087,5461,2088,5456,2088,5451,2088,5446,2085,5451,2082,5456,2079,5461,2075,5466,2072,5470,2068,5475,1997,5573,1996,5574,1995,5575,1994,5576,1982,5579,1979,5579,1977,5578,1975,5578,1973,5578,1969,5575,1968,5575,1968,5574,1968,5573,1968,5404,1968,5403,1968,5402,1969,5401,1969,5401,1970,5400,1971,5400,1972,5399,1983,5398,1989,5398,1999,5404,1999,5502,1999,5506,1999,5511,1998,5516,1998,5521,1998,5526,1997,5530,2000,5526,2003,5521,2006,5516,2009,5512,2012,5508,2016,5503,2088,5404,2089,5403,2094,5400,2095,5399,2104,5398,2107,5398,2118,5404,2118,5573xe" filled="f" stroked="t" strokeweight="1pt" strokecolor="#000000">
                <v:path arrowok="t"/>
              </v:shape>
            </v:group>
            <v:group style="position:absolute;left:2285;top:5398;width:150;height:180" coordorigin="2285,5398" coordsize="150,180">
              <v:shape style="position:absolute;left:2285;top:5398;width:150;height:180" coordorigin="2285,5398" coordsize="150,180" path="m2435,5573l2420,5579,2416,5579,2414,5578,2412,5578,2410,5578,2404,5575,2404,5575,2404,5574,2404,5573,2404,5476,2404,5471,2404,5466,2404,5461,2404,5456,2405,5451,2405,5446,2402,5451,2399,5456,2396,5461,2392,5466,2389,5470,2385,5475,2314,5573,2313,5574,2312,5575,2311,5576,2299,5579,2296,5579,2294,5578,2292,5578,2290,5578,2285,5575,2285,5575,2285,5574,2285,5573,2285,5404,2285,5403,2285,5402,2285,5401,2286,5401,2287,5400,2288,5400,2289,5399,2300,5398,2306,5398,2316,5404,2316,5502,2316,5506,2315,5511,2315,5516,2315,5521,2315,5526,2314,5530,2317,5526,2320,5521,2323,5516,2326,5512,2329,5508,2333,5503,2405,5404,2410,5400,2411,5399,2421,5398,2424,5398,2435,5404,2435,5573xe" filled="f" stroked="t" strokeweight="1pt" strokecolor="#000000">
                <v:path arrowok="t"/>
              </v:shape>
            </v:group>
            <v:group style="position:absolute;left:4753;top:5399;width:205;height:240" coordorigin="4753,5399" coordsize="205,240">
              <v:shape style="position:absolute;left:4753;top:5399;width:205;height:240" coordorigin="4753,5399" coordsize="205,240" path="m4780,5634l4771,5639,4769,5639,4767,5639,4764,5639,4762,5639,4753,5635,4753,5634,4753,5559,4758,5551,4761,5551,4773,5551,4802,5487,4814,5408,4815,5407,4815,5405,4816,5404,4816,5403,4817,5402,4818,5401,4819,5401,4820,5400,4821,5400,4822,5399,4824,5399,4918,5399,4921,5399,4923,5400,4925,5402,4926,5404,4927,5407,4927,5410,4927,5551,4951,5551,4953,5551,4955,5552,4956,5553,4957,5554,4958,5556,4958,5559,4958,5634,4949,5639,4947,5639,4945,5639,4942,5639,4940,5639,4932,5635,4932,5634,4932,5578,4780,5578,4780,5634xe" filled="f" stroked="t" strokeweight="1pt" strokecolor="#000000">
                <v:path arrowok="t"/>
              </v:shape>
            </v:group>
            <v:group style="position:absolute;left:4805;top:5425;width:92;height:127" coordorigin="4805,5425" coordsize="92,127">
              <v:shape style="position:absolute;left:4805;top:5425;width:92;height:127" coordorigin="4805,5425" coordsize="92,127" path="m4896,5425l4843,5425,4840,5447,4836,5466,4819,5529,4815,5535,4812,5541,4808,5547,4805,5551,4896,5551,4896,5425xe" filled="f" stroked="t" strokeweight="1pt" strokecolor="#000000">
                <v:path arrowok="t"/>
              </v:shape>
            </v:group>
            <v:group style="position:absolute;left:4996;top:5399;width:163;height:181" coordorigin="4996,5399" coordsize="163,181">
              <v:shape style="position:absolute;left:4996;top:5399;width:163;height:181" coordorigin="4996,5399" coordsize="163,181" path="m5159,5573l5144,5579,5141,5579,5138,5578,5136,5578,5134,5578,5132,5578,5131,5577,5130,5577,5129,5576,5129,5575,5128,5575,5128,5574,5128,5573,5128,5425,5082,5425,5079,5447,5076,5466,5060,5533,5039,5567,5034,5572,5002,5581,5001,5581,4998,5578,4997,5577,4997,5576,4996,5574,4996,5572,4996,5570,4996,5567,4996,5564,4996,5561,4996,5560,4997,5558,4997,5556,4997,5555,4998,5554,4998,5553,4999,5553,5000,5552,5000,5552,5002,5552,5006,5552,5033,5522,5036,5515,5050,5441,5054,5407,5055,5404,5056,5402,5058,5400,5060,5399,5063,5399,5150,5399,5153,5399,5155,5400,5157,5402,5158,5404,5159,5407,5159,5410,5159,5573xe" filled="f" stroked="t" strokeweight="1pt" strokecolor="#000000">
                <v:path arrowok="t"/>
              </v:shape>
            </v:group>
            <v:group style="position:absolute;left:5230;top:5397;width:143;height:181" coordorigin="5230,5397" coordsize="143,181">
              <v:shape style="position:absolute;left:5230;top:5397;width:143;height:181" coordorigin="5230,5397" coordsize="143,181" path="m5373,5573l5357,5579,5354,5579,5352,5578,5350,5578,5348,5578,5343,5575,5342,5575,5342,5574,5342,5573,5342,5502,5324,5502,5316,5502,5294,5510,5291,5513,5288,5517,5285,5521,5282,5526,5280,5531,5277,5538,5264,5571,5263,5573,5262,5574,5261,5575,5261,5576,5245,5579,5242,5579,5240,5579,5231,5576,5230,5576,5230,5575,5230,5574,5230,5573,5235,5559,5249,5528,5252,5520,5257,5513,5262,5507,5267,5501,5273,5497,5279,5494,5267,5492,5257,5487,5250,5480,5243,5472,5240,5462,5240,5450,5240,5442,5260,5411,5266,5407,5317,5397,5320,5397,5323,5397,5327,5397,5331,5398,5335,5398,5339,5398,5343,5398,5347,5399,5351,5399,5355,5399,5359,5399,5362,5400,5365,5400,5373,5413,5373,5573xe" filled="f" stroked="t" strokeweight="1.0pt" strokecolor="#000000">
                <v:path arrowok="t"/>
              </v:shape>
            </v:group>
            <v:group style="position:absolute;left:5270;top:5421;width:71;height:59" coordorigin="5270,5421" coordsize="71,59">
              <v:shape style="position:absolute;left:5270;top:5421;width:71;height:59" coordorigin="5270,5421" coordsize="71,59" path="m5342,5422l5319,5421,5315,5421,5273,5438,5271,5442,5270,5446,5271,5450,5270,5455,5271,5459,5273,5463,5275,5466,5277,5469,5281,5471,5284,5474,5289,5476,5294,5477,5299,5478,5307,5479,5316,5479,5342,5479,5342,5422xe" filled="f" stroked="t" strokeweight="1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несет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гарант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йные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обязате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ьства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теч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нии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12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месяц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дня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переда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товара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before="2"/>
        <w:ind w:left="219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потре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б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ителю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before="2"/>
        <w:ind w:left="776" w:right="0" w:firstLine="22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условии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собл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дения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требован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правил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описа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ных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этом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руков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дстве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41" w:lineRule="auto" w:before="2"/>
        <w:ind w:left="219" w:right="222" w:firstLine="557"/>
        <w:jc w:val="both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Более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подро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б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ная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информац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услов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гарант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йного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обсл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живан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конта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тные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телефо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ы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адреса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авториз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ванных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серв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сных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цент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изло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ены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гарант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йном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талоне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заполня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мом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пке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изделия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магаз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1" w:lineRule="auto"/>
        <w:ind w:left="219" w:right="1751" w:firstLine="463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ционе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ы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соответ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твуют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требова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иям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норматив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ых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докум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нтов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: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ГОСТ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521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6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1.2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4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0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‐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2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0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08;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ГОСТ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513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1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8.1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4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2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‐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2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0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06;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Г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ОСТ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51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3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.3.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2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‐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2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00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6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;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ГОСТ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513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1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8.1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4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1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‐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2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0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06;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ГОСТ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513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1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7.3.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3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‐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20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0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8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41" w:lineRule="auto"/>
        <w:ind w:left="219" w:right="224" w:firstLine="370"/>
        <w:jc w:val="both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5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соотве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ствии</w:t>
      </w:r>
      <w:r>
        <w:rPr>
          <w:rFonts w:ascii="Calibri" w:hAnsi="Calibri" w:cs="Calibri" w:eastAsia="Calibri"/>
          <w:b w:val="0"/>
          <w:bCs w:val="0"/>
          <w:color w:val="000001"/>
          <w:spacing w:val="5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5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постанов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ением</w:t>
      </w:r>
      <w:r>
        <w:rPr>
          <w:rFonts w:ascii="Calibri" w:hAnsi="Calibri" w:cs="Calibri" w:eastAsia="Calibri"/>
          <w:b w:val="0"/>
          <w:bCs w:val="0"/>
          <w:color w:val="000001"/>
          <w:spacing w:val="5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Правит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льства</w:t>
      </w:r>
      <w:r>
        <w:rPr>
          <w:rFonts w:ascii="Calibri" w:hAnsi="Calibri" w:cs="Calibri" w:eastAsia="Calibri"/>
          <w:b w:val="0"/>
          <w:bCs w:val="0"/>
          <w:color w:val="000001"/>
          <w:spacing w:val="5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РФ</w:t>
      </w:r>
      <w:r>
        <w:rPr>
          <w:rFonts w:ascii="Calibri" w:hAnsi="Calibri" w:cs="Calibri" w:eastAsia="Calibri"/>
          <w:b w:val="0"/>
          <w:bCs w:val="0"/>
          <w:color w:val="000001"/>
          <w:spacing w:val="5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№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7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2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0</w:t>
      </w:r>
      <w:r>
        <w:rPr>
          <w:rFonts w:ascii="Calibri" w:hAnsi="Calibri" w:cs="Calibri" w:eastAsia="Calibri"/>
          <w:b w:val="0"/>
          <w:bCs w:val="0"/>
          <w:color w:val="000001"/>
          <w:spacing w:val="5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от</w:t>
      </w:r>
      <w:r>
        <w:rPr>
          <w:rFonts w:ascii="Calibri" w:hAnsi="Calibri" w:cs="Calibri" w:eastAsia="Calibri"/>
          <w:b w:val="0"/>
          <w:bCs w:val="0"/>
          <w:color w:val="000001"/>
          <w:spacing w:val="5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16</w:t>
      </w:r>
      <w:r>
        <w:rPr>
          <w:rFonts w:ascii="Calibri" w:hAnsi="Calibri" w:cs="Calibri" w:eastAsia="Calibri"/>
          <w:b w:val="0"/>
          <w:bCs w:val="0"/>
          <w:color w:val="000001"/>
          <w:spacing w:val="-3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06.</w:t>
      </w:r>
      <w:r>
        <w:rPr>
          <w:rFonts w:ascii="Calibri" w:hAnsi="Calibri" w:cs="Calibri" w:eastAsia="Calibri"/>
          <w:b w:val="0"/>
          <w:bCs w:val="0"/>
          <w:color w:val="000001"/>
          <w:spacing w:val="-3"/>
          <w:w w:val="100"/>
          <w:sz w:val="25"/>
          <w:szCs w:val="25"/>
        </w:rPr>
        <w:t>9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7</w:t>
      </w:r>
      <w:r>
        <w:rPr>
          <w:rFonts w:ascii="Calibri" w:hAnsi="Calibri" w:cs="Calibri" w:eastAsia="Calibri"/>
          <w:b w:val="0"/>
          <w:bCs w:val="0"/>
          <w:color w:val="000001"/>
          <w:spacing w:val="5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Кор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орация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Хайер</w:t>
      </w:r>
      <w:r>
        <w:rPr>
          <w:rFonts w:ascii="Calibri" w:hAnsi="Calibri" w:cs="Calibri" w:eastAsia="Calibri"/>
          <w:b w:val="0"/>
          <w:bCs w:val="0"/>
          <w:color w:val="000001"/>
          <w:spacing w:val="5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устанавл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вает</w:t>
      </w:r>
      <w:r>
        <w:rPr>
          <w:rFonts w:ascii="Calibri" w:hAnsi="Calibri" w:cs="Calibri" w:eastAsia="Calibri"/>
          <w:b w:val="0"/>
          <w:bCs w:val="0"/>
          <w:color w:val="000001"/>
          <w:spacing w:val="5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официа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ьный</w:t>
      </w:r>
      <w:r>
        <w:rPr>
          <w:rFonts w:ascii="Calibri" w:hAnsi="Calibri" w:cs="Calibri" w:eastAsia="Calibri"/>
          <w:b w:val="0"/>
          <w:bCs w:val="0"/>
          <w:color w:val="000001"/>
          <w:spacing w:val="5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срок</w:t>
      </w:r>
      <w:r>
        <w:rPr>
          <w:rFonts w:ascii="Calibri" w:hAnsi="Calibri" w:cs="Calibri" w:eastAsia="Calibri"/>
          <w:b w:val="0"/>
          <w:bCs w:val="0"/>
          <w:color w:val="000001"/>
          <w:spacing w:val="5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слу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бы</w:t>
      </w:r>
      <w:r>
        <w:rPr>
          <w:rFonts w:ascii="Calibri" w:hAnsi="Calibri" w:cs="Calibri" w:eastAsia="Calibri"/>
          <w:b w:val="0"/>
          <w:bCs w:val="0"/>
          <w:color w:val="000001"/>
          <w:spacing w:val="5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5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издел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5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бытовой</w:t>
      </w:r>
      <w:r>
        <w:rPr>
          <w:rFonts w:ascii="Calibri" w:hAnsi="Calibri" w:cs="Calibri" w:eastAsia="Calibri"/>
          <w:b w:val="0"/>
          <w:bCs w:val="0"/>
          <w:color w:val="000001"/>
          <w:spacing w:val="5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техни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предна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наче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ные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исп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льзова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ия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быту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—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7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лет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даты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произв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дства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издел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Учитывая</w:t>
      </w:r>
      <w:r>
        <w:rPr>
          <w:rFonts w:ascii="Calibri" w:hAnsi="Calibri" w:cs="Calibri" w:eastAsia="Calibri"/>
          <w:b w:val="0"/>
          <w:bCs w:val="0"/>
          <w:color w:val="000001"/>
          <w:spacing w:val="4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высокое</w:t>
      </w:r>
      <w:r>
        <w:rPr>
          <w:rFonts w:ascii="Calibri" w:hAnsi="Calibri" w:cs="Calibri" w:eastAsia="Calibri"/>
          <w:b w:val="0"/>
          <w:bCs w:val="0"/>
          <w:color w:val="000001"/>
          <w:spacing w:val="4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каче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тво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4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надеж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ость</w:t>
      </w:r>
      <w:r>
        <w:rPr>
          <w:rFonts w:ascii="Calibri" w:hAnsi="Calibri" w:cs="Calibri" w:eastAsia="Calibri"/>
          <w:b w:val="0"/>
          <w:bCs w:val="0"/>
          <w:color w:val="000001"/>
          <w:spacing w:val="4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4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степе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ь</w:t>
      </w:r>
      <w:r>
        <w:rPr>
          <w:rFonts w:ascii="Calibri" w:hAnsi="Calibri" w:cs="Calibri" w:eastAsia="Calibri"/>
          <w:b w:val="0"/>
          <w:bCs w:val="0"/>
          <w:color w:val="000001"/>
          <w:spacing w:val="4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безо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асно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ти</w:t>
      </w:r>
      <w:r>
        <w:rPr>
          <w:rFonts w:ascii="Calibri" w:hAnsi="Calibri" w:cs="Calibri" w:eastAsia="Calibri"/>
          <w:b w:val="0"/>
          <w:bCs w:val="0"/>
          <w:color w:val="000001"/>
          <w:spacing w:val="4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проду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ции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фактич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ский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срок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эк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плуатаци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может</w:t>
      </w:r>
      <w:r>
        <w:rPr>
          <w:rFonts w:ascii="Calibri" w:hAnsi="Calibri" w:cs="Calibri" w:eastAsia="Calibri"/>
          <w:b w:val="0"/>
          <w:bCs w:val="0"/>
          <w:color w:val="000001"/>
          <w:spacing w:val="5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зна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ительно</w:t>
      </w:r>
      <w:r>
        <w:rPr>
          <w:rFonts w:ascii="Calibri" w:hAnsi="Calibri" w:cs="Calibri" w:eastAsia="Calibri"/>
          <w:b w:val="0"/>
          <w:bCs w:val="0"/>
          <w:color w:val="000001"/>
          <w:spacing w:val="5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превышать</w:t>
      </w:r>
      <w:r>
        <w:rPr>
          <w:rFonts w:ascii="Calibri" w:hAnsi="Calibri" w:cs="Calibri" w:eastAsia="Calibri"/>
          <w:b w:val="0"/>
          <w:bCs w:val="0"/>
          <w:color w:val="000001"/>
          <w:spacing w:val="5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официал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ный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окон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ании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срока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слу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бы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изделия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обратите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ь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Автори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ованный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серв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сный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центр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Хайер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провед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ния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профила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тиче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ких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работ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получ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ния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реко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ендаций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дальн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йшей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эк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плуатации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издел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40" w:lineRule="exact" w:before="1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before="77"/>
        <w:ind w:left="0" w:right="105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8"/>
          <w:szCs w:val="18"/>
        </w:rPr>
        <w:t>2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after="0"/>
        <w:jc w:val="right"/>
        <w:rPr>
          <w:rFonts w:ascii="Arial" w:hAnsi="Arial" w:cs="Arial" w:eastAsia="Arial"/>
          <w:sz w:val="18"/>
          <w:szCs w:val="18"/>
        </w:rPr>
        <w:sectPr>
          <w:type w:val="continuous"/>
          <w:pgSz w:w="11905" w:h="16840"/>
          <w:pgMar w:top="1580" w:bottom="0" w:left="960" w:right="760"/>
        </w:sectPr>
      </w:pPr>
    </w:p>
    <w:p>
      <w:pPr>
        <w:spacing w:before="10"/>
        <w:ind w:left="1085" w:right="0" w:firstLine="0"/>
        <w:jc w:val="left"/>
        <w:rPr>
          <w:rFonts w:ascii="Calibri" w:hAnsi="Calibri" w:cs="Calibri" w:eastAsia="Calibri"/>
          <w:sz w:val="49"/>
          <w:szCs w:val="49"/>
        </w:rPr>
      </w:pPr>
      <w:r>
        <w:rPr/>
        <w:pict>
          <v:group style="position:absolute;margin-left:12.969064pt;margin-top:44.641014pt;width:560.530872pt;height:45.984pt;mso-position-horizontal-relative:page;mso-position-vertical-relative:page;z-index:-8073" coordorigin="259,893" coordsize="11211,920">
            <v:group style="position:absolute;left:269;top:903;width:11191;height:900" coordorigin="269,903" coordsize="11191,900">
              <v:shape style="position:absolute;left:269;top:903;width:11191;height:900" coordorigin="269,903" coordsize="11191,900" path="m11242,903l487,903,408,912,342,939,295,978,269,1045,269,1661,271,1679,309,1742,363,1777,434,1798,488,1803,11242,1802,11321,1793,11387,1766,11435,1727,11460,1661,11460,1045,11458,1027,11421,963,11366,928,11295,907,11242,903xe" filled="t" fillcolor="#E8E8E8" stroked="f">
                <v:path arrowok="t"/>
                <v:fill type="solid"/>
              </v:shape>
            </v:group>
            <v:group style="position:absolute;left:1870;top:1222;width:272;height:316" coordorigin="1870,1222" coordsize="272,316">
              <v:shape style="position:absolute;left:1870;top:1222;width:272;height:316" coordorigin="1870,1222" coordsize="272,316" path="m2045,1448l2014,1507,1960,1538,1949,1538,1945,1538,1917,1532,1914,1531,1912,1530,1911,1529,1910,1528,1909,1528,1908,1526,1907,1525,1907,1524,1907,1522,1906,1521,1906,1519,1906,1516,1905,1514,1905,1511,1905,1508,1905,1502,1906,1497,1907,1495,1909,1492,1911,1490,1913,1490,1915,1490,1916,1491,1918,1492,1920,1493,1922,1494,1925,1495,1927,1497,1930,1498,1934,1499,1938,1500,1942,1500,1947,1500,1951,1500,1955,1500,1959,1499,1963,1498,1966,1496,1970,1493,1973,1490,1992,1460,1873,1237,1871,1234,1870,1231,1870,1229,1870,1227,1886,1222,1892,1222,1897,1222,1919,1231,1979,1345,1988,1363,1997,1380,2006,1399,2015,1416,2016,1417,2046,1344,2094,1229,2108,1222,2111,1222,2115,1222,2121,1222,2126,1222,2142,1228,2142,1230,2141,1232,2140,1234,2045,1448xe" filled="f" stroked="t" strokeweight="2.050206pt" strokecolor="#000000">
                <v:path arrowok="t"/>
              </v:shape>
            </v:group>
            <v:group style="position:absolute;left:2170;top:1301;width:184;height:238" coordorigin="2170,1301" coordsize="184,238">
              <v:shape style="position:absolute;left:2170;top:1301;width:184;height:238" coordorigin="2170,1301" coordsize="184,238" path="m2354,1495l2354,1498,2354,1501,2353,1503,2353,1505,2347,1516,2345,1518,2341,1520,2336,1523,2330,1526,2325,1529,2318,1531,2312,1534,2273,1539,2252,1538,2186,1495,2170,1438,2170,1411,2194,1337,2249,1305,2286,1301,2293,1302,2335,1315,2340,1318,2343,1321,2345,1322,2347,1324,2349,1326,2349,1327,2350,1328,2351,1329,2353,1340,2353,1343,2353,1350,2352,1354,2350,1356,2349,1359,2347,1360,2345,1360,2342,1360,2339,1359,2336,1356,2332,1354,2278,1335,2256,1338,2215,1403,2215,1431,2216,1448,2221,1468,2225,1477,2231,1484,2236,1491,2243,1496,2251,1499,2259,1503,2268,1505,2279,1505,2289,1505,2297,1503,2305,1500,2312,1497,2319,1494,2324,1491,2330,1487,2334,1484,2338,1481,2342,1479,2345,1477,2347,1477,2348,1477,2354,1492,2354,1495xe" filled="f" stroked="t" strokeweight="2.058147pt" strokecolor="#000000">
                <v:path arrowok="t"/>
              </v:shape>
            </v:group>
            <v:group style="position:absolute;left:2374;top:1306;width:201;height:230" coordorigin="2374,1306" coordsize="201,230">
              <v:shape style="position:absolute;left:2374;top:1306;width:201;height:230" coordorigin="2374,1306" coordsize="201,230" path="m2575,1324l2572,1337,2572,1339,2571,1340,2570,1341,2569,1341,2567,1342,2566,1342,2496,1342,2496,1528,2496,1530,2495,1531,2495,1532,2494,1533,2493,1533,2491,1534,2490,1535,2488,1535,2485,1535,2482,1536,2478,1536,2474,1536,2470,1536,2466,1536,2464,1535,2461,1535,2459,1535,2457,1534,2455,1533,2454,1533,2454,1532,2453,1531,2453,1530,2453,1528,2453,1342,2383,1342,2381,1342,2380,1341,2379,1341,2378,1340,2377,1339,2376,1337,2376,1336,2375,1334,2375,1332,2374,1329,2374,1327,2374,1323,2374,1321,2374,1318,2375,1316,2375,1313,2376,1312,2376,1310,2377,1309,2378,1307,2379,1307,2380,1306,2381,1306,2383,1306,2566,1306,2575,1321,2575,1324xe" filled="f" stroked="t" strokeweight="2.049225pt" strokecolor="#000000">
                <v:path arrowok="t"/>
              </v:shape>
            </v:group>
            <v:group style="position:absolute;left:2601;top:1301;width:192;height:238" coordorigin="2601,1301" coordsize="192,238">
              <v:shape style="position:absolute;left:2601;top:1301;width:192;height:238" coordorigin="2601,1301" coordsize="192,238" path="m2793,1529l2779,1536,2774,1536,2770,1536,2756,1531,2756,1529,2756,1507,2740,1520,2723,1530,2703,1537,2684,1539,2670,1539,2623,1522,2616,1516,2610,1509,2607,1501,2603,1493,2601,1484,2601,1473,2601,1461,2604,1450,2609,1441,2614,1432,2622,1425,2632,1419,2642,1413,2708,1401,2750,1401,2750,1384,2750,1376,2749,1369,2697,1333,2686,1333,2626,1355,2623,1356,2621,1356,2619,1356,2618,1355,2617,1355,2616,1354,2615,1353,2614,1352,2614,1351,2613,1349,2613,1347,2612,1345,2612,1343,2612,1340,2612,1336,2613,1333,2613,1331,2614,1328,2615,1326,2674,1303,2691,1301,2701,1301,2765,1315,2793,1369,2793,1383,2793,1529xe" filled="f" stroked="t" strokeweight="2.055084pt" strokecolor="#000000">
                <v:path arrowok="t"/>
              </v:shape>
            </v:group>
            <v:group style="position:absolute;left:2645;top:1430;width:105;height:78" coordorigin="2645,1430" coordsize="105,78">
              <v:shape style="position:absolute;left:2645;top:1430;width:105;height:78" coordorigin="2645,1430" coordsize="105,78" path="m2750,1430l2714,1430,2702,1430,2649,1454,2646,1459,2645,1465,2645,1471,2645,1482,2649,1491,2656,1498,2664,1505,2675,1508,2689,1508,2700,1508,2710,1505,2720,1500,2729,1495,2740,1487,2750,1476,2750,1430xe" filled="f" stroked="t" strokeweight="2.016187pt" strokecolor="#000000">
                <v:path arrowok="t"/>
              </v:shape>
              <v:shape style="position:absolute;left:2851;top:1280;width:1284;height:279" type="#_x0000_t75">
                <v:imagedata r:id="rId11" o:title=""/>
              </v:shape>
            </v:group>
            <v:group style="position:absolute;left:4313;top:1304;width:208;height:231" coordorigin="4313,1304" coordsize="208,231">
              <v:shape style="position:absolute;left:4313;top:1304;width:208;height:231" coordorigin="4313,1304" coordsize="208,231" path="m4521,1529l4521,1530,4521,1531,4510,1535,4507,1536,4504,1536,4500,1536,4495,1536,4492,1536,4489,1535,4486,1535,4478,1530,4478,1529,4478,1404,4478,1398,4478,1391,4478,1385,4479,1378,4479,1372,4480,1366,4476,1372,4471,1379,4466,1385,4462,1391,4457,1397,4452,1403,4353,1529,4352,1530,4351,1531,4350,1532,4349,1533,4335,1536,4332,1536,4328,1536,4325,1536,4323,1535,4320,1535,4318,1535,4317,1534,4315,1534,4314,1533,4314,1532,4313,1531,4313,1530,4313,1529,4313,1312,4313,1310,4313,1309,4314,1309,4314,1308,4334,1304,4342,1304,4356,1312,4356,1437,4354,1474,4358,1468,4379,1439,4480,1312,4481,1310,4482,1309,4483,1308,4484,1307,4502,1304,4505,1304,4521,1311,4521,1312,4521,1529xe" filled="f" stroked="t" strokeweight="2.046903pt" strokecolor="#000000">
                <v:path arrowok="t"/>
              </v:shape>
            </v:group>
            <v:group style="position:absolute;left:4721;top:1306;width:197;height:230" coordorigin="4721,1306" coordsize="197,230">
              <v:shape style="position:absolute;left:4721;top:1306;width:197;height:230" coordorigin="4721,1306" coordsize="197,230" path="m4919,1528l4918,1530,4918,1531,4917,1532,4917,1533,4908,1535,4905,1536,4901,1536,4897,1536,4893,1536,4889,1536,4887,1535,4884,1535,4882,1535,4880,1534,4878,1533,4877,1533,4876,1532,4876,1531,4875,1530,4875,1528,4875,1339,4764,1339,4764,1528,4764,1530,4747,1536,4742,1536,4738,1536,4735,1536,4732,1535,4729,1535,4727,1535,4725,1534,4724,1533,4723,1533,4722,1532,4721,1531,4721,1530,4721,1528,4721,1320,4734,1306,4905,1306,4919,1320,4919,1528xe" filled="f" stroked="t" strokeweight="2.050504pt" strokecolor="#000000">
                <v:path arrowok="t"/>
              </v:shape>
            </v:group>
            <v:group style="position:absolute;left:4982;top:1301;width:234;height:238" coordorigin="4982,1301" coordsize="234,238">
              <v:shape style="position:absolute;left:4982;top:1301;width:234;height:238" coordorigin="4982,1301" coordsize="234,238" path="m5216,1418l5202,1480,5161,1524,5102,1539,5078,1538,5019,1516,4987,1460,4982,1423,4983,1402,5005,1344,5059,1307,5096,1301,5119,1302,5178,1324,5211,1380,5216,1418xe" filled="f" stroked="t" strokeweight="2.040013pt" strokecolor="#000000">
                <v:path arrowok="t"/>
              </v:shape>
            </v:group>
            <v:group style="position:absolute;left:5026;top:1334;width:145;height:171" coordorigin="5026,1334" coordsize="145,171">
              <v:shape style="position:absolute;left:5026;top:1334;width:145;height:171" coordorigin="5026,1334" coordsize="145,171" path="m5171,1420l5156,1360,5100,1334,5087,1334,5044,1358,5038,1366,5034,1375,5031,1385,5028,1396,5026,1407,5027,1419,5026,1431,5028,1442,5030,1453,5032,1463,5036,1473,5042,1480,5047,1488,5055,1494,5064,1499,5073,1503,5085,1506,5099,1506,5111,1506,5122,1504,5131,1499,5141,1495,5171,1433,5171,1420xe" filled="f" stroked="t" strokeweight="2.05154pt" strokecolor="#000000">
                <v:path arrowok="t"/>
              </v:shape>
            </v:group>
            <v:group style="position:absolute;left:5245;top:1306;width:283;height:308" coordorigin="5245,1306" coordsize="283,308">
              <v:shape style="position:absolute;left:5245;top:1306;width:283;height:308" coordorigin="5245,1306" coordsize="283,308" path="m5281,1607l5264,1613,5260,1613,5246,1610,5245,1609,5245,1608,5245,1607,5245,1511,5245,1507,5246,1504,5247,1503,5249,1501,5251,1501,5255,1501,5272,1501,5278,1494,5284,1485,5290,1476,5295,1467,5315,1404,5326,1343,5330,1317,5330,1315,5331,1313,5331,1312,5332,1310,5343,1306,5473,1306,5486,1320,5486,1501,5518,1501,5528,1511,5528,1607,5510,1613,5507,1613,5492,1608,5492,1607,5492,1534,5281,1534,5281,1607xe" filled="f" stroked="t" strokeweight="2.045037pt" strokecolor="#000000">
                <v:path arrowok="t"/>
              </v:shape>
            </v:group>
            <v:group style="position:absolute;left:5316;top:1338;width:127;height:162" coordorigin="5316,1338" coordsize="127,162">
              <v:shape style="position:absolute;left:5316;top:1338;width:127;height:162" coordorigin="5316,1338" coordsize="127,162" path="m5443,1338l5369,1338,5365,1361,5362,1381,5348,1440,5321,1495,5316,1501,5443,1501,5443,1338xe" filled="f" stroked="t" strokeweight="2.057525pt" strokecolor="#000000">
                <v:path arrowok="t"/>
              </v:shape>
            </v:group>
            <v:group style="position:absolute;left:5576;top:1306;width:139;height:230" coordorigin="5576,1306" coordsize="139,230">
              <v:shape style="position:absolute;left:5576;top:1306;width:139;height:230" coordorigin="5576,1306" coordsize="139,230" path="m5715,1323l5713,1337,5712,1339,5711,1340,5710,1340,5709,1341,5708,1341,5707,1341,5619,1341,5619,1528,5619,1530,5608,1535,5605,1536,5602,1536,5597,1536,5593,1536,5590,1536,5587,1535,5584,1535,5582,1535,5580,1534,5579,1533,5577,1533,5577,1532,5576,1531,5576,1530,5576,1528,5576,1320,5589,1306,5707,1306,5715,1320,5715,1323xe" filled="f" stroked="t" strokeweight="2.074532pt" strokecolor="#000000">
                <v:path arrowok="t"/>
              </v:shape>
            </v:group>
            <v:group style="position:absolute;left:5743;top:1301;width:234;height:238" coordorigin="5743,1301" coordsize="234,238">
              <v:shape style="position:absolute;left:5743;top:1301;width:234;height:238" coordorigin="5743,1301" coordsize="234,238" path="m5977,1418l5964,1480,5922,1524,5863,1539,5839,1538,5781,1516,5748,1460,5743,1423,5745,1402,5766,1344,5820,1307,5857,1301,5881,1302,5940,1324,5973,1380,5977,1418xe" filled="f" stroked="t" strokeweight="2.040019pt" strokecolor="#000000">
                <v:path arrowok="t"/>
              </v:shape>
            </v:group>
            <v:group style="position:absolute;left:5788;top:1334;width:145;height:171" coordorigin="5788,1334" coordsize="145,171">
              <v:shape style="position:absolute;left:5788;top:1334;width:145;height:171" coordorigin="5788,1334" coordsize="145,171" path="m5933,1420l5918,1360,5861,1334,5848,1334,5805,1358,5799,1366,5795,1375,5792,1385,5789,1396,5788,1407,5788,1419,5788,1431,5789,1442,5791,1453,5794,1463,5798,1473,5803,1480,5809,1488,5816,1494,5825,1499,5835,1503,5846,1506,5860,1506,5872,1506,5883,1504,5893,1499,5902,1495,5933,1433,5933,1420xe" filled="f" stroked="t" strokeweight="2.05154pt" strokecolor="#000000">
                <v:path arrowok="t"/>
              </v:shape>
              <v:shape style="position:absolute;left:5983;top:1280;width:1242;height:279" type="#_x0000_t75">
                <v:imagedata r:id="rId12" o:title=""/>
              </v:shape>
            </v:group>
            <v:group style="position:absolute;left:7403;top:1304;width:191;height:231" coordorigin="7403,1304" coordsize="191,231">
              <v:shape style="position:absolute;left:7403;top:1304;width:191;height:231" coordorigin="7403,1304" coordsize="191,231" path="m7594,1530l7594,1531,7593,1532,7593,1533,7592,1533,7577,1536,7573,1536,7568,1536,7564,1536,7561,1535,7558,1535,7549,1532,7548,1531,7548,1530,7547,1529,7523,1473,7472,1433,7464,1432,7446,1432,7446,1530,7446,1531,7434,1535,7431,1536,7428,1536,7424,1536,7421,1536,7417,1536,7415,1535,7412,1535,7410,1535,7408,1534,7406,1534,7405,1533,7404,1532,7403,1532,7403,1531,7403,1530,7403,1310,7424,1304,7428,1304,7446,1310,7446,1401,7464,1401,7471,1401,7477,1400,7482,1399,7487,1397,7492,1395,7497,1392,7501,1389,7519,1362,7541,1312,7565,1304,7569,1304,7585,1309,7585,1310,7585,1311,7560,1368,7556,1376,7553,1383,7549,1388,7544,1393,7540,1398,7536,1401,7532,1405,7528,1408,7524,1410,7519,1412,7515,1414,7511,1415,7511,1415,7562,1458,7565,1466,7591,1520,7591,1522,7592,1523,7592,1524,7593,1525,7593,1526,7593,1526,7593,1527,7593,1528,7594,1529,7594,1529,7594,1530,7594,1530xe" filled="f" stroked="t" strokeweight="2.053507pt" strokecolor="#000000">
                <v:path arrowok="t"/>
              </v:shape>
              <v:shape style="position:absolute;left:7750;top:1176;width:1076;height:466" type="#_x0000_t75">
                <v:imagedata r:id="rId13" o:title=""/>
              </v:shape>
            </v:group>
            <v:group style="position:absolute;left:8831;top:1306;width:201;height:230" coordorigin="8831,1306" coordsize="201,230">
              <v:shape style="position:absolute;left:8831;top:1306;width:201;height:230" coordorigin="8831,1306" coordsize="201,230" path="m9032,1324l9030,1337,9029,1339,9028,1340,9027,1341,9026,1341,9025,1342,9023,1342,8953,1342,8953,1528,8953,1530,8953,1531,8952,1532,8952,1533,8950,1533,8949,1534,8947,1535,8945,1535,8942,1535,8940,1536,8936,1536,8932,1536,8928,1536,8924,1536,8921,1535,8919,1535,8916,1535,8915,1534,8913,1533,8912,1533,8911,1532,8911,1531,8910,1530,8910,1528,8910,1342,8840,1342,8839,1342,8838,1341,8837,1341,8835,1340,8834,1339,8834,1337,8833,1336,8833,1334,8832,1332,8832,1329,8831,1327,8831,1323,8831,1321,8832,1318,8832,1316,8833,1313,8833,1312,8834,1310,8835,1309,8836,1307,8837,1307,8838,1306,8839,1306,8840,1306,9023,1306,9032,1321,9032,1324xe" filled="f" stroked="t" strokeweight="2.049225pt" strokecolor="#000000">
                <v:path arrowok="t"/>
              </v:shape>
            </v:group>
            <v:group style="position:absolute;left:9059;top:1302;width:215;height:237" coordorigin="9059,1302" coordsize="215,237">
              <v:shape style="position:absolute;left:9059;top:1302;width:215;height:237" coordorigin="9059,1302" coordsize="215,237" path="m9274,1411l9261,1428,9257,1428,9103,1428,9103,1440,9104,1451,9107,1461,9110,1470,9114,1479,9120,1485,9126,1492,9134,1498,9144,1501,9154,1505,9165,1507,9180,1507,9191,1507,9201,1506,9209,1504,9218,1503,9226,1501,9232,1499,9238,1497,9243,1495,9248,1493,9252,1491,9255,1490,9257,1490,9258,1490,9259,1491,9264,1506,9264,1508,9264,1510,9259,1521,9258,1522,9256,1524,9251,1526,9246,1528,9240,1530,9233,1532,9225,1534,9176,1539,9154,1538,9096,1516,9064,1461,9059,1424,9060,1402,9081,1343,9136,1306,9154,1302,9182,1302,9249,1330,9274,1403,9274,1411xe" filled="f" stroked="t" strokeweight="2.046186pt" strokecolor="#000000">
                <v:path arrowok="t"/>
              </v:shape>
            </v:group>
            <v:group style="position:absolute;left:9103;top:1333;width:128;height:65" coordorigin="9103,1333" coordsize="128,65">
              <v:shape style="position:absolute;left:9103;top:1333;width:128;height:65" coordorigin="9103,1333" coordsize="128,65" path="m9231,1399l9205,1342,9160,1333,9145,1336,9108,1374,9105,1382,9103,1390,9103,1399,9231,1399xe" filled="f" stroked="t" strokeweight="1.993567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10"/>
          <w:sz w:val="49"/>
          <w:szCs w:val="49"/>
        </w:rPr>
        <w:t>Установ</w:t>
      </w:r>
      <w:r>
        <w:rPr>
          <w:rFonts w:ascii="Calibri" w:hAnsi="Calibri" w:cs="Calibri" w:eastAsia="Calibri"/>
          <w:b w:val="0"/>
          <w:bCs w:val="0"/>
          <w:color w:val="000001"/>
          <w:spacing w:val="-5"/>
          <w:w w:val="110"/>
          <w:sz w:val="49"/>
          <w:szCs w:val="49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10"/>
          <w:sz w:val="49"/>
          <w:szCs w:val="49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-34"/>
          <w:w w:val="110"/>
          <w:sz w:val="49"/>
          <w:szCs w:val="4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10"/>
          <w:sz w:val="49"/>
          <w:szCs w:val="49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35"/>
          <w:w w:val="110"/>
          <w:sz w:val="49"/>
          <w:szCs w:val="4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"/>
          <w:w w:val="110"/>
          <w:sz w:val="49"/>
          <w:szCs w:val="49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10"/>
          <w:sz w:val="49"/>
          <w:szCs w:val="49"/>
        </w:rPr>
        <w:t>одготов</w:t>
      </w:r>
      <w:r>
        <w:rPr>
          <w:rFonts w:ascii="Calibri" w:hAnsi="Calibri" w:cs="Calibri" w:eastAsia="Calibri"/>
          <w:b w:val="0"/>
          <w:bCs w:val="0"/>
          <w:color w:val="000001"/>
          <w:spacing w:val="-5"/>
          <w:w w:val="110"/>
          <w:sz w:val="49"/>
          <w:szCs w:val="49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10"/>
          <w:sz w:val="49"/>
          <w:szCs w:val="49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-33"/>
          <w:w w:val="110"/>
          <w:sz w:val="49"/>
          <w:szCs w:val="4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10"/>
          <w:sz w:val="49"/>
          <w:szCs w:val="49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-35"/>
          <w:w w:val="110"/>
          <w:sz w:val="49"/>
          <w:szCs w:val="4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10"/>
          <w:sz w:val="49"/>
          <w:szCs w:val="49"/>
        </w:rPr>
        <w:t>работе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49"/>
          <w:szCs w:val="49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54"/>
        <w:ind w:left="0" w:right="91" w:firstLine="0"/>
        <w:jc w:val="center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150.302994pt;margin-top:6.115004pt;width:220.429pt;height:11.159pt;mso-position-horizontal-relative:page;mso-position-vertical-relative:paragraph;z-index:-8071" coordorigin="3006,122" coordsize="4409,223">
            <v:shape style="position:absolute;left:3006;top:122;width:983;height:223" type="#_x0000_t75">
              <v:imagedata r:id="rId14" o:title=""/>
            </v:shape>
            <v:shape style="position:absolute;left:4000;top:163;width:986;height:140" type="#_x0000_t75">
              <v:imagedata r:id="rId15" o:title=""/>
            </v:shape>
            <v:shape style="position:absolute;left:5008;top:163;width:874;height:140" type="#_x0000_t75">
              <v:imagedata r:id="rId16" o:title=""/>
            </v:shape>
            <v:group style="position:absolute;left:5904;top:172;width:99;height:120" coordorigin="5904,172" coordsize="99,120">
              <v:shape style="position:absolute;left:5904;top:172;width:99;height:120" coordorigin="5904,172" coordsize="99,120" path="m6003,289l6003,290,6003,290,6002,291,6002,291,5993,293,5990,293,5989,293,5987,292,5986,292,5985,292,5984,292,5984,291,5983,291,5983,291,5982,290,5982,290,5982,289,5982,240,5925,240,5925,289,5925,290,5920,292,5918,293,5917,293,5915,293,5912,293,5911,293,5910,292,5908,292,5907,292,5906,292,5905,291,5905,291,5905,291,5904,290,5904,290,5904,289,5904,176,5910,173,5911,173,5912,172,5915,172,5917,172,5918,173,5920,173,5921,173,5925,176,5925,222,5982,222,5982,176,5982,176,5982,175,5983,175,5983,174,5984,174,5984,174,5985,173,5986,173,5987,173,5989,173,5990,172,5993,172,5995,172,5996,173,5998,173,5999,173,6003,176,6003,289xe" filled="f" stroked="t" strokeweight=".8pt" strokecolor="#000000">
                <v:path arrowok="t"/>
              </v:shape>
            </v:group>
            <v:group style="position:absolute;left:6025;top:173;width:136;height:160" coordorigin="6025,173" coordsize="136,160">
              <v:shape style="position:absolute;left:6025;top:173;width:136;height:160" coordorigin="6025,173" coordsize="136,160" path="m6043,330l6043,330,6042,331,6042,331,6042,332,6041,332,6041,332,6040,332,6039,332,6038,333,6037,333,6036,333,6034,333,6032,333,6031,333,6030,333,6029,332,6028,332,6027,332,6026,332,6026,332,6025,331,6025,331,6025,330,6025,330,6025,280,6025,278,6025,276,6026,276,6027,275,6028,275,6030,275,6038,275,6041,271,6044,267,6047,262,6049,257,6064,195,6066,180,6066,179,6068,175,6068,174,6069,174,6069,174,6070,173,6071,173,6072,173,6135,173,6141,181,6141,275,6157,275,6161,278,6161,280,6161,330,6161,330,6161,331,6161,331,6161,332,6160,332,6160,332,6159,332,6158,332,6157,333,6156,333,6154,333,6153,333,6151,333,6150,333,6149,333,6147,332,6146,332,6146,332,6145,332,6145,332,6144,331,6144,331,6144,330,6144,330,6144,292,6043,292,6043,330xe" filled="f" stroked="t" strokeweight=".8pt" strokecolor="#000000">
                <v:path arrowok="t"/>
              </v:shape>
            </v:group>
            <v:group style="position:absolute;left:6059;top:190;width:61;height:84" coordorigin="6059,190" coordsize="61,84">
              <v:shape style="position:absolute;left:6059;top:190;width:61;height:84" coordorigin="6059,190" coordsize="61,84" path="m6120,190l6085,190,6083,204,6081,215,6079,225,6077,234,6075,242,6059,275,6120,275,6120,190xe" filled="f" stroked="t" strokeweight=".8pt" strokecolor="#000000">
                <v:path arrowok="t"/>
              </v:shape>
            </v:group>
            <v:group style="position:absolute;left:6184;top:172;width:100;height:120" coordorigin="6184,172" coordsize="100,120">
              <v:shape style="position:absolute;left:6184;top:172;width:100;height:120" coordorigin="6184,172" coordsize="100,120" path="m6284,289l6282,292,6281,292,6280,292,6279,292,6278,293,6276,293,6274,293,6272,293,6270,293,6269,292,6268,292,6267,292,6266,292,6265,292,6264,291,6264,291,6264,290,6264,290,6264,289,6264,224,6264,221,6264,218,6264,214,6264,211,6264,208,6265,204,6263,208,6251,224,6204,289,6203,290,6202,290,6202,291,6194,293,6192,293,6190,293,6189,292,6188,292,6187,292,6186,292,6185,292,6185,291,6185,291,6184,290,6184,290,6184,289,6184,176,6184,176,6184,175,6185,175,6185,174,6185,174,6186,173,6187,173,6188,173,6190,173,6191,173,6192,172,6194,172,6198,172,6205,176,6205,241,6205,245,6205,248,6205,251,6204,254,6204,257,6204,261,6206,257,6208,254,6210,251,6212,248,6214,245,6216,242,6265,176,6265,176,6265,175,6266,175,6267,174,6271,173,6272,173,6273,172,6275,172,6277,172,6278,173,6280,173,6281,173,6282,173,6282,173,6283,174,6284,176,6284,289xe" filled="f" stroked="t" strokeweight=".8pt" strokecolor="#000000">
                <v:path arrowok="t"/>
              </v:shape>
            </v:group>
            <v:group style="position:absolute;left:6323;top:172;width:116;height:161" coordorigin="6323,172" coordsize="116,161">
              <v:shape style="position:absolute;left:6323;top:172;width:116;height:161" coordorigin="6323,172" coordsize="116,161" path="m6439,330l6433,333,6430,333,6427,333,6425,333,6423,332,6422,332,6421,331,6421,330,6421,292,6329,292,6327,292,6326,291,6324,290,6323,289,6323,287,6323,285,6323,176,6323,176,6323,175,6328,173,6329,173,6331,172,6333,172,6335,172,6337,173,6338,173,6339,173,6343,176,6343,274,6397,274,6397,176,6397,176,6397,175,6398,175,6398,174,6399,174,6399,174,6400,173,6401,173,6403,173,6404,173,6406,172,6408,172,6410,172,6411,173,6413,173,6414,173,6418,176,6418,176,6418,274,6434,274,6436,274,6437,275,6438,275,6438,276,6439,277,6439,279,6439,330xe" filled="f" stroked="t" strokeweight=".8pt" strokecolor="#000000">
                <v:path arrowok="t"/>
              </v:shape>
            </v:group>
            <v:group style="position:absolute;left:6461;top:172;width:100;height:120" coordorigin="6461,172" coordsize="100,120">
              <v:shape style="position:absolute;left:6461;top:172;width:100;height:120" coordorigin="6461,172" coordsize="100,120" path="m6561,289l6559,292,6559,292,6551,293,6549,293,6547,293,6546,292,6545,292,6544,292,6543,292,6542,292,6541,291,6541,291,6541,290,6541,290,6541,289,6541,224,6541,221,6541,218,6541,214,6541,211,6541,208,6542,204,6540,208,6528,224,6481,289,6480,290,6479,290,6479,291,6471,293,6469,293,6467,293,6466,292,6465,292,6464,292,6463,292,6462,292,6462,291,6462,291,6461,290,6461,290,6461,289,6461,176,6461,176,6461,175,6462,175,6462,174,6462,174,6463,173,6464,173,6465,173,6467,173,6468,173,6469,172,6471,172,6475,172,6482,176,6482,241,6482,245,6482,248,6482,251,6481,254,6481,257,6481,261,6483,257,6485,254,6487,251,6489,248,6491,245,6493,242,6542,176,6542,176,6542,175,6543,175,6544,174,6548,173,6549,173,6550,172,6552,172,6554,172,6555,173,6557,173,6558,173,6559,173,6559,173,6560,174,6561,176,6561,289xe" filled="f" stroked="t" strokeweight=".8pt" strokecolor="#000000">
                <v:path arrowok="t"/>
              </v:shape>
            </v:group>
            <v:group style="position:absolute;left:6592;top:171;width:113;height:124" coordorigin="6592,171" coordsize="113,124">
              <v:shape style="position:absolute;left:6592;top:171;width:113;height:124" coordorigin="6592,171" coordsize="113,124" path="m6704,231l6704,241,6703,249,6701,257,6698,265,6695,271,6690,277,6685,282,6679,287,6672,290,6665,293,6656,294,6647,294,6638,294,6630,293,6623,290,6616,288,6610,284,6606,278,6601,273,6597,267,6595,259,6593,252,6592,243,6592,234,6592,225,6606,188,6611,183,6649,171,6659,171,6703,214,6704,222,6704,231xe" filled="f" stroked="t" strokeweight=".8pt" strokecolor="#000000">
                <v:path arrowok="t"/>
              </v:shape>
            </v:group>
            <v:group style="position:absolute;left:6613;top:188;width:70;height:89" coordorigin="6613,188" coordsize="70,89">
              <v:shape style="position:absolute;left:6613;top:188;width:70;height:89" coordorigin="6613,188" coordsize="70,89" path="m6683,233l6649,188,6642,188,6613,226,6613,232,6613,239,6614,244,6615,250,6616,255,6618,260,6621,264,6623,268,6627,271,6631,274,6636,276,6641,277,6648,277,6654,277,6659,276,6664,274,6668,272,6681,251,6682,245,6683,239,6683,233xe" filled="f" stroked="t" strokeweight=".8pt" strokecolor="#000000">
                <v:path arrowok="t"/>
              </v:shape>
              <v:shape style="position:absolute;left:6727;top:163;width:688;height:183" type="#_x0000_t75">
                <v:imagedata r:id="rId17" o:title=""/>
              </v:shape>
            </v:group>
            <w10:wrap type="none"/>
          </v:group>
        </w:pict>
      </w:r>
      <w:r>
        <w:rPr/>
        <w:pict>
          <v:shape style="position:absolute;margin-left:374.338013pt;margin-top:5.536004pt;width:64.851pt;height:11.738pt;mso-position-horizontal-relative:page;mso-position-vertical-relative:paragraph;z-index:-8070" type="#_x0000_t75">
            <v:imagedata r:id="rId18" o:title=""/>
          </v:shape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Перед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испо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ьзован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ем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ионера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первый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: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00" w:lineRule="exact" w:before="7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2"/>
        </w:numPr>
        <w:tabs>
          <w:tab w:pos="390" w:val="left" w:leader="none"/>
        </w:tabs>
        <w:ind w:left="390" w:right="166" w:hanging="290"/>
        <w:jc w:val="center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Распа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уйте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ционе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удалите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пласт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липк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ю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лент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фик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ирующие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аксе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суары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170" w:lineRule="exact" w:before="1"/>
        <w:rPr>
          <w:sz w:val="17"/>
          <w:szCs w:val="17"/>
        </w:rPr>
      </w:pPr>
      <w:r>
        <w:rPr>
          <w:sz w:val="17"/>
          <w:szCs w:val="17"/>
        </w:rPr>
      </w:r>
    </w:p>
    <w:p>
      <w:pPr>
        <w:ind w:left="9" w:right="0" w:firstLine="0"/>
        <w:jc w:val="center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разрешайте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детям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играть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упаковочными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материалами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!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180" w:lineRule="exact" w:before="8"/>
        <w:rPr>
          <w:sz w:val="18"/>
          <w:szCs w:val="18"/>
        </w:rPr>
      </w:pPr>
      <w:r>
        <w:rPr>
          <w:sz w:val="18"/>
          <w:szCs w:val="18"/>
        </w:rPr>
      </w:r>
    </w:p>
    <w:p>
      <w:pPr>
        <w:numPr>
          <w:ilvl w:val="0"/>
          <w:numId w:val="2"/>
        </w:numPr>
        <w:tabs>
          <w:tab w:pos="390" w:val="left" w:leader="none"/>
        </w:tabs>
        <w:spacing w:line="304" w:lineRule="exact" w:before="54"/>
        <w:ind w:left="390" w:right="0" w:hanging="29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Прове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ьте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налич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всех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принадл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жно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тей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докуме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тов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numPr>
          <w:ilvl w:val="0"/>
          <w:numId w:val="2"/>
        </w:numPr>
        <w:tabs>
          <w:tab w:pos="529" w:val="left" w:leader="none"/>
        </w:tabs>
        <w:spacing w:line="256" w:lineRule="exact"/>
        <w:ind w:left="529" w:right="0" w:hanging="429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Убед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тесь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4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чтобы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4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все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4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компо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енты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5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внутри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4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упаков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чной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4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коро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б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5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соответ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твуют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101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упаков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чному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лист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4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налич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4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расхо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дений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4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обрати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есь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4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4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магази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4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где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была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101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совер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ш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ена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поку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numPr>
          <w:ilvl w:val="0"/>
          <w:numId w:val="2"/>
        </w:numPr>
        <w:tabs>
          <w:tab w:pos="423" w:val="left" w:leader="none"/>
        </w:tabs>
        <w:spacing w:line="256" w:lineRule="exact"/>
        <w:ind w:left="423" w:right="0" w:hanging="323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Мон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аж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ионера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должен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прои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водиться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пред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тавителями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специа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изирова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ной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101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монтаж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ой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компа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которая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обес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ечивает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гарант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ю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выполне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ые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работы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монта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101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издел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менее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одного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года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момен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выполн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работ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делает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отметку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ставит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101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свою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печать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гаранти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ном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талоне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Ненадле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ащая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устан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цион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может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101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приве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полом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ионера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пораже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эле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триче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ким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током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пожа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утеч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8" w:lineRule="exact"/>
        <w:ind w:left="101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воды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before="54"/>
        <w:ind w:left="29" w:right="0" w:firstLine="0"/>
        <w:jc w:val="center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268.170013pt;margin-top:5.616569pt;width:58.382pt;height:9.503pt;mso-position-horizontal-relative:page;mso-position-vertical-relative:paragraph;z-index:-8069" coordorigin="5363,112" coordsize="1168,190">
            <v:group style="position:absolute;left:5371;top:130;width:107;height:162" coordorigin="5371,130" coordsize="107,162">
              <v:shape style="position:absolute;left:5371;top:130;width:107;height:162" coordorigin="5371,130" coordsize="107,162" path="m5478,246l5471,271,5468,275,5451,287,5447,289,5443,290,5438,291,5433,292,5428,292,5422,292,5380,292,5378,292,5376,291,5374,290,5372,289,5371,287,5371,283,5371,139,5371,136,5372,134,5374,132,5376,131,5378,130,5380,130,5416,130,5426,130,5434,131,5468,165,5468,171,5468,175,5467,179,5466,182,5466,186,5456,200,5453,202,5450,204,5446,206,5451,206,5478,240,5478,246xe" filled="f" stroked="t" strokeweight=".8pt" strokecolor="#000000">
                <v:path arrowok="t"/>
              </v:shape>
            </v:group>
            <v:group style="position:absolute;left:5393;top:148;width:53;height:52" coordorigin="5393,148" coordsize="53,52">
              <v:shape style="position:absolute;left:5393;top:148;width:53;height:52" coordorigin="5393,148" coordsize="53,52" path="m5446,173l5415,148,5393,148,5393,200,5417,200,5423,200,5427,199,5431,198,5434,197,5446,177,5446,173xe" filled="f" stroked="t" strokeweight=".8pt" strokecolor="#000000">
                <v:path arrowok="t"/>
              </v:shape>
            </v:group>
            <v:group style="position:absolute;left:5393;top:217;width:63;height:57" coordorigin="5393,217" coordsize="63,57">
              <v:shape style="position:absolute;left:5393;top:217;width:63;height:57" coordorigin="5393,217" coordsize="63,57" path="m5455,247l5455,242,5455,238,5425,217,5419,217,5393,217,5393,274,5424,274,5429,274,5447,267,5449,265,5452,262,5453,259,5455,255,5455,252,5455,247xe" filled="f" stroked="t" strokeweight=".8pt" strokecolor="#000000">
                <v:path arrowok="t"/>
              </v:shape>
              <v:shape style="position:absolute;left:5501;top:163;width:549;height:140" type="#_x0000_t75">
                <v:imagedata r:id="rId19" o:title=""/>
              </v:shape>
              <v:shape style="position:absolute;left:6072;top:112;width:459;height:190" type="#_x0000_t75">
                <v:imagedata r:id="rId20" o:title="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Внимание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!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256" w:lineRule="exact"/>
        <w:ind w:left="138" w:right="114" w:firstLine="555"/>
        <w:jc w:val="both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5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выборе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места</w:t>
      </w:r>
      <w:r>
        <w:rPr>
          <w:rFonts w:ascii="Calibri" w:hAnsi="Calibri" w:cs="Calibri" w:eastAsia="Calibri"/>
          <w:b w:val="0"/>
          <w:bCs w:val="0"/>
          <w:color w:val="000001"/>
          <w:spacing w:val="5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установки</w:t>
      </w:r>
      <w:r>
        <w:rPr>
          <w:rFonts w:ascii="Calibri" w:hAnsi="Calibri" w:cs="Calibri" w:eastAsia="Calibri"/>
          <w:b w:val="0"/>
          <w:bCs w:val="0"/>
          <w:color w:val="000001"/>
          <w:spacing w:val="5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внутреннего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блока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необходимо</w:t>
      </w:r>
      <w:r>
        <w:rPr>
          <w:rFonts w:ascii="Calibri" w:hAnsi="Calibri" w:cs="Calibri" w:eastAsia="Calibri"/>
          <w:b w:val="0"/>
          <w:bCs w:val="0"/>
          <w:color w:val="000001"/>
          <w:spacing w:val="5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обеспечить</w:t>
      </w:r>
      <w:r>
        <w:rPr>
          <w:rFonts w:ascii="Calibri" w:hAnsi="Calibri" w:cs="Calibri" w:eastAsia="Calibri"/>
          <w:b w:val="0"/>
          <w:bCs w:val="0"/>
          <w:color w:val="000001"/>
          <w:spacing w:val="5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отсутствие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воздействия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него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прямых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солнечных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лучей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обогревательных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приборов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влаги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или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воды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Необходимо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обеспечить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свободную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циркуляцию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воздуха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вокруг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внешнего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блока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Избегайте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мест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где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шум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от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работы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может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причинить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беспокойство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соседям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40" w:lineRule="exact" w:before="16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256" w:lineRule="exact"/>
        <w:ind w:left="138" w:right="113" w:firstLine="234"/>
        <w:jc w:val="both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Оборудование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должно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быть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установлено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доступном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сервисного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обслуживания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месте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: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Невозможность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осуществить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свободный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доступ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оборудованию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без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применения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специальных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средств</w:t>
      </w:r>
      <w:r>
        <w:rPr>
          <w:rFonts w:ascii="Calibri" w:hAnsi="Calibri" w:cs="Calibri" w:eastAsia="Calibri"/>
          <w:b w:val="0"/>
          <w:bCs w:val="0"/>
          <w:color w:val="000001"/>
          <w:spacing w:val="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может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быть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одной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причин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отказа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вам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гарантийном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обслуживании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130" w:lineRule="exact" w:before="5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38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5"/>
          <w:szCs w:val="25"/>
        </w:rPr>
        <w:t>Условия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/>
          <w:bCs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5"/>
          <w:szCs w:val="25"/>
        </w:rPr>
        <w:t>к</w:t>
      </w:r>
      <w:r>
        <w:rPr>
          <w:rFonts w:ascii="Calibri" w:hAnsi="Calibri" w:cs="Calibri" w:eastAsia="Calibri"/>
          <w:b/>
          <w:bCs/>
          <w:color w:val="000001"/>
          <w:spacing w:val="-1"/>
          <w:w w:val="100"/>
          <w:sz w:val="25"/>
          <w:szCs w:val="25"/>
        </w:rPr>
        <w:t>о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5"/>
          <w:szCs w:val="25"/>
        </w:rPr>
        <w:t>торые</w:t>
      </w:r>
      <w:r>
        <w:rPr>
          <w:rFonts w:ascii="Calibri" w:hAnsi="Calibri" w:cs="Calibri" w:eastAsia="Calibri"/>
          <w:b/>
          <w:bCs/>
          <w:color w:val="000001"/>
          <w:spacing w:val="2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5"/>
          <w:szCs w:val="25"/>
        </w:rPr>
        <w:t>следует</w:t>
      </w:r>
      <w:r>
        <w:rPr>
          <w:rFonts w:ascii="Calibri" w:hAnsi="Calibri" w:cs="Calibri" w:eastAsia="Calibri"/>
          <w:b/>
          <w:bCs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5"/>
          <w:szCs w:val="25"/>
        </w:rPr>
        <w:t>неукоснительно</w:t>
      </w:r>
      <w:r>
        <w:rPr>
          <w:rFonts w:ascii="Calibri" w:hAnsi="Calibri" w:cs="Calibri" w:eastAsia="Calibri"/>
          <w:b/>
          <w:bCs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/>
          <w:bCs/>
          <w:color w:val="000001"/>
          <w:spacing w:val="-1"/>
          <w:w w:val="100"/>
          <w:sz w:val="25"/>
          <w:szCs w:val="25"/>
        </w:rPr>
        <w:t>о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5"/>
          <w:szCs w:val="25"/>
        </w:rPr>
        <w:t>блюдать</w:t>
      </w:r>
      <w:r>
        <w:rPr>
          <w:rFonts w:ascii="Calibri" w:hAnsi="Calibri" w:cs="Calibri" w:eastAsia="Calibri"/>
          <w:b/>
          <w:bCs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5"/>
          <w:szCs w:val="25"/>
        </w:rPr>
        <w:t>для</w:t>
      </w:r>
      <w:r>
        <w:rPr>
          <w:rFonts w:ascii="Calibri" w:hAnsi="Calibri" w:cs="Calibri" w:eastAsia="Calibri"/>
          <w:b/>
          <w:bCs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5"/>
          <w:szCs w:val="25"/>
        </w:rPr>
        <w:t>вашей</w:t>
      </w:r>
      <w:r>
        <w:rPr>
          <w:rFonts w:ascii="Calibri" w:hAnsi="Calibri" w:cs="Calibri" w:eastAsia="Calibri"/>
          <w:b/>
          <w:bCs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5"/>
          <w:szCs w:val="25"/>
        </w:rPr>
        <w:t>безопасности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5"/>
          <w:szCs w:val="25"/>
        </w:rPr>
        <w:t>: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100" w:lineRule="exact" w:before="4"/>
        <w:rPr>
          <w:sz w:val="10"/>
          <w:szCs w:val="10"/>
        </w:rPr>
      </w:pPr>
      <w:r>
        <w:rPr>
          <w:sz w:val="10"/>
          <w:szCs w:val="10"/>
        </w:rPr>
      </w:r>
    </w:p>
    <w:p>
      <w:pPr>
        <w:numPr>
          <w:ilvl w:val="0"/>
          <w:numId w:val="2"/>
        </w:numPr>
        <w:tabs>
          <w:tab w:pos="506" w:val="left" w:leader="none"/>
        </w:tabs>
        <w:spacing w:line="304" w:lineRule="exact"/>
        <w:ind w:left="506" w:right="0" w:hanging="406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Устанав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ивайте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ионер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месте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недо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тупном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детей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numPr>
          <w:ilvl w:val="0"/>
          <w:numId w:val="2"/>
        </w:numPr>
        <w:tabs>
          <w:tab w:pos="472" w:val="left" w:leader="none"/>
        </w:tabs>
        <w:spacing w:line="256" w:lineRule="exact"/>
        <w:ind w:left="472" w:right="0" w:hanging="372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Напряж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ние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питания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соотв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тствует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зна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ениям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ука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анным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табли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техни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еск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х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101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характе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истик</w:t>
      </w:r>
      <w:r>
        <w:rPr>
          <w:rFonts w:ascii="Calibri" w:hAnsi="Calibri" w:cs="Calibri" w:eastAsia="Calibri"/>
          <w:b w:val="0"/>
          <w:bCs w:val="0"/>
          <w:color w:val="000001"/>
          <w:spacing w:val="4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изделия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numPr>
          <w:ilvl w:val="0"/>
          <w:numId w:val="2"/>
        </w:numPr>
        <w:tabs>
          <w:tab w:pos="506" w:val="left" w:leader="none"/>
        </w:tabs>
        <w:spacing w:line="256" w:lineRule="exact"/>
        <w:ind w:left="506" w:right="0" w:hanging="406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Роз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тка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имеет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зазем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ение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соотве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ствии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нормами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эле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тробе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опасно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numPr>
          <w:ilvl w:val="0"/>
          <w:numId w:val="2"/>
        </w:numPr>
        <w:tabs>
          <w:tab w:pos="524" w:val="left" w:leader="none"/>
        </w:tabs>
        <w:spacing w:line="256" w:lineRule="exact"/>
        <w:ind w:left="524" w:right="0" w:hanging="424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Роз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тка</w:t>
      </w:r>
      <w:r>
        <w:rPr>
          <w:rFonts w:ascii="Calibri" w:hAnsi="Calibri" w:cs="Calibri" w:eastAsia="Calibri"/>
          <w:b w:val="0"/>
          <w:bCs w:val="0"/>
          <w:color w:val="000001"/>
          <w:spacing w:val="5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подходит</w:t>
      </w:r>
      <w:r>
        <w:rPr>
          <w:rFonts w:ascii="Calibri" w:hAnsi="Calibri" w:cs="Calibri" w:eastAsia="Calibri"/>
          <w:b w:val="0"/>
          <w:bCs w:val="0"/>
          <w:color w:val="000001"/>
          <w:spacing w:val="5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5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вилке</w:t>
      </w:r>
      <w:r>
        <w:rPr>
          <w:rFonts w:ascii="Calibri" w:hAnsi="Calibri" w:cs="Calibri" w:eastAsia="Calibri"/>
          <w:b w:val="0"/>
          <w:bCs w:val="0"/>
          <w:color w:val="000001"/>
          <w:spacing w:val="5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ционе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5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5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против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ом</w:t>
      </w:r>
      <w:r>
        <w:rPr>
          <w:rFonts w:ascii="Calibri" w:hAnsi="Calibri" w:cs="Calibri" w:eastAsia="Calibri"/>
          <w:b w:val="0"/>
          <w:bCs w:val="0"/>
          <w:color w:val="000001"/>
          <w:spacing w:val="5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слу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ае</w:t>
      </w:r>
      <w:r>
        <w:rPr>
          <w:rFonts w:ascii="Calibri" w:hAnsi="Calibri" w:cs="Calibri" w:eastAsia="Calibri"/>
          <w:b w:val="0"/>
          <w:bCs w:val="0"/>
          <w:color w:val="000001"/>
          <w:spacing w:val="5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замени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розе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ку</w:t>
      </w:r>
      <w:r>
        <w:rPr>
          <w:rFonts w:ascii="Calibri" w:hAnsi="Calibri" w:cs="Calibri" w:eastAsia="Calibri"/>
          <w:b w:val="0"/>
          <w:bCs w:val="0"/>
          <w:color w:val="000001"/>
          <w:spacing w:val="5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или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101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вилку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numPr>
          <w:ilvl w:val="0"/>
          <w:numId w:val="2"/>
        </w:numPr>
        <w:tabs>
          <w:tab w:pos="604" w:val="left" w:leader="none"/>
        </w:tabs>
        <w:spacing w:line="256" w:lineRule="exact"/>
        <w:ind w:left="605" w:right="0" w:hanging="504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4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устан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вки</w:t>
      </w:r>
      <w:r>
        <w:rPr>
          <w:rFonts w:ascii="Calibri" w:hAnsi="Calibri" w:cs="Calibri" w:eastAsia="Calibri"/>
          <w:b w:val="0"/>
          <w:bCs w:val="0"/>
          <w:color w:val="000001"/>
          <w:spacing w:val="5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должен</w:t>
      </w:r>
      <w:r>
        <w:rPr>
          <w:rFonts w:ascii="Calibri" w:hAnsi="Calibri" w:cs="Calibri" w:eastAsia="Calibri"/>
          <w:b w:val="0"/>
          <w:bCs w:val="0"/>
          <w:color w:val="000001"/>
          <w:spacing w:val="4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быть</w:t>
      </w:r>
      <w:r>
        <w:rPr>
          <w:rFonts w:ascii="Calibri" w:hAnsi="Calibri" w:cs="Calibri" w:eastAsia="Calibri"/>
          <w:b w:val="0"/>
          <w:bCs w:val="0"/>
          <w:color w:val="000001"/>
          <w:spacing w:val="5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обес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ечен</w:t>
      </w:r>
      <w:r>
        <w:rPr>
          <w:rFonts w:ascii="Calibri" w:hAnsi="Calibri" w:cs="Calibri" w:eastAsia="Calibri"/>
          <w:b w:val="0"/>
          <w:bCs w:val="0"/>
          <w:color w:val="000001"/>
          <w:spacing w:val="5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свобод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ый</w:t>
      </w:r>
      <w:r>
        <w:rPr>
          <w:rFonts w:ascii="Calibri" w:hAnsi="Calibri" w:cs="Calibri" w:eastAsia="Calibri"/>
          <w:b w:val="0"/>
          <w:bCs w:val="0"/>
          <w:color w:val="000001"/>
          <w:spacing w:val="5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доступ</w:t>
      </w:r>
      <w:r>
        <w:rPr>
          <w:rFonts w:ascii="Calibri" w:hAnsi="Calibri" w:cs="Calibri" w:eastAsia="Calibri"/>
          <w:b w:val="0"/>
          <w:bCs w:val="0"/>
          <w:color w:val="000001"/>
          <w:spacing w:val="5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5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питающ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му</w:t>
      </w:r>
      <w:r>
        <w:rPr>
          <w:rFonts w:ascii="Calibri" w:hAnsi="Calibri" w:cs="Calibri" w:eastAsia="Calibri"/>
          <w:b w:val="0"/>
          <w:bCs w:val="0"/>
          <w:color w:val="000001"/>
          <w:spacing w:val="5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кабелю</w:t>
      </w:r>
      <w:r>
        <w:rPr>
          <w:rFonts w:ascii="Calibri" w:hAnsi="Calibri" w:cs="Calibri" w:eastAsia="Calibri"/>
          <w:b w:val="0"/>
          <w:bCs w:val="0"/>
          <w:color w:val="000001"/>
          <w:spacing w:val="4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101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вилке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101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издел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numPr>
          <w:ilvl w:val="0"/>
          <w:numId w:val="2"/>
        </w:numPr>
        <w:tabs>
          <w:tab w:pos="510" w:val="left" w:leader="none"/>
        </w:tabs>
        <w:spacing w:line="256" w:lineRule="exact"/>
        <w:ind w:left="510" w:right="0" w:hanging="41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Питающ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4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каб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ль</w:t>
      </w:r>
      <w:r>
        <w:rPr>
          <w:rFonts w:ascii="Calibri" w:hAnsi="Calibri" w:cs="Calibri" w:eastAsia="Calibri"/>
          <w:b w:val="0"/>
          <w:bCs w:val="0"/>
          <w:color w:val="000001"/>
          <w:spacing w:val="4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4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должен</w:t>
      </w:r>
      <w:r>
        <w:rPr>
          <w:rFonts w:ascii="Calibri" w:hAnsi="Calibri" w:cs="Calibri" w:eastAsia="Calibri"/>
          <w:b w:val="0"/>
          <w:bCs w:val="0"/>
          <w:color w:val="000001"/>
          <w:spacing w:val="4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быть</w:t>
      </w:r>
      <w:r>
        <w:rPr>
          <w:rFonts w:ascii="Calibri" w:hAnsi="Calibri" w:cs="Calibri" w:eastAsia="Calibri"/>
          <w:b w:val="0"/>
          <w:bCs w:val="0"/>
          <w:color w:val="000001"/>
          <w:spacing w:val="4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пере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руч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4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натянут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4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пере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4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или</w:t>
      </w:r>
      <w:r>
        <w:rPr>
          <w:rFonts w:ascii="Calibri" w:hAnsi="Calibri" w:cs="Calibri" w:eastAsia="Calibri"/>
          <w:b w:val="0"/>
          <w:bCs w:val="0"/>
          <w:color w:val="000001"/>
          <w:spacing w:val="4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находит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5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под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101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корп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сом</w:t>
      </w:r>
      <w:r>
        <w:rPr>
          <w:rFonts w:ascii="Calibri" w:hAnsi="Calibri" w:cs="Calibri" w:eastAsia="Calibri"/>
          <w:b w:val="0"/>
          <w:bCs w:val="0"/>
          <w:color w:val="000001"/>
          <w:spacing w:val="5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ционе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numPr>
          <w:ilvl w:val="0"/>
          <w:numId w:val="2"/>
        </w:numPr>
        <w:tabs>
          <w:tab w:pos="506" w:val="left" w:leader="none"/>
        </w:tabs>
        <w:spacing w:line="256" w:lineRule="exact"/>
        <w:ind w:left="506" w:right="0" w:hanging="406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испол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зуйте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удлин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тели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или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много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г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нездовые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розет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numPr>
          <w:ilvl w:val="0"/>
          <w:numId w:val="2"/>
        </w:numPr>
        <w:tabs>
          <w:tab w:pos="456" w:val="left" w:leader="none"/>
        </w:tabs>
        <w:spacing w:line="256" w:lineRule="exact"/>
        <w:ind w:left="456" w:right="0" w:hanging="356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Вн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тренн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ционе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должен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устанав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иваться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вне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помещ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ний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или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101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помеще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иях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удовлет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воряющих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нормам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элек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робез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пасно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numPr>
          <w:ilvl w:val="0"/>
          <w:numId w:val="2"/>
        </w:numPr>
        <w:tabs>
          <w:tab w:pos="517" w:val="left" w:leader="none"/>
        </w:tabs>
        <w:spacing w:line="256" w:lineRule="exact"/>
        <w:ind w:left="517" w:right="0" w:hanging="417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Эле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триче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кая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розе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ка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долж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находит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расс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оянии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более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1,5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от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внутре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него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101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блока</w:t>
      </w:r>
      <w:r>
        <w:rPr>
          <w:rFonts w:ascii="Calibri" w:hAnsi="Calibri" w:cs="Calibri" w:eastAsia="Calibri"/>
          <w:b w:val="0"/>
          <w:bCs w:val="0"/>
          <w:color w:val="000001"/>
          <w:spacing w:val="4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ционе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numPr>
          <w:ilvl w:val="0"/>
          <w:numId w:val="2"/>
        </w:numPr>
        <w:tabs>
          <w:tab w:pos="506" w:val="left" w:leader="none"/>
        </w:tabs>
        <w:spacing w:line="256" w:lineRule="exact"/>
        <w:ind w:left="506" w:right="0" w:hanging="406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Убед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тесь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что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воздуш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ый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фильтр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установ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ен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правиль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numPr>
          <w:ilvl w:val="0"/>
          <w:numId w:val="2"/>
        </w:numPr>
        <w:tabs>
          <w:tab w:pos="506" w:val="left" w:leader="none"/>
        </w:tabs>
        <w:spacing w:line="258" w:lineRule="exact"/>
        <w:ind w:left="506" w:right="0" w:hanging="406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Если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ционер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длитель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ое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время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работал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истите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воздуш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ый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фильтр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before="1"/>
        <w:ind w:left="0" w:right="1384" w:firstLine="0"/>
        <w:jc w:val="center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Порядок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чистки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фильтра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приведен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разделе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"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Уход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кондиционером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".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63"/>
        <w:ind w:left="0" w:right="102" w:firstLine="0"/>
        <w:jc w:val="right"/>
        <w:rPr>
          <w:rFonts w:ascii="Calibri" w:hAnsi="Calibri" w:cs="Calibri" w:eastAsia="Calibri"/>
          <w:sz w:val="19"/>
          <w:szCs w:val="19"/>
        </w:rPr>
      </w:pPr>
      <w:r>
        <w:rPr/>
        <w:pict>
          <v:group style="position:absolute;margin-left:544.742004pt;margin-top:6.037721pt;width:3.805pt;height:6.246pt;mso-position-horizontal-relative:page;mso-position-vertical-relative:paragraph;z-index:-8072" coordorigin="10895,121" coordsize="76,125">
            <v:shape style="position:absolute;left:10895;top:121;width:76;height:125" coordorigin="10895,121" coordsize="76,125" path="m10971,209l10971,215,10970,220,10968,224,10966,229,10963,233,10960,236,10956,239,10951,241,10946,243,10941,245,10935,246,10928,246,10924,246,10920,245,10917,245,10913,244,10910,243,10907,242,10905,242,10902,241,10901,240,10899,239,10898,238,10897,237,10897,237,10896,237,10896,236,10896,236,10896,235,10895,234,10895,234,10895,233,10895,232,10895,231,10895,230,10895,229,10895,227,10898,223,10898,223,10899,223,10901,224,10903,225,10905,227,10907,228,10910,229,10913,230,10917,231,10920,232,10924,232,10929,232,10933,232,10936,232,10940,231,10943,230,10946,228,10954,211,10954,207,10936,190,10932,189,10928,188,10923,188,10911,188,10911,188,10910,188,10910,188,10909,188,10909,187,10908,187,10908,186,10908,186,10908,185,10907,184,10907,183,10907,182,10907,180,10907,179,10907,179,10908,178,10911,175,10921,175,10926,175,10929,175,10946,162,10947,159,10948,156,10948,153,10948,150,10943,140,10941,138,10928,134,10925,134,10903,144,10901,144,10901,144,10900,144,10900,144,10900,144,10899,144,10899,144,10899,143,10899,143,10898,142,10898,141,10898,141,10898,139,10898,138,10898,137,10898,136,10898,135,10898,135,10898,134,10899,134,10899,133,10899,133,10899,132,10900,132,10900,131,10931,121,10937,121,10965,151,10965,154,10965,158,10964,161,10963,165,10952,176,10949,178,10946,179,10943,180,10971,205,10971,209xe" filled="f" stroked="t" strokeweight=".8pt" strokecolor="#000000">
              <v:path arrowok="t"/>
            </v:shape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3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after="0"/>
        <w:jc w:val="right"/>
        <w:rPr>
          <w:rFonts w:ascii="Calibri" w:hAnsi="Calibri" w:cs="Calibri" w:eastAsia="Calibri"/>
          <w:sz w:val="19"/>
          <w:szCs w:val="19"/>
        </w:rPr>
        <w:sectPr>
          <w:pgSz w:w="11906" w:h="16840"/>
          <w:pgMar w:top="1040" w:bottom="280" w:left="780" w:right="820"/>
        </w:sectPr>
      </w:pPr>
    </w:p>
    <w:p>
      <w:pPr>
        <w:spacing w:line="600" w:lineRule="exact"/>
        <w:ind w:left="1448" w:right="0" w:firstLine="0"/>
        <w:jc w:val="left"/>
        <w:rPr>
          <w:rFonts w:ascii="Calibri" w:hAnsi="Calibri" w:cs="Calibri" w:eastAsia="Calibri"/>
          <w:sz w:val="50"/>
          <w:szCs w:val="50"/>
        </w:rPr>
      </w:pPr>
      <w:r>
        <w:rPr/>
        <w:pict>
          <v:group style="position:absolute;margin-left:529.591797pt;margin-top:779.56311pt;width:5.148pt;height:7.054pt;mso-position-horizontal-relative:page;mso-position-vertical-relative:page;z-index:-8068" coordorigin="10592,15591" coordsize="103,141">
            <v:group style="position:absolute;left:10600;top:15599;width:87;height:125" coordorigin="10600,15599" coordsize="87,125">
              <v:shape style="position:absolute;left:10600;top:15599;width:87;height:125" coordorigin="10600,15599" coordsize="87,125" path="m10687,15689l10684,15696,10683,15695,10670,15695,10670,15721,10670,15722,10669,15722,10669,15723,10669,15723,10668,15723,10668,15724,10667,15724,10666,15724,10665,15724,10664,15724,10663,15724,10661,15724,10660,15724,10659,15724,10658,15724,10657,15724,10656,15724,10655,15724,10655,15723,10654,15723,10654,15723,10654,15722,10654,15722,10654,15721,10654,15695,10604,15695,10603,15696,10603,15695,10602,15695,10602,15695,10601,15695,10601,15694,10600,15694,10600,15693,10600,15692,10600,15691,10600,15690,10600,15688,10600,15687,10600,15686,10600,15685,10600,15684,10600,15683,10600,15682,10600,15682,10601,15681,10601,15680,10601,15679,10602,15678,10602,15678,10645,15602,10646,15602,10646,15601,10647,15601,10647,15601,10648,15600,10649,15600,10650,15600,10651,15600,10653,15600,10654,15599,10655,15599,10657,15599,10659,15599,10670,15602,10670,15603,10670,15682,10683,15682,10684,15682,10685,15682,10686,15683,10686,15685,10687,15686,10687,15689xe" filled="f" stroked="t" strokeweight=".8pt" strokecolor="#000000">
                <v:path arrowok="t"/>
              </v:shape>
            </v:group>
            <v:group style="position:absolute;left:10615;top:15614;width:39;height:68" coordorigin="10615,15614" coordsize="39,68">
              <v:shape style="position:absolute;left:10615;top:15614;width:39;height:68" coordorigin="10615,15614" coordsize="39,68" path="m10654,15614l10653,15614,10615,15682,10654,15682,10654,15614xe" filled="f" stroked="t" strokeweight=".8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5.888959pt;margin-top:25.389114pt;width:559.64788pt;height:45.109pt;mso-position-horizontal-relative:page;mso-position-vertical-relative:page;z-index:-8067" coordorigin="318,508" coordsize="11193,902">
            <v:group style="position:absolute;left:319;top:509;width:11191;height:900" coordorigin="319,509" coordsize="11191,900">
              <v:shape style="position:absolute;left:319;top:509;width:11191;height:900" coordorigin="319,509" coordsize="11191,900" path="m11291,509l536,509,458,519,392,545,344,584,319,651,319,1267,321,1285,358,1348,413,1383,483,1404,537,1409,11292,1409,11371,1399,11437,1373,11484,1333,11509,1267,11510,651,11508,633,11470,570,11416,534,11345,513,11291,509xe" filled="t" fillcolor="#E9E8E8" stroked="f">
                <v:path arrowok="t"/>
                <v:fill type="solid"/>
              </v:shape>
            </v:group>
            <v:group style="position:absolute;left:2192;top:806;width:272;height:321" coordorigin="2192,806" coordsize="272,321">
              <v:shape style="position:absolute;left:2192;top:806;width:272;height:321" coordorigin="2192,806" coordsize="272,321" path="m2368,1036l2337,1095,2282,1127,2271,1127,2267,1127,2239,1121,2237,1120,2235,1119,2233,1118,2232,1117,2231,1116,2231,1115,2230,1114,2230,1113,2229,1111,2229,1110,2228,1108,2228,1105,2228,1103,2228,1100,2228,1096,2228,1090,2229,1086,2230,1083,2231,1080,2233,1079,2236,1079,2237,1079,2239,1079,2241,1080,2242,1081,2245,1082,2247,1084,2250,1085,2253,1086,2257,1087,2260,1088,2265,1089,2270,1089,2274,1089,2278,1088,2315,1048,2195,822,2194,819,2193,816,2192,814,2192,812,2193,811,2194,809,2196,808,2198,807,2201,807,2205,807,2209,806,2214,806,2219,806,2241,816,2301,931,2311,949,2320,967,2329,985,2337,1003,2339,1004,2368,931,2417,814,2431,807,2434,807,2438,806,2443,806,2448,806,2464,813,2464,815,2464,817,2463,819,2368,1036xe" filled="f" stroked="t" strokeweight="2.037pt" strokecolor="#000000">
                <v:path arrowok="t"/>
              </v:shape>
            </v:group>
            <v:group style="position:absolute;left:2492;top:887;width:184;height:241" coordorigin="2492,887" coordsize="184,241">
              <v:shape style="position:absolute;left:2492;top:887;width:184;height:241" coordorigin="2492,887" coordsize="184,241" path="m2676,1084l2669,1105,2667,1107,2663,1109,2658,1112,2653,1115,2647,1118,2641,1120,2634,1123,2596,1128,2575,1127,2509,1084,2492,1027,2493,999,2507,940,2571,891,2608,887,2616,888,2658,902,2662,904,2666,907,2668,909,2670,911,2671,912,2675,927,2675,930,2675,936,2674,941,2673,943,2671,946,2669,947,2667,947,2665,947,2662,946,2658,943,2655,940,2600,921,2579,924,2538,989,2537,1018,2539,1035,2544,1056,2548,1065,2553,1072,2559,1079,2566,1085,2574,1088,2582,1092,2591,1093,2601,1093,2611,1093,2620,1092,2627,1089,2635,1086,2641,1083,2647,1079,2652,1076,2657,1073,2661,1070,2664,1067,2667,1065,2669,1065,2670,1065,2676,1081,2676,1084xe" filled="f" stroked="t" strokeweight="2.037pt" strokecolor="#000000">
                <v:path arrowok="t"/>
              </v:shape>
            </v:group>
            <v:group style="position:absolute;left:2696;top:891;width:201;height:233" coordorigin="2696,891" coordsize="201,233">
              <v:shape style="position:absolute;left:2696;top:891;width:201;height:233" coordorigin="2696,891" coordsize="201,233" path="m2897,910l2890,928,2888,928,2818,928,2818,1117,2818,1119,2818,1120,2817,1121,2817,1122,2807,1124,2805,1125,2801,1125,2797,1125,2793,1125,2789,1125,2786,1124,2784,1124,2776,1121,2776,1120,2775,1119,2775,1117,2775,928,2705,928,2704,928,2703,928,2702,927,2700,926,2699,925,2699,924,2698,922,2698,920,2697,918,2697,916,2696,913,2696,910,2696,907,2697,904,2697,902,2698,900,2698,898,2699,896,2700,895,2701,893,2702,893,2703,892,2704,892,2705,891,2888,891,2897,907,2897,910xe" filled="f" stroked="t" strokeweight="2.037pt" strokecolor="#000000">
                <v:path arrowok="t"/>
              </v:shape>
            </v:group>
            <v:group style="position:absolute;left:2924;top:887;width:192;height:241" coordorigin="2924,887" coordsize="192,241">
              <v:shape style="position:absolute;left:2924;top:887;width:192;height:241" coordorigin="2924,887" coordsize="192,241" path="m3115,1118l3102,1125,3097,1125,3092,1125,3078,1120,3079,1118,3079,1096,3063,1109,3046,1119,3026,1126,3007,1128,2992,1128,2946,1111,2939,1105,2933,1098,2929,1090,2925,1081,2924,1072,2924,1061,2924,1049,2926,1038,2932,1029,2937,1020,2945,1012,2955,1006,2965,1000,3030,988,3073,988,3073,971,3073,963,3072,955,3019,920,3009,920,2953,939,2949,941,2946,942,2944,942,2942,942,2937,938,2936,937,2936,935,2935,933,2935,931,2935,929,2935,927,2935,923,2935,919,2936,917,2936,915,2938,913,2940,910,2943,908,3005,888,3014,887,3023,887,3087,901,3115,956,3115,970,3115,1118xe" filled="f" stroked="t" strokeweight="2.037pt" strokecolor="#000000">
                <v:path arrowok="t"/>
              </v:shape>
            </v:group>
            <v:group style="position:absolute;left:2967;top:1017;width:105;height:79" coordorigin="2967,1017" coordsize="105,79">
              <v:shape style="position:absolute;left:2967;top:1017;width:105;height:79" coordorigin="2967,1017" coordsize="105,79" path="m3073,1017l3036,1017,3024,1017,3014,1018,3006,1020,2997,1022,2990,1025,2984,1028,2978,1032,2974,1036,2971,1042,2969,1047,2967,1053,2967,1059,2967,1071,2971,1080,2979,1086,2987,1093,2997,1097,3011,1097,3022,1097,3073,1064,3073,1017xe" filled="f" stroked="t" strokeweight="2.037pt" strokecolor="#000000">
                <v:path arrowok="t"/>
              </v:shape>
              <v:shape style="position:absolute;left:3173;top:867;width:1284;height:282" type="#_x0000_t75">
                <v:imagedata r:id="rId21" o:title=""/>
              </v:shape>
            </v:group>
            <v:group style="position:absolute;left:4635;top:890;width:208;height:235" coordorigin="4635,890" coordsize="208,235">
              <v:shape style="position:absolute;left:4635;top:890;width:208;height:235" coordorigin="4635,890" coordsize="208,235" path="m4844,1118l4844,1119,4843,1120,4842,1121,4842,1122,4826,1125,4822,1125,4818,1125,4815,1125,4812,1124,4809,1124,4801,1121,4801,1120,4800,1119,4800,1118,4800,991,4800,985,4801,979,4801,972,4801,965,4802,959,4802,952,4798,959,4794,965,4789,972,4784,978,4779,984,4775,990,4675,1118,4674,1119,4673,1120,4672,1121,4671,1122,4663,1124,4661,1125,4658,1125,4655,1125,4651,1125,4640,1123,4638,1123,4637,1122,4636,1121,4636,1120,4635,1119,4636,1118,4636,898,4635,896,4636,895,4636,895,4637,894,4638,893,4640,892,4641,891,4657,890,4665,890,4678,898,4678,1025,4677,1062,4680,1056,4685,1050,4689,1044,4693,1038,4697,1032,4702,1027,4802,898,4803,896,4804,895,4805,894,4807,893,4824,890,4828,890,4843,895,4843,895,4844,897,4844,898,4844,1118xe" filled="f" stroked="t" strokeweight="2.037pt" strokecolor="#000000">
                <v:path arrowok="t"/>
              </v:shape>
            </v:group>
            <v:group style="position:absolute;left:5044;top:891;width:197;height:233" coordorigin="5044,891" coordsize="197,233">
              <v:shape style="position:absolute;left:5044;top:891;width:197;height:233" coordorigin="5044,891" coordsize="197,233" path="m5241,1117l5241,1119,5241,1120,5240,1121,5239,1122,5224,1125,5220,1125,5215,1125,5212,1125,5209,1124,5206,1124,5199,1121,5198,1120,5198,1119,5198,1117,5198,926,5087,926,5087,1117,5086,1119,5086,1120,5085,1121,5085,1122,5069,1125,5065,1125,5061,1125,5057,1125,5055,1124,5052,1124,5050,1124,5048,1123,5046,1122,5045,1122,5045,1121,5044,1120,5044,1119,5044,1117,5044,906,5044,901,5045,897,5047,895,5049,893,5053,892,5057,891,5228,891,5241,906,5241,1117xe" filled="f" stroked="t" strokeweight="2.037pt" strokecolor="#000000">
                <v:path arrowok="t"/>
              </v:shape>
            </v:group>
            <v:group style="position:absolute;left:5305;top:887;width:234;height:241" coordorigin="5305,887" coordsize="234,241">
              <v:shape style="position:absolute;left:5305;top:887;width:234;height:241" coordorigin="5305,887" coordsize="234,241" path="m5538,1005l5525,1068,5484,1113,5425,1128,5401,1127,5342,1105,5309,1048,5305,1012,5306,990,5327,931,5381,894,5418,887,5441,888,5501,910,5534,967,5538,1005xe" filled="f" stroked="t" strokeweight="2.037pt" strokecolor="#000000">
                <v:path arrowok="t"/>
              </v:shape>
            </v:group>
            <v:group style="position:absolute;left:5349;top:921;width:145;height:174" coordorigin="5349,921" coordsize="145,174">
              <v:shape style="position:absolute;left:5349;top:921;width:145;height:174" coordorigin="5349,921" coordsize="145,174" path="m5494,1008l5479,946,5422,921,5409,921,5356,962,5353,972,5350,983,5349,994,5349,1007,5349,1019,5350,1030,5353,1041,5355,1051,5359,1061,5364,1069,5370,1076,5377,1083,5387,1087,5396,1092,5407,1094,5421,1094,5434,1094,5445,1092,5454,1088,5463,1084,5494,1021,5494,1008xe" filled="f" stroked="t" strokeweight="2.037pt" strokecolor="#000000">
                <v:path arrowok="t"/>
              </v:shape>
            </v:group>
            <v:group style="position:absolute;left:5568;top:891;width:283;height:312" coordorigin="5568,891" coordsize="283,312">
              <v:shape style="position:absolute;left:5568;top:891;width:283;height:312" coordorigin="5568,891" coordsize="283,312" path="m5604,1197l5586,1203,5583,1203,5569,1200,5568,1199,5568,1198,5568,1197,5568,1099,5578,1089,5595,1089,5601,1082,5607,1074,5612,1064,5618,1055,5638,992,5649,931,5652,903,5653,901,5653,900,5654,898,5655,896,5665,891,5795,891,5809,906,5809,1089,5841,1089,5851,1099,5851,1197,5833,1203,5829,1203,5816,1200,5815,1199,5815,1198,5815,1197,5815,1123,5604,1123,5604,1197xe" filled="f" stroked="t" strokeweight="2.037pt" strokecolor="#000000">
                <v:path arrowok="t"/>
              </v:shape>
            </v:group>
            <v:group style="position:absolute;left:5639;top:925;width:127;height:165" coordorigin="5639,925" coordsize="127,165">
              <v:shape style="position:absolute;left:5639;top:925;width:127;height:165" coordorigin="5639,925" coordsize="127,165" path="m5765,925l5691,925,5688,947,5685,967,5671,1027,5644,1083,5639,1089,5765,1089,5765,925xe" filled="f" stroked="t" strokeweight="2.037pt" strokecolor="#000000">
                <v:path arrowok="t"/>
              </v:shape>
            </v:group>
            <v:group style="position:absolute;left:5899;top:891;width:139;height:233" coordorigin="5899,891" coordsize="139,233">
              <v:shape style="position:absolute;left:5899;top:891;width:139;height:233" coordorigin="5899,891" coordsize="139,233" path="m6038,910l6033,927,6032,927,6031,928,6030,928,5941,928,5941,1117,5941,1119,5924,1125,5920,1125,5916,1125,5912,1125,5910,1124,5907,1124,5904,1124,5903,1123,5901,1122,5900,1122,5900,1121,5899,1120,5899,1119,5899,1117,5899,906,5899,901,5900,897,5902,895,5904,893,5908,892,5912,891,6030,891,6038,907,6038,910xe" filled="f" stroked="t" strokeweight="2.037pt" strokecolor="#000000">
                <v:path arrowok="t"/>
              </v:shape>
            </v:group>
            <v:group style="position:absolute;left:6066;top:887;width:234;height:241" coordorigin="6066,887" coordsize="234,241">
              <v:shape style="position:absolute;left:6066;top:887;width:234;height:241" coordorigin="6066,887" coordsize="234,241" path="m6300,1005l6286,1068,6245,1113,6186,1128,6162,1127,6103,1105,6071,1048,6066,1012,6067,990,6088,931,6143,894,6179,887,6203,888,6262,910,6295,967,6300,1005xe" filled="f" stroked="t" strokeweight="2.037pt" strokecolor="#000000">
                <v:path arrowok="t"/>
              </v:shape>
            </v:group>
            <v:group style="position:absolute;left:6110;top:921;width:145;height:174" coordorigin="6110,921" coordsize="145,174">
              <v:shape style="position:absolute;left:6110;top:921;width:145;height:174" coordorigin="6110,921" coordsize="145,174" path="m6255,1008l6240,946,6184,921,6171,921,6118,962,6115,972,6112,983,6110,994,6111,1007,6110,1019,6112,1030,6114,1041,6116,1051,6120,1061,6126,1069,6131,1076,6139,1083,6148,1087,6157,1092,6169,1094,6183,1094,6195,1094,6206,1092,6215,1088,6225,1084,6255,1021,6255,1008xe" filled="f" stroked="t" strokeweight="2.037pt" strokecolor="#000000">
                <v:path arrowok="t"/>
              </v:shape>
              <v:shape style="position:absolute;left:6305;top:867;width:1242;height:282" type="#_x0000_t75">
                <v:imagedata r:id="rId22" o:title=""/>
              </v:shape>
            </v:group>
            <v:group style="position:absolute;left:7726;top:890;width:191;height:235" coordorigin="7726,890" coordsize="191,235">
              <v:shape style="position:absolute;left:7726;top:890;width:191;height:235" coordorigin="7726,890" coordsize="191,235" path="m7916,1119l7916,1120,7916,1121,7915,1122,7915,1122,7914,1123,7912,1123,7910,1124,7908,1124,7905,1124,7903,1125,7899,1125,7895,1125,7890,1125,7886,1125,7883,1124,7880,1124,7872,1121,7871,1120,7870,1119,7870,1118,7845,1061,7807,1022,7801,1021,7794,1020,7787,1020,7769,1020,7769,1119,7768,1120,7751,1125,7747,1125,7743,1125,7740,1125,7737,1124,7735,1124,7732,1124,7731,1123,7729,1123,7727,1122,7727,1121,7726,1120,7726,1120,7726,1119,7726,896,7747,890,7751,890,7769,896,7769,988,7787,988,7793,988,7799,987,7805,986,7810,985,7841,948,7863,898,7864,897,7864,895,7865,895,7866,894,7887,890,7891,890,7907,895,7907,896,7907,897,7882,954,7879,963,7875,969,7871,975,7867,981,7863,985,7859,989,7855,992,7834,1002,7834,1003,7840,1004,7845,1007,7850,1010,7856,1012,7913,1109,7914,1111,7915,1112,7915,1113,7915,1113,7915,1114,7916,1115,7916,1116,7916,1117,7916,1117,7916,1118,7916,1119,7916,1119xe" filled="f" stroked="t" strokeweight="2.037pt" strokecolor="#000000">
                <v:path arrowok="t"/>
              </v:shape>
              <v:shape style="position:absolute;left:8073;top:761;width:1076;height:471" type="#_x0000_t75">
                <v:imagedata r:id="rId23" o:title=""/>
              </v:shape>
            </v:group>
            <v:group style="position:absolute;left:9154;top:891;width:201;height:233" coordorigin="9154,891" coordsize="201,233">
              <v:shape style="position:absolute;left:9154;top:891;width:201;height:233" coordorigin="9154,891" coordsize="201,233" path="m9355,910l9353,924,9352,925,9351,926,9350,927,9349,928,9348,928,9346,928,9276,928,9276,1117,9276,1119,9276,1120,9275,1121,9274,1122,9259,1125,9254,1125,9250,1125,9247,1125,9244,1124,9241,1124,9234,1121,9233,1120,9233,1119,9233,1117,9233,928,9163,928,9162,928,9160,928,9159,927,9158,926,9157,925,9156,924,9156,922,9155,920,9155,918,9154,916,9154,913,9154,910,9154,907,9154,904,9155,902,9155,900,9156,898,9157,896,9157,895,9158,893,9159,893,9160,892,9162,892,9163,891,9346,891,9355,907,9355,910xe" filled="f" stroked="t" strokeweight="2.037pt" strokecolor="#000000">
                <v:path arrowok="t"/>
              </v:shape>
            </v:group>
            <v:group style="position:absolute;left:9381;top:888;width:215;height:240" coordorigin="9381,888" coordsize="215,240">
              <v:shape style="position:absolute;left:9381;top:888;width:215;height:240" coordorigin="9381,888" coordsize="215,240" path="m9596,998l9596,1004,9595,1009,9591,1012,9588,1014,9584,1016,9580,1016,9426,1016,9426,1028,9427,1039,9430,1049,9432,1058,9437,1067,9443,1074,9449,1081,9457,1086,9466,1090,9476,1094,9488,1095,9502,1095,9513,1095,9523,1095,9532,1093,9541,1091,9574,1080,9577,1079,9580,1079,9581,1079,9582,1079,9583,1080,9584,1080,9584,1081,9587,1094,9586,1096,9586,1098,9586,1100,9586,1101,9582,1110,9581,1111,9578,1113,9574,1115,9569,1117,9563,1119,9555,1120,9548,1122,9498,1128,9477,1127,9419,1105,9386,1050,9381,1013,9382,990,9403,930,9458,892,9477,888,9504,888,9571,916,9596,990,9596,998xe" filled="f" stroked="t" strokeweight="2.037pt" strokecolor="#000000">
                <v:path arrowok="t"/>
              </v:shape>
            </v:group>
            <v:group style="position:absolute;left:9426;top:920;width:128;height:66" coordorigin="9426,920" coordsize="128,66">
              <v:shape style="position:absolute;left:9426;top:920;width:128;height:66" coordorigin="9426,920" coordsize="128,66" path="m9553,986l9528,929,9482,920,9468,922,9431,960,9428,969,9426,977,9426,986,9553,986xe" filled="f" stroked="t" strokeweight="2.037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50"/>
          <w:szCs w:val="50"/>
        </w:rPr>
        <w:t>Установ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5"/>
          <w:sz w:val="50"/>
          <w:szCs w:val="50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50"/>
          <w:szCs w:val="5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5"/>
          <w:sz w:val="50"/>
          <w:szCs w:val="5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50"/>
          <w:szCs w:val="5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5"/>
          <w:sz w:val="50"/>
          <w:szCs w:val="5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"/>
          <w:w w:val="105"/>
          <w:sz w:val="50"/>
          <w:szCs w:val="5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50"/>
          <w:szCs w:val="50"/>
        </w:rPr>
        <w:t>одготов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5"/>
          <w:sz w:val="50"/>
          <w:szCs w:val="50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50"/>
          <w:szCs w:val="5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5"/>
          <w:sz w:val="50"/>
          <w:szCs w:val="5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50"/>
          <w:szCs w:val="50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5"/>
          <w:sz w:val="50"/>
          <w:szCs w:val="5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50"/>
          <w:szCs w:val="50"/>
        </w:rPr>
        <w:t>работе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50"/>
          <w:szCs w:val="50"/>
        </w:rPr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56" w:lineRule="exact" w:before="87"/>
        <w:ind w:left="114" w:right="114" w:firstLine="482"/>
        <w:jc w:val="both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заслоня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закрывайте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вентиляц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онные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ш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етки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вставляйте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аль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ы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ли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любые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друг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редм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ты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вентиля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онные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ш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етки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онер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Это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может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вести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травм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стать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ной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оврежд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внутреннего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нтилятора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ли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друг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х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деталей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онер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40" w:lineRule="exact" w:before="16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256" w:lineRule="exact"/>
        <w:ind w:left="113" w:right="115" w:firstLine="787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Изготов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ль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отв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тств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нности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д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чиненный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окупател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ли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оврежд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5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онер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если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соблюдаются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выш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указанные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рекоменда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40" w:lineRule="exact" w:before="16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256" w:lineRule="exact"/>
        <w:ind w:left="113" w:right="161" w:firstLine="454"/>
        <w:jc w:val="both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Этот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онер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разработан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професс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ональног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бытового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ользован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долж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ользоваться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назнач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40" w:lineRule="exact" w:before="16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256" w:lineRule="exact"/>
        <w:ind w:left="113" w:right="0" w:firstLine="72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Прав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льная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работа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онера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может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быть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обеспеч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только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ри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соблюден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сл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дующих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услови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: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140" w:lineRule="exact" w:before="10"/>
        <w:rPr>
          <w:sz w:val="14"/>
          <w:szCs w:val="14"/>
        </w:rPr>
      </w:pPr>
      <w:r>
        <w:rPr>
          <w:sz w:val="14"/>
          <w:szCs w:val="14"/>
        </w:rPr>
      </w:r>
    </w:p>
    <w:tbl>
      <w:tblPr>
        <w:tblW w:w="0" w:type="auto"/>
        <w:jc w:val="left"/>
        <w:tblInd w:w="88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632" w:hRule="exact"/>
        </w:trPr>
        <w:tc>
          <w:tcPr>
            <w:tcW w:w="1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line="150" w:lineRule="exact" w:before="9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TableParagraph"/>
              <w:ind w:left="144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Охлажде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20"/>
                <w:sz w:val="24"/>
                <w:szCs w:val="24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ие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2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line="150" w:lineRule="exact" w:before="9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TableParagraph"/>
              <w:ind w:left="237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внутри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9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line="289" w:lineRule="exact"/>
              <w:ind w:left="73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Мак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20"/>
                <w:sz w:val="24"/>
                <w:szCs w:val="24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20"/>
                <w:sz w:val="24"/>
                <w:szCs w:val="24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мальная</w:t>
            </w:r>
            <w:r>
              <w:rPr>
                <w:rFonts w:ascii="Calibri" w:hAnsi="Calibri" w:cs="Calibri" w:eastAsia="Calibri"/>
                <w:b w:val="0"/>
                <w:bCs w:val="0"/>
                <w:spacing w:val="-22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тем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20"/>
                <w:sz w:val="24"/>
                <w:szCs w:val="24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  <w:p>
            <w:pPr>
              <w:pStyle w:val="TableParagraph"/>
              <w:spacing w:before="25"/>
              <w:ind w:left="73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20"/>
                <w:sz w:val="24"/>
                <w:szCs w:val="24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20"/>
                <w:sz w:val="24"/>
                <w:szCs w:val="24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мальная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43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тем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20"/>
                <w:sz w:val="24"/>
                <w:szCs w:val="24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0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line="110" w:lineRule="exact" w:before="7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52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+16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°C</w:t>
            </w:r>
            <w:r>
              <w:rPr>
                <w:rFonts w:ascii="Calibri" w:hAnsi="Calibri" w:cs="Calibri" w:eastAsia="Calibri"/>
                <w:b w:val="0"/>
                <w:bCs w:val="0"/>
                <w:spacing w:val="-5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+35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°C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643" w:hRule="exact"/>
        </w:trPr>
        <w:tc>
          <w:tcPr>
            <w:tcW w:w="1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/>
          </w:p>
        </w:tc>
        <w:tc>
          <w:tcPr>
            <w:tcW w:w="12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line="160" w:lineRule="exact" w:before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TableParagraph"/>
              <w:ind w:left="136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снар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20"/>
                <w:sz w:val="24"/>
                <w:szCs w:val="24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жи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9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line="261" w:lineRule="auto" w:before="1"/>
              <w:ind w:left="74" w:right="313" w:hanging="1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Мак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20"/>
                <w:sz w:val="24"/>
                <w:szCs w:val="24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20"/>
                <w:sz w:val="24"/>
                <w:szCs w:val="24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мальная</w:t>
            </w:r>
            <w:r>
              <w:rPr>
                <w:rFonts w:ascii="Calibri" w:hAnsi="Calibri" w:cs="Calibri" w:eastAsia="Calibri"/>
                <w:b w:val="0"/>
                <w:bCs w:val="0"/>
                <w:spacing w:val="-22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тем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20"/>
                <w:sz w:val="24"/>
                <w:szCs w:val="24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19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20"/>
                <w:sz w:val="24"/>
                <w:szCs w:val="24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20"/>
                <w:sz w:val="24"/>
                <w:szCs w:val="24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мальная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43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тем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20"/>
                <w:sz w:val="24"/>
                <w:szCs w:val="24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0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line="120" w:lineRule="exact" w:before="2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53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-10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°C</w:t>
            </w:r>
            <w:r>
              <w:rPr>
                <w:rFonts w:ascii="Calibri" w:hAnsi="Calibri" w:cs="Calibri" w:eastAsia="Calibri"/>
                <w:b w:val="0"/>
                <w:bCs w:val="0"/>
                <w:spacing w:val="49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+43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°C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643" w:hRule="exact"/>
        </w:trPr>
        <w:tc>
          <w:tcPr>
            <w:tcW w:w="1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line="150" w:lineRule="exact" w:before="9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TableParagraph"/>
              <w:ind w:left="406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Обогр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20"/>
                <w:sz w:val="24"/>
                <w:szCs w:val="24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12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line="150" w:lineRule="exact" w:before="9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TableParagraph"/>
              <w:ind w:left="239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внутри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9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line="288" w:lineRule="exact"/>
              <w:ind w:left="74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Мак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20"/>
                <w:sz w:val="24"/>
                <w:szCs w:val="24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20"/>
                <w:sz w:val="24"/>
                <w:szCs w:val="24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мальная</w:t>
            </w:r>
            <w:r>
              <w:rPr>
                <w:rFonts w:ascii="Calibri" w:hAnsi="Calibri" w:cs="Calibri" w:eastAsia="Calibri"/>
                <w:b w:val="0"/>
                <w:bCs w:val="0"/>
                <w:spacing w:val="-22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тем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20"/>
                <w:sz w:val="24"/>
                <w:szCs w:val="24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  <w:p>
            <w:pPr>
              <w:pStyle w:val="TableParagraph"/>
              <w:spacing w:before="25"/>
              <w:ind w:left="74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20"/>
                <w:sz w:val="24"/>
                <w:szCs w:val="24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20"/>
                <w:sz w:val="24"/>
                <w:szCs w:val="24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мальная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43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тем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20"/>
                <w:sz w:val="24"/>
                <w:szCs w:val="24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0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line="110" w:lineRule="exact" w:before="7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53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+18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°C</w:t>
            </w:r>
            <w:r>
              <w:rPr>
                <w:rFonts w:ascii="Calibri" w:hAnsi="Calibri" w:cs="Calibri" w:eastAsia="Calibri"/>
                <w:b w:val="0"/>
                <w:bCs w:val="0"/>
                <w:spacing w:val="-5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+27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°C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656" w:hRule="exact"/>
        </w:trPr>
        <w:tc>
          <w:tcPr>
            <w:tcW w:w="1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/>
          </w:p>
        </w:tc>
        <w:tc>
          <w:tcPr>
            <w:tcW w:w="12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line="150" w:lineRule="exact" w:before="3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TableParagraph"/>
              <w:ind w:left="137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снар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20"/>
                <w:sz w:val="24"/>
                <w:szCs w:val="24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жи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9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line="283" w:lineRule="exact"/>
              <w:ind w:left="75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Мак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20"/>
                <w:sz w:val="24"/>
                <w:szCs w:val="24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20"/>
                <w:sz w:val="24"/>
                <w:szCs w:val="24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мальная</w:t>
            </w:r>
            <w:r>
              <w:rPr>
                <w:rFonts w:ascii="Calibri" w:hAnsi="Calibri" w:cs="Calibri" w:eastAsia="Calibri"/>
                <w:b w:val="0"/>
                <w:bCs w:val="0"/>
                <w:spacing w:val="-22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тем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20"/>
                <w:sz w:val="24"/>
                <w:szCs w:val="24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  <w:p>
            <w:pPr>
              <w:pStyle w:val="TableParagraph"/>
              <w:spacing w:before="25"/>
              <w:ind w:left="75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20"/>
                <w:sz w:val="24"/>
                <w:szCs w:val="24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20"/>
                <w:sz w:val="24"/>
                <w:szCs w:val="24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мальная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43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тем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20"/>
                <w:sz w:val="24"/>
                <w:szCs w:val="24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0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line="110" w:lineRule="exact" w:before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53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20"/>
                <w:sz w:val="24"/>
                <w:szCs w:val="24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15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°C</w:t>
            </w:r>
            <w:r>
              <w:rPr>
                <w:rFonts w:ascii="Calibri" w:hAnsi="Calibri" w:cs="Calibri" w:eastAsia="Calibri"/>
                <w:b w:val="0"/>
                <w:bCs w:val="0"/>
                <w:spacing w:val="-5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+24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20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20"/>
                <w:sz w:val="24"/>
                <w:szCs w:val="24"/>
              </w:rPr>
              <w:t>°C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</w:tr>
    </w:tbl>
    <w:p>
      <w:pPr>
        <w:spacing w:after="0"/>
        <w:jc w:val="left"/>
        <w:rPr>
          <w:rFonts w:ascii="Calibri" w:hAnsi="Calibri" w:cs="Calibri" w:eastAsia="Calibri"/>
          <w:sz w:val="24"/>
          <w:szCs w:val="24"/>
        </w:rPr>
        <w:sectPr>
          <w:pgSz w:w="11906" w:h="16840"/>
          <w:pgMar w:top="640" w:bottom="280" w:left="740" w:right="960"/>
        </w:sectPr>
      </w:pPr>
    </w:p>
    <w:p>
      <w:pPr>
        <w:spacing w:before="32"/>
        <w:ind w:left="1674" w:right="0" w:firstLine="0"/>
        <w:jc w:val="left"/>
        <w:rPr>
          <w:rFonts w:ascii="Calibri" w:hAnsi="Calibri" w:cs="Calibri" w:eastAsia="Calibri"/>
          <w:sz w:val="38"/>
          <w:szCs w:val="38"/>
        </w:rPr>
      </w:pPr>
      <w:r>
        <w:rPr/>
        <w:pict>
          <v:group style="position:absolute;margin-left:13.666075pt;margin-top:12.143015pt;width:560.33185pt;height:45.788pt;mso-position-horizontal-relative:page;mso-position-vertical-relative:page;z-index:-8060" coordorigin="273,243" coordsize="11207,916">
            <v:group style="position:absolute;left:281;top:251;width:11191;height:900" coordorigin="281,251" coordsize="11191,900">
              <v:shape style="position:absolute;left:281;top:251;width:11191;height:900" coordorigin="281,251" coordsize="11191,900" path="m11254,251l499,251,420,261,354,287,307,326,281,393,281,1009,283,1027,321,1090,375,1125,446,1146,500,1151,11254,1151,11333,1141,11399,1115,11447,1075,11472,1009,11472,393,11470,375,11433,312,11378,276,11307,255,11254,251xe" filled="t" fillcolor="#E8E8E8" stroked="f">
                <v:path arrowok="t"/>
                <v:fill type="solid"/>
              </v:shape>
            </v:group>
            <v:group style="position:absolute;left:3047;top:628;width:182;height:245" coordorigin="3047,628" coordsize="182,245">
              <v:shape style="position:absolute;left:3047;top:628;width:182;height:245" coordorigin="3047,628" coordsize="182,245" path="m3229,868l3212,873,3209,873,3200,872,3199,871,3198,871,3197,870,3197,869,3196,869,3197,868,3197,708,3196,704,3197,700,3197,696,3197,692,3197,688,3197,685,3197,685,3196,687,3195,689,3194,691,3192,693,3191,695,3190,697,3188,699,3187,701,3186,703,3184,706,3077,868,3074,870,3074,871,3061,873,3058,873,3050,872,3049,871,3048,871,3047,870,3047,869,3047,868,3047,867,3047,634,3060,628,3063,628,3066,628,3079,634,3079,794,3079,798,3079,801,3079,805,3079,809,3079,813,3078,816,3079,816,3081,813,3083,810,3086,805,3088,801,3091,796,3094,792,3199,634,3212,628,3214,628,3217,628,3226,630,3227,631,3229,635,3229,868xe" filled="f" stroked="t" strokeweight=".8pt" strokecolor="#000000">
                <v:path arrowok="t"/>
              </v:shape>
            </v:group>
            <v:group style="position:absolute;left:3290;top:693;width:148;height:180" coordorigin="3290,693" coordsize="148,180">
              <v:shape style="position:absolute;left:3290;top:693;width:148;height:180" coordorigin="3290,693" coordsize="148,180" path="m3438,868l3423,873,3419,873,3408,870,3407,869,3407,869,3407,868,3407,793,3321,793,3321,868,3321,869,3305,873,3302,873,3293,872,3292,871,3291,871,3291,870,3290,869,3290,869,3290,868,3290,699,3305,693,3308,693,3321,699,3321,767,3407,767,3407,699,3407,698,3407,697,3423,693,3425,693,3438,699,3438,868xe" filled="f" stroked="t" strokeweight=".8pt" strokecolor="#000000">
                <v:path arrowok="t"/>
              </v:shape>
            </v:group>
            <v:group style="position:absolute;left:3484;top:690;width:133;height:185" coordorigin="3484,690" coordsize="133,185">
              <v:shape style="position:absolute;left:3484;top:690;width:133;height:185" coordorigin="3484,690" coordsize="133,185" path="m3617,842l3617,844,3617,846,3617,847,3616,849,3591,870,3586,871,3559,876,3547,876,3536,874,3527,870,3517,866,3509,860,3503,852,3497,845,3492,835,3489,824,3485,813,3484,800,3484,785,3499,721,3551,691,3562,690,3568,691,3616,719,3616,721,3616,723,3616,728,3615,732,3614,734,3613,736,3612,736,3610,736,3608,736,3606,735,3604,733,3601,731,3569,717,3562,717,3547,717,3536,722,3528,734,3520,750,3516,770,3517,796,3519,811,3521,820,3524,827,3528,833,3532,838,3537,842,3543,845,3549,848,3555,849,3563,849,3570,849,3576,848,3582,846,3587,843,3592,841,3595,838,3599,836,3603,833,3605,831,3608,829,3610,828,3612,828,3613,828,3617,839,3617,842xe" filled="f" stroked="t" strokeweight=".8pt" strokecolor="#000000">
                <v:path arrowok="t"/>
              </v:shape>
              <v:shape style="position:absolute;left:3623;top:682;width:705;height:266" type="#_x0000_t75">
                <v:imagedata r:id="rId24" o:title=""/>
              </v:shape>
            </v:group>
            <v:group style="position:absolute;left:4361;top:693;width:174;height:241" coordorigin="4361,693" coordsize="174,241">
              <v:shape style="position:absolute;left:4361;top:693;width:174;height:241" coordorigin="4361,693" coordsize="174,241" path="m4535,930l4522,934,4517,934,4514,933,4512,933,4510,932,4509,931,4509,930,4509,872,4371,872,4367,872,4365,871,4363,869,4362,868,4361,865,4361,861,4361,699,4361,698,4361,697,4376,693,4379,693,4392,699,4392,846,4473,846,4473,699,4473,698,4473,697,4488,693,4491,693,4504,698,4504,699,4504,846,4527,846,4530,846,4532,846,4533,847,4534,848,4535,850,4535,853,4535,930xe" filled="f" stroked="t" strokeweight=".8pt" strokecolor="#000000">
                <v:path arrowok="t"/>
              </v:shape>
            </v:group>
            <v:group style="position:absolute;left:4569;top:693;width:150;height:180" coordorigin="4569,693" coordsize="150,180">
              <v:shape style="position:absolute;left:4569;top:693;width:150;height:180" coordorigin="4569,693" coordsize="150,180" path="m4719,868l4704,873,4700,873,4688,870,4688,869,4688,869,4688,868,4688,771,4688,766,4688,761,4688,756,4688,751,4689,746,4689,741,4686,746,4683,751,4680,755,4676,760,4673,765,4669,770,4598,868,4597,869,4596,870,4595,870,4594,871,4583,873,4580,873,4569,870,4569,869,4569,869,4569,868,4569,699,4569,698,4569,697,4569,696,4570,695,4571,695,4572,694,4573,694,4584,693,4590,693,4600,699,4600,796,4600,801,4599,806,4599,811,4599,816,4599,820,4598,825,4601,820,4604,816,4607,811,4610,807,4613,802,4616,798,4689,699,4690,698,4694,694,4695,694,4705,693,4708,693,4719,699,4719,868xe" filled="f" stroked="t" strokeweight=".8pt" strokecolor="#000000">
                <v:path arrowok="t"/>
              </v:shape>
            </v:group>
            <v:group style="position:absolute;left:4776;top:693;width:150;height:180" coordorigin="4776,693" coordsize="150,180">
              <v:shape style="position:absolute;left:4776;top:693;width:150;height:180" coordorigin="4776,693" coordsize="150,180" path="m4927,868l4911,873,4908,873,4896,870,4896,869,4895,869,4896,868,4896,771,4895,766,4896,761,4896,756,4896,751,4896,746,4897,741,4894,746,4891,751,4887,755,4884,760,4880,765,4877,770,4805,868,4804,869,4804,870,4803,870,4790,873,4788,873,4777,870,4777,869,4776,869,4776,868,4776,699,4780,694,4781,694,4792,693,4798,693,4807,699,4807,796,4807,801,4807,806,4807,811,4807,816,4806,820,4806,825,4809,820,4812,816,4815,811,4818,807,4821,802,4824,798,4897,699,4913,693,4915,693,4927,699,4927,868xe" filled="f" stroked="t" strokeweight=".8pt" strokecolor="#000000">
                <v:path arrowok="t"/>
              </v:shape>
            </v:group>
            <v:group style="position:absolute;left:5071;top:694;width:143;height:179" coordorigin="5071,694" coordsize="143,179">
              <v:shape style="position:absolute;left:5071;top:694;width:143;height:179" coordorigin="5071,694" coordsize="143,179" path="m5214,868l5198,873,5195,873,5186,872,5185,871,5184,871,5183,870,5183,869,5183,869,5183,868,5183,720,5102,720,5102,868,5102,869,5102,869,5101,870,5101,871,5087,873,5084,873,5074,872,5073,871,5072,871,5072,870,5071,869,5071,869,5071,868,5071,705,5081,694,5204,694,5214,705,5214,868xe" filled="f" stroked="t" strokeweight=".8pt" strokecolor="#000000">
                <v:path arrowok="t"/>
              </v:shape>
            </v:group>
            <v:group style="position:absolute;left:5260;top:690;width:169;height:185" coordorigin="5260,690" coordsize="169,185">
              <v:shape style="position:absolute;left:5260;top:690;width:169;height:185" coordorigin="5260,690" coordsize="169,185" path="m5428,781l5428,795,5427,808,5391,864,5380,869,5369,873,5356,876,5342,876,5328,876,5316,874,5306,870,5296,865,5287,859,5280,852,5273,844,5268,834,5265,823,5261,812,5260,799,5260,785,5260,771,5261,758,5265,747,5269,735,5274,725,5281,717,5288,708,5297,702,5308,697,5319,693,5331,690,5346,690,5360,690,5415,723,5428,767,5428,781xe" filled="f" stroked="t" strokeweight=".8pt" strokecolor="#000000">
                <v:path arrowok="t"/>
              </v:shape>
            </v:group>
            <v:group style="position:absolute;left:5292;top:716;width:105;height:134" coordorigin="5292,716" coordsize="105,134">
              <v:shape style="position:absolute;left:5292;top:716;width:105;height:134" coordorigin="5292,716" coordsize="105,134" path="m5396,783l5376,725,5345,716,5335,716,5304,735,5300,741,5297,748,5295,756,5293,764,5292,773,5292,783,5292,792,5292,801,5294,809,5296,817,5299,824,5303,830,5307,836,5312,841,5319,844,5325,848,5334,850,5344,850,5353,850,5361,848,5367,845,5374,842,5396,793,5396,783xe" filled="f" stroked="t" strokeweight=".8pt" strokecolor="#000000">
                <v:path arrowok="t"/>
              </v:shape>
            </v:group>
            <v:group style="position:absolute;left:5534;top:694;width:145;height:179" coordorigin="5534,694" coordsize="145,179">
              <v:shape style="position:absolute;left:5534;top:694;width:145;height:179" coordorigin="5534,694" coordsize="145,179" path="m5679,708l5675,721,5675,722,5674,722,5673,722,5622,722,5622,868,5622,869,5606,873,5603,873,5594,872,5593,871,5592,871,5592,870,5591,869,5591,869,5591,868,5591,722,5541,722,5539,722,5539,722,5538,721,5537,721,5536,720,5534,710,5534,708,5534,706,5536,697,5536,696,5537,695,5538,695,5539,694,5539,694,5541,694,5673,694,5679,706,5679,708xe" filled="f" stroked="t" strokeweight=".8pt" strokecolor="#000000">
                <v:path arrowok="t"/>
              </v:shape>
            </v:group>
            <v:group style="position:absolute;left:5698;top:690;width:155;height:185" coordorigin="5698,690" coordsize="155,185">
              <v:shape style="position:absolute;left:5698;top:690;width:155;height:185" coordorigin="5698,690" coordsize="155,185" path="m5853,776l5844,789,5841,789,5730,789,5730,799,5731,807,5733,815,5735,822,5738,829,5743,834,5747,839,5753,844,5760,846,5767,849,5775,851,5785,851,5793,851,5801,850,5807,849,5813,847,5835,840,5838,839,5840,838,5841,838,5842,838,5846,850,5846,852,5843,862,5842,863,5840,864,5837,865,5834,867,5829,869,5824,870,5818,871,5783,876,5769,876,5756,874,5746,870,5736,866,5727,860,5720,853,5713,845,5707,836,5704,824,5700,806,5698,784,5700,763,5704,745,5708,733,5713,723,5720,715,5727,707,5736,701,5746,697,5756,693,5767,690,5779,690,5792,690,5846,730,5853,770,5853,776xe" filled="f" stroked="t" strokeweight=".8pt" strokecolor="#000000">
                <v:path arrowok="t"/>
              </v:shape>
            </v:group>
            <v:group style="position:absolute;left:5730;top:715;width:92;height:52" coordorigin="5730,715" coordsize="92,52">
              <v:shape style="position:absolute;left:5730;top:715;width:92;height:52" coordorigin="5730,715" coordsize="92,52" path="m5822,767l5778,715,5770,715,5734,747,5732,753,5730,760,5730,767,5822,767xe" filled="f" stroked="t" strokeweight=".8pt" strokecolor="#000000">
                <v:path arrowok="t"/>
              </v:shape>
            </v:group>
            <v:group style="position:absolute;left:5880;top:693;width:150;height:180" coordorigin="5880,693" coordsize="150,180">
              <v:shape style="position:absolute;left:5880;top:693;width:150;height:180" coordorigin="5880,693" coordsize="150,180" path="m6029,864l6030,866,6030,867,6030,868,6030,870,6013,873,6010,873,5999,872,5998,872,5997,871,5996,870,5996,870,5995,869,5994,868,5954,801,5914,868,5913,869,5913,870,5912,870,5911,871,5910,872,5909,872,5908,873,5895,873,5892,873,5881,871,5880,871,5880,870,5880,868,5880,867,5880,866,5882,864,5934,782,5884,702,5883,701,5883,699,5883,698,5883,697,5883,696,5884,695,5886,694,5887,694,5890,693,5892,693,5896,693,5900,693,5903,693,5917,696,5917,697,5918,698,5956,761,5995,698,6012,693,6016,693,6028,696,6028,698,6028,699,6027,701,6026,702,5976,781,6029,864xe" filled="f" stroked="t" strokeweight=".8pt" strokecolor="#000000">
                <v:path arrowok="t"/>
              </v:shape>
              <v:shape style="position:absolute;left:6059;top:682;width:752;height:201" type="#_x0000_t75">
                <v:imagedata r:id="rId25" o:title=""/>
              </v:shape>
              <v:shape style="position:absolute;left:6921;top:601;width:740;height:282" type="#_x0000_t75">
                <v:imagedata r:id="rId26" o:title=""/>
              </v:shape>
            </v:group>
            <v:group style="position:absolute;left:7698;top:694;width:143;height:179" coordorigin="7698,694" coordsize="143,179">
              <v:shape style="position:absolute;left:7698;top:694;width:143;height:179" coordorigin="7698,694" coordsize="143,179" path="m7841,868l7826,873,7822,873,7813,872,7812,871,7811,871,7811,870,7810,869,7810,869,7810,868,7810,720,7729,720,7729,868,7729,869,7714,873,7711,873,7702,872,7700,871,7700,871,7699,870,7699,869,7698,869,7698,868,7698,705,7698,701,7699,698,7701,697,7703,695,7705,694,7708,694,7832,694,7841,705,7841,868xe" filled="f" stroked="t" strokeweight=".8pt" strokecolor="#000000">
                <v:path arrowok="t"/>
              </v:shape>
            </v:group>
            <v:group style="position:absolute;left:7887;top:690;width:139;height:185" coordorigin="7887,690" coordsize="139,185">
              <v:shape style="position:absolute;left:7887;top:690;width:139;height:185" coordorigin="7887,690" coordsize="139,185" path="m8026,868l8026,869,8025,870,8024,871,8023,872,8013,873,8009,873,8000,871,8000,870,7999,869,7999,868,7999,851,7992,859,7984,865,7975,869,7965,874,7956,876,7946,876,7937,876,7929,875,7922,872,7914,870,7908,867,7903,862,7898,858,7894,853,7891,846,7889,840,7887,833,7887,824,7887,815,7889,807,7893,800,7897,793,7959,768,7972,768,7995,768,7995,755,7956,715,7949,716,7905,732,7903,733,7902,733,7901,733,7900,733,7899,732,7898,732,7898,731,7897,730,7896,729,7896,728,7896,726,7896,725,7895,723,7895,721,7895,718,7896,715,7896,714,7896,712,7898,710,7953,690,7959,690,7971,690,8022,726,8026,754,8026,868xe" filled="f" stroked="t" strokeweight=".8pt" strokecolor="#000000">
                <v:path arrowok="t"/>
              </v:shape>
            </v:group>
            <v:group style="position:absolute;left:7919;top:791;width:76;height:61" coordorigin="7919,791" coordsize="76,61">
              <v:shape style="position:absolute;left:7919;top:791;width:76;height:61" coordorigin="7919,791" coordsize="76,61" path="m7995,791l7969,791,7960,791,7953,791,7919,818,7919,823,7919,832,7922,839,7927,844,7933,849,7941,852,7951,852,7959,852,7966,850,7973,845,7980,841,7987,835,7995,826,7995,791xe" filled="f" stroked="t" strokeweight=".8pt" strokecolor="#000000">
                <v:path arrowok="t"/>
              </v:shape>
            </v:group>
            <v:group style="position:absolute;left:8071;top:690;width:133;height:185" coordorigin="8071,690" coordsize="133,185">
              <v:shape style="position:absolute;left:8071;top:690;width:133;height:185" coordorigin="8071,690" coordsize="133,185" path="m8204,842l8204,844,8204,846,8204,847,8203,849,8178,870,8173,871,8146,876,8134,876,8123,874,8114,870,8104,866,8096,860,8090,852,8084,845,8079,835,8076,824,8072,813,8071,800,8071,785,8086,721,8138,691,8149,690,8155,691,8203,719,8203,721,8203,723,8199,736,8197,736,8195,736,8193,735,8191,733,8188,731,8156,717,8149,717,8134,717,8123,722,8115,734,8107,750,8103,770,8104,796,8106,811,8108,820,8111,827,8115,833,8119,838,8124,842,8130,845,8136,848,8142,849,8150,849,8157,849,8163,848,8169,846,8174,843,8179,841,8182,838,8186,836,8190,833,8192,831,8195,829,8197,828,8199,828,8200,828,8204,839,8204,842xe" filled="f" stroked="t" strokeweight=".8pt" strokecolor="#000000">
                <v:path arrowok="t"/>
              </v:shape>
            </v:group>
            <v:group style="position:absolute;left:8245;top:693;width:148;height:180" coordorigin="8245,693" coordsize="148,180">
              <v:shape style="position:absolute;left:8245;top:693;width:148;height:180" coordorigin="8245,693" coordsize="148,180" path="m8393,868l8378,873,8375,873,8363,870,8362,869,8362,869,8362,868,8362,793,8276,793,8276,868,8276,869,8261,873,8258,873,8248,872,8247,871,8246,871,8246,870,8245,869,8245,869,8245,868,8245,699,8261,693,8264,693,8276,699,8276,767,8362,767,8362,699,8362,698,8362,697,8378,693,8381,693,8393,699,8393,868xe" filled="f" stroked="t" strokeweight=".8pt" strokecolor="#000000">
                <v:path arrowok="t"/>
              </v:shape>
            </v:group>
            <v:group style="position:absolute;left:8439;top:690;width:169;height:185" coordorigin="8439,690" coordsize="169,185">
              <v:shape style="position:absolute;left:8439;top:690;width:169;height:185" coordorigin="8439,690" coordsize="169,185" path="m8608,781l8608,795,8606,808,8570,864,8559,869,8548,873,8536,876,8521,876,8508,876,8495,874,8485,870,8475,865,8466,859,8459,852,8452,844,8447,834,8444,823,8441,812,8439,799,8439,785,8439,771,8441,758,8444,747,8448,735,8453,725,8460,717,8468,708,8476,702,8487,697,8498,693,8511,690,8525,690,8539,690,8594,723,8608,767,8608,781xe" filled="f" stroked="t" strokeweight=".8pt" strokecolor="#000000">
                <v:path arrowok="t"/>
              </v:shape>
            </v:group>
            <v:group style="position:absolute;left:8471;top:716;width:105;height:134" coordorigin="8471,716" coordsize="105,134">
              <v:shape style="position:absolute;left:8471;top:716;width:105;height:134" coordorigin="8471,716" coordsize="105,134" path="m8576,783l8555,725,8524,716,8515,716,8484,735,8479,741,8476,748,8474,756,8472,764,8471,773,8471,783,8471,792,8472,801,8474,809,8475,817,8478,824,8482,830,8486,836,8491,841,8498,844,8505,848,8513,850,8523,850,8532,850,8540,848,8547,845,8553,842,8576,793,8576,783xe" filled="f" stroked="t" strokeweight=".8pt" strokecolor="#000000">
                <v:path arrowok="t"/>
              </v:shape>
            </v:group>
            <v:group style="position:absolute;left:8641;top:690;width:133;height:185" coordorigin="8641,690" coordsize="133,185">
              <v:shape style="position:absolute;left:8641;top:690;width:133;height:185" coordorigin="8641,690" coordsize="133,185" path="m8775,842l8775,844,8774,846,8774,847,8774,849,8749,870,8744,871,8717,876,8704,876,8694,874,8684,870,8675,866,8667,860,8661,852,8654,845,8650,835,8646,824,8643,813,8641,800,8641,785,8657,721,8709,691,8720,690,8725,691,8774,719,8774,721,8774,723,8770,736,8768,736,8766,736,8764,735,8761,733,8759,731,8727,717,8720,717,8705,717,8693,722,8686,734,8678,750,8674,770,8674,796,8676,811,8679,820,8682,827,8686,833,8690,838,8695,842,8701,845,8706,848,8713,849,8721,849,8728,849,8734,848,8739,846,8745,843,8763,831,8766,829,8768,828,8769,828,8770,828,8775,839,8775,842xe" filled="f" stroked="t" strokeweight=".8pt" strokecolor="#000000">
                <v:path arrowok="t"/>
              </v:shape>
            </v:group>
            <v:group style="position:absolute;left:8789;top:694;width:145;height:179" coordorigin="8789,694" coordsize="145,179">
              <v:shape style="position:absolute;left:8789;top:694;width:145;height:179" coordorigin="8789,694" coordsize="145,179" path="m8934,708l8930,721,8930,722,8929,722,8928,722,8877,722,8877,868,8877,869,8861,873,8858,873,8849,872,8848,871,8847,871,8847,870,8846,869,8846,869,8846,868,8846,722,8796,722,8794,722,8794,722,8793,721,8792,721,8791,720,8789,710,8789,708,8789,706,8791,697,8791,696,8792,695,8793,695,8794,694,8794,694,8796,694,8928,694,8934,706,8934,708xe" filled="f" stroked="t" strokeweight=".8pt" strokecolor="#000000">
                <v:path arrowok="t"/>
              </v:shape>
            </v:group>
            <v:group style="position:absolute;left:8964;top:693;width:150;height:180" coordorigin="8964,693" coordsize="150,180">
              <v:shape style="position:absolute;left:8964;top:693;width:150;height:180" coordorigin="8964,693" coordsize="150,180" path="m9115,868l9099,873,9096,873,9084,870,9084,869,9083,869,9084,868,9084,771,9083,766,9084,761,9084,756,9084,751,9084,746,9085,741,9082,746,9079,751,9075,755,9072,760,9068,765,9065,770,8993,868,8992,869,8992,870,8991,870,8990,871,8978,873,8976,873,8965,870,8965,869,8964,869,8964,868,8964,699,8964,698,8965,697,8965,696,8966,695,8966,695,8968,694,8969,694,8980,693,8986,693,8995,699,8995,796,8995,801,8995,806,8995,811,8995,816,8994,820,8994,825,8997,820,9000,816,9003,811,9006,807,9009,802,9012,798,9085,699,9086,698,9101,693,9103,693,9115,699,9115,868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38"/>
          <w:szCs w:val="38"/>
        </w:rPr>
        <w:t>Инстру</w:t>
      </w:r>
      <w:r>
        <w:rPr>
          <w:rFonts w:ascii="Calibri" w:hAnsi="Calibri" w:cs="Calibri" w:eastAsia="Calibri"/>
          <w:b w:val="0"/>
          <w:bCs w:val="0"/>
          <w:color w:val="000001"/>
          <w:spacing w:val="1"/>
          <w:w w:val="100"/>
          <w:sz w:val="38"/>
          <w:szCs w:val="38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38"/>
          <w:szCs w:val="38"/>
        </w:rPr>
        <w:t>ции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38"/>
          <w:szCs w:val="38"/>
        </w:rPr>
        <w:t>по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38"/>
          <w:szCs w:val="38"/>
        </w:rPr>
        <w:t>технике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0"/>
          <w:sz w:val="38"/>
          <w:szCs w:val="38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38"/>
          <w:szCs w:val="38"/>
        </w:rPr>
        <w:t>безо</w:t>
      </w:r>
      <w:r>
        <w:rPr>
          <w:rFonts w:ascii="Calibri" w:hAnsi="Calibri" w:cs="Calibri" w:eastAsia="Calibri"/>
          <w:b w:val="0"/>
          <w:bCs w:val="0"/>
          <w:color w:val="000001"/>
          <w:spacing w:val="1"/>
          <w:w w:val="100"/>
          <w:sz w:val="38"/>
          <w:szCs w:val="38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38"/>
          <w:szCs w:val="38"/>
        </w:rPr>
        <w:t>асности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38"/>
          <w:szCs w:val="38"/>
        </w:rPr>
      </w:r>
    </w:p>
    <w:p>
      <w:pPr>
        <w:spacing w:line="180" w:lineRule="exact" w:before="2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"/>
        <w:spacing w:line="224" w:lineRule="exact" w:before="88"/>
        <w:ind w:left="117" w:right="360" w:firstLine="657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Внимательно</w:t>
      </w:r>
      <w:r>
        <w:rPr>
          <w:b w:val="0"/>
          <w:bCs w:val="0"/>
          <w:color w:val="000001"/>
          <w:spacing w:val="2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изучите</w:t>
      </w:r>
      <w:r>
        <w:rPr>
          <w:b w:val="0"/>
          <w:bCs w:val="0"/>
          <w:color w:val="000001"/>
          <w:spacing w:val="1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данные</w:t>
      </w:r>
      <w:r>
        <w:rPr>
          <w:b w:val="0"/>
          <w:bCs w:val="0"/>
          <w:color w:val="000001"/>
          <w:spacing w:val="2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инструкции</w:t>
      </w:r>
      <w:r>
        <w:rPr>
          <w:b w:val="0"/>
          <w:bCs w:val="0"/>
          <w:color w:val="000001"/>
          <w:spacing w:val="2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</w:t>
      </w:r>
      <w:r>
        <w:rPr>
          <w:b w:val="0"/>
          <w:bCs w:val="0"/>
          <w:color w:val="000001"/>
          <w:spacing w:val="2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эксплуатации</w:t>
      </w:r>
      <w:r>
        <w:rPr>
          <w:b w:val="0"/>
          <w:bCs w:val="0"/>
          <w:color w:val="000001"/>
          <w:spacing w:val="1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кондиционера</w:t>
      </w:r>
      <w:r>
        <w:rPr>
          <w:b w:val="0"/>
          <w:bCs w:val="0"/>
          <w:color w:val="000001"/>
          <w:spacing w:val="2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</w:t>
      </w:r>
      <w:r>
        <w:rPr>
          <w:b w:val="0"/>
          <w:bCs w:val="0"/>
          <w:color w:val="000001"/>
          <w:spacing w:val="2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обязательно</w:t>
      </w:r>
      <w:r>
        <w:rPr>
          <w:b w:val="0"/>
          <w:bCs w:val="0"/>
          <w:color w:val="000001"/>
          <w:spacing w:val="0"/>
          <w:w w:val="101"/>
        </w:rPr>
        <w:t> </w:t>
      </w:r>
      <w:r>
        <w:rPr>
          <w:b w:val="0"/>
          <w:bCs w:val="0"/>
          <w:color w:val="000001"/>
          <w:spacing w:val="0"/>
          <w:w w:val="100"/>
        </w:rPr>
        <w:t>сохраните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эти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инструкции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для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дальнейшего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использования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!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7" w:right="0" w:firstLine="658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Кондиционер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подключается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электросети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переменного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тока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Провод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электропитания</w:t>
      </w:r>
      <w:r>
        <w:rPr>
          <w:b w:val="0"/>
          <w:bCs w:val="0"/>
          <w:color w:val="000001"/>
          <w:spacing w:val="0"/>
          <w:w w:val="101"/>
        </w:rPr>
        <w:t> </w:t>
      </w:r>
      <w:r>
        <w:rPr>
          <w:b w:val="0"/>
          <w:bCs w:val="0"/>
          <w:color w:val="000001"/>
          <w:spacing w:val="0"/>
          <w:w w:val="100"/>
        </w:rPr>
        <w:t>должен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быть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подключен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через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защитный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автомат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сети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7" w:right="0" w:firstLine="672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Используйте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источник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питания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отдельной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проводкой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предназначенный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только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для</w:t>
      </w:r>
      <w:r>
        <w:rPr>
          <w:b w:val="0"/>
          <w:bCs w:val="0"/>
          <w:color w:val="000001"/>
          <w:spacing w:val="0"/>
          <w:w w:val="101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37" w:lineRule="exact"/>
        <w:ind w:left="776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Прокладка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заземления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отдельным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проводом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1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допускается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778" w:right="0"/>
        <w:jc w:val="left"/>
      </w:pPr>
      <w:r>
        <w:rPr>
          <w:b w:val="0"/>
          <w:bCs w:val="0"/>
          <w:color w:val="000001"/>
          <w:spacing w:val="0"/>
          <w:w w:val="100"/>
        </w:rPr>
        <w:t>В</w:t>
      </w:r>
      <w:r>
        <w:rPr>
          <w:b w:val="0"/>
          <w:bCs w:val="0"/>
          <w:color w:val="000001"/>
          <w:spacing w:val="0"/>
          <w:w w:val="100"/>
        </w:rPr>
        <w:t>  </w:t>
      </w:r>
      <w:r>
        <w:rPr>
          <w:b w:val="0"/>
          <w:bCs w:val="0"/>
          <w:color w:val="000001"/>
          <w:spacing w:val="24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результате</w:t>
      </w:r>
      <w:r>
        <w:rPr>
          <w:b w:val="0"/>
          <w:bCs w:val="0"/>
          <w:color w:val="000001"/>
          <w:spacing w:val="0"/>
          <w:w w:val="100"/>
        </w:rPr>
        <w:t>  </w:t>
      </w:r>
      <w:r>
        <w:rPr>
          <w:b w:val="0"/>
          <w:bCs w:val="0"/>
          <w:color w:val="000001"/>
          <w:spacing w:val="2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отклонений</w:t>
      </w:r>
      <w:r>
        <w:rPr>
          <w:b w:val="0"/>
          <w:bCs w:val="0"/>
          <w:color w:val="000001"/>
          <w:spacing w:val="0"/>
          <w:w w:val="100"/>
        </w:rPr>
        <w:t>  </w:t>
      </w:r>
      <w:r>
        <w:rPr>
          <w:b w:val="0"/>
          <w:bCs w:val="0"/>
          <w:color w:val="000001"/>
          <w:spacing w:val="2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электрического</w:t>
      </w:r>
      <w:r>
        <w:rPr>
          <w:b w:val="0"/>
          <w:bCs w:val="0"/>
          <w:color w:val="000001"/>
          <w:spacing w:val="0"/>
          <w:w w:val="100"/>
        </w:rPr>
        <w:t>  </w:t>
      </w:r>
      <w:r>
        <w:rPr>
          <w:b w:val="0"/>
          <w:bCs w:val="0"/>
          <w:color w:val="000001"/>
          <w:spacing w:val="2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напряжения</w:t>
      </w:r>
      <w:r>
        <w:rPr>
          <w:b w:val="0"/>
          <w:bCs w:val="0"/>
          <w:color w:val="000001"/>
          <w:spacing w:val="0"/>
          <w:w w:val="100"/>
        </w:rPr>
        <w:t>  </w:t>
      </w:r>
      <w:r>
        <w:rPr>
          <w:b w:val="0"/>
          <w:bCs w:val="0"/>
          <w:color w:val="000001"/>
          <w:spacing w:val="2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возможен</w:t>
      </w:r>
      <w:r>
        <w:rPr>
          <w:b w:val="0"/>
          <w:bCs w:val="0"/>
          <w:color w:val="000001"/>
          <w:spacing w:val="0"/>
          <w:w w:val="100"/>
        </w:rPr>
        <w:t>  </w:t>
      </w:r>
      <w:r>
        <w:rPr>
          <w:b w:val="0"/>
          <w:bCs w:val="0"/>
          <w:color w:val="000001"/>
          <w:spacing w:val="2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выход</w:t>
      </w:r>
      <w:r>
        <w:rPr>
          <w:b w:val="0"/>
          <w:bCs w:val="0"/>
          <w:color w:val="000001"/>
          <w:spacing w:val="0"/>
          <w:w w:val="100"/>
        </w:rPr>
        <w:t>  </w:t>
      </w:r>
      <w:r>
        <w:rPr>
          <w:b w:val="0"/>
          <w:bCs w:val="0"/>
          <w:color w:val="000001"/>
          <w:spacing w:val="2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из</w:t>
      </w:r>
      <w:r>
        <w:rPr>
          <w:b w:val="0"/>
          <w:bCs w:val="0"/>
          <w:color w:val="000001"/>
          <w:spacing w:val="0"/>
          <w:w w:val="100"/>
        </w:rPr>
        <w:t>  </w:t>
      </w:r>
      <w:r>
        <w:rPr>
          <w:b w:val="0"/>
          <w:bCs w:val="0"/>
          <w:color w:val="000001"/>
          <w:spacing w:val="2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строя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7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кондиционера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его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деталей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830" w:right="0"/>
        <w:jc w:val="left"/>
      </w:pPr>
      <w:r>
        <w:rPr>
          <w:b w:val="0"/>
          <w:bCs w:val="0"/>
          <w:color w:val="000001"/>
          <w:spacing w:val="0"/>
          <w:w w:val="100"/>
        </w:rPr>
        <w:t>Если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место</w:t>
      </w:r>
      <w:r>
        <w:rPr>
          <w:b w:val="0"/>
          <w:bCs w:val="0"/>
          <w:color w:val="000001"/>
          <w:spacing w:val="3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установки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кондиционера</w:t>
      </w:r>
      <w:r>
        <w:rPr>
          <w:b w:val="0"/>
          <w:bCs w:val="0"/>
          <w:color w:val="000001"/>
          <w:spacing w:val="3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3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имеет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стабильного</w:t>
      </w:r>
      <w:r>
        <w:rPr>
          <w:b w:val="0"/>
          <w:bCs w:val="0"/>
          <w:color w:val="000001"/>
          <w:spacing w:val="3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электропитания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то</w:t>
      </w:r>
      <w:r>
        <w:rPr>
          <w:b w:val="0"/>
          <w:bCs w:val="0"/>
          <w:color w:val="000001"/>
          <w:spacing w:val="3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следует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7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установить</w:t>
      </w:r>
      <w:r>
        <w:rPr>
          <w:b w:val="0"/>
          <w:bCs w:val="0"/>
          <w:color w:val="000001"/>
          <w:spacing w:val="1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дополнительно</w:t>
      </w:r>
      <w:r>
        <w:rPr>
          <w:b w:val="0"/>
          <w:bCs w:val="0"/>
          <w:color w:val="000001"/>
          <w:spacing w:val="1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автоматический</w:t>
      </w:r>
      <w:r>
        <w:rPr>
          <w:b w:val="0"/>
          <w:bCs w:val="0"/>
          <w:color w:val="000001"/>
          <w:spacing w:val="1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регулятор</w:t>
      </w:r>
      <w:r>
        <w:rPr>
          <w:b w:val="0"/>
          <w:bCs w:val="0"/>
          <w:color w:val="000001"/>
          <w:spacing w:val="1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напряжения</w:t>
      </w:r>
      <w:r>
        <w:rPr>
          <w:b w:val="0"/>
          <w:bCs w:val="0"/>
          <w:color w:val="000001"/>
          <w:spacing w:val="14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</w:t>
      </w:r>
      <w:r>
        <w:rPr>
          <w:b w:val="0"/>
          <w:bCs w:val="0"/>
          <w:color w:val="000001"/>
          <w:spacing w:val="1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подходящей</w:t>
      </w:r>
      <w:r>
        <w:rPr>
          <w:b w:val="0"/>
          <w:bCs w:val="0"/>
          <w:color w:val="000001"/>
          <w:spacing w:val="1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мощностью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586" w:right="0"/>
        <w:jc w:val="left"/>
      </w:pPr>
      <w:r>
        <w:rPr>
          <w:b w:val="0"/>
          <w:bCs w:val="0"/>
          <w:color w:val="000001"/>
          <w:spacing w:val="0"/>
          <w:w w:val="100"/>
        </w:rPr>
        <w:t>Ремонт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обслуживание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требующие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соблюдения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особых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мер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безопасности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специальной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7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подготовки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должны</w:t>
      </w:r>
      <w:r>
        <w:rPr>
          <w:b w:val="0"/>
          <w:bCs w:val="0"/>
          <w:color w:val="000001"/>
          <w:spacing w:val="1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выполняться</w:t>
      </w:r>
      <w:r>
        <w:rPr>
          <w:b w:val="0"/>
          <w:bCs w:val="0"/>
          <w:color w:val="000001"/>
          <w:spacing w:val="1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только</w:t>
      </w:r>
      <w:r>
        <w:rPr>
          <w:b w:val="0"/>
          <w:bCs w:val="0"/>
          <w:color w:val="000001"/>
          <w:spacing w:val="14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квалифицированными</w:t>
      </w:r>
      <w:r>
        <w:rPr>
          <w:b w:val="0"/>
          <w:bCs w:val="0"/>
          <w:color w:val="000001"/>
          <w:spacing w:val="1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специалистами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812" w:right="0"/>
        <w:jc w:val="left"/>
      </w:pPr>
      <w:r>
        <w:rPr>
          <w:b w:val="0"/>
          <w:bCs w:val="0"/>
          <w:color w:val="000001"/>
          <w:spacing w:val="0"/>
          <w:w w:val="100"/>
        </w:rPr>
        <w:t>При</w:t>
      </w:r>
      <w:r>
        <w:rPr>
          <w:b w:val="0"/>
          <w:bCs w:val="0"/>
          <w:color w:val="000001"/>
          <w:spacing w:val="4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вынимании</w:t>
      </w:r>
      <w:r>
        <w:rPr>
          <w:b w:val="0"/>
          <w:bCs w:val="0"/>
          <w:color w:val="000001"/>
          <w:spacing w:val="4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шнура</w:t>
      </w:r>
      <w:r>
        <w:rPr>
          <w:b w:val="0"/>
          <w:bCs w:val="0"/>
          <w:color w:val="000001"/>
          <w:spacing w:val="4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питания</w:t>
      </w:r>
      <w:r>
        <w:rPr>
          <w:b w:val="0"/>
          <w:bCs w:val="0"/>
          <w:color w:val="000001"/>
          <w:spacing w:val="4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из</w:t>
      </w:r>
      <w:r>
        <w:rPr>
          <w:b w:val="0"/>
          <w:bCs w:val="0"/>
          <w:color w:val="000001"/>
          <w:spacing w:val="4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розетки</w:t>
      </w:r>
      <w:r>
        <w:rPr>
          <w:b w:val="0"/>
          <w:bCs w:val="0"/>
          <w:color w:val="000001"/>
          <w:spacing w:val="4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держитесь</w:t>
      </w:r>
      <w:r>
        <w:rPr>
          <w:b w:val="0"/>
          <w:bCs w:val="0"/>
          <w:color w:val="000001"/>
          <w:spacing w:val="4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за</w:t>
      </w:r>
      <w:r>
        <w:rPr>
          <w:b w:val="0"/>
          <w:bCs w:val="0"/>
          <w:color w:val="000001"/>
          <w:spacing w:val="4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штепсельную</w:t>
      </w:r>
      <w:r>
        <w:rPr>
          <w:b w:val="0"/>
          <w:bCs w:val="0"/>
          <w:color w:val="000001"/>
          <w:spacing w:val="4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вилку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4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а</w:t>
      </w:r>
      <w:r>
        <w:rPr>
          <w:b w:val="0"/>
          <w:bCs w:val="0"/>
          <w:color w:val="000001"/>
          <w:spacing w:val="4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4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за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7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сетевой</w:t>
      </w:r>
      <w:r>
        <w:rPr>
          <w:b w:val="0"/>
          <w:bCs w:val="0"/>
          <w:color w:val="000001"/>
          <w:spacing w:val="14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провод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848" w:right="0"/>
        <w:jc w:val="left"/>
      </w:pPr>
      <w:r>
        <w:rPr>
          <w:b w:val="0"/>
          <w:bCs w:val="0"/>
          <w:color w:val="000001"/>
          <w:spacing w:val="0"/>
          <w:w w:val="100"/>
        </w:rPr>
        <w:t>В</w:t>
      </w:r>
      <w:r>
        <w:rPr>
          <w:b w:val="0"/>
          <w:bCs w:val="0"/>
          <w:color w:val="000001"/>
          <w:spacing w:val="24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случае</w:t>
      </w:r>
      <w:r>
        <w:rPr>
          <w:b w:val="0"/>
          <w:bCs w:val="0"/>
          <w:color w:val="000001"/>
          <w:spacing w:val="24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если</w:t>
      </w:r>
      <w:r>
        <w:rPr>
          <w:b w:val="0"/>
          <w:bCs w:val="0"/>
          <w:color w:val="000001"/>
          <w:spacing w:val="2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сетевой</w:t>
      </w:r>
      <w:r>
        <w:rPr>
          <w:b w:val="0"/>
          <w:bCs w:val="0"/>
          <w:color w:val="000001"/>
          <w:spacing w:val="24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провод</w:t>
      </w:r>
      <w:r>
        <w:rPr>
          <w:b w:val="0"/>
          <w:bCs w:val="0"/>
          <w:color w:val="000001"/>
          <w:spacing w:val="2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или</w:t>
      </w:r>
      <w:r>
        <w:rPr>
          <w:b w:val="0"/>
          <w:bCs w:val="0"/>
          <w:color w:val="000001"/>
          <w:spacing w:val="24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штепсельная</w:t>
      </w:r>
      <w:r>
        <w:rPr>
          <w:b w:val="0"/>
          <w:bCs w:val="0"/>
          <w:color w:val="000001"/>
          <w:spacing w:val="2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вилка</w:t>
      </w:r>
      <w:r>
        <w:rPr>
          <w:b w:val="0"/>
          <w:bCs w:val="0"/>
          <w:color w:val="000001"/>
          <w:spacing w:val="2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имеют</w:t>
      </w:r>
      <w:r>
        <w:rPr>
          <w:b w:val="0"/>
          <w:bCs w:val="0"/>
          <w:color w:val="000001"/>
          <w:spacing w:val="2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повреждения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выключите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7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кондиционер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обратитесь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сервис‐центр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для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их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замены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674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включайте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выключайте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помощью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сетевой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вилки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674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Используйте</w:t>
      </w:r>
      <w:r>
        <w:rPr>
          <w:b w:val="0"/>
          <w:bCs w:val="0"/>
          <w:color w:val="000001"/>
          <w:spacing w:val="1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предохранители</w:t>
      </w:r>
      <w:r>
        <w:rPr>
          <w:b w:val="0"/>
          <w:bCs w:val="0"/>
          <w:color w:val="000001"/>
          <w:spacing w:val="14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номинальной</w:t>
      </w:r>
      <w:r>
        <w:rPr>
          <w:b w:val="0"/>
          <w:bCs w:val="0"/>
          <w:color w:val="000001"/>
          <w:spacing w:val="1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силы</w:t>
      </w:r>
      <w:r>
        <w:rPr>
          <w:b w:val="0"/>
          <w:bCs w:val="0"/>
          <w:color w:val="000001"/>
          <w:spacing w:val="1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тока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686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В</w:t>
      </w:r>
      <w:r>
        <w:rPr>
          <w:b w:val="0"/>
          <w:bCs w:val="0"/>
          <w:color w:val="000001"/>
          <w:spacing w:val="2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случае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возникновения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странного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звука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появления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запаха</w:t>
      </w:r>
      <w:r>
        <w:rPr>
          <w:b w:val="0"/>
          <w:bCs w:val="0"/>
          <w:color w:val="000001"/>
          <w:spacing w:val="2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или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дыма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из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7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отключите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питание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кондиционера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обратитесь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Сервисный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центр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712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1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устанавливайте</w:t>
      </w:r>
      <w:r>
        <w:rPr>
          <w:b w:val="0"/>
          <w:bCs w:val="0"/>
          <w:color w:val="000001"/>
          <w:spacing w:val="1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</w:t>
      </w:r>
      <w:r>
        <w:rPr>
          <w:b w:val="0"/>
          <w:bCs w:val="0"/>
          <w:color w:val="000001"/>
          <w:spacing w:val="1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</w:t>
      </w:r>
      <w:r>
        <w:rPr>
          <w:b w:val="0"/>
          <w:bCs w:val="0"/>
          <w:color w:val="000001"/>
          <w:spacing w:val="1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местах</w:t>
      </w:r>
      <w:r>
        <w:rPr>
          <w:b w:val="0"/>
          <w:bCs w:val="0"/>
          <w:color w:val="000001"/>
          <w:spacing w:val="1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</w:t>
      </w:r>
      <w:r>
        <w:rPr>
          <w:b w:val="0"/>
          <w:bCs w:val="0"/>
          <w:color w:val="000001"/>
          <w:spacing w:val="1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возможной</w:t>
      </w:r>
      <w:r>
        <w:rPr>
          <w:b w:val="0"/>
          <w:bCs w:val="0"/>
          <w:color w:val="000001"/>
          <w:spacing w:val="1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утечкой</w:t>
      </w:r>
      <w:r>
        <w:rPr>
          <w:b w:val="0"/>
          <w:bCs w:val="0"/>
          <w:color w:val="000001"/>
          <w:spacing w:val="1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воспламеняющегося</w:t>
      </w:r>
      <w:r>
        <w:rPr>
          <w:b w:val="0"/>
          <w:bCs w:val="0"/>
          <w:color w:val="000001"/>
          <w:spacing w:val="1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газа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7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паров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легковоспламеняющихся</w:t>
      </w:r>
      <w:r>
        <w:rPr>
          <w:b w:val="0"/>
          <w:bCs w:val="0"/>
          <w:color w:val="000001"/>
          <w:spacing w:val="1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жидкостей</w:t>
      </w:r>
      <w:r>
        <w:rPr>
          <w:b w:val="0"/>
          <w:bCs w:val="0"/>
          <w:color w:val="000001"/>
          <w:spacing w:val="1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масел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674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открывайте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переднюю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панель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во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время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работы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474" w:right="0"/>
        <w:jc w:val="left"/>
      </w:pP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подвергайте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людей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домашних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животных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или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растения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прямому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воздействию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холодного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7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или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горячего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воздуха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течение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длительного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времени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647" w:right="0"/>
        <w:jc w:val="left"/>
      </w:pP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используйте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течение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длительного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времени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закрытом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помещении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или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7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в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месте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где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находятся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маленькие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дети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или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люди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преклонном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возрасте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674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позволяйте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пользоваться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кондиционером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детям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пожилым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людям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без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присмотра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689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Во</w:t>
      </w:r>
      <w:r>
        <w:rPr>
          <w:b w:val="0"/>
          <w:bCs w:val="0"/>
          <w:color w:val="000001"/>
          <w:spacing w:val="2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избежание</w:t>
      </w:r>
      <w:r>
        <w:rPr>
          <w:b w:val="0"/>
          <w:bCs w:val="0"/>
          <w:color w:val="000001"/>
          <w:spacing w:val="2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поломки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сначала</w:t>
      </w:r>
      <w:r>
        <w:rPr>
          <w:b w:val="0"/>
          <w:bCs w:val="0"/>
          <w:color w:val="000001"/>
          <w:spacing w:val="2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выключите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его</w:t>
      </w:r>
      <w:r>
        <w:rPr>
          <w:b w:val="0"/>
          <w:bCs w:val="0"/>
          <w:color w:val="000001"/>
          <w:spacing w:val="2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</w:t>
      </w:r>
      <w:r>
        <w:rPr>
          <w:b w:val="0"/>
          <w:bCs w:val="0"/>
          <w:color w:val="000001"/>
          <w:spacing w:val="2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2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менее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чем</w:t>
      </w:r>
      <w:r>
        <w:rPr>
          <w:b w:val="0"/>
          <w:bCs w:val="0"/>
          <w:color w:val="000001"/>
          <w:spacing w:val="2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через</w:t>
      </w:r>
      <w:r>
        <w:rPr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30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7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секунд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отсоедините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1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сетевую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вилку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от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розетки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292" w:right="0"/>
        <w:jc w:val="center"/>
      </w:pP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14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предпринимайте</w:t>
      </w:r>
      <w:r>
        <w:rPr>
          <w:b w:val="0"/>
          <w:bCs w:val="0"/>
          <w:color w:val="000001"/>
          <w:spacing w:val="1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самостоятельных</w:t>
      </w:r>
      <w:r>
        <w:rPr>
          <w:b w:val="0"/>
          <w:bCs w:val="0"/>
          <w:color w:val="000001"/>
          <w:spacing w:val="1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попыток</w:t>
      </w:r>
      <w:r>
        <w:rPr>
          <w:b w:val="0"/>
          <w:bCs w:val="0"/>
          <w:color w:val="000001"/>
          <w:spacing w:val="1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ремонта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перемещения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модификации</w:t>
      </w:r>
      <w:r>
        <w:rPr>
          <w:b w:val="0"/>
          <w:bCs w:val="0"/>
          <w:color w:val="000001"/>
          <w:spacing w:val="14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или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7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переустановки</w:t>
      </w:r>
      <w:r>
        <w:rPr>
          <w:b w:val="0"/>
          <w:bCs w:val="0"/>
          <w:color w:val="000001"/>
          <w:spacing w:val="2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674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Ни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коем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случае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разрешайте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детям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вставать</w:t>
      </w:r>
      <w:r>
        <w:rPr>
          <w:b w:val="0"/>
          <w:bCs w:val="0"/>
          <w:color w:val="000001"/>
          <w:spacing w:val="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или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садиться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на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наружный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674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вставайте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сверху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на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кладите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на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него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тяжелые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предметы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692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0"/>
          <w:w w:val="100"/>
        </w:rPr>
        <w:t>  </w:t>
      </w:r>
      <w:r>
        <w:rPr>
          <w:b w:val="0"/>
          <w:bCs w:val="0"/>
          <w:color w:val="000001"/>
          <w:spacing w:val="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используйте</w:t>
      </w:r>
      <w:r>
        <w:rPr>
          <w:b w:val="0"/>
          <w:bCs w:val="0"/>
          <w:color w:val="000001"/>
          <w:spacing w:val="0"/>
          <w:w w:val="100"/>
        </w:rPr>
        <w:t>  </w:t>
      </w:r>
      <w:r>
        <w:rPr>
          <w:b w:val="0"/>
          <w:bCs w:val="0"/>
          <w:color w:val="000001"/>
          <w:spacing w:val="4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</w:t>
      </w:r>
      <w:r>
        <w:rPr>
          <w:b w:val="0"/>
          <w:bCs w:val="0"/>
          <w:color w:val="000001"/>
          <w:spacing w:val="0"/>
          <w:w w:val="100"/>
        </w:rPr>
        <w:t>  </w:t>
      </w:r>
      <w:r>
        <w:rPr>
          <w:b w:val="0"/>
          <w:bCs w:val="0"/>
          <w:color w:val="000001"/>
          <w:spacing w:val="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</w:t>
      </w:r>
      <w:r>
        <w:rPr>
          <w:b w:val="0"/>
          <w:bCs w:val="0"/>
          <w:color w:val="000001"/>
          <w:spacing w:val="0"/>
          <w:w w:val="100"/>
        </w:rPr>
        <w:t>  </w:t>
      </w:r>
      <w:r>
        <w:rPr>
          <w:b w:val="0"/>
          <w:bCs w:val="0"/>
          <w:color w:val="000001"/>
          <w:spacing w:val="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целях</w:t>
      </w:r>
      <w:r>
        <w:rPr>
          <w:b w:val="0"/>
          <w:bCs w:val="0"/>
          <w:color w:val="000001"/>
          <w:spacing w:val="0"/>
          <w:w w:val="100"/>
        </w:rPr>
        <w:t>  </w:t>
      </w:r>
      <w:r>
        <w:rPr>
          <w:b w:val="0"/>
          <w:bCs w:val="0"/>
          <w:color w:val="000001"/>
          <w:spacing w:val="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хранения</w:t>
      </w:r>
      <w:r>
        <w:rPr>
          <w:b w:val="0"/>
          <w:bCs w:val="0"/>
          <w:color w:val="000001"/>
          <w:spacing w:val="0"/>
          <w:w w:val="100"/>
        </w:rPr>
        <w:t>  </w:t>
      </w:r>
      <w:r>
        <w:rPr>
          <w:b w:val="0"/>
          <w:bCs w:val="0"/>
          <w:color w:val="000001"/>
          <w:spacing w:val="4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продуктов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медикаментов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картин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7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специального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оборудования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разведения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или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выращивания</w:t>
      </w:r>
      <w:r>
        <w:rPr>
          <w:b w:val="0"/>
          <w:bCs w:val="0"/>
          <w:color w:val="000001"/>
          <w:spacing w:val="1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чего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либо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573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устанавливайте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цветы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или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контейнеры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водой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на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верхнюю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поверхность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438" w:right="0"/>
        <w:jc w:val="left"/>
      </w:pPr>
      <w:r>
        <w:rPr>
          <w:b w:val="0"/>
          <w:bCs w:val="0"/>
          <w:color w:val="000001"/>
          <w:spacing w:val="0"/>
          <w:w w:val="100"/>
        </w:rPr>
        <w:t>После</w:t>
      </w:r>
      <w:r>
        <w:rPr>
          <w:b w:val="0"/>
          <w:bCs w:val="0"/>
          <w:color w:val="000001"/>
          <w:spacing w:val="1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длительного</w:t>
      </w:r>
      <w:r>
        <w:rPr>
          <w:b w:val="0"/>
          <w:bCs w:val="0"/>
          <w:color w:val="000001"/>
          <w:spacing w:val="1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использования</w:t>
      </w:r>
      <w:r>
        <w:rPr>
          <w:b w:val="0"/>
          <w:bCs w:val="0"/>
          <w:color w:val="000001"/>
          <w:spacing w:val="1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проконтролируйте</w:t>
      </w:r>
      <w:r>
        <w:rPr>
          <w:b w:val="0"/>
          <w:bCs w:val="0"/>
          <w:color w:val="000001"/>
          <w:spacing w:val="1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отсутствие</w:t>
      </w:r>
      <w:r>
        <w:rPr>
          <w:b w:val="0"/>
          <w:bCs w:val="0"/>
          <w:color w:val="000001"/>
          <w:spacing w:val="1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повреждений</w:t>
      </w:r>
      <w:r>
        <w:rPr>
          <w:b w:val="0"/>
          <w:bCs w:val="0"/>
          <w:color w:val="000001"/>
          <w:spacing w:val="1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на</w:t>
      </w:r>
      <w:r>
        <w:rPr>
          <w:b w:val="0"/>
          <w:bCs w:val="0"/>
          <w:color w:val="000001"/>
          <w:spacing w:val="1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подставке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7" w:right="0"/>
        <w:jc w:val="left"/>
      </w:pPr>
      <w:r>
        <w:rPr>
          <w:b w:val="0"/>
          <w:bCs w:val="0"/>
          <w:color w:val="000001"/>
          <w:spacing w:val="0"/>
          <w:w w:val="100"/>
        </w:rPr>
        <w:t>и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арматуре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наружного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блока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Если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допустить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их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повреждение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то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падение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блока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может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вызвать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7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травму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38" w:right="0"/>
        <w:jc w:val="center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2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размещайте</w:t>
      </w:r>
      <w:r>
        <w:rPr>
          <w:b w:val="0"/>
          <w:bCs w:val="0"/>
          <w:color w:val="000001"/>
          <w:spacing w:val="2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под</w:t>
      </w:r>
      <w:r>
        <w:rPr>
          <w:b w:val="0"/>
          <w:bCs w:val="0"/>
          <w:color w:val="000001"/>
          <w:spacing w:val="2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внутренним</w:t>
      </w:r>
      <w:r>
        <w:rPr>
          <w:b w:val="0"/>
          <w:bCs w:val="0"/>
          <w:color w:val="000001"/>
          <w:spacing w:val="2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блоком</w:t>
      </w:r>
      <w:r>
        <w:rPr>
          <w:b w:val="0"/>
          <w:bCs w:val="0"/>
          <w:color w:val="000001"/>
          <w:spacing w:val="2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предметы</w:t>
      </w:r>
      <w:r>
        <w:rPr>
          <w:b w:val="0"/>
          <w:bCs w:val="0"/>
          <w:color w:val="000001"/>
          <w:spacing w:val="2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или</w:t>
      </w:r>
      <w:r>
        <w:rPr>
          <w:b w:val="0"/>
          <w:bCs w:val="0"/>
          <w:color w:val="000001"/>
          <w:spacing w:val="2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оборудование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выделяющее</w:t>
      </w:r>
      <w:r>
        <w:rPr>
          <w:b w:val="0"/>
          <w:bCs w:val="0"/>
          <w:color w:val="000001"/>
          <w:spacing w:val="2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тепло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7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Это</w:t>
      </w:r>
      <w:r>
        <w:rPr>
          <w:b w:val="0"/>
          <w:bCs w:val="0"/>
          <w:color w:val="000001"/>
          <w:spacing w:val="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может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вызвать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деформацию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привести</w:t>
      </w:r>
      <w:r>
        <w:rPr>
          <w:b w:val="0"/>
          <w:bCs w:val="0"/>
          <w:color w:val="000001"/>
          <w:spacing w:val="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сгоранию</w:t>
      </w:r>
      <w:r>
        <w:rPr>
          <w:b w:val="0"/>
          <w:bCs w:val="0"/>
          <w:color w:val="000001"/>
          <w:spacing w:val="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блока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522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прикасайтесь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кондиционеру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влажными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руками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522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используйте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воду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выходящую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из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1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</w:t>
      </w:r>
      <w:r>
        <w:rPr>
          <w:b w:val="0"/>
          <w:bCs w:val="0"/>
          <w:color w:val="000001"/>
          <w:spacing w:val="4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качестве</w:t>
      </w:r>
      <w:r>
        <w:rPr>
          <w:b w:val="0"/>
          <w:bCs w:val="0"/>
          <w:color w:val="000001"/>
          <w:spacing w:val="4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питьевой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59" w:right="0"/>
        <w:jc w:val="center"/>
      </w:pPr>
      <w:r>
        <w:rPr>
          <w:b w:val="0"/>
          <w:bCs w:val="0"/>
          <w:color w:val="000001"/>
          <w:spacing w:val="0"/>
          <w:w w:val="100"/>
        </w:rPr>
        <w:t>Для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4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обеспечения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4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электрической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4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изоляции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4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во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4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время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4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чистки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4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4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уборки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7" w:right="0"/>
        <w:jc w:val="left"/>
      </w:pPr>
      <w:r>
        <w:rPr>
          <w:b w:val="0"/>
          <w:bCs w:val="0"/>
          <w:color w:val="000001"/>
          <w:spacing w:val="0"/>
          <w:w w:val="100"/>
        </w:rPr>
        <w:t>кондиционера</w:t>
      </w:r>
      <w:r>
        <w:rPr>
          <w:b w:val="0"/>
          <w:bCs w:val="0"/>
          <w:color w:val="000001"/>
          <w:spacing w:val="2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распыляйте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жидкость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на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него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2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промывайте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сильным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напором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струи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Во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7" w:right="0"/>
        <w:jc w:val="left"/>
      </w:pPr>
      <w:r>
        <w:rPr>
          <w:b w:val="0"/>
          <w:bCs w:val="0"/>
          <w:color w:val="000001"/>
          <w:spacing w:val="0"/>
          <w:w w:val="100"/>
        </w:rPr>
        <w:t>время</w:t>
      </w:r>
      <w:r>
        <w:rPr>
          <w:b w:val="0"/>
          <w:bCs w:val="0"/>
          <w:color w:val="000001"/>
          <w:spacing w:val="3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очистки</w:t>
      </w:r>
      <w:r>
        <w:rPr>
          <w:b w:val="0"/>
          <w:bCs w:val="0"/>
          <w:color w:val="000001"/>
          <w:spacing w:val="4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внешних</w:t>
      </w:r>
      <w:r>
        <w:rPr>
          <w:b w:val="0"/>
          <w:bCs w:val="0"/>
          <w:color w:val="000001"/>
          <w:spacing w:val="4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поверхностей</w:t>
      </w:r>
      <w:r>
        <w:rPr>
          <w:b w:val="0"/>
          <w:bCs w:val="0"/>
          <w:color w:val="000001"/>
          <w:spacing w:val="4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кондиционера</w:t>
      </w:r>
      <w:r>
        <w:rPr>
          <w:b w:val="0"/>
          <w:bCs w:val="0"/>
          <w:color w:val="000001"/>
          <w:spacing w:val="4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пользуйтесь</w:t>
      </w:r>
      <w:r>
        <w:rPr>
          <w:b w:val="0"/>
          <w:bCs w:val="0"/>
          <w:color w:val="000001"/>
          <w:spacing w:val="4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слегка</w:t>
      </w:r>
      <w:r>
        <w:rPr>
          <w:b w:val="0"/>
          <w:bCs w:val="0"/>
          <w:color w:val="000001"/>
          <w:spacing w:val="4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влажной</w:t>
      </w:r>
      <w:r>
        <w:rPr>
          <w:b w:val="0"/>
          <w:bCs w:val="0"/>
          <w:color w:val="000001"/>
          <w:spacing w:val="4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тканью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6" w:lineRule="exact"/>
        <w:ind w:left="117" w:right="0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используйте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при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очистке</w:t>
      </w:r>
      <w:r>
        <w:rPr>
          <w:b w:val="0"/>
          <w:bCs w:val="0"/>
          <w:color w:val="000001"/>
          <w:spacing w:val="1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абразивные</w:t>
      </w:r>
      <w:r>
        <w:rPr>
          <w:b w:val="0"/>
          <w:bCs w:val="0"/>
          <w:color w:val="000001"/>
          <w:spacing w:val="1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материалы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200" w:lineRule="exact" w:before="1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24" w:lineRule="exact"/>
        <w:ind w:left="117" w:right="357" w:firstLine="332"/>
        <w:jc w:val="both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Демонтаж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44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монтаж</w:t>
      </w:r>
      <w:r>
        <w:rPr>
          <w:b w:val="0"/>
          <w:bCs w:val="0"/>
          <w:color w:val="000001"/>
          <w:spacing w:val="4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</w:t>
      </w:r>
      <w:r>
        <w:rPr>
          <w:b w:val="0"/>
          <w:bCs w:val="0"/>
          <w:color w:val="000001"/>
          <w:spacing w:val="4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модификация</w:t>
      </w:r>
      <w:r>
        <w:rPr>
          <w:b w:val="0"/>
          <w:bCs w:val="0"/>
          <w:color w:val="000001"/>
          <w:spacing w:val="4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кондиционера</w:t>
      </w:r>
      <w:r>
        <w:rPr>
          <w:b w:val="0"/>
          <w:bCs w:val="0"/>
          <w:color w:val="000001"/>
          <w:spacing w:val="44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должны</w:t>
      </w:r>
      <w:r>
        <w:rPr>
          <w:b w:val="0"/>
          <w:bCs w:val="0"/>
          <w:color w:val="000001"/>
          <w:spacing w:val="45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осуществляться</w:t>
      </w:r>
      <w:r>
        <w:rPr>
          <w:b w:val="0"/>
          <w:bCs w:val="0"/>
          <w:color w:val="000001"/>
          <w:spacing w:val="0"/>
          <w:w w:val="101"/>
        </w:rPr>
        <w:t> </w:t>
      </w:r>
      <w:r>
        <w:rPr>
          <w:b w:val="0"/>
          <w:bCs w:val="0"/>
          <w:color w:val="000001"/>
          <w:spacing w:val="0"/>
          <w:w w:val="100"/>
        </w:rPr>
        <w:t>квалифицированными</w:t>
      </w:r>
      <w:r>
        <w:rPr>
          <w:b w:val="0"/>
          <w:bCs w:val="0"/>
          <w:color w:val="000001"/>
          <w:spacing w:val="3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специалистами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Любое</w:t>
      </w:r>
      <w:r>
        <w:rPr>
          <w:b w:val="0"/>
          <w:bCs w:val="0"/>
          <w:color w:val="000001"/>
          <w:spacing w:val="3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неквалифицированное</w:t>
      </w:r>
      <w:r>
        <w:rPr>
          <w:b w:val="0"/>
          <w:bCs w:val="0"/>
          <w:color w:val="000001"/>
          <w:spacing w:val="4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вмешательство</w:t>
      </w:r>
      <w:r>
        <w:rPr>
          <w:b w:val="0"/>
          <w:bCs w:val="0"/>
          <w:color w:val="000001"/>
          <w:spacing w:val="3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может</w:t>
      </w:r>
      <w:r>
        <w:rPr>
          <w:b w:val="0"/>
          <w:bCs w:val="0"/>
          <w:color w:val="000001"/>
          <w:spacing w:val="0"/>
          <w:w w:val="101"/>
        </w:rPr>
        <w:t> </w:t>
      </w:r>
      <w:r>
        <w:rPr>
          <w:b w:val="0"/>
          <w:bCs w:val="0"/>
          <w:color w:val="000001"/>
          <w:spacing w:val="0"/>
          <w:w w:val="100"/>
        </w:rPr>
        <w:t>привести</w:t>
      </w:r>
      <w:r>
        <w:rPr>
          <w:b w:val="0"/>
          <w:bCs w:val="0"/>
          <w:color w:val="000001"/>
          <w:spacing w:val="3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</w:t>
      </w:r>
      <w:r>
        <w:rPr>
          <w:b w:val="0"/>
          <w:bCs w:val="0"/>
          <w:color w:val="000001"/>
          <w:spacing w:val="3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повреждению</w:t>
      </w:r>
      <w:r>
        <w:rPr>
          <w:b w:val="0"/>
          <w:bCs w:val="0"/>
          <w:color w:val="000001"/>
          <w:spacing w:val="3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охлаждающих</w:t>
      </w:r>
      <w:r>
        <w:rPr>
          <w:b w:val="0"/>
          <w:bCs w:val="0"/>
          <w:color w:val="000001"/>
          <w:spacing w:val="3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труб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а</w:t>
      </w:r>
      <w:r>
        <w:rPr>
          <w:b w:val="0"/>
          <w:bCs w:val="0"/>
          <w:color w:val="000001"/>
          <w:spacing w:val="3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также</w:t>
      </w:r>
      <w:r>
        <w:rPr>
          <w:b w:val="0"/>
          <w:bCs w:val="0"/>
          <w:color w:val="000001"/>
          <w:spacing w:val="3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</w:t>
      </w:r>
      <w:r>
        <w:rPr>
          <w:b w:val="0"/>
          <w:bCs w:val="0"/>
          <w:color w:val="000001"/>
          <w:spacing w:val="3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потере</w:t>
      </w:r>
      <w:r>
        <w:rPr>
          <w:b w:val="0"/>
          <w:bCs w:val="0"/>
          <w:color w:val="000001"/>
          <w:spacing w:val="3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свойств</w:t>
      </w:r>
      <w:r>
        <w:rPr>
          <w:b w:val="0"/>
          <w:bCs w:val="0"/>
          <w:color w:val="000001"/>
          <w:spacing w:val="30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кондиционера</w:t>
      </w:r>
      <w:r>
        <w:rPr>
          <w:b w:val="0"/>
          <w:bCs w:val="0"/>
          <w:color w:val="000001"/>
          <w:spacing w:val="31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</w:t>
      </w:r>
      <w:r>
        <w:rPr>
          <w:b w:val="0"/>
          <w:bCs w:val="0"/>
          <w:color w:val="000001"/>
          <w:spacing w:val="0"/>
          <w:w w:val="101"/>
        </w:rPr>
        <w:t> </w:t>
      </w:r>
      <w:r>
        <w:rPr>
          <w:b w:val="0"/>
          <w:bCs w:val="0"/>
          <w:color w:val="000001"/>
          <w:spacing w:val="0"/>
          <w:w w:val="100"/>
        </w:rPr>
        <w:t>причинению</w:t>
      </w:r>
      <w:r>
        <w:rPr>
          <w:b w:val="0"/>
          <w:bCs w:val="0"/>
          <w:color w:val="000001"/>
          <w:spacing w:val="1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вреда</w:t>
      </w:r>
      <w:r>
        <w:rPr>
          <w:b w:val="0"/>
          <w:bCs w:val="0"/>
          <w:color w:val="000001"/>
          <w:spacing w:val="14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здоровью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220" w:lineRule="exact" w:before="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24" w:lineRule="exact"/>
        <w:ind w:left="117" w:right="357" w:firstLine="362"/>
        <w:jc w:val="left"/>
        <w:rPr>
          <w:rFonts w:ascii="Calibri" w:hAnsi="Calibri" w:cs="Calibri" w:eastAsia="Calibri"/>
        </w:rPr>
      </w:pPr>
      <w:r>
        <w:rPr>
          <w:b w:val="0"/>
          <w:bCs w:val="0"/>
          <w:color w:val="000001"/>
          <w:spacing w:val="0"/>
          <w:w w:val="100"/>
        </w:rPr>
        <w:t>Ремонт</w:t>
      </w:r>
      <w:r>
        <w:rPr>
          <w:b w:val="0"/>
          <w:bCs w:val="0"/>
          <w:color w:val="000001"/>
          <w:spacing w:val="0"/>
          <w:w w:val="100"/>
        </w:rPr>
        <w:t>  </w:t>
      </w:r>
      <w:r>
        <w:rPr>
          <w:b w:val="0"/>
          <w:bCs w:val="0"/>
          <w:color w:val="000001"/>
          <w:spacing w:val="4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кондиционера</w:t>
      </w:r>
      <w:r>
        <w:rPr>
          <w:b w:val="0"/>
          <w:bCs w:val="0"/>
          <w:color w:val="000001"/>
          <w:spacing w:val="0"/>
          <w:w w:val="100"/>
        </w:rPr>
        <w:t>  </w:t>
      </w:r>
      <w:r>
        <w:rPr>
          <w:b w:val="0"/>
          <w:bCs w:val="0"/>
          <w:color w:val="000001"/>
          <w:spacing w:val="4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должен</w:t>
      </w:r>
      <w:r>
        <w:rPr>
          <w:b w:val="0"/>
          <w:bCs w:val="0"/>
          <w:color w:val="000001"/>
          <w:spacing w:val="0"/>
          <w:w w:val="100"/>
        </w:rPr>
        <w:t>  </w:t>
      </w:r>
      <w:r>
        <w:rPr>
          <w:b w:val="0"/>
          <w:bCs w:val="0"/>
          <w:color w:val="000001"/>
          <w:spacing w:val="4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осуществляться</w:t>
      </w:r>
      <w:r>
        <w:rPr>
          <w:b w:val="0"/>
          <w:bCs w:val="0"/>
          <w:color w:val="000001"/>
          <w:spacing w:val="0"/>
          <w:w w:val="100"/>
        </w:rPr>
        <w:t>  </w:t>
      </w:r>
      <w:r>
        <w:rPr>
          <w:b w:val="0"/>
          <w:bCs w:val="0"/>
          <w:color w:val="000001"/>
          <w:spacing w:val="4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квалифицированными</w:t>
      </w:r>
      <w:r>
        <w:rPr>
          <w:b w:val="0"/>
          <w:bCs w:val="0"/>
          <w:color w:val="000001"/>
          <w:spacing w:val="0"/>
          <w:w w:val="100"/>
        </w:rPr>
        <w:t>  </w:t>
      </w:r>
      <w:r>
        <w:rPr>
          <w:b w:val="0"/>
          <w:bCs w:val="0"/>
          <w:color w:val="000001"/>
          <w:spacing w:val="48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специалистами</w:t>
      </w:r>
      <w:r>
        <w:rPr>
          <w:b w:val="0"/>
          <w:bCs w:val="0"/>
          <w:color w:val="000001"/>
          <w:spacing w:val="0"/>
          <w:w w:val="101"/>
        </w:rPr>
        <w:t> </w:t>
      </w:r>
      <w:r>
        <w:rPr>
          <w:b w:val="0"/>
          <w:bCs w:val="0"/>
          <w:color w:val="000001"/>
          <w:spacing w:val="0"/>
          <w:w w:val="100"/>
        </w:rPr>
        <w:t>сервисного</w:t>
      </w:r>
      <w:r>
        <w:rPr>
          <w:b w:val="0"/>
          <w:bCs w:val="0"/>
          <w:color w:val="000001"/>
          <w:spacing w:val="1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центра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220" w:lineRule="exact" w:before="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24" w:lineRule="exact"/>
        <w:ind w:left="117" w:right="358" w:firstLine="413"/>
        <w:jc w:val="left"/>
        <w:rPr>
          <w:rFonts w:ascii="Calibri" w:hAnsi="Calibri" w:cs="Calibri" w:eastAsia="Calibri"/>
        </w:rPr>
      </w:pPr>
      <w:r>
        <w:rPr/>
        <w:pict>
          <v:group style="position:absolute;margin-left:73.279999pt;margin-top:.981275pt;width:420.339pt;height:21.574pt;mso-position-horizontal-relative:page;mso-position-vertical-relative:paragraph;z-index:-8065" coordorigin="1466,20" coordsize="8407,431">
            <v:shape style="position:absolute;left:1466;top:30;width:1572;height:421" type="#_x0000_t75">
              <v:imagedata r:id="rId27" o:title=""/>
            </v:shape>
            <v:shape style="position:absolute;left:2926;top:65;width:426;height:124" type="#_x0000_t75">
              <v:imagedata r:id="rId28" o:title=""/>
            </v:shape>
            <v:group style="position:absolute;left:3056;top:299;width:86;height:105" coordorigin="3056,299" coordsize="86,105">
              <v:shape style="position:absolute;left:3056;top:299;width:86;height:105" coordorigin="3056,299" coordsize="86,105" path="m3143,401l3139,403,3138,404,3137,404,3136,404,3134,404,3132,404,3131,404,3129,404,3128,403,3127,403,3127,403,3126,403,3125,402,3125,402,3125,402,3125,401,3125,401,3125,357,3075,357,3075,401,3075,401,3073,403,3072,403,3071,403,3070,404,3069,404,3067,404,3066,404,3064,404,3062,404,3061,404,3060,403,3059,403,3058,403,3058,403,3057,402,3057,402,3057,402,3056,401,3057,401,3057,302,3056,302,3057,301,3057,301,3057,300,3058,300,3064,299,3066,299,3067,299,3075,302,3075,342,3125,342,3125,302,3125,302,3125,301,3125,301,3125,300,3126,300,3132,299,3134,299,3136,299,3143,302,3143,401xe" filled="f" stroked="t" strokeweight=".8pt" strokecolor="#000000">
                <v:path arrowok="t"/>
              </v:shape>
            </v:group>
            <v:group style="position:absolute;left:3162;top:299;width:119;height:140" coordorigin="3162,299" coordsize="119,140">
              <v:shape style="position:absolute;left:3162;top:299;width:119;height:140" coordorigin="3162,299" coordsize="119,140" path="m3178,436l3178,437,3177,437,3175,438,3175,439,3174,439,3173,439,3171,439,3170,439,3169,439,3167,439,3166,439,3165,439,3165,438,3164,438,3163,438,3163,438,3163,438,3162,437,3162,437,3162,436,3162,392,3167,388,3174,388,3176,385,3179,381,3181,377,3183,373,3198,306,3198,305,3199,301,3200,300,3203,299,3258,299,3264,306,3264,388,3277,388,3282,391,3282,392,3282,436,3282,437,3281,437,3279,438,3279,439,3278,439,3276,439,3275,439,3274,439,3273,439,3271,439,3270,439,3269,439,3269,438,3266,437,3266,436,3266,403,3178,403,3178,436xe" filled="f" stroked="t" strokeweight=".8pt" strokecolor="#000000">
                <v:path arrowok="t"/>
              </v:shape>
            </v:group>
            <v:group style="position:absolute;left:3192;top:314;width:53;height:74" coordorigin="3192,314" coordsize="53,74">
              <v:shape style="position:absolute;left:3192;top:314;width:53;height:74" coordorigin="3192,314" coordsize="53,74" path="m3246,314l3214,314,3213,326,3211,336,3210,344,3208,352,3206,359,3204,365,3202,371,3200,375,3198,379,3196,382,3194,385,3192,388,3246,388,3246,314xe" filled="f" stroked="t" strokeweight=".8pt" strokecolor="#000000">
                <v:path arrowok="t"/>
              </v:shape>
            </v:group>
            <v:group style="position:absolute;left:3301;top:299;width:88;height:105" coordorigin="3301,299" coordsize="88,105">
              <v:shape style="position:absolute;left:3301;top:299;width:88;height:105" coordorigin="3301,299" coordsize="88,105" path="m3389,401l3387,403,3387,403,3386,403,3385,404,3383,404,3382,404,3380,404,3378,404,3377,404,3376,404,3375,403,3374,403,3373,403,3372,403,3372,403,3371,402,3371,402,3371,401,3371,401,3371,344,3371,341,3371,338,3371,335,3371,332,3372,329,3372,327,3370,330,3368,332,3366,335,3364,338,3362,341,3360,344,3318,401,3318,401,3317,402,3317,402,3317,403,3312,404,3311,404,3310,404,3308,404,3307,404,3306,404,3305,403,3304,403,3303,403,3303,403,3302,403,3302,402,3302,402,3301,401,3302,401,3302,302,3301,302,3302,301,3302,301,3302,300,3303,300,3309,299,3310,299,3314,299,3320,302,3320,359,3319,376,3321,373,3322,370,3324,368,3326,365,3327,362,3329,360,3372,302,3380,299,3381,299,3382,299,3389,302,3389,401xe" filled="f" stroked="t" strokeweight=".8pt" strokecolor="#000000">
                <v:path arrowok="t"/>
              </v:shape>
            </v:group>
            <v:group style="position:absolute;left:3423;top:299;width:101;height:140" coordorigin="3423,299" coordsize="101,140">
              <v:shape style="position:absolute;left:3423;top:299;width:101;height:140" coordorigin="3423,299" coordsize="101,140" path="m3524,437l3519,439,3517,439,3514,439,3512,439,3511,438,3509,438,3509,437,3509,437,3509,403,3428,403,3427,403,3425,403,3424,402,3423,401,3423,399,3423,397,3423,302,3423,302,3423,301,3423,301,3423,300,3424,300,3430,299,3432,299,3433,299,3441,302,3441,388,3488,388,3488,302,3488,302,3488,301,3488,301,3489,300,3489,300,3495,299,3497,299,3499,299,3506,302,3506,302,3506,388,3520,388,3521,388,3523,388,3523,389,3524,389,3524,391,3524,392,3524,437xe" filled="f" stroked="t" strokeweight=".8pt" strokecolor="#000000">
                <v:path arrowok="t"/>
              </v:shape>
            </v:group>
            <v:group style="position:absolute;left:3544;top:299;width:88;height:105" coordorigin="3544,299" coordsize="88,105">
              <v:shape style="position:absolute;left:3544;top:299;width:88;height:105" coordorigin="3544,299" coordsize="88,105" path="m3632,401l3630,403,3629,403,3628,403,3627,404,3626,404,3624,404,3623,404,3621,404,3619,404,3618,404,3617,403,3616,403,3615,403,3615,403,3614,403,3614,402,3614,402,3613,401,3613,401,3613,344,3613,341,3613,338,3614,335,3614,332,3614,329,3614,327,3612,330,3611,332,3609,335,3607,338,3605,341,3603,344,3561,401,3560,401,3560,402,3559,402,3559,403,3555,404,3553,404,3552,404,3550,404,3549,404,3548,404,3547,403,3546,403,3546,403,3545,403,3545,403,3544,402,3544,402,3544,401,3544,401,3544,302,3544,302,3544,301,3544,301,3545,300,3545,300,3551,299,3553,299,3556,299,3562,302,3562,359,3562,362,3562,365,3562,367,3562,370,3561,373,3561,376,3563,373,3565,370,3566,368,3568,365,3570,362,3572,360,3614,302,3622,299,3624,299,3625,299,3632,302,3632,401xe" filled="f" stroked="t" strokeweight=".8pt" strokecolor="#000000">
                <v:path arrowok="t"/>
              </v:shape>
            </v:group>
            <v:group style="position:absolute;left:3658;top:297;width:98;height:108" coordorigin="3658,297" coordsize="98,108">
              <v:shape style="position:absolute;left:3658;top:297;width:98;height:108" coordorigin="3658,297" coordsize="98,108" path="m3757,350l3757,358,3756,366,3754,372,3751,379,3748,385,3744,390,3740,395,3735,399,3728,401,3722,404,3715,405,3706,405,3698,405,3691,404,3685,402,3679,399,3674,396,3670,391,3666,387,3663,381,3661,375,3659,368,3658,361,3658,352,3658,344,3659,337,3661,330,3663,323,3667,318,3671,313,3675,308,3709,297,3717,297,3757,342,3757,350xe" filled="f" stroked="t" strokeweight=".8pt" strokecolor="#000000">
                <v:path arrowok="t"/>
              </v:shape>
            </v:group>
            <v:group style="position:absolute;left:3677;top:312;width:61;height:78" coordorigin="3677,312" coordsize="61,78">
              <v:shape style="position:absolute;left:3677;top:312;width:61;height:78" coordorigin="3677,312" coordsize="61,78" path="m3738,351l3708,312,3702,312,3698,313,3694,315,3690,317,3687,320,3684,323,3682,327,3680,331,3679,335,3678,340,3677,345,3677,351,3677,356,3677,361,3678,366,3679,371,3681,375,3683,379,3686,382,3689,385,3693,387,3697,389,3701,390,3707,390,3713,390,3731,379,3733,376,3735,372,3736,367,3737,362,3738,357,3738,351xe" filled="f" stroked="t" strokeweight=".8pt" strokecolor="#000000">
                <v:path arrowok="t"/>
              </v:shape>
              <v:shape style="position:absolute;left:4522;top:65;width:5351;height:386" type="#_x0000_t75">
                <v:imagedata r:id="rId29" o:title=""/>
              </v:shape>
              <v:shape style="position:absolute;left:5559;top:65;width:523;height:124" type="#_x0000_t75">
                <v:imagedata r:id="rId30" o:title=""/>
              </v:shape>
              <v:shape style="position:absolute;left:6229;top:65;width:194;height:124" type="#_x0000_t75">
                <v:imagedata r:id="rId31" o:title=""/>
              </v:shape>
            </v:group>
            <v:group style="position:absolute;left:7822;top:75;width:86;height:105" coordorigin="7822,75" coordsize="86,105">
              <v:shape style="position:absolute;left:7822;top:75;width:86;height:105" coordorigin="7822,75" coordsize="86,105" path="m7909,176l7905,179,7904,180,7903,180,7901,180,7900,180,7898,180,7896,180,7895,180,7894,179,7893,179,7893,179,7892,179,7891,178,7891,178,7891,178,7891,177,7891,176,7891,133,7840,133,7840,176,7840,177,7839,179,7838,179,7837,179,7836,180,7835,180,7833,180,7831,180,7830,180,7828,180,7827,180,7826,179,7825,179,7824,179,7824,179,7823,178,7823,178,7823,178,7822,177,7822,176,7822,78,7822,78,7823,77,7823,77,7823,76,7824,76,7830,75,7831,75,7833,75,7840,78,7840,118,7891,118,7891,78,7891,78,7891,77,7891,77,7891,76,7892,76,7898,75,7900,75,7901,75,7909,78,7909,176xe" filled="f" stroked="t" strokeweight=".8pt" strokecolor="#000000">
                <v:path arrowok="t"/>
              </v:shape>
            </v:group>
            <v:group style="position:absolute;left:7936;top:73;width:91;height:108" coordorigin="7936,73" coordsize="91,108">
              <v:shape style="position:absolute;left:7936;top:73;width:91;height:108" coordorigin="7936,73" coordsize="91,108" path="m8026,123l8021,131,8019,131,7955,131,7954,136,7955,141,7956,146,7957,150,7959,154,7962,157,7964,160,7968,162,7972,164,7976,166,7981,167,7987,167,7991,167,7996,166,7999,166,8003,165,8006,164,8009,163,8011,162,8014,161,8015,160,8017,160,8018,159,8019,159,8020,159,8022,164,8022,165,8022,166,8022,167,8022,168,8022,171,8021,172,8021,172,8021,172,8021,173,8020,173,8009,178,8006,179,8002,180,7998,180,7994,181,7990,181,7985,181,7977,181,7970,180,7964,178,7958,176,7953,172,7948,168,7944,163,7941,158,7939,151,7937,144,7936,137,7936,128,7936,119,7937,112,7939,105,7941,98,7944,92,7949,88,7953,83,7983,73,7991,73,8026,120,8026,123xe" filled="f" stroked="t" strokeweight=".8pt" strokecolor="#000000">
                <v:path arrowok="t"/>
              </v:shape>
            </v:group>
            <v:group style="position:absolute;left:7955;top:87;width:54;height:30" coordorigin="7955,87" coordsize="54,30">
              <v:shape style="position:absolute;left:7955;top:87;width:54;height:30" coordorigin="7955,87" coordsize="54,30" path="m8008,118l7982,87,7978,87,7962,96,7960,99,7955,118,8008,118xe" filled="f" stroked="t" strokeweight=".8pt" strokecolor="#000000">
                <v:path arrowok="t"/>
              </v:shape>
            </v:group>
            <v:group style="position:absolute;left:8054;top:75;width:86;height:105" coordorigin="8054,75" coordsize="86,105">
              <v:shape style="position:absolute;left:8054;top:75;width:86;height:105" coordorigin="8054,75" coordsize="86,105" path="m8140,176l8137,179,8136,180,8134,180,8133,180,8131,180,8129,180,8128,180,8127,180,8126,179,8125,179,8124,179,8123,179,8123,178,8123,178,8122,178,8122,177,8122,176,8122,133,8072,133,8072,176,8072,177,8070,179,8069,179,8068,179,8067,180,8066,180,8065,180,8063,180,8061,180,8060,180,8059,180,8057,179,8056,179,8056,179,8055,179,8055,178,8054,178,8054,178,8054,177,8054,176,8054,78,8054,78,8054,77,8054,77,8055,76,8055,76,8061,75,8063,75,8065,75,8072,78,8072,118,8122,118,8122,78,8122,78,8122,77,8123,77,8123,76,8123,76,8129,75,8131,75,8133,75,8140,78,8140,176xe" filled="f" stroked="t" strokeweight=".8pt" strokecolor="#000000">
                <v:path arrowok="t"/>
              </v:shape>
              <v:shape style="position:absolute;left:8166;top:20;width:373;height:169" type="#_x0000_t75">
                <v:imagedata r:id="rId32" o:title=""/>
              </v:shape>
              <v:shape style="position:absolute;left:3775;top:289;width:987;height:162" type="#_x0000_t75">
                <v:imagedata r:id="rId33" o:title=""/>
              </v:shape>
            </v:group>
            <w10:wrap type="none"/>
          </v:group>
        </w:pict>
      </w:r>
      <w:r>
        <w:rPr/>
        <w:pict>
          <v:group style="position:absolute;margin-left:174.854004pt;margin-top:3.255275pt;width:10.995pt;height:6.21pt;mso-position-horizontal-relative:page;mso-position-vertical-relative:paragraph;z-index:-8064" coordorigin="3497,65" coordsize="220,124">
            <v:group style="position:absolute;left:3505;top:75;width:86;height:105" coordorigin="3505,75" coordsize="86,105">
              <v:shape style="position:absolute;left:3505;top:75;width:86;height:105" coordorigin="3505,75" coordsize="86,105" path="m3591,176l3590,179,3589,179,3588,179,3587,180,3586,180,3584,180,3583,180,3581,180,3579,180,3578,180,3577,179,3576,179,3575,179,3575,179,3574,178,3574,178,3574,178,3573,177,3573,176,3573,133,3523,133,3523,176,3523,177,3521,179,3521,179,3520,179,3519,180,3517,180,3516,180,3514,180,3512,180,3511,180,3510,180,3509,179,3508,179,3507,179,3506,179,3506,178,3506,178,3505,178,3505,177,3505,176,3505,78,3505,78,3505,77,3506,77,3506,76,3506,76,3512,75,3514,75,3516,75,3523,78,3523,118,3573,118,3573,78,3573,78,3574,77,3574,77,3574,76,3575,76,3581,75,3583,75,3584,75,3591,78,3591,176xe" filled="f" stroked="t" strokeweight=".8pt" strokecolor="#000000">
                <v:path arrowok="t"/>
              </v:shape>
            </v:group>
            <v:group style="position:absolute;left:3618;top:73;width:91;height:108" coordorigin="3618,73" coordsize="91,108">
              <v:shape style="position:absolute;left:3618;top:73;width:91;height:108" coordorigin="3618,73" coordsize="91,108" path="m3709,123l3704,131,3702,131,3637,131,3637,136,3638,141,3639,146,3640,150,3642,154,3644,157,3647,160,3650,162,3654,164,3658,166,3663,167,3669,167,3674,167,3678,166,3682,166,3686,165,3689,164,3691,163,3694,162,3696,161,3698,160,3700,160,3701,159,3702,159,3702,159,3705,165,3705,166,3705,167,3705,168,3705,169,3705,169,3705,170,3704,171,3704,171,3704,172,3704,172,3704,172,3703,173,3703,173,3692,178,3689,179,3685,180,3681,180,3677,181,3672,181,3668,181,3660,181,3652,180,3646,178,3640,176,3635,172,3631,168,3627,163,3624,158,3622,151,3619,144,3618,137,3618,128,3618,119,3619,112,3622,105,3624,98,3627,92,3631,88,3635,83,3666,73,3673,73,3709,120,3709,123xe" filled="f" stroked="t" strokeweight=".8pt" strokecolor="#000000">
                <v:path arrowok="t"/>
              </v:shape>
            </v:group>
            <v:group style="position:absolute;left:3637;top:87;width:54;height:30" coordorigin="3637,87" coordsize="54,30">
              <v:shape style="position:absolute;left:3637;top:87;width:54;height:30" coordorigin="3637,87" coordsize="54,30" path="m3691,118l3665,87,3660,87,3645,96,3642,99,3637,118,3691,118xe" filled="f" stroked="t" strokeweight=".8pt" strokecolor="#000000">
                <v:path arrowok="t"/>
              </v:shape>
            </v:group>
            <w10:wrap type="none"/>
          </v:group>
        </w:pict>
      </w:r>
      <w:r>
        <w:rPr/>
        <w:pict>
          <v:shape style="position:absolute;margin-left:193.311005pt;margin-top:3.255275pt;width:26.148pt;height:6.21pt;mso-position-horizontal-relative:page;mso-position-vertical-relative:paragraph;z-index:-8063" type="#_x0000_t75">
            <v:imagedata r:id="rId34" o:title=""/>
          </v:shape>
        </w:pict>
      </w:r>
      <w:r>
        <w:rPr/>
        <w:pict>
          <v:shape style="position:absolute;margin-left:501.311005pt;margin-top:3.333275pt;width:16.956pt;height:6.12pt;mso-position-horizontal-relative:page;mso-position-vertical-relative:paragraph;z-index:-8062" type="#_x0000_t75">
            <v:imagedata r:id="rId35" o:title=""/>
          </v:shape>
        </w:pict>
      </w:r>
      <w:r>
        <w:rPr/>
        <w:pict>
          <v:shape style="position:absolute;margin-left:525.604004pt;margin-top:3.255275pt;width:9.679pt;height:6.21pt;mso-position-horizontal-relative:page;mso-position-vertical-relative:paragraph;z-index:-8061" type="#_x0000_t75">
            <v:imagedata r:id="rId36" o:title=""/>
          </v:shape>
        </w:pict>
      </w:r>
      <w:r>
        <w:rPr>
          <w:b w:val="0"/>
          <w:bCs w:val="0"/>
          <w:color w:val="000001"/>
          <w:spacing w:val="0"/>
          <w:w w:val="100"/>
        </w:rPr>
        <w:t>Производитель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4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4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несет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47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ответственности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4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за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4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вред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причиненный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4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покупателю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или</w:t>
      </w:r>
      <w:r>
        <w:rPr>
          <w:b w:val="0"/>
          <w:bCs w:val="0"/>
          <w:color w:val="000001"/>
          <w:spacing w:val="0"/>
          <w:w w:val="100"/>
        </w:rPr>
        <w:t> </w:t>
      </w:r>
      <w:r>
        <w:rPr>
          <w:b w:val="0"/>
          <w:bCs w:val="0"/>
          <w:color w:val="000001"/>
          <w:spacing w:val="46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за</w:t>
      </w:r>
      <w:r>
        <w:rPr>
          <w:b w:val="0"/>
          <w:bCs w:val="0"/>
          <w:color w:val="000001"/>
          <w:spacing w:val="0"/>
          <w:w w:val="101"/>
        </w:rPr>
        <w:t> </w:t>
      </w:r>
      <w:r>
        <w:rPr>
          <w:b w:val="0"/>
          <w:bCs w:val="0"/>
          <w:color w:val="000001"/>
          <w:spacing w:val="0"/>
          <w:w w:val="100"/>
        </w:rPr>
        <w:t>повреждения</w:t>
      </w:r>
      <w:r>
        <w:rPr>
          <w:b w:val="0"/>
          <w:bCs w:val="0"/>
          <w:color w:val="000001"/>
          <w:spacing w:val="12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если</w:t>
      </w:r>
      <w:r>
        <w:rPr>
          <w:b w:val="0"/>
          <w:bCs w:val="0"/>
          <w:color w:val="000001"/>
          <w:spacing w:val="1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не</w:t>
      </w:r>
      <w:r>
        <w:rPr>
          <w:b w:val="0"/>
          <w:bCs w:val="0"/>
          <w:color w:val="000001"/>
          <w:spacing w:val="1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соблюдаются</w:t>
      </w:r>
      <w:r>
        <w:rPr>
          <w:b w:val="0"/>
          <w:bCs w:val="0"/>
          <w:color w:val="000001"/>
          <w:spacing w:val="1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вышеуказанные</w:t>
      </w:r>
      <w:r>
        <w:rPr>
          <w:b w:val="0"/>
          <w:bCs w:val="0"/>
          <w:color w:val="000001"/>
          <w:spacing w:val="13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рекомендации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before="58"/>
        <w:ind w:left="0" w:right="112"/>
        <w:jc w:val="right"/>
        <w:rPr>
          <w:rFonts w:ascii="Calibri" w:hAnsi="Calibri" w:cs="Calibri" w:eastAsia="Calibri"/>
        </w:rPr>
      </w:pPr>
      <w:r>
        <w:rPr/>
        <w:pict>
          <v:group style="position:absolute;margin-left:542.520020pt;margin-top:6.297024pt;width:4.468pt;height:7.183pt;mso-position-horizontal-relative:page;mso-position-vertical-relative:paragraph;z-index:-8066" coordorigin="10850,126" coordsize="89,144">
            <v:shape style="position:absolute;left:10850;top:126;width:89;height:144" coordorigin="10850,126" coordsize="89,144" path="m10940,222l10908,266,10902,269,10895,270,10887,270,10883,270,10878,269,10874,269,10870,268,10867,267,10864,266,10861,266,10858,265,10856,264,10854,263,10853,262,10853,262,10852,261,10852,261,10851,260,10851,260,10850,255,10850,254,10850,253,10850,252,10850,251,10851,250,10851,249,10851,248,10851,247,10851,246,10852,246,10852,246,10853,246,10853,245,10854,245,10854,245,10855,246,10857,247,10859,248,10861,249,10863,250,10866,251,10869,252,10873,253,10877,254,10881,254,10886,254,10891,254,10896,254,10900,252,10904,251,10907,249,10920,224,10920,219,10884,196,10879,196,10875,197,10872,197,10869,197,10866,198,10863,198,10861,198,10860,197,10859,196,10858,195,10858,194,10858,191,10858,133,10858,131,10858,129,10859,128,10860,127,10862,126,10864,126,10927,126,10927,126,10928,126,10931,133,10931,134,10931,137,10931,139,10930,140,10929,142,10928,142,10927,142,10876,142,10876,182,10879,182,10881,182,10884,181,10886,181,10889,181,10893,181,10901,181,10907,182,10940,216,10940,222xe" filled="f" stroked="t" strokeweight=".8pt" strokecolor="#000000">
              <v:path arrowok="t"/>
            </v:shape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5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after="0"/>
        <w:jc w:val="right"/>
        <w:rPr>
          <w:rFonts w:ascii="Calibri" w:hAnsi="Calibri" w:cs="Calibri" w:eastAsia="Calibri"/>
        </w:rPr>
        <w:sectPr>
          <w:pgSz w:w="11906" w:h="16840"/>
          <w:pgMar w:top="460" w:bottom="280" w:left="1340" w:right="840"/>
        </w:sectPr>
      </w:pPr>
    </w:p>
    <w:p>
      <w:pPr>
        <w:pStyle w:val="Heading2"/>
        <w:spacing w:before="26"/>
        <w:ind w:left="2394" w:right="0"/>
        <w:jc w:val="left"/>
      </w:pPr>
      <w:r>
        <w:rPr/>
        <w:pict>
          <v:group style="position:absolute;margin-left:158.411102pt;margin-top:7.5014pt;width:95.527897pt;height:15.354076pt;mso-position-horizontal-relative:page;mso-position-vertical-relative:paragraph;z-index:-8059" coordorigin="3168,150" coordsize="1911,307">
            <v:group style="position:absolute;left:3176;top:158;width:253;height:291" coordorigin="3176,158" coordsize="253,291">
              <v:shape style="position:absolute;left:3176;top:158;width:253;height:291" coordorigin="3176,158" coordsize="253,291" path="m3429,300l3422,360,3388,417,3321,448,3300,449,3278,448,3218,424,3181,357,3176,319,3177,293,3189,232,3237,174,3296,158,3321,159,3392,187,3422,246,3429,300xe" filled="f" stroked="t" strokeweight=".8pt" strokecolor="#000000">
                <v:path arrowok="t"/>
              </v:shape>
            </v:group>
            <v:group style="position:absolute;left:3216;top:190;width:173;height:227" coordorigin="3216,190" coordsize="173,227">
              <v:shape style="position:absolute;left:3216;top:190;width:173;height:227" coordorigin="3216,190" coordsize="173,227" path="m3389,303l3380,241,3327,192,3305,190,3283,192,3228,234,3216,299,3216,321,3231,380,3298,417,3321,415,3379,366,3389,303xe" filled="f" stroked="t" strokeweight=".8pt" strokecolor="#000000">
                <v:path arrowok="t"/>
              </v:shape>
            </v:group>
            <v:group style="position:absolute;left:3471;top:233;width:155;height:216" coordorigin="3471,233" coordsize="155,216">
              <v:shape style="position:absolute;left:3471;top:233;width:155;height:216" coordorigin="3471,233" coordsize="155,216" path="m3626,409l3578,447,3558,449,3544,449,3532,447,3521,442,3510,437,3501,431,3493,422,3486,413,3480,402,3476,389,3472,370,3471,350,3472,326,3491,266,3550,233,3562,233,3569,233,3622,256,3623,257,3623,259,3624,260,3624,261,3625,263,3625,265,3625,266,3625,269,3625,271,3625,277,3624,281,3623,283,3622,286,3620,287,3618,287,3616,287,3614,285,3611,283,3608,281,3562,263,3541,267,3508,336,3508,354,3509,365,3512,375,3514,384,3518,392,3522,399,3527,405,3533,410,3540,413,3546,416,3554,418,3563,418,3571,418,3579,417,3585,414,3591,411,3596,408,3601,405,3606,402,3610,399,3613,397,3616,394,3618,393,3620,393,3621,393,3626,407,3626,409xe" filled="f" stroked="t" strokeweight=".8pt" strokecolor="#000000">
                <v:path arrowok="t"/>
              </v:shape>
            </v:group>
            <v:group style="position:absolute;left:3674;top:236;width:173;height:210" coordorigin="3674,236" coordsize="173,210">
              <v:shape style="position:absolute;left:3674;top:236;width:173;height:210" coordorigin="3674,236" coordsize="173,210" path="m3847,439l3843,445,3842,445,3829,446,3825,446,3814,445,3813,444,3812,443,3812,442,3811,442,3811,441,3811,439,3811,353,3710,353,3710,439,3710,441,3707,445,3705,445,3692,446,3689,446,3678,445,3676,444,3675,443,3675,442,3674,442,3674,441,3674,439,3674,243,3674,242,3674,241,3675,240,3675,239,3676,238,3678,238,3679,237,3692,236,3696,236,3710,243,3710,323,3811,323,3811,243,3811,242,3811,241,3812,240,3812,239,3813,238,3814,238,3816,237,3817,237,3820,236,3822,236,3825,236,3829,236,3832,236,3847,243,3847,439xe" filled="f" stroked="t" strokeweight=".8pt" strokecolor="#000000">
                <v:path arrowok="t"/>
              </v:shape>
            </v:group>
            <v:group style="position:absolute;left:3900;top:233;width:197;height:216" coordorigin="3900,233" coordsize="197,216">
              <v:shape style="position:absolute;left:3900;top:233;width:197;height:216" coordorigin="3900,233" coordsize="197,216" path="m4097,339l4084,400,4023,446,4004,449,3980,448,3914,407,3900,350,3901,326,3921,269,3972,236,3991,233,4016,234,4083,275,4097,339xe" filled="f" stroked="t" strokeweight=".8pt" strokecolor="#000000">
                <v:path arrowok="t"/>
              </v:shape>
            </v:group>
            <v:group style="position:absolute;left:3938;top:263;width:122;height:156" coordorigin="3938,263" coordsize="122,156">
              <v:shape style="position:absolute;left:3938;top:263;width:122;height:156" coordorigin="3938,263" coordsize="122,156" path="m4060,341l4042,279,3999,263,3988,263,3952,285,3947,292,3944,300,3941,309,3939,319,3938,329,3938,340,3938,351,3939,361,3941,371,3943,380,3946,389,3951,396,3955,403,3961,408,3969,412,3977,417,3987,419,3998,419,4009,419,4018,417,4026,413,4034,409,4060,353,4060,341xe" filled="f" stroked="t" strokeweight=".8pt" strokecolor="#000000">
                <v:path arrowok="t"/>
              </v:shape>
            </v:group>
            <v:group style="position:absolute;left:4150;top:234;width:162;height:214" coordorigin="4150,234" coordsize="162,214">
              <v:shape style="position:absolute;left:4150;top:234;width:162;height:214" coordorigin="4150,234" coordsize="162,214" path="m4312,383l4289,431,4281,436,4271,441,4260,443,4241,446,4220,448,4215,448,4210,447,4205,447,4201,447,4196,447,4192,447,4188,447,4184,446,4154,439,4152,436,4150,432,4150,426,4150,256,4150,250,4152,245,4154,242,4157,239,4201,234,4206,234,4211,234,4216,234,4221,234,4235,234,4295,258,4298,264,4302,271,4303,278,4303,287,4303,298,4268,332,4283,335,4294,341,4301,350,4308,359,4312,370,4312,383xe" filled="f" stroked="t" strokeweight=".8pt" strokecolor="#000000">
                <v:path arrowok="t"/>
              </v:shape>
            </v:group>
            <v:group style="position:absolute;left:4185;top:261;width:83;height:63" coordorigin="4185,261" coordsize="83,63">
              <v:shape style="position:absolute;left:4185;top:261;width:83;height:63" coordorigin="4185,261" coordsize="83,63" path="m4268,291l4228,261,4219,261,4212,261,4185,263,4185,324,4222,324,4237,324,4248,321,4256,316,4264,310,4268,302,4268,291xe" filled="f" stroked="t" strokeweight=".8pt" strokecolor="#000000">
                <v:path arrowok="t"/>
              </v:shape>
            </v:group>
            <v:group style="position:absolute;left:4185;top:348;width:90;height:72" coordorigin="4185,348" coordsize="90,72">
              <v:shape style="position:absolute;left:4185;top:348;width:90;height:72" coordorigin="4185,348" coordsize="90,72" path="m4275,383l4220,348,4185,348,4185,418,4188,419,4191,419,4194,419,4197,419,4200,420,4203,420,4206,420,4209,420,4212,420,4216,420,4218,421,4221,420,4231,421,4239,420,4245,418,4252,416,4258,414,4262,411,4267,407,4270,404,4272,399,4274,394,4275,389,4275,383xe" filled="f" stroked="t" strokeweight=".8pt" strokecolor="#000000">
                <v:path arrowok="t"/>
              </v:shape>
            </v:group>
            <v:group style="position:absolute;left:4365;top:236;width:173;height:210" coordorigin="4365,236" coordsize="173,210">
              <v:shape style="position:absolute;left:4365;top:236;width:173;height:210" coordorigin="4365,236" coordsize="173,210" path="m4537,439l4534,445,4532,445,4519,446,4516,446,4505,445,4504,444,4503,443,4502,442,4501,442,4501,441,4501,439,4501,353,4401,353,4401,439,4401,441,4397,445,4396,445,4383,446,4379,446,4368,445,4367,444,4366,443,4365,442,4365,442,4365,441,4365,439,4365,243,4365,242,4365,241,4365,240,4366,239,4367,238,4368,238,4370,237,4383,236,4386,236,4401,243,4401,323,4501,323,4501,243,4501,242,4501,241,4502,240,4503,239,4504,238,4505,238,4506,237,4508,237,4510,236,4513,236,4516,236,4519,236,4523,236,4537,243,4537,439xe" filled="f" stroked="t" strokeweight=".8pt" strokecolor="#000000">
                <v:path arrowok="t"/>
              </v:shape>
            </v:group>
            <v:group style="position:absolute;left:4800;top:236;width:36;height:210" coordorigin="4800,236" coordsize="36,210">
              <v:shape style="position:absolute;left:4800;top:236;width:36;height:210" coordorigin="4800,236" coordsize="36,210" path="m4836,439l4832,445,4831,445,4818,446,4814,446,4803,445,4802,444,4801,443,4800,442,4800,442,4800,441,4800,439,4800,243,4800,242,4800,241,4800,240,4801,239,4802,238,4803,238,4805,237,4818,236,4821,236,4836,243,4836,439xe" filled="f" stroked="t" strokeweight=".8pt" strokecolor="#000000">
                <v:path arrowok="t"/>
              </v:shape>
            </v:group>
            <v:group style="position:absolute;left:4604;top:236;width:159;height:213" coordorigin="4604,236" coordsize="159,213">
              <v:shape style="position:absolute;left:4604;top:236;width:159;height:213" coordorigin="4604,236" coordsize="159,213" path="m4640,312l4668,311,4675,311,4735,323,4763,377,4763,387,4723,439,4664,449,4660,449,4656,449,4652,448,4649,448,4645,448,4641,448,4637,448,4634,447,4630,447,4626,447,4622,446,4616,446,4612,444,4609,440,4606,437,4604,432,4604,426,4604,243,4604,242,4605,241,4605,240,4606,239,4607,238,4608,238,4609,237,4622,236,4629,236,4640,243,4640,312xe" filled="f" stroked="t" strokeweight=".8pt" strokecolor="#000000">
                <v:path arrowok="t"/>
              </v:shape>
            </v:group>
            <v:group style="position:absolute;left:4640;top:340;width:85;height:79" coordorigin="4640,340" coordsize="85,79">
              <v:shape style="position:absolute;left:4640;top:340;width:85;height:79" coordorigin="4640,340" coordsize="85,79" path="m4725,379l4725,373,4724,368,4682,340,4672,340,4666,340,4640,342,4640,417,4645,418,4651,418,4656,419,4661,419,4667,419,4674,419,4697,417,4713,409,4721,402,4725,392,4725,379xe" filled="f" stroked="t" strokeweight=".8pt" strokecolor="#000000">
                <v:path arrowok="t"/>
              </v:shape>
            </v:group>
            <v:group style="position:absolute;left:4890;top:233;width:181;height:216" coordorigin="4890,233" coordsize="181,216">
              <v:shape style="position:absolute;left:4890;top:233;width:181;height:216" coordorigin="4890,233" coordsize="181,216" path="m5071,333l5071,338,5069,342,5066,345,5064,347,5060,348,5057,348,4927,348,4927,359,4928,369,4930,378,4933,387,4936,394,4941,400,4946,407,4953,412,4961,415,4969,418,4980,420,4991,420,5001,420,5035,412,5041,411,5045,409,5049,407,5052,406,5055,405,5056,405,5057,405,5062,416,5062,419,5062,421,5062,422,5062,424,5062,425,5062,427,5062,428,5061,429,5061,430,5061,431,5060,431,5051,437,5048,439,4988,449,4967,448,4948,443,4933,438,4923,431,4915,422,4906,413,4900,402,4896,389,4892,371,4890,350,4890,326,4910,268,4961,235,4980,233,5003,234,5057,269,5071,326,5071,333xe" filled="f" stroked="t" strokeweight=".8pt" strokecolor="#000000">
                <v:path arrowok="t"/>
              </v:shape>
            </v:group>
            <v:group style="position:absolute;left:4927;top:261;width:107;height:61" coordorigin="4927,261" coordsize="107,61">
              <v:shape style="position:absolute;left:4927;top:261;width:107;height:61" coordorigin="4927,261" coordsize="107,61" path="m5034,322l5009,267,4973,261,4965,263,4959,266,4952,269,4946,274,4942,279,4937,285,4934,291,4931,299,4929,306,4927,314,4927,322,5034,322xe" filled="f" stroked="t" strokeweight=".8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60.014008pt;margin-top:11.238476pt;width:49.89pt;height:11.617pt;mso-position-horizontal-relative:page;mso-position-vertical-relative:paragraph;z-index:-8058" coordorigin="5200,225" coordsize="998,232">
            <v:group style="position:absolute;left:5208;top:236;width:162;height:210" coordorigin="5208,236" coordsize="162,210">
              <v:shape style="position:absolute;left:5208;top:236;width:162;height:210" coordorigin="5208,236" coordsize="162,210" path="m5370,439l5367,445,5365,445,5353,446,5349,446,5338,445,5336,444,5336,443,5335,442,5335,442,5334,441,5334,439,5334,360,5326,364,5318,367,5308,369,5299,371,5289,372,5279,372,5265,372,5254,370,5245,367,5236,363,5229,359,5223,352,5218,346,5214,339,5212,331,5209,322,5208,312,5208,299,5208,243,5208,242,5209,241,5209,240,5210,239,5211,238,5212,238,5213,237,5226,236,5230,236,5245,243,5245,293,5245,305,5245,314,5247,319,5249,325,5252,330,5255,333,5258,337,5262,339,5267,341,5272,342,5278,343,5284,343,5293,343,5301,342,5310,339,5318,337,5326,334,5334,330,5334,243,5334,242,5335,241,5335,240,5336,239,5336,238,5338,238,5339,237,5341,237,5344,236,5346,236,5349,236,5353,236,5356,236,5370,243,5370,439xe" filled="f" stroked="t" strokeweight=".8pt" strokecolor="#000000">
                <v:path arrowok="t"/>
              </v:shape>
            </v:group>
            <v:group style="position:absolute;left:5424;top:233;width:162;height:216" coordorigin="5424,233" coordsize="162,216">
              <v:shape style="position:absolute;left:5424;top:233;width:162;height:216" coordorigin="5424,233" coordsize="162,216" path="m5586,440l5586,442,5585,443,5584,444,5583,445,5570,446,5566,446,5556,444,5555,443,5555,442,5555,440,5555,420,5492,449,5482,449,5473,448,5464,445,5456,442,5449,439,5443,433,5437,428,5432,422,5429,415,5426,407,5424,399,5424,389,5424,378,5426,368,5431,360,5435,352,5500,325,5550,324,5550,308,5505,262,5496,262,5445,281,5443,283,5441,282,5440,283,5439,282,5438,282,5437,281,5436,280,5435,279,5435,278,5434,276,5434,274,5434,273,5434,271,5434,268,5434,265,5434,262,5434,260,5435,258,5436,256,5465,240,5471,238,5508,233,5522,233,5579,266,5586,307,5586,440xe" filled="f" stroked="t" strokeweight=".8pt" strokecolor="#000000">
                <v:path arrowok="t"/>
              </v:shape>
            </v:group>
            <v:group style="position:absolute;left:5461;top:350;width:89;height:71" coordorigin="5461,350" coordsize="89,71">
              <v:shape style="position:absolute;left:5461;top:350;width:89;height:71" coordorigin="5461,350" coordsize="89,71" path="m5550,350l5519,350,5509,350,5500,351,5464,372,5462,376,5461,382,5461,387,5461,398,5464,406,5471,412,5477,418,5486,421,5498,421,5507,421,5516,419,5524,414,5532,409,5541,402,5550,392,5550,350xe" filled="f" stroked="t" strokeweight=".8pt" strokecolor="#000000">
                <v:path arrowok="t"/>
              </v:shape>
            </v:group>
            <v:group style="position:absolute;left:5638;top:233;width:155;height:216" coordorigin="5638,233" coordsize="155,216">
              <v:shape style="position:absolute;left:5638;top:233;width:155;height:216" coordorigin="5638,233" coordsize="155,216" path="m5793,409l5746,447,5726,449,5711,449,5661,422,5653,413,5648,402,5644,389,5640,370,5638,350,5639,326,5659,266,5717,233,5730,233,5736,233,5790,256,5790,257,5792,265,5792,266,5792,269,5792,271,5792,277,5792,281,5790,283,5789,286,5788,287,5786,287,5783,287,5781,285,5778,283,5775,281,5729,263,5708,267,5676,336,5676,354,5677,365,5679,375,5682,384,5707,413,5714,416,5722,418,5730,418,5739,418,5746,417,5752,414,5758,411,5764,408,5768,405,5773,402,5777,399,5780,397,5783,394,5786,393,5787,393,5788,393,5793,407,5793,409xe" filled="f" stroked="t" strokeweight=".8pt" strokecolor="#000000">
                <v:path arrowok="t"/>
              </v:shape>
            </v:group>
            <v:group style="position:absolute;left:5810;top:237;width:169;height:209" coordorigin="5810,237" coordsize="169,209">
              <v:shape style="position:absolute;left:5810;top:237;width:169;height:209" coordorigin="5810,237" coordsize="169,209" path="m5979,253l5975,269,5974,269,5973,270,5972,270,5913,270,5913,439,5913,441,5913,442,5912,442,5911,443,5910,444,5909,445,5908,445,5895,446,5891,446,5880,445,5879,444,5878,443,5878,442,5877,442,5877,441,5877,439,5877,270,5818,270,5817,270,5815,269,5815,269,5814,268,5813,267,5812,266,5812,265,5811,263,5811,261,5810,259,5810,256,5810,253,5810,251,5810,248,5811,246,5811,244,5812,242,5818,237,5972,237,5979,251,5979,253xe" filled="f" stroked="t" strokeweight=".8pt" strokecolor="#000000">
                <v:path arrowok="t"/>
              </v:shape>
            </v:group>
            <v:group style="position:absolute;left:6015;top:236;width:175;height:210" coordorigin="6015,236" coordsize="175,210">
              <v:shape style="position:absolute;left:6015;top:236;width:175;height:210" coordorigin="6015,236" coordsize="175,210" path="m6190,440l6186,445,6185,445,6172,446,6169,446,6158,445,6156,444,6155,443,6155,443,6154,442,6154,441,6154,440,6154,326,6154,321,6154,315,6154,309,6154,303,6155,297,6155,292,6152,297,6148,303,6144,309,6140,314,6136,320,6132,326,6049,440,6048,441,6047,442,6046,443,6045,444,6031,446,6028,446,6018,445,6017,444,6016,443,6016,443,6015,442,6015,441,6015,440,6015,242,6015,241,6015,241,6016,240,6016,239,6033,236,6040,236,6051,242,6051,356,6049,390,6053,385,6056,379,6060,374,6063,368,6067,363,6071,358,6155,242,6156,241,6157,240,6158,239,6159,238,6160,238,6161,237,6163,237,6174,236,6177,236,6190,243,6190,440xe" filled="f" stroked="t" strokeweight=".8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17.533997pt;margin-top:11.238476pt;width:138.026pt;height:15.39pt;mso-position-horizontal-relative:page;mso-position-vertical-relative:paragraph;z-index:-8057" coordorigin="6351,225" coordsize="2761,308">
            <v:group style="position:absolute;left:6359;top:236;width:161;height:210" coordorigin="6359,236" coordsize="161,210">
              <v:shape style="position:absolute;left:6359;top:236;width:161;height:210" coordorigin="6359,236" coordsize="161,210" path="m6519,441l6519,442,6519,443,6502,446,6497,446,6485,445,6484,444,6483,444,6482,443,6481,442,6481,441,6480,440,6459,389,6410,352,6395,352,6395,441,6395,442,6390,445,6389,445,6387,446,6385,446,6382,446,6380,446,6377,446,6374,446,6371,446,6369,446,6366,446,6364,445,6363,445,6361,444,6360,444,6360,443,6359,442,6359,442,6359,441,6359,241,6359,240,6359,240,6377,236,6380,236,6395,241,6395,323,6410,323,6416,323,6421,323,6425,322,6430,320,6448,304,6451,300,6454,294,6456,288,6475,243,6475,242,6475,241,6476,240,6477,239,6495,236,6498,236,6512,240,6512,241,6512,242,6491,293,6488,301,6485,307,6481,312,6478,317,6474,321,6471,324,6467,327,6464,330,6460,332,6457,334,6453,335,6450,336,6450,336,6495,382,6517,432,6517,433,6519,438,6519,438,6519,439,6519,440,6519,440,6519,441,6519,441xe" filled="f" stroked="t" strokeweight=".8pt" strokecolor="#000000">
                <v:path arrowok="t"/>
              </v:shape>
            </v:group>
            <v:group style="position:absolute;left:6553;top:233;width:197;height:216" coordorigin="6553,233" coordsize="197,216">
              <v:shape style="position:absolute;left:6553;top:233;width:197;height:216" coordorigin="6553,233" coordsize="197,216" path="m6750,339l6737,400,6676,446,6657,449,6633,448,6567,407,6553,350,6554,326,6574,269,6625,236,6644,233,6669,234,6735,275,6750,339xe" filled="f" stroked="t" strokeweight=".8pt" strokecolor="#000000">
                <v:path arrowok="t"/>
              </v:shape>
            </v:group>
            <v:group style="position:absolute;left:6591;top:263;width:122;height:156" coordorigin="6591,263" coordsize="122,156">
              <v:shape style="position:absolute;left:6591;top:263;width:122;height:156" coordorigin="6591,263" coordsize="122,156" path="m6713,341l6695,279,6652,263,6641,263,6605,285,6600,292,6597,300,6594,309,6592,319,6591,329,6591,340,6591,351,6592,361,6594,371,6596,380,6599,389,6604,396,6608,403,6614,408,6622,412,6630,417,6640,419,6651,419,6662,419,6671,417,6679,413,6687,409,6713,353,6713,341xe" filled="f" stroked="t" strokeweight=".8pt" strokecolor="#000000">
                <v:path arrowok="t"/>
              </v:shape>
            </v:group>
            <v:group style="position:absolute;left:6803;top:236;width:173;height:210" coordorigin="6803,236" coordsize="173,210">
              <v:shape style="position:absolute;left:6803;top:236;width:173;height:210" coordorigin="6803,236" coordsize="173,210" path="m6976,439l6972,445,6971,445,6958,446,6954,446,6943,445,6942,444,6941,443,6941,442,6940,442,6940,441,6940,439,6940,353,6839,353,6839,439,6839,441,6836,445,6834,445,6821,446,6818,446,6807,445,6805,444,6804,443,6804,442,6803,442,6803,441,6803,439,6803,243,6803,242,6803,241,6804,240,6804,239,6805,238,6807,238,6808,237,6821,236,6825,236,6839,243,6839,323,6940,323,6940,243,6940,242,6940,241,6941,240,6941,239,6942,238,6943,238,6945,237,6946,237,6949,236,6951,236,6954,236,6958,236,6961,236,6976,243,6976,439xe" filled="f" stroked="t" strokeweight=".8pt" strokecolor="#000000">
                <v:path arrowok="t"/>
              </v:shape>
            </v:group>
            <v:group style="position:absolute;left:7014;top:237;width:239;height:280" coordorigin="7014,237" coordsize="239,280">
              <v:shape style="position:absolute;left:7014;top:237;width:239;height:280" coordorigin="7014,237" coordsize="239,280" path="m7045,511l7045,512,7045,513,7037,516,7035,517,7033,517,7030,517,7027,517,7025,517,7023,516,7021,516,7015,513,7015,513,7014,512,7015,511,7015,423,7014,420,7015,417,7016,416,7017,415,7020,414,7023,414,7037,414,7042,408,7047,400,7052,392,7057,383,7075,322,7086,248,7086,246,7087,244,7087,242,7088,241,7089,240,7090,239,7091,238,7092,238,7093,237,7095,237,7097,237,7206,237,7217,250,7217,414,7245,414,7253,423,7253,511,7245,516,7243,517,7241,517,7238,517,7235,517,7232,517,7231,516,7229,516,7223,513,7223,513,7223,512,7223,511,7223,445,7045,445,7045,511xe" filled="f" stroked="t" strokeweight=".8pt" strokecolor="#000000">
                <v:path arrowok="t"/>
              </v:shape>
            </v:group>
            <v:group style="position:absolute;left:7074;top:267;width:107;height:148" coordorigin="7074,267" coordsize="107,148">
              <v:shape style="position:absolute;left:7074;top:267;width:107;height:148" coordorigin="7074,267" coordsize="107,148" path="m7181,267l7119,267,7116,289,7112,309,7095,379,7074,414,7181,414,7181,267xe" filled="f" stroked="t" strokeweight=".8pt" strokecolor="#000000">
                <v:path arrowok="t"/>
              </v:shape>
            </v:group>
            <v:group style="position:absolute;left:7293;top:236;width:175;height:210" coordorigin="7293,236" coordsize="175,210">
              <v:shape style="position:absolute;left:7293;top:236;width:175;height:210" coordorigin="7293,236" coordsize="175,210" path="m7468,440l7465,445,7463,445,7451,446,7447,446,7436,445,7435,444,7434,443,7433,443,7432,442,7432,441,7432,440,7432,326,7432,321,7432,315,7433,309,7433,303,7433,297,7434,292,7430,297,7427,303,7423,309,7419,314,7415,320,7410,326,7327,440,7326,441,7325,442,7324,443,7323,444,7309,446,7306,446,7297,445,7295,444,7294,443,7294,443,7293,442,7293,441,7293,440,7293,242,7293,241,7293,241,7294,240,7294,239,7311,236,7318,236,7329,242,7329,356,7328,390,7331,385,7334,379,7338,374,7341,368,7345,363,7349,358,7434,242,7435,241,7435,240,7436,239,7437,238,7438,238,7440,237,7441,237,7452,236,7455,236,7468,243,7468,440xe" filled="f" stroked="t" strokeweight=".8pt" strokecolor="#000000">
                <v:path arrowok="t"/>
              </v:shape>
            </v:group>
            <v:group style="position:absolute;left:7536;top:236;width:203;height:281" coordorigin="7536,236" coordsize="203,281">
              <v:shape style="position:absolute;left:7536;top:236;width:203;height:281" coordorigin="7536,236" coordsize="203,281" path="m7738,512l7728,517,7723,517,7718,517,7714,516,7711,515,7709,514,7708,513,7708,512,7708,445,7547,445,7543,445,7541,444,7539,442,7537,440,7536,437,7536,432,7536,243,7536,242,7536,241,7536,240,7537,239,7538,238,7539,238,7541,237,7542,237,7545,236,7547,236,7550,236,7554,236,7557,236,7572,243,7572,414,7666,414,7666,243,7666,242,7666,241,7667,240,7667,239,7668,238,7670,238,7671,237,7673,237,7675,236,7678,236,7681,236,7684,236,7688,236,7699,238,7700,238,7701,239,7701,240,7702,241,7702,242,7702,243,7702,414,7730,414,7733,414,7735,415,7737,416,7738,417,7738,420,7738,423,7738,512xe" filled="f" stroked="t" strokeweight=".8pt" strokecolor="#000000">
                <v:path arrowok="t"/>
              </v:shape>
            </v:group>
            <v:group style="position:absolute;left:7778;top:236;width:175;height:210" coordorigin="7778,236" coordsize="175,210">
              <v:shape style="position:absolute;left:7778;top:236;width:175;height:210" coordorigin="7778,236" coordsize="175,210" path="m7953,440l7949,445,7948,445,7935,446,7932,446,7921,445,7919,444,7918,443,7918,443,7917,442,7917,441,7917,440,7917,326,7917,321,7917,315,7917,309,7918,303,7918,297,7918,292,7915,297,7911,303,7907,309,7903,314,7899,320,7895,326,7812,440,7811,441,7810,442,7809,443,7808,444,7794,446,7791,446,7781,445,7780,444,7779,443,7779,443,7778,442,7778,441,7778,440,7778,242,7778,241,7778,241,7779,240,7779,239,7796,236,7803,236,7814,242,7814,356,7813,390,7816,385,7819,379,7823,374,7826,368,7830,363,7834,358,7918,242,7919,241,7920,240,7921,239,7922,238,7923,238,7925,237,7926,237,7937,236,7940,236,7953,243,7953,440xe" filled="f" stroked="t" strokeweight=".8pt" strokecolor="#000000">
                <v:path arrowok="t"/>
              </v:shape>
            </v:group>
            <v:group style="position:absolute;left:8007;top:233;width:197;height:216" coordorigin="8007,233" coordsize="197,216">
              <v:shape style="position:absolute;left:8007;top:233;width:197;height:216" coordorigin="8007,233" coordsize="197,216" path="m8203,339l8190,400,8130,446,8110,449,8086,448,8020,407,8007,350,8008,326,8027,269,8078,236,8097,233,8122,234,8189,275,8203,339xe" filled="f" stroked="t" strokeweight=".8pt" strokecolor="#000000">
                <v:path arrowok="t"/>
              </v:shape>
            </v:group>
            <v:group style="position:absolute;left:8044;top:263;width:122;height:156" coordorigin="8044,263" coordsize="122,156">
              <v:shape style="position:absolute;left:8044;top:263;width:122;height:156" coordorigin="8044,263" coordsize="122,156" path="m8166,341l8149,279,8106,263,8095,263,8059,285,8054,292,8050,300,8048,309,8045,319,8044,329,8044,340,8044,351,8045,361,8047,371,8049,380,8052,389,8057,396,8061,403,8068,408,8076,412,8083,417,8093,419,8105,419,8115,419,8124,417,8132,413,8140,409,8166,353,8166,341xe" filled="f" stroked="t" strokeweight=".8pt" strokecolor="#000000">
                <v:path arrowok="t"/>
              </v:shape>
              <v:shape style="position:absolute;left:8248;top:225;width:863;height:308" type="#_x0000_t75">
                <v:imagedata r:id="rId37" o:title=""/>
              </v:shape>
            </v:group>
            <w10:wrap type="none"/>
          </v:group>
        </w:pict>
      </w:r>
      <w:r>
        <w:rPr>
          <w:b w:val="0"/>
          <w:bCs w:val="0"/>
          <w:color w:val="000001"/>
          <w:spacing w:val="0"/>
          <w:w w:val="100"/>
        </w:rPr>
        <w:t>Основные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ча</w:t>
      </w:r>
      <w:r>
        <w:rPr>
          <w:b w:val="0"/>
          <w:bCs w:val="0"/>
          <w:color w:val="000001"/>
          <w:spacing w:val="1"/>
          <w:w w:val="100"/>
        </w:rPr>
        <w:t>с</w:t>
      </w:r>
      <w:r>
        <w:rPr>
          <w:b w:val="0"/>
          <w:bCs w:val="0"/>
          <w:color w:val="000001"/>
          <w:spacing w:val="0"/>
          <w:w w:val="100"/>
        </w:rPr>
        <w:t>ти</w:t>
      </w:r>
      <w:r>
        <w:rPr>
          <w:b w:val="0"/>
          <w:bCs w:val="0"/>
          <w:color w:val="000001"/>
          <w:spacing w:val="29"/>
          <w:w w:val="100"/>
        </w:rPr>
        <w:t> </w:t>
      </w:r>
      <w:r>
        <w:rPr>
          <w:b w:val="0"/>
          <w:bCs w:val="0"/>
          <w:color w:val="000001"/>
          <w:spacing w:val="0"/>
          <w:w w:val="100"/>
        </w:rPr>
        <w:t>конд</w:t>
      </w:r>
      <w:r>
        <w:rPr>
          <w:b w:val="0"/>
          <w:bCs w:val="0"/>
          <w:color w:val="000001"/>
          <w:spacing w:val="1"/>
          <w:w w:val="100"/>
        </w:rPr>
        <w:t>и</w:t>
      </w:r>
      <w:r>
        <w:rPr>
          <w:b w:val="0"/>
          <w:bCs w:val="0"/>
          <w:color w:val="000001"/>
          <w:spacing w:val="0"/>
          <w:w w:val="100"/>
        </w:rPr>
        <w:t>ционера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80" w:lineRule="exact" w:before="4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6622" w:val="left" w:leader="none"/>
        </w:tabs>
        <w:spacing w:line="325" w:lineRule="exact" w:before="54"/>
        <w:ind w:left="1594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118.385002pt;margin-top:5.444856pt;width:93.495pt;height:11.831pt;mso-position-horizontal-relative:page;mso-position-vertical-relative:paragraph;z-index:-8056" coordorigin="2368,109" coordsize="1870,237">
            <v:group style="position:absolute;left:2376;top:130;width:107;height:162" coordorigin="2376,130" coordsize="107,162">
              <v:shape style="position:absolute;left:2376;top:130;width:107;height:162" coordorigin="2376,130" coordsize="107,162" path="m2482,246l2475,271,2473,275,2455,287,2451,289,2447,290,2442,291,2438,292,2432,292,2426,292,2384,292,2382,292,2380,291,2378,290,2377,289,2376,287,2376,283,2376,139,2376,136,2377,134,2378,132,2380,131,2382,130,2384,130,2421,130,2430,130,2438,131,2472,165,2472,171,2472,175,2472,179,2471,182,2470,186,2460,200,2457,202,2454,204,2451,206,2455,206,2482,240,2482,246xe" filled="f" stroked="t" strokeweight=".8pt" strokecolor="#000000">
                <v:path arrowok="t"/>
              </v:shape>
            </v:group>
            <v:group style="position:absolute;left:2397;top:148;width:53;height:52" coordorigin="2397,148" coordsize="53,52">
              <v:shape style="position:absolute;left:2397;top:148;width:53;height:52" coordorigin="2397,148" coordsize="53,52" path="m2450,173l2419,148,2397,148,2397,200,2422,200,2427,200,2432,199,2435,198,2438,197,2450,177,2450,173xe" filled="f" stroked="t" strokeweight=".8pt" strokecolor="#000000">
                <v:path arrowok="t"/>
              </v:shape>
            </v:group>
            <v:group style="position:absolute;left:2397;top:217;width:63;height:57" coordorigin="2397,217" coordsize="63,57">
              <v:shape style="position:absolute;left:2397;top:217;width:63;height:57" coordorigin="2397,217" coordsize="63,57" path="m2460,247l2460,242,2459,238,2430,217,2423,217,2397,217,2397,274,2428,274,2433,274,2451,267,2454,265,2456,262,2457,259,2459,255,2460,251,2460,247xe" filled="f" stroked="t" strokeweight=".8pt" strokecolor="#000000">
                <v:path arrowok="t"/>
              </v:shape>
              <v:shape style="position:absolute;left:2505;top:163;width:599;height:183" type="#_x0000_t75">
                <v:imagedata r:id="rId38" o:title=""/>
              </v:shape>
            </v:group>
            <v:group style="position:absolute;left:3127;top:173;width:99;height:120" coordorigin="3127,173" coordsize="99,120">
              <v:shape style="position:absolute;left:3127;top:173;width:99;height:120" coordorigin="3127,173" coordsize="99,120" path="m3226,289l3225,290,3225,290,3225,291,3225,291,3215,293,3213,293,3211,293,3210,293,3209,292,3208,292,3207,292,3206,291,3206,291,3205,291,3205,290,3205,290,3205,289,3205,240,3148,240,3148,289,3148,290,3142,293,3141,293,3139,293,3137,293,3135,293,3134,293,3132,293,3131,292,3130,292,3129,292,3128,291,3128,291,3127,291,3127,290,3127,290,3127,289,3127,176,3132,173,3134,173,3135,173,3137,173,3139,173,3141,173,3142,173,3144,173,3148,176,3148,222,3205,222,3205,176,3205,176,3205,175,3205,175,3206,174,3206,174,3207,174,3208,173,3209,173,3210,173,3211,173,3213,173,3215,173,3217,173,3226,176,3226,289xe" filled="f" stroked="t" strokeweight=".8pt" strokecolor="#000000">
                <v:path arrowok="t"/>
              </v:shape>
              <v:shape style="position:absolute;left:3256;top:109;width:982;height:193" type="#_x0000_t75">
                <v:imagedata r:id="rId39" o:title=""/>
              </v:shape>
            </v:group>
            <w10:wrap type="none"/>
          </v:group>
        </w:pict>
      </w:r>
      <w:r>
        <w:rPr/>
        <w:pict>
          <v:group style="position:absolute;margin-left:369.815002pt;margin-top:6.584856pt;width:78.495pt;height:9.675pt;mso-position-horizontal-relative:page;mso-position-vertical-relative:paragraph;z-index:-8055" coordorigin="7396,132" coordsize="1570,193">
            <v:group style="position:absolute;left:7404;top:153;width:107;height:162" coordorigin="7404,153" coordsize="107,162">
              <v:shape style="position:absolute;left:7404;top:153;width:107;height:162" coordorigin="7404,153" coordsize="107,162" path="m7511,268l7504,294,7501,298,7498,301,7495,303,7492,306,7471,314,7466,314,7461,315,7455,315,7412,315,7410,315,7409,314,7407,313,7405,312,7404,309,7404,306,7404,162,7404,159,7405,156,7407,155,7409,154,7410,153,7412,153,7449,153,7459,153,7467,154,7501,188,7501,194,7501,198,7500,202,7499,205,7498,209,7489,223,7486,225,7483,227,7479,228,7484,229,7511,263,7511,268xe" filled="f" stroked="t" strokeweight=".8pt" strokecolor="#000000">
                <v:path arrowok="t"/>
              </v:shape>
            </v:group>
            <v:group style="position:absolute;left:7426;top:171;width:53;height:52" coordorigin="7426,171" coordsize="53,52">
              <v:shape style="position:absolute;left:7426;top:171;width:53;height:52" coordorigin="7426,171" coordsize="53,52" path="m7479,196l7448,171,7426,171,7426,223,7450,223,7456,223,7460,222,7464,221,7467,219,7470,217,7472,215,7474,213,7476,210,7477,206,7478,203,7479,200,7479,196xe" filled="f" stroked="t" strokeweight=".8pt" strokecolor="#000000">
                <v:path arrowok="t"/>
              </v:shape>
            </v:group>
            <v:group style="position:absolute;left:7426;top:240;width:63;height:57" coordorigin="7426,240" coordsize="63,57">
              <v:shape style="position:absolute;left:7426;top:240;width:63;height:57" coordorigin="7426,240" coordsize="63,57" path="m7488,270l7488,265,7488,261,7458,240,7451,240,7426,240,7426,297,7457,297,7462,297,7479,290,7482,288,7484,285,7486,282,7488,278,7488,274,7488,270xe" filled="f" stroked="t" strokeweight=".8pt" strokecolor="#000000">
                <v:path arrowok="t"/>
              </v:shape>
            </v:group>
            <v:group style="position:absolute;left:7541;top:195;width:99;height:120" coordorigin="7541,195" coordsize="99,120">
              <v:shape style="position:absolute;left:7541;top:195;width:99;height:120" coordorigin="7541,195" coordsize="99,120" path="m7640,312l7632,316,7630,316,7628,316,7626,315,7625,315,7623,315,7622,315,7622,315,7621,314,7620,314,7620,313,7620,313,7619,312,7619,312,7619,262,7562,262,7562,312,7562,312,7554,316,7552,316,7550,316,7548,315,7547,315,7545,315,7544,315,7544,315,7543,314,7542,314,7542,313,7542,313,7541,312,7541,312,7541,199,7541,199,7542,198,7542,198,7542,197,7550,195,7552,195,7554,195,7561,197,7561,197,7562,198,7562,198,7562,199,7562,199,7562,245,7619,245,7619,199,7619,199,7620,198,7620,198,7620,197,7621,197,7628,195,7630,195,7632,195,7640,199,7640,312xe" filled="f" stroked="t" strokeweight=".8pt" strokecolor="#000000">
                <v:path arrowok="t"/>
              </v:shape>
            </v:group>
            <v:group style="position:absolute;left:7671;top:194;width:104;height:124" coordorigin="7671,194" coordsize="104,124">
              <v:shape style="position:absolute;left:7671;top:194;width:104;height:124" coordorigin="7671,194" coordsize="104,124" path="m7775,251l7769,260,7766,260,7692,260,7692,266,7693,272,7694,276,7695,282,7698,286,7701,289,7703,293,7707,296,7712,298,7717,300,7722,301,7729,300,7734,301,7739,300,7743,299,7748,298,7751,297,7754,296,7757,295,7760,294,7762,293,7764,292,7765,292,7766,292,7767,292,7769,294,7769,295,7770,296,7770,297,7770,299,7770,300,7770,301,7770,302,7770,303,7770,304,7769,304,7769,305,7769,306,7769,306,7769,307,7768,307,7768,308,7768,308,7767,309,7766,309,7764,310,7761,311,7758,312,7755,313,7751,314,7747,315,7742,316,7738,317,7733,317,7727,317,7718,317,7710,316,7703,313,7696,311,7690,307,7685,302,7681,297,7677,290,7675,283,7672,275,7671,266,7671,256,7671,246,7672,238,7675,230,7677,222,7681,216,7686,210,7690,205,7696,201,7703,198,7709,195,7717,194,7725,194,7734,194,7774,240,7775,247,7775,251xe" filled="f" stroked="t" strokeweight=".8pt" strokecolor="#000000">
                <v:path arrowok="t"/>
              </v:shape>
            </v:group>
            <v:group style="position:absolute;left:7692;top:210;width:62;height:35" coordorigin="7692,210" coordsize="62,35">
              <v:shape style="position:absolute;left:7692;top:210;width:62;height:35" coordorigin="7692,210" coordsize="62,35" path="m7754,244l7724,210,7719,210,7701,220,7698,224,7692,244,7754,244xe" filled="f" stroked="t" strokeweight=".8pt" strokecolor="#000000">
                <v:path arrowok="t"/>
              </v:shape>
            </v:group>
            <v:group style="position:absolute;left:7806;top:195;width:148;height:120" coordorigin="7806,195" coordsize="148,120">
              <v:shape style="position:absolute;left:7806;top:195;width:148;height:120" coordorigin="7806,195" coordsize="148,120" path="m7954,308l7954,310,7954,312,7953,313,7951,314,7950,315,7948,315,7812,315,7810,315,7809,314,7808,313,7806,312,7806,310,7806,308,7806,199,7806,199,7806,198,7806,198,7807,197,7814,195,7816,195,7818,195,7827,199,7827,297,7870,297,7870,199,7870,199,7870,198,7870,198,7871,197,7871,197,7878,195,7880,195,7882,195,7890,199,7890,297,7934,297,7934,199,7934,199,7934,198,7942,195,7944,195,7946,195,7953,197,7953,197,7954,198,7954,198,7954,199,7954,199,7954,308xe" filled="f" stroked="t" strokeweight=".8pt" strokecolor="#000000">
                <v:path arrowok="t"/>
              </v:shape>
              <v:shape style="position:absolute;left:7984;top:132;width:982;height:193" type="#_x0000_t75">
                <v:imagedata r:id="rId40" o:title=""/>
              </v:shape>
            </v:group>
            <w10:wrap type="none"/>
          </v:group>
        </w:pict>
      </w:r>
      <w:r>
        <w:rPr/>
        <w:pict>
          <v:shape style="position:absolute;margin-left:289.257996pt;margin-top:26.659855pt;width:250.628pt;height:163.428pt;mso-position-horizontal-relative:page;mso-position-vertical-relative:paragraph;z-index:-8054" type="#_x0000_t75">
            <v:imagedata r:id="rId41" o:title=""/>
          </v:shape>
        </w:pict>
      </w:r>
      <w:r>
        <w:rPr/>
        <w:pict>
          <v:group style="position:absolute;margin-left:49.552246pt;margin-top:59.156857pt;width:221.033752pt;height:137.626127pt;mso-position-horizontal-relative:page;mso-position-vertical-relative:paragraph;z-index:-8053" coordorigin="991,1183" coordsize="4421,2753">
            <v:group style="position:absolute;left:3109;top:2884;width:2;height:394" coordorigin="3109,2884" coordsize="2,394">
              <v:shape style="position:absolute;left:3109;top:2884;width:2;height:394" coordorigin="3109,2884" coordsize="0,394" path="m3109,3277l3109,2884e" filled="f" stroked="t" strokeweight="1.134pt" strokecolor="#858385">
                <v:path arrowok="t"/>
              </v:shape>
            </v:group>
            <v:group style="position:absolute;left:2989;top:3340;width:229;height:235" coordorigin="2989,3340" coordsize="229,235">
              <v:shape style="position:absolute;left:2989;top:3340;width:229;height:235" coordorigin="2989,3340" coordsize="229,235" path="m3218,3457l3200,3521,3152,3564,3109,3575,3085,3573,3026,3544,2993,3489,2989,3467,2991,3442,3018,3380,3069,3344,3090,3340,3115,3341,3177,3368,3212,3419,3218,3457xe" filled="f" stroked="t" strokeweight=".5pt" strokecolor="#110F0C">
                <v:path arrowok="t"/>
              </v:shape>
            </v:group>
            <v:group style="position:absolute;left:5287;top:2124;width:8;height:1338" coordorigin="5287,2124" coordsize="8,1338">
              <v:shape style="position:absolute;left:5287;top:2124;width:8;height:1338" coordorigin="5287,2124" coordsize="8,1338" path="m5287,3462l5295,2124e" filled="f" stroked="t" strokeweight="1.134pt" strokecolor="#858385">
                <v:path arrowok="t"/>
              </v:shape>
            </v:group>
            <v:group style="position:absolute;left:5177;top:3537;width:229;height:235" coordorigin="5177,3537" coordsize="229,235">
              <v:shape style="position:absolute;left:5177;top:3537;width:229;height:235" coordorigin="5177,3537" coordsize="229,235" path="m5407,3655l5388,3719,5340,3762,5297,3773,5274,3771,5215,3741,5181,3687,5177,3665,5179,3639,5206,3577,5257,3542,5278,3537,5304,3539,5365,3566,5401,3617,5407,3655xe" filled="f" stroked="t" strokeweight=".5pt" strokecolor="#110F0C">
                <v:path arrowok="t"/>
              </v:shape>
            </v:group>
            <v:group style="position:absolute;left:5245;top:2767;width:2;height:3" coordorigin="5245,2767" coordsize="2,3">
              <v:shape style="position:absolute;left:5245;top:2767;width:2;height:3" coordorigin="5245,2767" coordsize="2,3" path="m5247,2767l5246,2767,5246,2767,5246,2767,5245,2768,5245,2769,5245,2769e" filled="f" stroked="t" strokeweight=".04pt" strokecolor="#110F0C">
                <v:path arrowok="t"/>
              </v:shape>
            </v:group>
            <v:group style="position:absolute;left:5292;top:2766;width:2;height:3" coordorigin="5292,2766" coordsize="2,3">
              <v:shape style="position:absolute;left:5292;top:2766;width:2;height:3" coordorigin="5292,2766" coordsize="2,3" path="m5294,2766l5294,2766,5293,2766,5293,2767,5293,2767,5292,2768,5292,2769,5292,2769e" filled="f" stroked="t" strokeweight=".04pt" strokecolor="#110F0C">
                <v:path arrowok="t"/>
              </v:shape>
            </v:group>
            <v:group style="position:absolute;left:5273;top:2761;width:3;height:4" coordorigin="5273,2761" coordsize="3,4">
              <v:shape style="position:absolute;left:5273;top:2761;width:3;height:4" coordorigin="5273,2761" coordsize="3,4" path="m5273,2764l5273,2764,5274,2764,5274,2763,5275,2763,5275,2762,5275,2761,5275,2761e" filled="f" stroked="t" strokeweight=".04pt" strokecolor="#110F0C">
                <v:path arrowok="t"/>
              </v:shape>
            </v:group>
            <v:group style="position:absolute;left:5320;top:2763;width:2;height:2" coordorigin="5320,2763" coordsize="2,2">
              <v:shape style="position:absolute;left:5320;top:2763;width:2;height:2" coordorigin="5320,2763" coordsize="1,0" path="m5320,2764l5321,2763,5321,2764e" filled="f" stroked="t" strokeweight=".04pt" strokecolor="#110F0C">
                <v:path arrowok="t"/>
              </v:shape>
            </v:group>
            <v:group style="position:absolute;left:5136;top:2515;width:4;height:2" coordorigin="5136,2515" coordsize="4,2">
              <v:shape style="position:absolute;left:5136;top:2515;width:4;height:2" coordorigin="5136,2515" coordsize="4,1" path="m5140,2515l5139,2515,5138,2516,5136,2516,5136,2516e" filled="f" stroked="t" strokeweight=".04pt" strokecolor="#110F0C">
                <v:path arrowok="t"/>
              </v:shape>
            </v:group>
            <v:group style="position:absolute;left:5195;top:2502;width:3;height:3" coordorigin="5195,2502" coordsize="3,3">
              <v:shape style="position:absolute;left:5195;top:2502;width:3;height:3" coordorigin="5195,2502" coordsize="3,3" path="m5195,2505l5196,2504,5197,2503,5198,2502e" filled="f" stroked="t" strokeweight=".04pt" strokecolor="#110F0C">
                <v:path arrowok="t"/>
              </v:shape>
            </v:group>
            <v:group style="position:absolute;left:5197;top:2502;width:2;height:2" coordorigin="5197,2502" coordsize="2,2">
              <v:shape style="position:absolute;left:5197;top:2502;width:2;height:2" coordorigin="5197,2502" coordsize="1,0" path="m5197,2502l5198,2502e" filled="f" stroked="t" strokeweight=".023pt" strokecolor="#110F0C">
                <v:path arrowok="t"/>
              </v:shape>
            </v:group>
            <v:group style="position:absolute;left:5178;top:2511;width:3;height:3" coordorigin="5178,2511" coordsize="3,3">
              <v:shape style="position:absolute;left:5178;top:2511;width:3;height:3" coordorigin="5178,2511" coordsize="3,3" path="m5181,2511l5180,2511,5179,2512,5178,2513,5178,2514e" filled="f" stroked="t" strokeweight=".04pt" strokecolor="#110F0C">
                <v:path arrowok="t"/>
              </v:shape>
            </v:group>
            <v:group style="position:absolute;left:5116;top:2769;width:2;height:2" coordorigin="5116,2769" coordsize="2,2">
              <v:shape style="position:absolute;left:5116;top:2769;width:2;height:2" coordorigin="5116,2769" coordsize="1,2" path="m5116,2771l5116,2771,5116,2770,5117,2770,5117,2769,5117,2769e" filled="f" stroked="t" strokeweight=".04pt" strokecolor="#110F0C">
                <v:path arrowok="t"/>
              </v:shape>
            </v:group>
            <v:group style="position:absolute;left:5218;top:2627;width:2;height:2" coordorigin="5218,2627" coordsize="2,2">
              <v:shape style="position:absolute;left:5218;top:2627;width:2;height:2" coordorigin="5218,2627" coordsize="2,1" path="m5218,2627l5219,2627,5219,2627e" filled="f" stroked="t" strokeweight=".04pt" strokecolor="#110F0C">
                <v:path arrowok="t"/>
              </v:shape>
            </v:group>
            <v:group style="position:absolute;left:4999;top:2672;width:15;height:2" coordorigin="4999,2672" coordsize="15,2">
              <v:shape style="position:absolute;left:4999;top:2672;width:15;height:2" coordorigin="4999,2672" coordsize="15,0" path="m4999,2672l5013,2672e" filled="f" stroked="t" strokeweight=".125pt" strokecolor="#110F0C">
                <v:path arrowok="t"/>
              </v:shape>
            </v:group>
            <v:group style="position:absolute;left:5056;top:2668;width:2;height:3" coordorigin="5056,2668" coordsize="2,3">
              <v:shape style="position:absolute;left:5056;top:2668;width:2;height:3" coordorigin="5056,2668" coordsize="2,3" path="m5056,2670l5057,2670,5057,2670,5058,2669,5058,2669,5058,2668,5058,2668e" filled="f" stroked="t" strokeweight=".04pt" strokecolor="#110F0C">
                <v:path arrowok="t"/>
              </v:shape>
            </v:group>
            <v:group style="position:absolute;left:5307;top:2724;width:2;height:5" coordorigin="5307,2724" coordsize="2,5">
              <v:shape style="position:absolute;left:5307;top:2724;width:2;height:5" coordorigin="5307,2724" coordsize="1,5" path="m5307,2729l5307,2729,5307,2728,5308,2728,5308,2728,5308,2725,5308,2724,5308,2724,5308,2724e" filled="f" stroked="t" strokeweight=".04pt" strokecolor="#110F0C">
                <v:path arrowok="t"/>
              </v:shape>
            </v:group>
            <v:group style="position:absolute;left:5195;top:2584;width:8;height:15" coordorigin="5195,2584" coordsize="8,15">
              <v:shape style="position:absolute;left:5195;top:2584;width:8;height:15" coordorigin="5195,2584" coordsize="8,15" path="m5195,2599l5203,2589,5203,2584,5203,2585e" filled="f" stroked="t" strokeweight=".04pt" strokecolor="#110F0C">
                <v:path arrowok="t"/>
              </v:shape>
            </v:group>
            <v:group style="position:absolute;left:5162;top:2563;width:8;height:12" coordorigin="5162,2563" coordsize="8,12">
              <v:shape style="position:absolute;left:5162;top:2563;width:8;height:12" coordorigin="5162,2563" coordsize="8,12" path="m5162,2575l5169,2563,5169,2564e" filled="f" stroked="t" strokeweight=".04pt" strokecolor="#110F0C">
                <v:path arrowok="t"/>
              </v:shape>
            </v:group>
            <v:group style="position:absolute;left:5285;top:2724;width:2;height:5" coordorigin="5285,2724" coordsize="2,5">
              <v:shape style="position:absolute;left:5285;top:2724;width:2;height:5" coordorigin="5285,2724" coordsize="2,5" path="m5285,2729l5286,2729,5286,2729,5286,2728,5287,2728,5287,2727,5287,2726,5287,2725,5287,2725,5286,2724,5286,2725e" filled="f" stroked="t" strokeweight=".04pt" strokecolor="#110F0C">
                <v:path arrowok="t"/>
              </v:shape>
            </v:group>
            <v:group style="position:absolute;left:4944;top:2772;width:2;height:2" coordorigin="4944,2772" coordsize="2,2">
              <v:shape style="position:absolute;left:4944;top:2772;width:2;height:2" coordorigin="4944,2772" coordsize="1,2" path="m4944,2774l4945,2774,4945,2774,4945,2774,4946,2773,4946,2772,4946,2773e" filled="f" stroked="t" strokeweight=".04pt" strokecolor="#110F0C">
                <v:path arrowok="t"/>
              </v:shape>
            </v:group>
            <v:group style="position:absolute;left:5055;top:2773;width:9;height:2" coordorigin="5055,2773" coordsize="9,2">
              <v:shape style="position:absolute;left:5055;top:2773;width:9;height:2" coordorigin="5055,2773" coordsize="9,0" path="m5055,2773l5064,2773e" filled="f" stroked="t" strokeweight=".051pt" strokecolor="#110F0C">
                <v:path arrowok="t"/>
              </v:shape>
            </v:group>
            <v:group style="position:absolute;left:5234;top:2766;width:2;height:3" coordorigin="5234,2766" coordsize="2,3">
              <v:shape style="position:absolute;left:5234;top:2766;width:2;height:3" coordorigin="5234,2766" coordsize="2,3" path="m5234,2769l5235,2769,5235,2769,5236,2769,5236,2768,5236,2766,5236,2767e" filled="f" stroked="t" strokeweight=".04pt" strokecolor="#110F0C">
                <v:path arrowok="t"/>
              </v:shape>
            </v:group>
            <v:group style="position:absolute;left:5115;top:2769;width:2;height:2" coordorigin="5115,2769" coordsize="2,2">
              <v:shape style="position:absolute;left:5115;top:2769;width:2;height:2" coordorigin="5115,2769" coordsize="2,2" path="m5115,2771l5115,2771,5116,2770,5117,2769,5117,2769,5117,2769e" filled="f" stroked="t" strokeweight=".04pt" strokecolor="#110F0C">
                <v:path arrowok="t"/>
              </v:shape>
            </v:group>
            <v:group style="position:absolute;left:4937;top:2820;width:2;height:2" coordorigin="4937,2820" coordsize="2,2">
              <v:shape style="position:absolute;left:4937;top:2820;width:2;height:2" coordorigin="4937,2820" coordsize="1,0" path="m4937,2820l4937,2820e" filled="f" stroked="t" strokeweight=".024pt" strokecolor="#110F0C">
                <v:path arrowok="t"/>
              </v:shape>
            </v:group>
            <v:group style="position:absolute;left:5272;top:2647;width:2;height:2" coordorigin="5272,2647" coordsize="2,2">
              <v:shape style="position:absolute;left:5272;top:2647;width:2;height:2" coordorigin="5272,2647" coordsize="0,1" path="m5272,2647l5272,2647,5272,2648e" filled="f" stroked="t" strokeweight=".04pt" strokecolor="#110F0C">
                <v:path arrowok="t"/>
              </v:shape>
            </v:group>
            <v:group style="position:absolute;left:4921;top:2804;width:19;height:2" coordorigin="4921,2804" coordsize="19,2">
              <v:shape style="position:absolute;left:4921;top:2804;width:19;height:2" coordorigin="4921,2804" coordsize="19,0" path="m4921,2804l4940,2804e" filled="f" stroked="t" strokeweight=".101pt" strokecolor="#110F0C">
                <v:path arrowok="t"/>
              </v:shape>
            </v:group>
            <v:group style="position:absolute;left:4939;top:2803;width:2;height:2" coordorigin="4939,2803" coordsize="2,2">
              <v:shape style="position:absolute;left:4939;top:2803;width:2;height:2" coordorigin="4939,2803" coordsize="0,1" path="m4940,2803l4939,2803,4939,2803e" filled="f" stroked="t" strokeweight=".04pt" strokecolor="#110F0C">
                <v:path arrowok="t"/>
              </v:shape>
            </v:group>
            <v:group style="position:absolute;left:4938;top:2804;width:2;height:2" coordorigin="4938,2804" coordsize="2,2">
              <v:shape style="position:absolute;left:4938;top:2804;width:2;height:2" coordorigin="4938,2804" coordsize="0,0" path="m4938,2804l4938,2804,4938,2804e" filled="f" stroked="t" strokeweight=".04pt" strokecolor="#110F0C">
                <v:path arrowok="t"/>
              </v:shape>
            </v:group>
            <v:group style="position:absolute;left:5284;top:2750;width:4;height:5" coordorigin="5284,2750" coordsize="4,5">
              <v:shape style="position:absolute;left:5284;top:2750;width:4;height:5" coordorigin="5284,2750" coordsize="4,5" path="m5284,2755l5285,2755,5287,2755,5287,2752,5288,2750,5288,2750,5288,2750e" filled="f" stroked="t" strokeweight=".04pt" strokecolor="#110F0C">
                <v:path arrowok="t"/>
              </v:shape>
            </v:group>
            <v:group style="position:absolute;left:4943;top:2772;width:3;height:2" coordorigin="4943,2772" coordsize="3,2">
              <v:shape style="position:absolute;left:4943;top:2772;width:3;height:2" coordorigin="4943,2772" coordsize="3,2" path="m4946,2772l4945,2772,4944,2773,4943,2773,4943,2774e" filled="f" stroked="t" strokeweight=".04pt" strokecolor="#110F0C">
                <v:path arrowok="t"/>
              </v:shape>
            </v:group>
            <v:group style="position:absolute;left:4943;top:2774;width:2;height:2" coordorigin="4943,2774" coordsize="2,2">
              <v:shape style="position:absolute;left:4943;top:2774;width:2;height:2" coordorigin="4943,2774" coordsize="2,0" path="m4943,2774l4945,2774e" filled="f" stroked="t" strokeweight=".055pt" strokecolor="#110F0C">
                <v:path arrowok="t"/>
              </v:shape>
            </v:group>
            <v:group style="position:absolute;left:5319;top:2791;width:6;height:4" coordorigin="5319,2791" coordsize="6,4">
              <v:shape style="position:absolute;left:5319;top:2791;width:6;height:4" coordorigin="5319,2791" coordsize="6,4" path="m5319,2795l5321,2795,5322,2794,5324,2794,5325,2792,5325,2791e" filled="f" stroked="t" strokeweight=".04pt" strokecolor="#110F0C">
                <v:path arrowok="t"/>
              </v:shape>
            </v:group>
            <v:group style="position:absolute;left:5325;top:2792;width:2;height:2" coordorigin="5325,2792" coordsize="2,2">
              <v:shape style="position:absolute;left:5325;top:2792;width:2;height:2" coordorigin="5325,2792" coordsize="1,0" path="m5325,2792l5325,2792e" filled="f" stroked="t" strokeweight=".027pt" strokecolor="#110F0C">
                <v:path arrowok="t"/>
              </v:shape>
            </v:group>
            <v:group style="position:absolute;left:5051;top:2740;width:7;height:8" coordorigin="5051,2740" coordsize="7,8">
              <v:shape style="position:absolute;left:5051;top:2740;width:7;height:8" coordorigin="5051,2740" coordsize="7,8" path="m5051,2748l5052,2748,5053,2747,5054,2747,5054,2746,5056,2745,5057,2743,5057,2741,5057,2740,5057,2741e" filled="f" stroked="t" strokeweight=".04pt" strokecolor="#110F0C">
                <v:path arrowok="t"/>
              </v:shape>
            </v:group>
            <v:group style="position:absolute;left:5057;top:2772;width:2;height:2" coordorigin="5057,2772" coordsize="2,2">
              <v:shape style="position:absolute;left:5057;top:2772;width:2;height:2" coordorigin="5057,2772" coordsize="2,1" path="m5057,2773l5058,2773,5059,2773,5059,2772e" filled="f" stroked="t" strokeweight=".04pt" strokecolor="#110F0C">
                <v:path arrowok="t"/>
              </v:shape>
            </v:group>
            <v:group style="position:absolute;left:5320;top:2791;width:4;height:3" coordorigin="5320,2791" coordsize="4,3">
              <v:shape style="position:absolute;left:5320;top:2791;width:4;height:3" coordorigin="5320,2791" coordsize="4,3" path="m5320,2794l5322,2794,5323,2793,5323,2792,5324,2791,5324,2792e" filled="f" stroked="t" strokeweight=".04pt" strokecolor="#110F0C">
                <v:path arrowok="t"/>
              </v:shape>
            </v:group>
            <v:group style="position:absolute;left:5062;top:2773;width:2;height:2" coordorigin="5062,2773" coordsize="2,2">
              <v:shape style="position:absolute;left:5062;top:2773;width:2;height:2" coordorigin="5062,2773" coordsize="1,1" path="m5062,2773l5063,2773,5063,2773e" filled="f" stroked="t" strokeweight=".04pt" strokecolor="#110F0C">
                <v:path arrowok="t"/>
              </v:shape>
            </v:group>
            <v:group style="position:absolute;left:5064;top:2764;width:10;height:11" coordorigin="5064,2764" coordsize="10,11">
              <v:shape style="position:absolute;left:5064;top:2764;width:10;height:11" coordorigin="5064,2764" coordsize="10,11" path="m5064,2776l5066,2776,5067,2775,5068,2775,5069,2774,5070,2773,5071,2771,5073,2769,5074,2768,5074,2766,5075,2764,5075,2765e" filled="f" stroked="t" strokeweight=".04pt" strokecolor="#110F0C">
                <v:path arrowok="t"/>
              </v:shape>
            </v:group>
            <v:group style="position:absolute;left:5073;top:2761;width:2;height:2" coordorigin="5073,2761" coordsize="2,2">
              <v:shape style="position:absolute;left:5073;top:2761;width:2;height:2" coordorigin="5073,2761" coordsize="0,1" path="m5073,2761l5073,2761,5073,2762e" filled="f" stroked="t" strokeweight=".04pt" strokecolor="#110F0C">
                <v:path arrowok="t"/>
              </v:shape>
            </v:group>
            <v:group style="position:absolute;left:4940;top:2828;width:4;height:2" coordorigin="4940,2828" coordsize="4,2">
              <v:shape style="position:absolute;left:4940;top:2828;width:4;height:2" coordorigin="4940,2828" coordsize="4,2" path="m4944,2828l4943,2828,4942,2829,4941,2829,4941,2829,4940,2829,4940,2830e" filled="f" stroked="t" strokeweight=".04pt" strokecolor="#110F0C">
                <v:path arrowok="t"/>
              </v:shape>
            </v:group>
            <v:group style="position:absolute;left:5295;top:2764;width:26;height:3" coordorigin="5295,2764" coordsize="26,3">
              <v:shape style="position:absolute;left:5295;top:2764;width:26;height:3" coordorigin="5295,2764" coordsize="26,3" path="m5321,2764l5295,2766,5295,2766e" filled="f" stroked="t" strokeweight=".04pt" strokecolor="#110F0C">
                <v:path arrowok="t"/>
              </v:shape>
            </v:group>
            <v:group style="position:absolute;left:5247;top:2764;width:26;height:3" coordorigin="5247,2764" coordsize="26,3">
              <v:shape style="position:absolute;left:5247;top:2764;width:26;height:3" coordorigin="5247,2764" coordsize="26,3" path="m5247,2767l5273,2764e" filled="f" stroked="t" strokeweight=".04pt" strokecolor="#110F0C">
                <v:path arrowok="t"/>
              </v:shape>
            </v:group>
            <v:group style="position:absolute;left:5273;top:2765;width:2;height:2" coordorigin="5273,2765" coordsize="2,2">
              <v:shape style="position:absolute;left:5273;top:2765;width:2;height:2" coordorigin="5273,2765" coordsize="1,0" path="m5273,2765l5273,2765e" filled="f" stroked="t" strokeweight=".023pt" strokecolor="#110F0C">
                <v:path arrowok="t"/>
              </v:shape>
            </v:group>
            <v:group style="position:absolute;left:5294;top:2764;width:26;height:2" coordorigin="5294,2764" coordsize="26,2">
              <v:shape style="position:absolute;left:5294;top:2764;width:26;height:2" coordorigin="5294,2764" coordsize="26,2" path="m5294,2766l5320,2764,5320,2764e" filled="f" stroked="t" strokeweight=".04pt" strokecolor="#110F0C">
                <v:path arrowok="t"/>
              </v:shape>
            </v:group>
            <v:group style="position:absolute;left:4986;top:3029;width:34;height:6" coordorigin="4986,3029" coordsize="34,6">
              <v:shape style="position:absolute;left:4986;top:3029;width:34;height:6" coordorigin="4986,3029" coordsize="34,6" path="m5020,3029l5009,3032,4997,3034,4986,3035e" filled="f" stroked="t" strokeweight=".04pt" strokecolor="#110F0C">
                <v:path arrowok="t"/>
              </v:shape>
            </v:group>
            <v:group style="position:absolute;left:4985;top:3035;width:2;height:2" coordorigin="4985,3035" coordsize="2,2">
              <v:shape style="position:absolute;left:4985;top:3035;width:2;height:2" coordorigin="4985,3035" coordsize="1,0" path="m4985,3035l4987,3035e" filled="f" stroked="t" strokeweight=".028pt" strokecolor="#110F0C">
                <v:path arrowok="t"/>
              </v:shape>
            </v:group>
            <v:group style="position:absolute;left:4983;top:3003;width:2;height:2" coordorigin="4983,3003" coordsize="2,2">
              <v:shape style="position:absolute;left:4983;top:3003;width:2;height:2" coordorigin="4983,3003" coordsize="0,0" path="m4983,3003l4983,3003e" filled="f" stroked="t" strokeweight=".04pt" strokecolor="#110F0C">
                <v:path arrowok="t"/>
              </v:shape>
            </v:group>
            <v:group style="position:absolute;left:4982;top:3003;width:2;height:2" coordorigin="4982,3003" coordsize="2,2">
              <v:shape style="position:absolute;left:4982;top:3003;width:2;height:2" coordorigin="4982,3003" coordsize="1,0" path="m4982,3003l4983,3003e" filled="f" stroked="t" strokeweight=".028pt" strokecolor="#110F0C">
                <v:path arrowok="t"/>
              </v:shape>
            </v:group>
            <v:group style="position:absolute;left:4956;top:3008;width:2;height:2" coordorigin="4956,3008" coordsize="2,2">
              <v:shape style="position:absolute;left:4956;top:3008;width:2;height:2" coordorigin="4956,3008" coordsize="0,1" path="m4956,3008l4957,3008,4957,3009e" filled="f" stroked="t" strokeweight=".04pt" strokecolor="#110F0C">
                <v:path arrowok="t"/>
              </v:shape>
            </v:group>
            <v:group style="position:absolute;left:4992;top:3030;width:20;height:4" coordorigin="4992,3030" coordsize="20,4">
              <v:shape style="position:absolute;left:4992;top:3030;width:20;height:4" coordorigin="4992,3030" coordsize="20,4" path="m4992,3034l4995,3034,4999,3034,5002,3033,5005,3032,5008,3031,5012,3030e" filled="f" stroked="t" strokeweight=".04pt" strokecolor="#110F0C">
                <v:path arrowok="t"/>
              </v:shape>
            </v:group>
            <v:group style="position:absolute;left:5011;top:3031;width:2;height:2" coordorigin="5011,3031" coordsize="2,2">
              <v:shape style="position:absolute;left:5011;top:3031;width:2;height:2" coordorigin="5011,3031" coordsize="1,0" path="m5011,3031l5012,3031e" filled="f" stroked="t" strokeweight=".027pt" strokecolor="#110F0C">
                <v:path arrowok="t"/>
              </v:shape>
            </v:group>
            <v:group style="position:absolute;left:5012;top:3029;width:9;height:2" coordorigin="5012,3029" coordsize="9,2">
              <v:shape style="position:absolute;left:5012;top:3029;width:9;height:2" coordorigin="5012,3029" coordsize="9,1" path="m5012,3030l5016,3030,5020,3029,5020,3029e" filled="f" stroked="t" strokeweight=".04pt" strokecolor="#110F0C">
                <v:path arrowok="t"/>
              </v:shape>
            </v:group>
            <v:group style="position:absolute;left:4956;top:3003;width:26;height:6" coordorigin="4956,3003" coordsize="26,6">
              <v:shape style="position:absolute;left:4956;top:3003;width:26;height:6" coordorigin="4956,3003" coordsize="26,6" path="m4956,3009l4959,3009,4966,3007,4974,3007,4980,3004,4983,3003,4983,3004e" filled="f" stroked="t" strokeweight=".04pt" strokecolor="#110F0C">
                <v:path arrowok="t"/>
              </v:shape>
            </v:group>
            <v:group style="position:absolute;left:4986;top:3034;width:6;height:2" coordorigin="4986,3034" coordsize="6,2">
              <v:shape style="position:absolute;left:4986;top:3034;width:6;height:2" coordorigin="4986,3034" coordsize="6,0" path="m4986,3035l4989,3035,4992,3034,4992,3035e" filled="f" stroked="t" strokeweight=".04pt" strokecolor="#110F0C">
                <v:path arrowok="t"/>
              </v:shape>
            </v:group>
            <v:group style="position:absolute;left:4945;top:3035;width:42;height:2" coordorigin="4945,3035" coordsize="42,2">
              <v:shape style="position:absolute;left:4945;top:3035;width:42;height:2" coordorigin="4945,3035" coordsize="42,2" path="m4945,3037l4986,3035,4986,3035e" filled="f" stroked="t" strokeweight=".04pt" strokecolor="#110F0C">
                <v:path arrowok="t"/>
              </v:shape>
            </v:group>
            <v:group style="position:absolute;left:4954;top:3008;width:4;height:2" coordorigin="4954,3008" coordsize="4,2">
              <v:shape style="position:absolute;left:4954;top:3008;width:4;height:2" coordorigin="4954,3008" coordsize="4,0" path="m4954,3008l4958,3008e" filled="f" stroked="t" strokeweight=".070pt" strokecolor="#110F0C">
                <v:path arrowok="t"/>
              </v:shape>
            </v:group>
            <v:group style="position:absolute;left:4986;top:3035;width:2;height:2" coordorigin="4986,3035" coordsize="2,2">
              <v:shape style="position:absolute;left:4986;top:3035;width:2;height:2" coordorigin="4986,3035" coordsize="1,1" path="m4986,3035l4986,3035,4986,3035e" filled="f" stroked="t" strokeweight=".04pt" strokecolor="#110F0C">
                <v:path arrowok="t"/>
              </v:shape>
            </v:group>
            <v:group style="position:absolute;left:4945;top:3037;width:2;height:2" coordorigin="4945,3037" coordsize="2,2">
              <v:shape style="position:absolute;left:4945;top:3037;width:2;height:2" coordorigin="4945,3037" coordsize="0,0" path="m4945,3037l4945,3037e" filled="f" stroked="t" strokeweight=".04pt" strokecolor="#110F0C">
                <v:path arrowok="t"/>
              </v:shape>
            </v:group>
            <v:group style="position:absolute;left:4944;top:3037;width:2;height:2" coordorigin="4944,3037" coordsize="2,2">
              <v:shape style="position:absolute;left:4944;top:3037;width:2;height:2" coordorigin="4944,3037" coordsize="1,0" path="m4944,3037l4945,3037e" filled="f" stroked="t" strokeweight=".023pt" strokecolor="#110F0C">
                <v:path arrowok="t"/>
              </v:shape>
            </v:group>
            <v:group style="position:absolute;left:4960;top:3016;width:77;height:15" coordorigin="4960,3016" coordsize="77,15">
              <v:shape style="position:absolute;left:4960;top:3016;width:77;height:15" coordorigin="4960,3016" coordsize="77,15" path="m4960,3030l4962,3030,4982,3029,5002,3025,5022,3020,5037,3016,5037,3016e" filled="f" stroked="t" strokeweight=".04pt" strokecolor="#110F0C">
                <v:path arrowok="t"/>
              </v:shape>
            </v:group>
            <v:group style="position:absolute;left:3561;top:2934;width:19;height:773" coordorigin="3561,2934" coordsize="19,773">
              <v:shape style="position:absolute;left:3561;top:2934;width:19;height:773" coordorigin="3561,2934" coordsize="19,773" path="m3561,3707l3580,2934e" filled="f" stroked="t" strokeweight="1.134pt" strokecolor="#858385">
                <v:path arrowok="t"/>
              </v:shape>
            </v:group>
            <v:group style="position:absolute;left:3447;top:3695;width:229;height:235" coordorigin="3447,3695" coordsize="229,235">
              <v:shape style="position:absolute;left:3447;top:3695;width:229;height:235" coordorigin="3447,3695" coordsize="229,235" path="m3676,3813l3658,3877,3610,3920,3567,3931,3543,3929,3484,3899,3451,3845,3447,3823,3449,3798,3476,3735,3527,3700,3548,3695,3573,3697,3635,3724,3670,3775,3676,3813xe" filled="f" stroked="t" strokeweight=".5pt" strokecolor="#110F0C">
                <v:path arrowok="t"/>
              </v:shape>
            </v:group>
            <v:group style="position:absolute;left:3750;top:3505;width:229;height:236" coordorigin="3750,3505" coordsize="229,236">
              <v:shape style="position:absolute;left:3750;top:3505;width:229;height:236" coordorigin="3750,3505" coordsize="229,236" path="m3980,3622l3961,3687,3913,3730,3870,3740,3847,3738,3788,3709,3754,3654,3750,3632,3752,3607,3779,3545,3830,3509,3851,3505,3876,3507,3938,3533,3974,3585,3980,3622xe" filled="f" stroked="t" strokeweight=".5pt" strokecolor="#110F0C">
                <v:path arrowok="t"/>
              </v:shape>
            </v:group>
            <v:group style="position:absolute;left:3852;top:2915;width:2;height:2" coordorigin="3852,2915" coordsize="2,2">
              <v:shape style="position:absolute;left:3852;top:2915;width:2;height:2" coordorigin="3852,2915" coordsize="2,0" path="m3853,2915l3852,2915,3852,2915e" filled="f" stroked="t" strokeweight=".04pt" strokecolor="#110F0C">
                <v:path arrowok="t"/>
              </v:shape>
            </v:group>
            <v:group style="position:absolute;left:3847;top:2916;width:10;height:2" coordorigin="3847,2916" coordsize="10,2">
              <v:shape style="position:absolute;left:3847;top:2916;width:10;height:2" coordorigin="3847,2916" coordsize="10,1" path="m3857,2916l3847,2916,3847,2917e" filled="f" stroked="t" strokeweight=".04pt" strokecolor="#110F0C">
                <v:path arrowok="t"/>
              </v:shape>
              <v:shape style="position:absolute;left:991;top:1537;width:1530;height:1598" type="#_x0000_t75">
                <v:imagedata r:id="rId42" o:title=""/>
              </v:shape>
            </v:group>
            <v:group style="position:absolute;left:4685;top:2968;width:73;height:18" coordorigin="4685,2968" coordsize="73,18">
              <v:shape style="position:absolute;left:4685;top:2968;width:73;height:18" coordorigin="4685,2968" coordsize="73,18" path="m4758,2968l4685,2986,4685,2986e" filled="f" stroked="t" strokeweight=".04pt" strokecolor="#110F0C">
                <v:path arrowok="t"/>
              </v:shape>
            </v:group>
            <v:group style="position:absolute;left:4683;top:3016;width:2;height:2" coordorigin="4683,3016" coordsize="2,2">
              <v:shape style="position:absolute;left:4683;top:3016;width:2;height:2" coordorigin="4683,3016" coordsize="0,0" path="m4683,3016l4683,3016e" filled="f" stroked="t" strokeweight=".04pt" strokecolor="#110F0C">
                <v:path arrowok="t"/>
              </v:shape>
            </v:group>
            <v:group style="position:absolute;left:4683;top:3017;width:2;height:2" coordorigin="4683,3017" coordsize="2,2">
              <v:shape style="position:absolute;left:4683;top:3017;width:2;height:2" coordorigin="4683,3017" coordsize="1,0" path="m4683,3017l4683,3017e" filled="f" stroked="t" strokeweight=".023pt" strokecolor="#110F0C">
                <v:path arrowok="t"/>
              </v:shape>
            </v:group>
            <v:group style="position:absolute;left:4685;top:2980;width:29;height:7" coordorigin="4685,2980" coordsize="29,7">
              <v:shape style="position:absolute;left:4685;top:2980;width:29;height:7" coordorigin="4685,2980" coordsize="29,7" path="m4713,2980l4685,2986,4685,2986e" filled="f" stroked="t" strokeweight=".04pt" strokecolor="#110F0C">
                <v:path arrowok="t"/>
              </v:shape>
            </v:group>
            <v:group style="position:absolute;left:4681;top:2986;width:2;height:2" coordorigin="4681,2986" coordsize="2,2">
              <v:shape style="position:absolute;left:4681;top:2986;width:2;height:2" coordorigin="4681,2986" coordsize="0,0" path="m4681,2986l4681,2986,4681,2986e" filled="f" stroked="t" strokeweight=".04pt" strokecolor="#110F0C">
                <v:path arrowok="t"/>
              </v:shape>
            </v:group>
            <v:group style="position:absolute;left:4684;top:2986;width:2;height:2" coordorigin="4684,2986" coordsize="2,2">
              <v:shape style="position:absolute;left:4684;top:2986;width:2;height:2" coordorigin="4684,2986" coordsize="1,0" path="m4684,2986l4685,2986e" filled="f" stroked="t" strokeweight=".024pt" strokecolor="#110F0C">
                <v:path arrowok="t"/>
              </v:shape>
            </v:group>
            <v:group style="position:absolute;left:4681;top:2986;width:3;height:2" coordorigin="4681,2986" coordsize="3,2">
              <v:shape style="position:absolute;left:4681;top:2986;width:3;height:2" coordorigin="4681,2986" coordsize="3,0" path="m4681,2986l4685,2986,4685,2986e" filled="f" stroked="t" strokeweight=".04pt" strokecolor="#110F0C">
                <v:path arrowok="t"/>
              </v:shape>
            </v:group>
            <v:group style="position:absolute;left:4582;top:2992;width:13;height:25" coordorigin="4582,2992" coordsize="13,25">
              <v:shape style="position:absolute;left:4582;top:2992;width:13;height:25" coordorigin="4582,2992" coordsize="13,25" path="m4582,3017l4585,3016,4593,3012,4596,3004,4595,2995,4595,2992,4595,2992e" filled="f" stroked="t" strokeweight=".04pt" strokecolor="#110F0C">
                <v:path arrowok="t"/>
              </v:shape>
            </v:group>
            <v:group style="position:absolute;left:4582;top:3017;width:2;height:2" coordorigin="4582,3017" coordsize="2,2">
              <v:shape style="position:absolute;left:4582;top:3017;width:2;height:2" coordorigin="4582,3017" coordsize="0,1" path="m4582,3017l4582,3017,4582,3017e" filled="f" stroked="t" strokeweight=".04pt" strokecolor="#110F0C">
                <v:path arrowok="t"/>
              </v:shape>
            </v:group>
            <v:group style="position:absolute;left:1813;top:3037;width:3132;height:98" coordorigin="1813,3037" coordsize="3132,98">
              <v:shape style="position:absolute;left:1813;top:3037;width:3132;height:98" coordorigin="1813,3037" coordsize="3132,98" path="m4945,3037l1813,3134,1813,3135e" filled="f" stroked="t" strokeweight=".04pt" strokecolor="#110F0C">
                <v:path arrowok="t"/>
              </v:shape>
            </v:group>
            <v:group style="position:absolute;left:1854;top:3035;width:3132;height:97" coordorigin="1854,3035" coordsize="3132,97">
              <v:shape style="position:absolute;left:1854;top:3035;width:3132;height:97" coordorigin="1854,3035" coordsize="3132,97" path="m1854,3132l4986,3035e" filled="f" stroked="t" strokeweight=".04pt" strokecolor="#110F0C">
                <v:path arrowok="t"/>
              </v:shape>
            </v:group>
            <v:group style="position:absolute;left:1879;top:3030;width:3133;height:96" coordorigin="1879,3030" coordsize="3133,96">
              <v:shape style="position:absolute;left:1879;top:3030;width:3133;height:96" coordorigin="1879,3030" coordsize="3133,96" path="m1879,3127l5012,3030,5012,3031e" filled="f" stroked="t" strokeweight=".04pt" strokecolor="#110F0C">
                <v:path arrowok="t"/>
              </v:shape>
            </v:group>
            <v:group style="position:absolute;left:1959;top:3030;width:3001;height:92" coordorigin="1959,3030" coordsize="3001,92">
              <v:shape style="position:absolute;left:1959;top:3030;width:3001;height:92" coordorigin="1959,3030" coordsize="3001,92" path="m1959,3123l4960,3030e" filled="f" stroked="t" strokeweight=".04pt" strokecolor="#110F0C">
                <v:path arrowok="t"/>
              </v:shape>
            </v:group>
            <v:group style="position:absolute;left:4960;top:3031;width:2;height:2" coordorigin="4960,3031" coordsize="2,2">
              <v:shape style="position:absolute;left:4960;top:3031;width:2;height:2" coordorigin="4960,3031" coordsize="1,0" path="m4960,3031l4960,3031e" filled="f" stroked="t" strokeweight=".027pt" strokecolor="#110F0C">
                <v:path arrowok="t"/>
              </v:shape>
            </v:group>
            <v:group style="position:absolute;left:1961;top:3029;width:3001;height:92" coordorigin="1961,3029" coordsize="3001,92">
              <v:shape style="position:absolute;left:1961;top:3029;width:3001;height:92" coordorigin="1961,3029" coordsize="3001,92" path="m1961,3121l4961,3029,4961,3030e" filled="f" stroked="t" strokeweight=".04pt" strokecolor="#110F0C">
                <v:path arrowok="t"/>
              </v:shape>
            </v:group>
            <v:group style="position:absolute;left:2898;top:1377;width:264;height:2" coordorigin="2898,1377" coordsize="264,2">
              <v:shape style="position:absolute;left:2898;top:1377;width:264;height:2" coordorigin="2898,1377" coordsize="264,0" path="m2898,1377l3162,1377e" filled="f" stroked="t" strokeweight="1.134pt" strokecolor="#858385">
                <v:path arrowok="t"/>
              </v:shape>
            </v:group>
            <v:group style="position:absolute;left:3172;top:1384;width:118;height:181" coordorigin="3172,1384" coordsize="118,181">
              <v:shape style="position:absolute;left:3172;top:1384;width:118;height:181" coordorigin="3172,1384" coordsize="118,181" path="m3290,1565l3276,1495,3241,1427,3199,1394,3172,1384e" filled="f" stroked="t" strokeweight="1.134pt" strokecolor="#858385">
                <v:path arrowok="t"/>
              </v:shape>
            </v:group>
            <v:group style="position:absolute;left:2626;top:1230;width:229;height:236" coordorigin="2626,1230" coordsize="229,236">
              <v:shape style="position:absolute;left:2626;top:1230;width:229;height:236" coordorigin="2626,1230" coordsize="229,236" path="m2855,1347l2837,1412,2789,1455,2746,1465,2722,1463,2663,1434,2630,1380,2626,1358,2628,1332,2655,1270,2706,1235,2727,1230,2752,1232,2814,1258,2849,1310,2855,1347xe" filled="f" stroked="t" strokeweight=".5pt" strokecolor="#110F0C">
                <v:path arrowok="t"/>
              </v:shape>
            </v:group>
            <v:group style="position:absolute;left:4674;top:1457;width:12;height:654" coordorigin="4674,1457" coordsize="12,654">
              <v:shape style="position:absolute;left:4674;top:1457;width:12;height:654" coordorigin="4674,1457" coordsize="12,654" path="m4686,2111l4674,1457e" filled="f" stroked="t" strokeweight="1.134pt" strokecolor="#858385">
                <v:path arrowok="t"/>
              </v:shape>
            </v:group>
            <v:group style="position:absolute;left:4544;top:1188;width:229;height:235" coordorigin="4544,1188" coordsize="229,235">
              <v:shape style="position:absolute;left:4544;top:1188;width:229;height:235" coordorigin="4544,1188" coordsize="229,235" path="m4773,1305l4755,1370,4707,1413,4664,1424,4640,1421,4581,1392,4548,1338,4544,1316,4546,1290,4573,1228,4624,1193,4645,1188,4670,1190,4732,1217,4767,1268,4773,1305xe" filled="f" stroked="t" strokeweight=".5pt" strokecolor="#110F0C">
                <v:path arrowok="t"/>
              </v:shape>
            </v:group>
            <v:group style="position:absolute;left:2649;top:2878;width:26;height:34" coordorigin="2649,2878" coordsize="26,34">
              <v:shape style="position:absolute;left:2649;top:2878;width:26;height:34" coordorigin="2649,2878" coordsize="26,34" path="m2675,2912l2649,2878,2649,2878e" filled="f" stroked="t" strokeweight=".04pt" strokecolor="#110F0C">
                <v:path arrowok="t"/>
              </v:shape>
            </v:group>
            <v:group style="position:absolute;left:2652;top:2877;width:24;height:31" coordorigin="2652,2877" coordsize="24,31">
              <v:shape style="position:absolute;left:2652;top:2877;width:24;height:31" coordorigin="2652,2877" coordsize="24,31" path="m2676,2909l2652,2877,2652,2878e" filled="f" stroked="t" strokeweight=".04pt" strokecolor="#110F0C">
                <v:path arrowok="t"/>
              </v:shape>
            </v:group>
            <v:group style="position:absolute;left:4750;top:2894;width:2;height:2" coordorigin="4750,2894" coordsize="2,2">
              <v:shape style="position:absolute;left:4750;top:2894;width:2;height:2" coordorigin="4750,2894" coordsize="1,1" path="m4751,2894l4750,2895,4750,2895e" filled="f" stroked="t" strokeweight=".04pt" strokecolor="#110F0C">
                <v:path arrowok="t"/>
              </v:shape>
              <v:shape style="position:absolute;left:1878;top:1530;width:3474;height:1597" type="#_x0000_t75">
                <v:imagedata r:id="rId43" o:title=""/>
              </v:shape>
            </v:group>
            <v:group style="position:absolute;left:1593;top:3075;width:11;height:2" coordorigin="1593,3075" coordsize="11,2">
              <v:shape style="position:absolute;left:1593;top:3075;width:11;height:2" coordorigin="1593,3075" coordsize="11,0" path="m1603,3075l1593,3075,1593,3075e" filled="f" stroked="t" strokeweight=".04pt" strokecolor="#110F0C">
                <v:path arrowok="t"/>
              </v:shape>
            </v:group>
            <v:group style="position:absolute;left:1603;top:3072;width:44;height:2" coordorigin="1603,3072" coordsize="44,2">
              <v:shape style="position:absolute;left:1603;top:3072;width:44;height:2" coordorigin="1603,3072" coordsize="44,1" path="m1603,3073l1647,3072,1647,3073e" filled="f" stroked="t" strokeweight=".04pt" strokecolor="#110F0C">
                <v:path arrowok="t"/>
              </v:shape>
            </v:group>
            <v:group style="position:absolute;left:1646;top:3065;width:12;height:2" coordorigin="1646,3065" coordsize="12,2">
              <v:shape style="position:absolute;left:1646;top:3065;width:12;height:2" coordorigin="1646,3065" coordsize="12,1" path="m1658,3065l1646,3066,1646,3066e" filled="f" stroked="t" strokeweight=".04pt" strokecolor="#110F0C">
                <v:path arrowok="t"/>
              </v:shape>
            </v:group>
            <v:group style="position:absolute;left:1544;top:3012;width:2;height:2" coordorigin="1544,3012" coordsize="2,2">
              <v:shape style="position:absolute;left:1544;top:3012;width:2;height:2" coordorigin="1544,3012" coordsize="1,0" path="m1544,3012l1544,3012e" filled="f" stroked="t" strokeweight=".378pt" strokecolor="#110F0C">
                <v:path arrowok="t"/>
              </v:shape>
            </v:group>
            <v:group style="position:absolute;left:1539;top:3015;width:6;height:2" coordorigin="1539,3015" coordsize="6,2">
              <v:shape style="position:absolute;left:1539;top:3015;width:6;height:2" coordorigin="1539,3015" coordsize="6,0" path="m1539,3016l1545,3015,1545,3016e" filled="f" stroked="t" strokeweight=".04pt" strokecolor="#110F0C">
                <v:path arrowok="t"/>
              </v:shape>
            </v:group>
            <v:group style="position:absolute;left:1527;top:3016;width:2;height:2" coordorigin="1527,3016" coordsize="2,2">
              <v:shape style="position:absolute;left:1527;top:3016;width:2;height:2" coordorigin="1527,3016" coordsize="0,1" path="m1528,3016l1527,3016,1527,3016e" filled="f" stroked="t" strokeweight=".04pt" strokecolor="#110F0C">
                <v:path arrowok="t"/>
              </v:shape>
            </v:group>
            <v:group style="position:absolute;left:1544;top:3008;width:4;height:2" coordorigin="1544,3008" coordsize="4,2">
              <v:shape style="position:absolute;left:1544;top:3008;width:4;height:2" coordorigin="1544,3008" coordsize="4,1" path="m1544,3008l1547,3008,1547,3009e" filled="f" stroked="t" strokeweight=".04pt" strokecolor="#110F0C">
                <v:path arrowok="t"/>
              </v:shape>
            </v:group>
            <v:group style="position:absolute;left:1694;top:2984;width:3;height:2" coordorigin="1694,2984" coordsize="3,2">
              <v:shape style="position:absolute;left:1694;top:2984;width:3;height:2" coordorigin="1694,2984" coordsize="3,1" path="m1694,2984l1697,2984,1697,2984e" filled="f" stroked="t" strokeweight=".04pt" strokecolor="#110F0C">
                <v:path arrowok="t"/>
              </v:shape>
            </v:group>
            <v:group style="position:absolute;left:1543;top:2963;width:4;height:2" coordorigin="1543,2963" coordsize="4,2">
              <v:shape style="position:absolute;left:1543;top:2963;width:4;height:2" coordorigin="1543,2963" coordsize="4,0" path="m1543,2963l1547,2963,1547,2963e" filled="f" stroked="t" strokeweight=".04pt" strokecolor="#110F0C">
                <v:path arrowok="t"/>
              </v:shape>
            </v:group>
            <v:group style="position:absolute;left:1538;top:2963;width:9;height:2" coordorigin="1538,2963" coordsize="9,2">
              <v:shape style="position:absolute;left:1538;top:2963;width:9;height:2" coordorigin="1538,2963" coordsize="9,0" path="m1538,2963l1547,2963,1547,2963e" filled="f" stroked="t" strokeweight=".04pt" strokecolor="#110F0C">
                <v:path arrowok="t"/>
              </v:shape>
            </v:group>
            <v:group style="position:absolute;left:1645;top:3066;width:2;height:2" coordorigin="1645,3066" coordsize="2,2">
              <v:shape style="position:absolute;left:1645;top:3066;width:2;height:2" coordorigin="1645,3066" coordsize="1,1" path="m1646,3066l1645,3066,1645,3066e" filled="f" stroked="t" strokeweight=".04pt" strokecolor="#110F0C">
                <v:path arrowok="t"/>
              </v:shape>
            </v:group>
            <v:group style="position:absolute;left:1645;top:3075;width:2;height:2" coordorigin="1645,3075" coordsize="2,2">
              <v:shape style="position:absolute;left:1645;top:3075;width:2;height:2" coordorigin="1645,3075" coordsize="1,0" path="m1645,3075l1646,3075,1646,3075e" filled="f" stroked="t" strokeweight=".04pt" strokecolor="#110F0C">
                <v:path arrowok="t"/>
              </v:shape>
            </v:group>
            <v:group style="position:absolute;left:1527;top:3016;width:2;height:2" coordorigin="1527,3016" coordsize="2,2">
              <v:shape style="position:absolute;left:1527;top:3016;width:2;height:2" coordorigin="1527,3016" coordsize="1,0" path="m1527,3016l1528,3016e" filled="f" stroked="t" strokeweight=".028pt" strokecolor="#110F0C">
                <v:path arrowok="t"/>
              </v:shape>
            </v:group>
            <v:group style="position:absolute;left:1567;top:3123;width:2;height:2" coordorigin="1567,3123" coordsize="2,2">
              <v:shape style="position:absolute;left:1567;top:3123;width:2;height:2" coordorigin="1567,3123" coordsize="1,0" path="m1567,3123l1568,3123,1568,3123e" filled="f" stroked="t" strokeweight=".04pt" strokecolor="#110F0C">
                <v:path arrowok="t"/>
              </v:shape>
            </v:group>
            <v:group style="position:absolute;left:1696;top:2954;width:30;height:2" coordorigin="1696,2954" coordsize="30,2">
              <v:shape style="position:absolute;left:1696;top:2954;width:30;height:2" coordorigin="1696,2954" coordsize="30,1" path="m1726,2954l1696,2954,1696,2955e" filled="f" stroked="t" strokeweight=".04pt" strokecolor="#110F0C">
                <v:path arrowok="t"/>
              </v:shape>
            </v:group>
            <v:group style="position:absolute;left:1527;top:2963;width:16;height:2" coordorigin="1527,2963" coordsize="16,2">
              <v:shape style="position:absolute;left:1527;top:2963;width:16;height:2" coordorigin="1527,2963" coordsize="16,0" path="m1527,2963l1543,2963,1543,2963e" filled="f" stroked="t" strokeweight=".04pt" strokecolor="#110F0C">
                <v:path arrowok="t"/>
              </v:shape>
            </v:group>
            <v:group style="position:absolute;left:1557;top:2978;width:4;height:2" coordorigin="1557,2978" coordsize="4,2">
              <v:shape style="position:absolute;left:1557;top:2978;width:4;height:2" coordorigin="1557,2978" coordsize="4,0" path="m1557,2978l1560,2978,1560,2978e" filled="f" stroked="t" strokeweight=".04pt" strokecolor="#110F0C">
                <v:path arrowok="t"/>
              </v:shape>
            </v:group>
            <v:group style="position:absolute;left:1697;top:2984;width:2;height:2" coordorigin="1697,2984" coordsize="2,2">
              <v:shape style="position:absolute;left:1697;top:2984;width:2;height:2" coordorigin="1697,2984" coordsize="2,0" path="m1697,2984l1699,2984e" filled="f" stroked="t" strokeweight=".051pt" strokecolor="#110F0C">
                <v:path arrowok="t"/>
              </v:shape>
            </v:group>
            <v:group style="position:absolute;left:1557;top:2993;width:3;height:2" coordorigin="1557,2993" coordsize="3,2">
              <v:shape style="position:absolute;left:1557;top:2993;width:3;height:2" coordorigin="1557,2993" coordsize="3,0" path="m1560,2993l1557,2993,1557,2993e" filled="f" stroked="t" strokeweight=".04pt" strokecolor="#110F0C">
                <v:path arrowok="t"/>
              </v:shape>
            </v:group>
            <v:group style="position:absolute;left:1524;top:2966;width:17;height:2" coordorigin="1524,2966" coordsize="17,2">
              <v:shape style="position:absolute;left:1524;top:2966;width:17;height:2" coordorigin="1524,2966" coordsize="17,1" path="m1541,2966l1524,2966,1524,2966e" filled="f" stroked="t" strokeweight=".04pt" strokecolor="#110F0C">
                <v:path arrowok="t"/>
              </v:shape>
            </v:group>
            <v:group style="position:absolute;left:1526;top:2955;width:17;height:2" coordorigin="1526,2955" coordsize="17,2">
              <v:shape style="position:absolute;left:1526;top:2955;width:17;height:2" coordorigin="1526,2955" coordsize="17,1" path="m1543,2955l1526,2955,1526,2956e" filled="f" stroked="t" strokeweight=".04pt" strokecolor="#110F0C">
                <v:path arrowok="t"/>
              </v:shape>
            </v:group>
            <v:group style="position:absolute;left:1527;top:3015;width:17;height:2" coordorigin="1527,3015" coordsize="17,2">
              <v:shape style="position:absolute;left:1527;top:3015;width:17;height:2" coordorigin="1527,3015" coordsize="17,0" path="m1527,3016l1544,3015,1544,3016e" filled="f" stroked="t" strokeweight=".04pt" strokecolor="#110F0C">
                <v:path arrowok="t"/>
              </v:shape>
            </v:group>
            <v:group style="position:absolute;left:1527;top:3008;width:17;height:2" coordorigin="1527,3008" coordsize="17,2">
              <v:shape style="position:absolute;left:1527;top:3008;width:17;height:2" coordorigin="1527,3008" coordsize="17,1" path="m1544,3008l1527,3009,1527,3009,1527,3008,1527,3009e" filled="f" stroked="t" strokeweight=".04pt" strokecolor="#110F0C">
                <v:path arrowok="t"/>
              </v:shape>
            </v:group>
            <v:group style="position:absolute;left:1706;top:3058;width:30;height:2" coordorigin="1706,3058" coordsize="30,2">
              <v:shape style="position:absolute;left:1706;top:3058;width:30;height:2" coordorigin="1706,3058" coordsize="30,1" path="m1736,3058l1706,3059,1706,3059e" filled="f" stroked="t" strokeweight=".04pt" strokecolor="#110F0C">
                <v:path arrowok="t"/>
              </v:shape>
            </v:group>
            <v:group style="position:absolute;left:1525;top:3018;width:17;height:2" coordorigin="1525,3018" coordsize="17,2">
              <v:shape style="position:absolute;left:1525;top:3018;width:17;height:2" coordorigin="1525,3018" coordsize="17,0" path="m1542,3018l1525,3018,1525,3019e" filled="f" stroked="t" strokeweight=".04pt" strokecolor="#110F0C">
                <v:path arrowok="t"/>
              </v:shape>
            </v:group>
            <v:group style="position:absolute;left:1660;top:3072;width:40;height:2" coordorigin="1660,3072" coordsize="40,2">
              <v:shape style="position:absolute;left:1660;top:3072;width:40;height:2" coordorigin="1660,3072" coordsize="40,0" path="m1660,3072l1700,3072,1700,3072e" filled="f" stroked="t" strokeweight=".04pt" strokecolor="#110F0C">
                <v:path arrowok="t"/>
              </v:shape>
            </v:group>
            <v:group style="position:absolute;left:1603;top:3075;width:46;height:2" coordorigin="1603,3075" coordsize="46,2">
              <v:shape style="position:absolute;left:1603;top:3075;width:46;height:2" coordorigin="1603,3075" coordsize="46,1" path="m1649,3075l1603,3075,1603,3075e" filled="f" stroked="t" strokeweight=".04pt" strokecolor="#110F0C">
                <v:path arrowok="t"/>
              </v:shape>
            </v:group>
            <v:group style="position:absolute;left:1566;top:3123;width:175;height:2" coordorigin="1566,3123" coordsize="175,2">
              <v:shape style="position:absolute;left:1566;top:3123;width:175;height:2" coordorigin="1566,3123" coordsize="175,0" path="m1566,3123l1741,3123e" filled="f" stroked="t" strokeweight=".051pt" strokecolor="#110F0C">
                <v:path arrowok="t"/>
              </v:shape>
            </v:group>
            <v:group style="position:absolute;left:1777;top:3134;width:30;height:2" coordorigin="1777,3134" coordsize="30,2">
              <v:shape style="position:absolute;left:1777;top:3134;width:30;height:2" coordorigin="1777,3134" coordsize="30,1" path="m1807,3134l1777,3134,1777,3135e" filled="f" stroked="t" strokeweight=".04pt" strokecolor="#110F0C">
                <v:path arrowok="t"/>
              </v:shape>
            </v:group>
            <v:group style="position:absolute;left:1524;top:2953;width:17;height:2" coordorigin="1524,2953" coordsize="17,2">
              <v:shape style="position:absolute;left:1524;top:2953;width:17;height:2" coordorigin="1524,2953" coordsize="17,1" path="m1524,2953l1541,2953,1541,2953e" filled="f" stroked="t" strokeweight=".04pt" strokecolor="#110F0C">
                <v:path arrowok="t"/>
              </v:shape>
            </v:group>
            <v:group style="position:absolute;left:1525;top:3006;width:17;height:2" coordorigin="1525,3006" coordsize="17,2">
              <v:shape style="position:absolute;left:1525;top:3006;width:17;height:2" coordorigin="1525,3006" coordsize="17,1" path="m1525,3006l1541,3006,1541,3006e" filled="f" stroked="t" strokeweight=".04pt" strokecolor="#110F0C">
                <v:path arrowok="t"/>
              </v:shape>
            </v:group>
            <v:group style="position:absolute;left:1640;top:1724;width:2;height:2" coordorigin="1640,1724" coordsize="2,2">
              <v:shape style="position:absolute;left:1640;top:1724;width:2;height:2" coordorigin="1640,1724" coordsize="1,1" path="m1641,1724l1640,1724,1640,1725e" filled="f" stroked="t" strokeweight=".04pt" strokecolor="#110F0C">
                <v:path arrowok="t"/>
              </v:shape>
            </v:group>
            <v:group style="position:absolute;left:1699;top:3064;width:8;height:2" coordorigin="1699,3064" coordsize="8,2">
              <v:shape style="position:absolute;left:1699;top:3064;width:8;height:2" coordorigin="1699,3064" coordsize="8,1" path="m1707,3064l1704,3064,1699,3065,1699,3065e" filled="f" stroked="t" strokeweight=".04pt" strokecolor="#110F0C">
                <v:path arrowok="t"/>
              </v:shape>
            </v:group>
            <v:group style="position:absolute;left:1544;top:3015;width:2;height:2" coordorigin="1544,3015" coordsize="2,2">
              <v:shape style="position:absolute;left:1544;top:3015;width:2;height:2" coordorigin="1544,3015" coordsize="2,0" path="m1544,3015l1546,3015,1546,3016e" filled="f" stroked="t" strokeweight=".04pt" strokecolor="#110F0C">
                <v:path arrowok="t"/>
              </v:shape>
            </v:group>
            <v:group style="position:absolute;left:1544;top:3015;width:3;height:2" coordorigin="1544,3015" coordsize="3,2">
              <v:shape style="position:absolute;left:1544;top:3015;width:3;height:2" coordorigin="1544,3015" coordsize="3,0" path="m1544,3015l1546,3015,1546,3016e" filled="f" stroked="t" strokeweight=".04pt" strokecolor="#110F0C">
                <v:path arrowok="t"/>
              </v:shape>
            </v:group>
            <v:group style="position:absolute;left:1542;top:3009;width:13;height:9" coordorigin="1542,3009" coordsize="13,9">
              <v:shape style="position:absolute;left:1542;top:3009;width:13;height:9" coordorigin="1542,3009" coordsize="13,9" path="m1542,3018l1544,3018,1547,3017,1549,3016,1552,3014,1554,3012,1555,3009,1555,3010e" filled="f" stroked="t" strokeweight=".04pt" strokecolor="#110F0C">
                <v:path arrowok="t"/>
              </v:shape>
            </v:group>
            <v:group style="position:absolute;left:1647;top:3070;width:16;height:2" coordorigin="1647,3070" coordsize="16,2">
              <v:shape style="position:absolute;left:1647;top:3070;width:16;height:2" coordorigin="1647,3070" coordsize="16,1" path="m1663,3070l1647,3072e" filled="f" stroked="t" strokeweight=".04pt" strokecolor="#110F0C">
                <v:path arrowok="t"/>
              </v:shape>
            </v:group>
            <v:group style="position:absolute;left:1646;top:3072;width:13;height:3" coordorigin="1646,3072" coordsize="13,3">
              <v:shape style="position:absolute;left:1646;top:3072;width:13;height:3" coordorigin="1646,3072" coordsize="13,3" path="m1646,3075l1650,3074,1655,3074,1660,3072,1660,3073e" filled="f" stroked="t" strokeweight=".04pt" strokecolor="#110F0C">
                <v:path arrowok="t"/>
              </v:shape>
            </v:group>
            <v:group style="position:absolute;left:1526;top:2963;width:2;height:2" coordorigin="1526,2963" coordsize="2,2">
              <v:shape style="position:absolute;left:1526;top:2963;width:2;height:2" coordorigin="1526,2963" coordsize="0,1" path="m1527,2963l1526,2963,1526,2964e" filled="f" stroked="t" strokeweight=".04pt" strokecolor="#110F0C">
                <v:path arrowok="t"/>
              </v:shape>
            </v:group>
            <v:group style="position:absolute;left:1521;top:2751;width:2;height:2" coordorigin="1521,2751" coordsize="2,2">
              <v:shape style="position:absolute;left:1521;top:2751;width:2;height:2" coordorigin="1521,2751" coordsize="1,0" path="m1521,2751l1522,2751e" filled="f" stroked="t" strokeweight=".453pt" strokecolor="#110F0C">
                <v:path arrowok="t"/>
              </v:shape>
            </v:group>
            <v:group style="position:absolute;left:1521;top:2744;width:70;height:3" coordorigin="1521,2744" coordsize="70,3">
              <v:shape style="position:absolute;left:1521;top:2744;width:70;height:3" coordorigin="1521,2744" coordsize="70,3" path="m1591,2744l1521,2746,1521,2747e" filled="f" stroked="t" strokeweight=".04pt" strokecolor="#110F0C">
                <v:path arrowok="t"/>
              </v:shape>
            </v:group>
            <v:group style="position:absolute;left:1521;top:2753;width:70;height:2" coordorigin="1521,2753" coordsize="70,2">
              <v:shape style="position:absolute;left:1521;top:2753;width:70;height:2" coordorigin="1521,2753" coordsize="70,2" path="m1591,2753l1521,2755,1521,2755e" filled="f" stroked="t" strokeweight=".04pt" strokecolor="#110F0C">
                <v:path arrowok="t"/>
              </v:shape>
            </v:group>
            <v:group style="position:absolute;left:1591;top:2753;width:2;height:2" coordorigin="1591,2753" coordsize="2,2">
              <v:shape style="position:absolute;left:1591;top:2753;width:2;height:2" coordorigin="1591,2753" coordsize="0,0" path="m1591,2753l1592,2753,1592,2754e" filled="f" stroked="t" strokeweight=".04pt" strokecolor="#110F0C">
                <v:path arrowok="t"/>
              </v:shape>
            </v:group>
            <v:group style="position:absolute;left:1591;top:2744;width:2;height:2" coordorigin="1591,2744" coordsize="2,2">
              <v:shape style="position:absolute;left:1591;top:2744;width:2;height:2" coordorigin="1591,2744" coordsize="0,1" path="m1592,2744l1591,2744,1591,2745e" filled="f" stroked="t" strokeweight=".04pt" strokecolor="#110F0C">
                <v:path arrowok="t"/>
              </v:shape>
            </v:group>
            <v:group style="position:absolute;left:1674;top:2838;width:8;height:2" coordorigin="1674,2838" coordsize="8,2">
              <v:shape style="position:absolute;left:1674;top:2838;width:8;height:2" coordorigin="1674,2838" coordsize="8,1" path="m1674,2838l1682,2838,1682,2839e" filled="f" stroked="t" strokeweight=".04pt" strokecolor="#110F0C">
                <v:path arrowok="t"/>
              </v:shape>
            </v:group>
            <v:group style="position:absolute;left:1623;top:2772;width:9;height:2" coordorigin="1623,2772" coordsize="9,2">
              <v:shape style="position:absolute;left:1623;top:2772;width:9;height:2" coordorigin="1623,2772" coordsize="9,0" path="m1632,2772l1623,2772,1623,2772e" filled="f" stroked="t" strokeweight=".04pt" strokecolor="#110F0C">
                <v:path arrowok="t"/>
              </v:shape>
            </v:group>
            <v:group style="position:absolute;left:1592;top:2753;width:13;height:2" coordorigin="1592,2753" coordsize="13,2">
              <v:shape style="position:absolute;left:1592;top:2753;width:13;height:2" coordorigin="1592,2753" coordsize="13,1" path="m1604,2753l1592,2753,1592,2754e" filled="f" stroked="t" strokeweight=".04pt" strokecolor="#110F0C">
                <v:path arrowok="t"/>
              </v:shape>
            </v:group>
            <v:group style="position:absolute;left:1588;top:2744;width:5;height:2" coordorigin="1588,2744" coordsize="5,2">
              <v:shape style="position:absolute;left:1588;top:2744;width:5;height:2" coordorigin="1588,2744" coordsize="5,1" path="m1592,2744l1588,2744,1588,2745e" filled="f" stroked="t" strokeweight=".04pt" strokecolor="#110F0C">
                <v:path arrowok="t"/>
              </v:shape>
            </v:group>
            <v:group style="position:absolute;left:1591;top:2744;width:2;height:2" coordorigin="1591,2744" coordsize="2,2">
              <v:shape style="position:absolute;left:1591;top:2744;width:2;height:2" coordorigin="1591,2744" coordsize="0,1" path="m1592,2744l1591,2744,1591,2745e" filled="f" stroked="t" strokeweight=".04pt" strokecolor="#110F0C">
                <v:path arrowok="t"/>
              </v:shape>
            </v:group>
            <v:group style="position:absolute;left:1521;top:2746;width:2;height:2" coordorigin="1521,2746" coordsize="2,2">
              <v:shape style="position:absolute;left:1521;top:2746;width:2;height:2" coordorigin="1521,2746" coordsize="1,0" path="m1522,2746l1521,2746,1521,2747e" filled="f" stroked="t" strokeweight=".04pt" strokecolor="#110F0C">
                <v:path arrowok="t"/>
              </v:shape>
            </v:group>
            <v:group style="position:absolute;left:1592;top:2753;width:31;height:19" coordorigin="1592,2753" coordsize="31,19">
              <v:shape style="position:absolute;left:1592;top:2753;width:31;height:19" coordorigin="1592,2753" coordsize="31,19" path="m1592,2753l1596,2753,1607,2756,1611,2759,1620,2766,1623,2772,1623,2772e" filled="f" stroked="t" strokeweight=".04pt" strokecolor="#110F0C">
                <v:path arrowok="t"/>
              </v:shape>
            </v:group>
            <v:group style="position:absolute;left:1604;top:2753;width:17;height:6" coordorigin="1604,2753" coordsize="17,6">
              <v:shape style="position:absolute;left:1604;top:2753;width:17;height:6" coordorigin="1604,2753" coordsize="17,6" path="m1604,2753l1609,2753,1613,2754,1619,2756,1621,2758,1621,2758e" filled="f" stroked="t" strokeweight=".04pt" strokecolor="#110F0C">
                <v:path arrowok="t"/>
              </v:shape>
            </v:group>
            <v:group style="position:absolute;left:1526;top:3076;width:2;height:2" coordorigin="1526,3076" coordsize="2,2">
              <v:shape style="position:absolute;left:1526;top:3076;width:2;height:2" coordorigin="1526,3076" coordsize="1,0" path="m1526,3076l1526,3076,1526,3076e" filled="f" stroked="t" strokeweight=".04pt" strokecolor="#110F0C">
                <v:path arrowok="t"/>
              </v:shape>
            </v:group>
            <v:group style="position:absolute;left:1700;top:3070;width:9;height:2" coordorigin="1700,3070" coordsize="9,2">
              <v:shape style="position:absolute;left:1700;top:3070;width:9;height:2" coordorigin="1700,3070" coordsize="9,2" path="m1708,3070l1704,3071,1700,3072,1700,3072e" filled="f" stroked="t" strokeweight=".04pt" strokecolor="#110F0C">
                <v:path arrowok="t"/>
              </v:shape>
            </v:group>
            <v:group style="position:absolute;left:5353;top:2434;width:2;height:2" coordorigin="5353,2434" coordsize="2,2">
              <v:shape style="position:absolute;left:5353;top:2434;width:2;height:2" coordorigin="5353,2434" coordsize="0,1" path="m5353,2434l5353,2434,5353,2434e" filled="f" stroked="t" strokeweight=".04pt" strokecolor="#110F0C">
                <v:path arrowok="t"/>
              </v:shape>
            </v:group>
            <v:group style="position:absolute;left:1704;top:2508;width:4;height:2" coordorigin="1704,2508" coordsize="4,2">
              <v:shape style="position:absolute;left:1704;top:2508;width:4;height:2" coordorigin="1704,2508" coordsize="4,0" path="m1708,2508l1704,2508,1704,2508e" filled="f" stroked="t" strokeweight=".04pt" strokecolor="#110F0C">
                <v:path arrowok="t"/>
              </v:shape>
            </v:group>
            <v:group style="position:absolute;left:1658;top:3058;width:20;height:8" coordorigin="1658,3058" coordsize="20,8">
              <v:shape style="position:absolute;left:1658;top:3058;width:20;height:8" coordorigin="1658,3058" coordsize="20,8" path="m1677,3058l1675,3059,1671,3062,1666,3064,1662,3065,1658,3065,1658,3066e" filled="f" stroked="t" strokeweight=".04pt" strokecolor="#110F0C">
                <v:path arrowok="t"/>
              </v:shape>
            </v:group>
            <v:group style="position:absolute;left:1525;top:2963;width:2;height:2" coordorigin="1525,2963" coordsize="2,2">
              <v:shape style="position:absolute;left:1525;top:2963;width:2;height:2" coordorigin="1525,2963" coordsize="1,1" path="m1525,2963l1527,2963,1527,2964e" filled="f" stroked="t" strokeweight=".04pt" strokecolor="#110F0C">
                <v:path arrowok="t"/>
              </v:shape>
            </v:group>
            <v:group style="position:absolute;left:1526;top:3016;width:2;height:2" coordorigin="1526,3016" coordsize="2,2">
              <v:shape style="position:absolute;left:1526;top:3016;width:2;height:2" coordorigin="1526,3016" coordsize="2,1" path="m1526,3016l1526,3016,1526,3016,1527,3016,1527,3016e" filled="f" stroked="t" strokeweight=".04pt" strokecolor="#110F0C">
                <v:path arrowok="t"/>
              </v:shape>
            </v:group>
            <v:group style="position:absolute;left:1547;top:3006;width:2;height:2" coordorigin="1547,3006" coordsize="2,2">
              <v:shape style="position:absolute;left:1547;top:3006;width:2;height:2" coordorigin="1547,3006" coordsize="2,2" path="m1550,3006l1547,3008,1547,3008e" filled="f" stroked="t" strokeweight=".04pt" strokecolor="#110F0C">
                <v:path arrowok="t"/>
              </v:shape>
            </v:group>
            <v:group style="position:absolute;left:1548;top:3010;width:6;height:5" coordorigin="1548,3010" coordsize="6,5">
              <v:shape style="position:absolute;left:1548;top:3010;width:6;height:5" coordorigin="1548,3010" coordsize="6,5" path="m1548,3015l1552,3012,1554,3010,1554,3010e" filled="f" stroked="t" strokeweight=".04pt" strokecolor="#110F0C">
                <v:path arrowok="t"/>
              </v:shape>
            </v:group>
            <v:group style="position:absolute;left:1547;top:2993;width:10;height:15" coordorigin="1547,2993" coordsize="10,15">
              <v:shape style="position:absolute;left:1547;top:2993;width:10;height:15" coordorigin="1547,2993" coordsize="10,15" path="m1547,3008l1557,2993,1557,2993e" filled="f" stroked="t" strokeweight=".04pt" strokecolor="#110F0C">
                <v:path arrowok="t"/>
              </v:shape>
            </v:group>
            <v:group style="position:absolute;left:1660;top:3015;width:37;height:57" coordorigin="1660,3015" coordsize="37,57">
              <v:shape style="position:absolute;left:1660;top:3015;width:37;height:57" coordorigin="1660,3015" coordsize="37,57" path="m1660,3072l1665,3069,1679,3056,1690,3038,1697,3015,1697,3015e" filled="f" stroked="t" strokeweight=".04pt" strokecolor="#110F0C">
                <v:path arrowok="t"/>
              </v:shape>
            </v:group>
            <v:group style="position:absolute;left:1543;top:3015;width:2;height:2" coordorigin="1543,3015" coordsize="2,2">
              <v:shape style="position:absolute;left:1543;top:3015;width:2;height:2" coordorigin="1543,3015" coordsize="1,0" path="m1543,3016l1543,3016,1544,3015,1544,3016e" filled="f" stroked="t" strokeweight=".04pt" strokecolor="#110F0C">
                <v:path arrowok="t"/>
              </v:shape>
            </v:group>
            <v:group style="position:absolute;left:1526;top:3016;width:2;height:2" coordorigin="1526,3016" coordsize="2,2">
              <v:shape style="position:absolute;left:1526;top:3016;width:2;height:2" coordorigin="1526,3016" coordsize="1,2" path="m1527,3016l1526,3016,1526,3016,1526,3016,1526,3017,1526,3018e" filled="f" stroked="t" strokeweight=".04pt" strokecolor="#110F0C">
                <v:path arrowok="t"/>
              </v:shape>
            </v:group>
            <v:group style="position:absolute;left:1525;top:2963;width:2;height:2" coordorigin="1525,2963" coordsize="2,2">
              <v:shape style="position:absolute;left:1525;top:2963;width:2;height:2" coordorigin="1525,2963" coordsize="2,2" path="m1526,2963l1526,2963,1526,2964,1525,2964,1525,2964,1525,2964,1525,2965,1525,2965e" filled="f" stroked="t" strokeweight=".04pt" strokecolor="#110F0C">
                <v:path arrowok="t"/>
              </v:shape>
            </v:group>
            <v:group style="position:absolute;left:1546;top:3015;width:2;height:2" coordorigin="1546,3015" coordsize="2,2">
              <v:shape style="position:absolute;left:1546;top:3015;width:2;height:2" coordorigin="1546,3015" coordsize="2,1" path="m1546,3015l1548,3015,1548,3015e" filled="f" stroked="t" strokeweight=".04pt" strokecolor="#110F0C">
                <v:path arrowok="t"/>
              </v:shape>
            </v:group>
            <v:group style="position:absolute;left:1544;top:3008;width:4;height:2" coordorigin="1544,3008" coordsize="4,2">
              <v:shape style="position:absolute;left:1544;top:3008;width:4;height:2" coordorigin="1544,3008" coordsize="4,1" path="m1547,3008l1546,3008,1544,3008,1544,3009e" filled="f" stroked="t" strokeweight=".04pt" strokecolor="#110F0C">
                <v:path arrowok="t"/>
              </v:shape>
            </v:group>
            <v:group style="position:absolute;left:1546;top:3015;width:2;height:2" coordorigin="1546,3015" coordsize="2,2">
              <v:shape style="position:absolute;left:1546;top:3015;width:2;height:2" coordorigin="1546,3015" coordsize="2,1" path="m1546,3015l1548,3015,1548,3015e" filled="f" stroked="t" strokeweight=".04pt" strokecolor="#110F0C">
                <v:path arrowok="t"/>
              </v:shape>
            </v:group>
            <v:group style="position:absolute;left:2108;top:1560;width:3162;height:123" coordorigin="2108,1560" coordsize="3162,123">
              <v:shape style="position:absolute;left:2108;top:1560;width:3162;height:123" coordorigin="2108,1560" coordsize="3162,123" path="m2108,1560l5270,1683e" filled="f" stroked="t" strokeweight=".04pt" strokecolor="#110F0C">
                <v:path arrowok="t"/>
              </v:shape>
            </v:group>
            <v:group style="position:absolute;left:5268;top:1682;width:2;height:2" coordorigin="5268,1682" coordsize="2,2">
              <v:shape style="position:absolute;left:5268;top:1682;width:2;height:2" coordorigin="5268,1682" coordsize="2,0" path="m5268,1682l5270,1682e" filled="f" stroked="t" strokeweight=".0625pt" strokecolor="#110F0C">
                <v:path arrowok="t"/>
              </v:shape>
            </v:group>
            <v:group style="position:absolute;left:2110;top:1557;width:3154;height:123" coordorigin="2110,1557" coordsize="3154,123">
              <v:shape style="position:absolute;left:2110;top:1557;width:3154;height:123" coordorigin="2110,1557" coordsize="3154,123" path="m2110,1557l5264,1680,5264,1681e" filled="f" stroked="t" strokeweight=".04pt" strokecolor="#110F0C">
                <v:path arrowok="t"/>
              </v:shape>
              <v:shape style="position:absolute;left:1505;top:1524;width:3851;height:1987" type="#_x0000_t75">
                <v:imagedata r:id="rId44" o:title=""/>
              </v:shape>
            </v:group>
            <v:group style="position:absolute;left:4114;top:2848;width:3;height:19" coordorigin="4114,2848" coordsize="3,19">
              <v:shape style="position:absolute;left:4114;top:2848;width:3;height:19" coordorigin="4114,2848" coordsize="3,19" path="m4117,2848l4114,2866,4114,2867e" filled="f" stroked="t" strokeweight=".04pt" strokecolor="#110F0C">
                <v:path arrowok="t"/>
              </v:shape>
            </v:group>
            <v:group style="position:absolute;left:4105;top:2848;width:3;height:18" coordorigin="4105,2848" coordsize="3,18">
              <v:shape style="position:absolute;left:4105;top:2848;width:3;height:18" coordorigin="4105,2848" coordsize="3,18" path="m4107,2848l4105,2866,4105,2866e" filled="f" stroked="t" strokeweight=".04pt" strokecolor="#110F0C">
                <v:path arrowok="t"/>
              </v:shape>
            </v:group>
            <v:group style="position:absolute;left:4079;top:2866;width:25;height:22" coordorigin="4079,2866" coordsize="25,22">
              <v:shape style="position:absolute;left:4079;top:2866;width:25;height:22" coordorigin="4079,2866" coordsize="25,22" path="m4105,2866l4104,2870,4102,2880,4091,2888,4082,2881,4079,2878,4079,2879e" filled="f" stroked="t" strokeweight=".04pt" strokecolor="#110F0C">
                <v:path arrowok="t"/>
              </v:shape>
            </v:group>
            <v:group style="position:absolute;left:3703;top:2856;width:25;height:67" coordorigin="3703,2856" coordsize="25,67">
              <v:shape style="position:absolute;left:3703;top:2856;width:25;height:67" coordorigin="3703,2856" coordsize="25,67" path="m3703,2923l3729,2856,3729,2856e" filled="f" stroked="t" strokeweight=".04pt" strokecolor="#110F0C">
                <v:path arrowok="t"/>
              </v:shape>
            </v:group>
            <v:group style="position:absolute;left:3713;top:2856;width:25;height:68" coordorigin="3713,2856" coordsize="25,68">
              <v:shape style="position:absolute;left:3713;top:2856;width:25;height:68" coordorigin="3713,2856" coordsize="25,68" path="m3738,2856l3713,2923,3713,2924e" filled="f" stroked="t" strokeweight=".04pt" strokecolor="#110F0C">
                <v:path arrowok="t"/>
              </v:shape>
            </v:group>
            <v:group style="position:absolute;left:3049;top:2934;width:2;height:2" coordorigin="3049,2934" coordsize="2,2">
              <v:shape style="position:absolute;left:3049;top:2934;width:2;height:2" coordorigin="3049,2934" coordsize="0,0" path="m3049,2935l3049,2934e" filled="f" stroked="t" strokeweight=".04pt" strokecolor="#110F0C">
                <v:path arrowok="t"/>
              </v:shape>
            </v:group>
            <v:group style="position:absolute;left:3046;top:2936;width:2;height:2" coordorigin="3046,2936" coordsize="2,2">
              <v:shape style="position:absolute;left:3046;top:2936;width:2;height:2" coordorigin="3046,2936" coordsize="0,1" path="m3046,2936l3046,2936,3046,2937e" filled="f" stroked="t" strokeweight=".04pt" strokecolor="#110F0C">
                <v:path arrowok="t"/>
              </v:shape>
            </v:group>
            <v:group style="position:absolute;left:2605;top:2942;width:18;height:8" coordorigin="2605,2942" coordsize="18,8">
              <v:shape style="position:absolute;left:2605;top:2942;width:18;height:8" coordorigin="2605,2942" coordsize="18,8" path="m2623,2942l2605,2949,2605,2949e" filled="f" stroked="t" strokeweight=".04pt" strokecolor="#110F0C">
                <v:path arrowok="t"/>
              </v:shape>
            </v:group>
            <v:group style="position:absolute;left:3045;top:2938;width:2;height:2" coordorigin="3045,2938" coordsize="2,2">
              <v:shape style="position:absolute;left:3045;top:2938;width:2;height:2" coordorigin="3045,2938" coordsize="2,1" path="m3047,2938l3045,2939,3045,2939e" filled="f" stroked="t" strokeweight=".04pt" strokecolor="#110F0C">
                <v:path arrowok="t"/>
              </v:shape>
            </v:group>
            <v:group style="position:absolute;left:2120;top:3088;width:2;height:2" coordorigin="2120,3088" coordsize="2,2">
              <v:shape style="position:absolute;left:2120;top:3088;width:2;height:2" coordorigin="2120,3088" coordsize="1,1" path="m2120,3089l2121,3089,2121,3089,2121,3088,2121,3089e" filled="f" stroked="t" strokeweight=".04pt" strokecolor="#110F0C">
                <v:path arrowok="t"/>
              </v:shape>
            </v:group>
            <v:group style="position:absolute;left:2121;top:3060;width:16;height:28" coordorigin="2121,3060" coordsize="16,28">
              <v:shape style="position:absolute;left:2121;top:3060;width:16;height:28" coordorigin="2121,3060" coordsize="16,28" path="m2121,3088l2127,3086,2132,3082,2135,3076,2137,3068,2137,3060,2137,3060e" filled="f" stroked="t" strokeweight=".04pt" strokecolor="#110F0C">
                <v:path arrowok="t"/>
              </v:shape>
            </v:group>
            <v:group style="position:absolute;left:2101;top:3026;width:36;height:13" coordorigin="2101,3026" coordsize="36,13">
              <v:shape style="position:absolute;left:2101;top:3026;width:36;height:13" coordorigin="2101,3026" coordsize="36,13" path="m2101,3040l2119,3034,2137,3026,2137,3027e" filled="f" stroked="t" strokeweight=".04pt" strokecolor="#110F0C">
                <v:path arrowok="t"/>
              </v:shape>
            </v:group>
            <v:group style="position:absolute;left:1854;top:3127;width:25;height:5" coordorigin="1854,3127" coordsize="25,5">
              <v:shape style="position:absolute;left:1854;top:3127;width:25;height:5" coordorigin="1854,3127" coordsize="25,5" path="m1879,3127l1876,3128,1869,3130,1863,3131,1857,3132,1854,3132e" filled="f" stroked="t" strokeweight=".04pt" strokecolor="#110F0C">
                <v:path arrowok="t"/>
              </v:shape>
            </v:group>
            <v:group style="position:absolute;left:1853;top:3132;width:2;height:2" coordorigin="1853,3132" coordsize="2,2">
              <v:shape style="position:absolute;left:1853;top:3132;width:2;height:2" coordorigin="1853,3132" coordsize="1,0" path="m1853,3132l1854,3132e" filled="f" stroked="t" strokeweight=".024pt" strokecolor="#110F0C">
                <v:path arrowok="t"/>
              </v:shape>
            </v:group>
            <v:group style="position:absolute;left:2227;top:2960;width:3;height:2" coordorigin="2227,2960" coordsize="3,2">
              <v:shape style="position:absolute;left:2227;top:2960;width:3;height:2" coordorigin="2227,2960" coordsize="3,2" path="m2230,2960l2227,2962,2227,2962e" filled="f" stroked="t" strokeweight=".04pt" strokecolor="#110F0C">
                <v:path arrowok="t"/>
              </v:shape>
            </v:group>
            <v:group style="position:absolute;left:2092;top:3020;width:67;height:25" coordorigin="2092,3020" coordsize="67,25">
              <v:shape style="position:absolute;left:2092;top:3020;width:67;height:25" coordorigin="2092,3020" coordsize="67,25" path="m2092,3045l2102,3043,2121,3036,2139,3028,2160,3020,2160,3020e" filled="f" stroked="t" strokeweight=".04pt" strokecolor="#110F0C">
                <v:path arrowok="t"/>
              </v:shape>
            </v:group>
            <v:group style="position:absolute;left:1949;top:3087;width:67;height:21" coordorigin="1949,3087" coordsize="67,21">
              <v:shape style="position:absolute;left:1949;top:3087;width:67;height:21" coordorigin="1949,3087" coordsize="67,21" path="m2016,3087l1949,3108e" filled="f" stroked="t" strokeweight=".04pt" strokecolor="#110F0C">
                <v:path arrowok="t"/>
              </v:shape>
            </v:group>
            <v:group style="position:absolute;left:2158;top:2942;width:43;height:13" coordorigin="2158,2942" coordsize="43,13">
              <v:shape style="position:absolute;left:2158;top:2942;width:43;height:13" coordorigin="2158,2942" coordsize="43,13" path="m2158,2954l2201,2942,2201,2942e" filled="f" stroked="t" strokeweight=".04pt" strokecolor="#110F0C">
                <v:path arrowok="t"/>
              </v:shape>
            </v:group>
            <v:group style="position:absolute;left:2201;top:2936;width:20;height:6" coordorigin="2201,2936" coordsize="20,6">
              <v:shape style="position:absolute;left:2201;top:2936;width:20;height:6" coordorigin="2201,2936" coordsize="20,6" path="m2201,2942l2221,2936,2221,2937e" filled="f" stroked="t" strokeweight=".04pt" strokecolor="#110F0C">
                <v:path arrowok="t"/>
              </v:shape>
            </v:group>
            <v:group style="position:absolute;left:2155;top:2940;width:61;height:18" coordorigin="2155,2940" coordsize="61,18">
              <v:shape style="position:absolute;left:2155;top:2940;width:61;height:18" coordorigin="2155,2940" coordsize="61,18" path="m2216,2940l2155,2958,2155,2959e" filled="f" stroked="t" strokeweight=".04pt" strokecolor="#110F0C">
                <v:path arrowok="t"/>
              </v:shape>
            </v:group>
            <v:group style="position:absolute;left:2155;top:2938;width:61;height:18" coordorigin="2155,2938" coordsize="61,18">
              <v:shape style="position:absolute;left:2155;top:2938;width:61;height:18" coordorigin="2155,2938" coordsize="61,18" path="m2216,2938l2196,2944,2155,2956,2155,2956e" filled="f" stroked="t" strokeweight=".04pt" strokecolor="#110F0C">
                <v:path arrowok="t"/>
              </v:shape>
            </v:group>
            <v:group style="position:absolute;left:4079;top:2866;width:35;height:21" coordorigin="4079,2866" coordsize="35,21">
              <v:shape style="position:absolute;left:4079;top:2866;width:35;height:21" coordorigin="4079,2866" coordsize="35,21" path="m4114,2866l4113,2871,4103,2886,4087,2888,4079,2882,4079,2883e" filled="f" stroked="t" strokeweight=".04pt" strokecolor="#110F0C">
                <v:path arrowok="t"/>
              </v:shape>
            </v:group>
            <v:group style="position:absolute;left:4079;top:2878;width:2;height:4" coordorigin="4079,2878" coordsize="2,4">
              <v:shape style="position:absolute;left:4079;top:2878;width:2;height:4" coordorigin="4079,2878" coordsize="0,4" path="m4079,2878l4079,2879,4079,2882e" filled="f" stroked="t" strokeweight=".04pt" strokecolor="#110F0C">
                <v:path arrowok="t"/>
              </v:shape>
            </v:group>
            <v:group style="position:absolute;left:4079;top:2882;width:2;height:2" coordorigin="4079,2882" coordsize="2,2">
              <v:shape style="position:absolute;left:4079;top:2882;width:2;height:2" coordorigin="4079,2882" coordsize="1,0" path="m4079,2882l4079,2882e" filled="f" stroked="t" strokeweight=".027pt" strokecolor="#110F0C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Внутренний</w:t>
      </w:r>
      <w:r>
        <w:rPr>
          <w:rFonts w:ascii="Calibri" w:hAnsi="Calibri" w:cs="Calibri" w:eastAsia="Calibri"/>
          <w:b w:val="0"/>
          <w:bCs w:val="0"/>
          <w:color w:val="000001"/>
          <w:spacing w:val="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-1"/>
          <w:sz w:val="25"/>
          <w:szCs w:val="25"/>
        </w:rPr>
        <w:t>Внешний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  <w:position w:val="-1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-1"/>
          <w:sz w:val="25"/>
          <w:szCs w:val="25"/>
        </w:rPr>
        <w:t>блок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5"/>
          <w:szCs w:val="2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3842" w:val="left" w:leader="none"/>
        </w:tabs>
        <w:ind w:left="1925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position w:val="-3"/>
          <w:sz w:val="17"/>
          <w:szCs w:val="17"/>
        </w:rPr>
        <w:t>1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position w:val="-3"/>
          <w:sz w:val="17"/>
          <w:szCs w:val="17"/>
        </w:rPr>
        <w:tab/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position w:val="0"/>
          <w:sz w:val="17"/>
          <w:szCs w:val="17"/>
        </w:rPr>
        <w:t>8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17"/>
          <w:szCs w:val="17"/>
        </w:rPr>
      </w:r>
    </w:p>
    <w:p>
      <w:pPr>
        <w:spacing w:line="160" w:lineRule="exact" w:before="4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364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7"/>
          <w:szCs w:val="17"/>
        </w:rPr>
        <w:t>2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4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95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7"/>
          <w:szCs w:val="17"/>
        </w:rPr>
        <w:t>3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7"/>
          <w:szCs w:val="17"/>
        </w:rPr>
      </w:r>
    </w:p>
    <w:p>
      <w:pPr>
        <w:spacing w:line="140" w:lineRule="exact" w:before="7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287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7"/>
          <w:szCs w:val="17"/>
        </w:rPr>
        <w:t>4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7"/>
          <w:szCs w:val="17"/>
        </w:rPr>
      </w:r>
    </w:p>
    <w:p>
      <w:pPr>
        <w:tabs>
          <w:tab w:pos="4476" w:val="left" w:leader="none"/>
        </w:tabs>
        <w:spacing w:line="198" w:lineRule="exact"/>
        <w:ind w:left="3064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position w:val="1"/>
          <w:sz w:val="17"/>
          <w:szCs w:val="17"/>
        </w:rPr>
        <w:t>6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position w:val="1"/>
          <w:sz w:val="17"/>
          <w:szCs w:val="17"/>
        </w:rPr>
        <w:tab/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position w:val="0"/>
          <w:sz w:val="17"/>
          <w:szCs w:val="17"/>
        </w:rPr>
        <w:t>7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17"/>
          <w:szCs w:val="17"/>
        </w:rPr>
      </w:r>
    </w:p>
    <w:p>
      <w:pPr>
        <w:spacing w:line="181" w:lineRule="exact"/>
        <w:ind w:left="2767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7"/>
          <w:szCs w:val="17"/>
        </w:rPr>
        <w:t>5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7"/>
          <w:szCs w:val="17"/>
        </w:rPr>
      </w:r>
    </w:p>
    <w:p>
      <w:pPr>
        <w:spacing w:line="190" w:lineRule="exact" w:before="9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after="0" w:line="190" w:lineRule="exact"/>
        <w:rPr>
          <w:sz w:val="19"/>
          <w:szCs w:val="19"/>
        </w:rPr>
        <w:sectPr>
          <w:pgSz w:w="11906" w:h="16840"/>
          <w:pgMar w:top="740" w:bottom="280" w:left="760" w:right="940"/>
        </w:sectPr>
      </w:pPr>
    </w:p>
    <w:p>
      <w:pPr>
        <w:pStyle w:val="BodyText"/>
        <w:numPr>
          <w:ilvl w:val="0"/>
          <w:numId w:val="3"/>
        </w:numPr>
        <w:tabs>
          <w:tab w:pos="333" w:val="left" w:leader="none"/>
        </w:tabs>
        <w:spacing w:before="84"/>
        <w:ind w:left="112" w:right="0" w:firstLine="0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Входные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воздушные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отверстия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3"/>
        </w:numPr>
        <w:tabs>
          <w:tab w:pos="333" w:val="left" w:leader="none"/>
        </w:tabs>
        <w:ind w:left="333" w:right="0" w:hanging="221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Передняя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панель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3"/>
        </w:numPr>
        <w:tabs>
          <w:tab w:pos="333" w:val="left" w:leader="none"/>
        </w:tabs>
        <w:ind w:left="333" w:right="0" w:hanging="221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Выходные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воздушные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отверстия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3"/>
        </w:numPr>
        <w:tabs>
          <w:tab w:pos="333" w:val="left" w:leader="none"/>
        </w:tabs>
        <w:spacing w:line="240" w:lineRule="auto"/>
        <w:ind w:left="112" w:right="0" w:firstLine="0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Жалюзи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горизонтальной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регулировки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потока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воздуха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3"/>
        </w:numPr>
        <w:tabs>
          <w:tab w:pos="333" w:val="left" w:leader="none"/>
        </w:tabs>
        <w:spacing w:line="240" w:lineRule="auto"/>
        <w:ind w:left="112" w:right="205" w:hanging="0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Жалюзи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вертикальной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регулировки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потока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воздуха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3"/>
        </w:numPr>
        <w:tabs>
          <w:tab w:pos="333" w:val="left" w:leader="none"/>
        </w:tabs>
        <w:ind w:left="333" w:right="0" w:hanging="221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Информационный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дисплей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3"/>
        </w:numPr>
        <w:tabs>
          <w:tab w:pos="333" w:val="left" w:leader="none"/>
        </w:tabs>
        <w:ind w:left="333" w:right="0" w:hanging="221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Кнопка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аварийного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отключения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3"/>
        </w:numPr>
        <w:tabs>
          <w:tab w:pos="333" w:val="left" w:leader="none"/>
        </w:tabs>
        <w:ind w:left="333" w:right="0" w:hanging="221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Воздушный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фильтр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под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передней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панелью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)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4"/>
        </w:numPr>
        <w:tabs>
          <w:tab w:pos="536" w:val="left" w:leader="none"/>
        </w:tabs>
        <w:spacing w:before="58"/>
        <w:ind w:left="112" w:right="0" w:hanging="0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Выходное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воздушное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отверстие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4"/>
        </w:numPr>
        <w:tabs>
          <w:tab w:pos="536" w:val="left" w:leader="none"/>
        </w:tabs>
        <w:ind w:left="536" w:right="0" w:hanging="424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Входные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воздушные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отверстия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4"/>
        </w:numPr>
        <w:tabs>
          <w:tab w:pos="484" w:val="left" w:leader="none"/>
        </w:tabs>
        <w:spacing w:line="240" w:lineRule="auto"/>
        <w:ind w:left="112" w:right="662" w:hanging="0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Соединительные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трубопроводы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холодильного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контура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межблочный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кабель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4"/>
        </w:numPr>
        <w:tabs>
          <w:tab w:pos="484" w:val="left" w:leader="none"/>
        </w:tabs>
        <w:ind w:left="484" w:right="0" w:hanging="373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Дренажный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шланг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after="0"/>
        <w:jc w:val="left"/>
        <w:rPr>
          <w:rFonts w:ascii="Calibri" w:hAnsi="Calibri" w:cs="Calibri" w:eastAsia="Calibri"/>
        </w:rPr>
        <w:sectPr>
          <w:type w:val="continuous"/>
          <w:pgSz w:w="11906" w:h="16840"/>
          <w:pgMar w:top="1580" w:bottom="0" w:left="760" w:right="940"/>
          <w:cols w:num="2" w:equalWidth="0">
            <w:col w:w="4664" w:space="418"/>
            <w:col w:w="5124"/>
          </w:cols>
        </w:sectPr>
      </w:pP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spacing w:line="240" w:lineRule="auto"/>
        <w:ind w:left="825" w:right="1378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Внешний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вид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схема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электрической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цепи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могут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быть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изменены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без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предупреждения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без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ухудшения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потребительских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свойств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изделия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130" w:lineRule="exact" w:before="3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spacing w:before="58"/>
        <w:ind w:left="4379" w:right="0"/>
        <w:jc w:val="left"/>
        <w:rPr>
          <w:rFonts w:ascii="Calibri" w:hAnsi="Calibri" w:cs="Calibri" w:eastAsia="Calibri"/>
        </w:rPr>
      </w:pPr>
      <w:r>
        <w:rPr/>
        <w:pict>
          <v:group style="position:absolute;margin-left:257.526001pt;margin-top:5.39586pt;width:130.249pt;height:10.37pt;mso-position-horizontal-relative:page;mso-position-vertical-relative:paragraph;z-index:-8052" coordorigin="5151,108" coordsize="2605,207">
            <v:group style="position:absolute;left:5159;top:125;width:106;height:143" coordorigin="5159,125" coordsize="106,143">
              <v:shape style="position:absolute;left:5159;top:125;width:106;height:143" coordorigin="5159,125" coordsize="106,143" path="m5265,265l5265,265,5265,266,5264,266,5264,267,5263,267,5263,267,5262,268,5261,268,5260,268,5259,268,5257,268,5255,268,5253,268,5252,268,5251,268,5249,268,5249,268,5248,267,5247,267,5247,267,5246,266,5246,266,5246,265,5246,265,5246,172,5246,170,5246,167,5246,165,5246,162,5246,160,5246,158,5246,158,5246,159,5245,160,5244,162,5243,163,5243,164,5242,165,5241,167,5240,168,5240,169,5239,170,5238,172,5176,265,5175,266,5174,267,5170,268,5168,268,5167,268,5165,268,5164,268,5163,268,5162,268,5161,268,5160,267,5160,267,5159,267,5159,266,5159,266,5159,265,5159,264,5159,129,5159,128,5159,128,5159,127,5159,127,5166,125,5168,125,5170,125,5171,125,5173,126,5177,129,5177,222,5177,224,5177,226,5177,228,5177,231,5177,233,5177,235,5177,235,5178,233,5180,231,5181,228,5183,226,5184,223,5186,221,5247,128,5248,128,5248,128,5249,127,5249,127,5250,126,5250,126,5251,126,5252,126,5253,126,5254,125,5255,125,5256,125,5258,125,5265,128,5265,129,5265,265xe" filled="f" stroked="t" strokeweight=".8pt" strokecolor="#000000">
                <v:path arrowok="t"/>
              </v:shape>
              <v:shape style="position:absolute;left:5292;top:108;width:737;height:207" type="#_x0000_t75">
                <v:imagedata r:id="rId45" o:title=""/>
              </v:shape>
            </v:group>
            <v:group style="position:absolute;left:6055;top:163;width:101;height:140" coordorigin="6055,163" coordsize="101,140">
              <v:shape style="position:absolute;left:6055;top:163;width:101;height:140" coordorigin="6055,163" coordsize="101,140" path="m6156,301l6151,303,6149,303,6146,303,6144,303,6143,303,6141,302,6141,302,6141,301,6141,267,6060,267,6059,267,6057,267,6056,266,6055,265,6055,263,6055,261,6055,166,6055,166,6055,165,6055,165,6055,164,6056,164,6062,163,6064,163,6065,163,6073,166,6073,252,6120,252,6120,166,6120,166,6120,165,6120,165,6121,164,6121,164,6127,163,6129,163,6131,163,6138,166,6138,166,6138,252,6152,252,6153,252,6155,252,6155,253,6156,254,6156,255,6156,256,6156,301xe" filled="f" stroked="t" strokeweight=".8pt" strokecolor="#000000">
                <v:path arrowok="t"/>
              </v:shape>
            </v:group>
            <v:group style="position:absolute;left:6176;top:163;width:88;height:105" coordorigin="6176,163" coordsize="88,105">
              <v:shape style="position:absolute;left:6176;top:163;width:88;height:105" coordorigin="6176,163" coordsize="88,105" path="m6264,265l6262,267,6261,268,6260,268,6259,268,6258,268,6256,268,6255,268,6253,268,6251,268,6250,268,6249,268,6248,268,6247,267,6246,267,6246,267,6246,266,6245,266,6245,265,6245,265,6245,208,6245,205,6245,202,6246,200,6246,197,6246,194,6246,191,6244,194,6243,197,6241,199,6239,202,6236,205,6235,208,6193,265,6192,266,6192,266,6191,266,6191,267,6190,267,6190,267,6189,268,6188,268,6187,268,6186,268,6185,268,6184,268,6182,268,6181,268,6180,268,6179,268,6178,268,6178,267,6177,267,6176,267,6176,266,6176,266,6176,265,6176,265,6176,166,6176,166,6176,165,6176,165,6176,164,6183,163,6185,163,6188,163,6194,166,6194,223,6194,226,6194,229,6194,232,6194,235,6193,237,6193,240,6195,237,6196,235,6198,232,6200,229,6202,227,6204,224,6246,166,6246,166,6247,165,6247,165,6248,164,6249,164,6254,163,6255,163,6257,163,6264,166,6264,265xe" filled="f" stroked="t" strokeweight=".8pt" strokecolor="#000000">
                <v:path arrowok="t"/>
              </v:shape>
            </v:group>
            <v:group style="position:absolute;left:6290;top:161;width:98;height:108" coordorigin="6290,161" coordsize="98,108">
              <v:shape style="position:absolute;left:6290;top:161;width:98;height:108" coordorigin="6290,161" coordsize="98,108" path="m6389,214l6389,222,6387,230,6385,237,6383,243,6380,249,6376,254,6372,259,6366,263,6360,266,6354,268,6347,270,6338,270,6330,270,6302,255,6298,251,6295,245,6293,239,6291,232,6290,225,6290,216,6290,208,6291,201,6293,194,6295,188,6298,182,6303,177,6307,172,6340,161,6348,161,6386,192,6388,199,6389,206,6389,214xe" filled="f" stroked="t" strokeweight=".8pt" strokecolor="#000000">
                <v:path arrowok="t"/>
              </v:shape>
            </v:group>
            <v:group style="position:absolute;left:6309;top:176;width:61;height:78" coordorigin="6309,176" coordsize="61,78">
              <v:shape style="position:absolute;left:6309;top:176;width:61;height:78" coordorigin="6309,176" coordsize="61,78" path="m6370,216l6340,176,6334,177,6330,177,6326,179,6322,181,6319,184,6316,187,6314,191,6312,195,6311,200,6309,204,6309,210,6309,215,6309,221,6309,226,6310,230,6311,235,6313,239,6315,243,6318,246,6321,249,6325,251,6329,253,6333,254,6339,254,6344,254,6349,253,6353,252,6357,250,6360,247,6363,244,6365,240,6367,236,6368,231,6369,227,6370,221,6370,216xe" filled="f" stroked="t" strokeweight=".8pt" strokecolor="#000000">
                <v:path arrowok="t"/>
              </v:shape>
            </v:group>
            <v:group style="position:absolute;left:6415;top:163;width:86;height:105" coordorigin="6415,163" coordsize="86,105">
              <v:shape style="position:absolute;left:6415;top:163;width:86;height:105" coordorigin="6415,163" coordsize="86,105" path="m6501,265l6500,267,6499,268,6498,268,6497,268,6496,268,6494,268,6493,268,6491,268,6489,268,6488,268,6487,268,6486,268,6485,267,6485,267,6484,267,6484,266,6484,266,6483,265,6483,265,6483,222,6433,222,6433,265,6433,265,6431,267,6431,268,6430,268,6429,268,6427,268,6426,268,6424,268,6422,268,6421,268,6420,268,6419,268,6418,268,6417,267,6416,267,6416,267,6416,266,6415,266,6415,265,6415,265,6415,166,6422,163,6424,163,6426,163,6433,166,6433,206,6483,206,6483,166,6483,166,6484,165,6491,163,6493,163,6494,163,6501,166,6501,265xe" filled="f" stroked="t" strokeweight=".8pt" strokecolor="#000000">
                <v:path arrowok="t"/>
              </v:shape>
              <v:shape style="position:absolute;left:6527;top:108;width:1228;height:203" type="#_x0000_t75">
                <v:imagedata r:id="rId46" o:title=""/>
              </v:shape>
            </v:group>
            <w10:wrap type="none"/>
          </v:group>
        </w:pict>
      </w:r>
      <w:r>
        <w:rPr/>
        <w:pict>
          <v:group style="position:absolute;margin-left:186.802994pt;margin-top:32.106861pt;width:298.046pt;height:122.027pt;mso-position-horizontal-relative:page;mso-position-vertical-relative:paragraph;z-index:-8051" coordorigin="3736,642" coordsize="5961,2441">
            <v:group style="position:absolute;left:3744;top:650;width:5945;height:2425" coordorigin="3744,650" coordsize="5945,2425">
              <v:shape style="position:absolute;left:3744;top:650;width:5945;height:2425" coordorigin="3744,650" coordsize="5945,2425" path="m3744,650l9689,650,9689,3075,3744,3075,3744,650xe" filled="t" fillcolor="#D8D8D8" stroked="f">
                <v:path arrowok="t"/>
                <v:fill type="solid"/>
              </v:shape>
            </v:group>
            <v:group style="position:absolute;left:5914;top:882;width:165;height:164" coordorigin="5914,882" coordsize="165,164">
              <v:shape style="position:absolute;left:5914;top:882;width:165;height:164" coordorigin="5914,882" coordsize="165,164" path="m5986,882l5923,930,5914,979,5920,998,5965,1038,6016,1046,6037,1038,6054,1025,6068,1008,6076,988,6079,965,6079,959,6052,904,5986,882xe" filled="t" fillcolor="#231F1F" stroked="f">
                <v:path arrowok="t"/>
                <v:fill type="solid"/>
              </v:shape>
            </v:group>
            <v:group style="position:absolute;left:6049;top:1024;width:52;height:66" coordorigin="6049,1024" coordsize="52,66">
              <v:shape style="position:absolute;left:6049;top:1024;width:52;height:66" coordorigin="6049,1024" coordsize="52,66" path="m6101,1090l6049,1024e" filled="f" stroked="t" strokeweight="1.134pt" strokecolor="#858385">
                <v:path arrowok="t"/>
              </v:shape>
            </v:group>
            <v:group style="position:absolute;left:6072;top:1035;width:288;height:278" coordorigin="6072,1035" coordsize="288,278">
              <v:shape style="position:absolute;left:6072;top:1035;width:288;height:278" coordorigin="6072,1035" coordsize="288,278" path="m6360,1174l6344,1238,6302,1286,6240,1311,6217,1313,6193,1312,6131,1287,6088,1239,6072,1175,6074,1152,6100,1092,6149,1051,6215,1035,6239,1037,6301,1062,6344,1109,6360,1173,6360,1174xe" filled="f" stroked="t" strokeweight="1pt" strokecolor="#B1B1B1">
                <v:path arrowok="t"/>
              </v:shape>
            </v:group>
            <v:group style="position:absolute;left:6732;top:1766;width:211;height:212" coordorigin="6732,1766" coordsize="211,212">
              <v:shape style="position:absolute;left:6732;top:1766;width:211;height:212" coordorigin="6732,1766" coordsize="211,212" path="m6828,1766l6759,1802,6733,1866,6732,1893,6738,1913,6780,1960,6849,1978,6870,1973,6922,1935,6943,1872,6941,1854,6912,1798,6853,1768,6828,1766xe" filled="t" fillcolor="#231F1F" stroked="f">
                <v:path arrowok="t"/>
                <v:fill type="solid"/>
              </v:shape>
            </v:group>
            <v:group style="position:absolute;left:4231;top:1757;width:211;height:212" coordorigin="4231,1757" coordsize="211,212">
              <v:shape style="position:absolute;left:4231;top:1757;width:211;height:212" coordorigin="4231,1757" coordsize="211,212" path="m4327,1757l4257,1793,4232,1857,4231,1884,4237,1904,4278,1951,4347,1968,4369,1964,4421,1925,4441,1863,4440,1845,4410,1789,4351,1759,4327,1757xe" filled="t" fillcolor="#231F1F" stroked="f">
                <v:path arrowok="t"/>
                <v:fill type="solid"/>
              </v:shape>
            </v:group>
            <v:group style="position:absolute;left:4248;top:2473;width:211;height:212" coordorigin="4248,2473" coordsize="211,212">
              <v:shape style="position:absolute;left:4248;top:2473;width:211;height:212" coordorigin="4248,2473" coordsize="211,212" path="m4344,2473l4275,2509,4249,2573,4248,2600,4254,2620,4296,2667,4364,2685,4386,2680,4438,2642,4459,2579,4457,2561,4428,2505,4369,2475,4344,2473xe" filled="t" fillcolor="#231F1F" stroked="f">
                <v:path arrowok="t"/>
                <v:fill type="solid"/>
              </v:shape>
            </v:group>
            <v:group style="position:absolute;left:4232;top:1440;width:211;height:212" coordorigin="4232,1440" coordsize="211,212">
              <v:shape style="position:absolute;left:4232;top:1440;width:211;height:212" coordorigin="4232,1440" coordsize="211,212" path="m4328,1440l4259,1476,4233,1540,4232,1567,4238,1587,4280,1634,4348,1652,4370,1647,4422,1608,4443,1546,4441,1528,4412,1472,4353,1442,4328,1440xe" filled="t" fillcolor="#231F1F" stroked="f">
                <v:path arrowok="t"/>
                <v:fill type="solid"/>
              </v:shape>
            </v:group>
            <v:group style="position:absolute;left:6729;top:2081;width:211;height:212" coordorigin="6729,2081" coordsize="211,212">
              <v:shape style="position:absolute;left:6729;top:2081;width:211;height:212" coordorigin="6729,2081" coordsize="211,212" path="m6826,2081l6756,2118,6731,2182,6729,2209,6736,2229,6777,2276,6846,2293,6868,2288,6920,2250,6940,2188,6939,2169,6909,2114,6850,2084,6826,2081xe" filled="t" fillcolor="#231F1F" stroked="f">
                <v:path arrowok="t"/>
                <v:fill type="solid"/>
              </v:shape>
            </v:group>
            <v:group style="position:absolute;left:6738;top:2403;width:211;height:212" coordorigin="6738,2403" coordsize="211,212">
              <v:shape style="position:absolute;left:6738;top:2403;width:211;height:212" coordorigin="6738,2403" coordsize="211,212" path="m6834,2403l6764,2440,6739,2504,6738,2531,6744,2551,6785,2598,6854,2615,6876,2610,6928,2572,6948,2509,6947,2491,6917,2436,6859,2405,6834,2403xe" filled="t" fillcolor="#231F1F" stroked="f">
                <v:path arrowok="t"/>
                <v:fill type="solid"/>
              </v:shape>
              <v:shape style="position:absolute;left:6549;top:925;width:2177;height:663" type="#_x0000_t75">
                <v:imagedata r:id="rId47" o:title="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Информационный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дисплей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1"/>
        <w:rPr>
          <w:sz w:val="26"/>
          <w:szCs w:val="26"/>
        </w:rPr>
      </w:pPr>
      <w:r>
        <w:rPr>
          <w:sz w:val="26"/>
          <w:szCs w:val="26"/>
        </w:rPr>
      </w:r>
    </w:p>
    <w:p>
      <w:pPr>
        <w:tabs>
          <w:tab w:pos="1569" w:val="left" w:leader="none"/>
        </w:tabs>
        <w:spacing w:line="216" w:lineRule="exact" w:before="86"/>
        <w:ind w:left="922" w:right="0" w:firstLine="0"/>
        <w:jc w:val="center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105"/>
          <w:sz w:val="14"/>
          <w:szCs w:val="14"/>
        </w:rPr>
        <w:t>1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5"/>
          <w:sz w:val="14"/>
          <w:szCs w:val="14"/>
        </w:rPr>
        <w:tab/>
      </w:r>
      <w:r>
        <w:rPr>
          <w:rFonts w:ascii="Arial" w:hAnsi="Arial" w:cs="Arial" w:eastAsia="Arial"/>
          <w:b w:val="0"/>
          <w:bCs w:val="0"/>
          <w:color w:val="FFFFFF"/>
          <w:spacing w:val="0"/>
          <w:w w:val="105"/>
          <w:position w:val="-5"/>
          <w:sz w:val="14"/>
          <w:szCs w:val="14"/>
        </w:rPr>
        <w:t>2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14"/>
          <w:szCs w:val="14"/>
        </w:rPr>
      </w:r>
    </w:p>
    <w:p>
      <w:pPr>
        <w:tabs>
          <w:tab w:pos="7835" w:val="left" w:leader="none"/>
        </w:tabs>
        <w:spacing w:line="213" w:lineRule="exact"/>
        <w:ind w:left="5856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105"/>
          <w:position w:val="-6"/>
          <w:sz w:val="14"/>
          <w:szCs w:val="14"/>
        </w:rPr>
        <w:t>3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5"/>
          <w:position w:val="-6"/>
          <w:sz w:val="14"/>
          <w:szCs w:val="14"/>
        </w:rPr>
        <w:tab/>
      </w:r>
      <w:r>
        <w:rPr>
          <w:rFonts w:ascii="Arial" w:hAnsi="Arial" w:cs="Arial" w:eastAsia="Arial"/>
          <w:b w:val="0"/>
          <w:bCs w:val="0"/>
          <w:color w:val="FFFFFF"/>
          <w:spacing w:val="0"/>
          <w:w w:val="105"/>
          <w:position w:val="0"/>
          <w:sz w:val="14"/>
          <w:szCs w:val="14"/>
        </w:rPr>
        <w:t>5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14"/>
          <w:szCs w:val="14"/>
        </w:rPr>
      </w:r>
    </w:p>
    <w:p>
      <w:pPr>
        <w:spacing w:after="0" w:line="213" w:lineRule="exact"/>
        <w:jc w:val="left"/>
        <w:rPr>
          <w:rFonts w:ascii="Arial" w:hAnsi="Arial" w:cs="Arial" w:eastAsia="Arial"/>
          <w:sz w:val="14"/>
          <w:szCs w:val="14"/>
        </w:rPr>
        <w:sectPr>
          <w:type w:val="continuous"/>
          <w:pgSz w:w="11906" w:h="16840"/>
          <w:pgMar w:top="1580" w:bottom="0" w:left="760" w:right="940"/>
        </w:sectPr>
      </w:pPr>
    </w:p>
    <w:p>
      <w:pPr>
        <w:spacing w:line="110" w:lineRule="exact" w:before="2"/>
        <w:rPr>
          <w:sz w:val="11"/>
          <w:szCs w:val="11"/>
        </w:rPr>
      </w:pPr>
      <w:r>
        <w:rPr>
          <w:sz w:val="11"/>
          <w:szCs w:val="11"/>
        </w:rPr>
      </w:r>
    </w:p>
    <w:p>
      <w:pPr>
        <w:numPr>
          <w:ilvl w:val="1"/>
          <w:numId w:val="4"/>
        </w:numPr>
        <w:tabs>
          <w:tab w:pos="3725" w:val="left" w:leader="none"/>
        </w:tabs>
        <w:ind w:left="3581" w:right="0" w:hanging="53"/>
        <w:jc w:val="left"/>
        <w:rPr>
          <w:rFonts w:ascii="Calibri" w:hAnsi="Calibri" w:cs="Calibri" w:eastAsia="Calibri"/>
          <w:sz w:val="17"/>
          <w:szCs w:val="17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17"/>
          <w:szCs w:val="17"/>
        </w:rPr>
        <w:t>Инфракрасный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17"/>
          <w:szCs w:val="17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position w:val="0"/>
          <w:sz w:val="17"/>
          <w:szCs w:val="17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17"/>
          <w:szCs w:val="17"/>
        </w:rPr>
        <w:t>приемник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17"/>
          <w:szCs w:val="17"/>
        </w:rPr>
      </w:r>
    </w:p>
    <w:p>
      <w:pPr>
        <w:spacing w:line="110" w:lineRule="exact" w:before="1"/>
        <w:rPr>
          <w:sz w:val="11"/>
          <w:szCs w:val="11"/>
        </w:rPr>
      </w:pPr>
      <w:r>
        <w:rPr>
          <w:sz w:val="11"/>
          <w:szCs w:val="11"/>
        </w:rPr>
      </w:r>
    </w:p>
    <w:p>
      <w:pPr>
        <w:numPr>
          <w:ilvl w:val="1"/>
          <w:numId w:val="4"/>
        </w:numPr>
        <w:tabs>
          <w:tab w:pos="3707" w:val="left" w:leader="none"/>
        </w:tabs>
        <w:spacing w:line="255" w:lineRule="auto"/>
        <w:ind w:left="3581" w:right="79" w:hanging="54"/>
        <w:jc w:val="left"/>
        <w:rPr>
          <w:rFonts w:ascii="Calibri" w:hAnsi="Calibri" w:cs="Calibri" w:eastAsia="Calibri"/>
          <w:sz w:val="12"/>
          <w:szCs w:val="12"/>
        </w:rPr>
      </w:pP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position w:val="0"/>
          <w:sz w:val="17"/>
          <w:szCs w:val="17"/>
        </w:rPr>
        <w:t>Температурный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position w:val="0"/>
          <w:sz w:val="17"/>
          <w:szCs w:val="1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15"/>
          <w:w w:val="100"/>
          <w:position w:val="0"/>
          <w:sz w:val="17"/>
          <w:szCs w:val="1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position w:val="0"/>
          <w:sz w:val="17"/>
          <w:szCs w:val="17"/>
        </w:rPr>
        <w:t>дисплей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3"/>
          <w:position w:val="0"/>
          <w:sz w:val="17"/>
          <w:szCs w:val="1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position w:val="0"/>
          <w:sz w:val="13"/>
          <w:szCs w:val="13"/>
        </w:rPr>
        <w:t>Показывает</w:t>
      </w:r>
      <w:r>
        <w:rPr>
          <w:rFonts w:ascii="Calibri" w:hAnsi="Calibri" w:cs="Calibri" w:eastAsia="Calibri"/>
          <w:b w:val="0"/>
          <w:bCs w:val="0"/>
          <w:color w:val="231F1F"/>
          <w:spacing w:val="-10"/>
          <w:w w:val="100"/>
          <w:position w:val="0"/>
          <w:sz w:val="13"/>
          <w:szCs w:val="13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position w:val="0"/>
          <w:sz w:val="13"/>
          <w:szCs w:val="13"/>
        </w:rPr>
        <w:t>заданую</w:t>
      </w:r>
      <w:r>
        <w:rPr>
          <w:rFonts w:ascii="Calibri" w:hAnsi="Calibri" w:cs="Calibri" w:eastAsia="Calibri"/>
          <w:b w:val="0"/>
          <w:bCs w:val="0"/>
          <w:color w:val="231F1F"/>
          <w:spacing w:val="-10"/>
          <w:w w:val="100"/>
          <w:position w:val="0"/>
          <w:sz w:val="13"/>
          <w:szCs w:val="13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position w:val="0"/>
          <w:sz w:val="13"/>
          <w:szCs w:val="13"/>
        </w:rPr>
        <w:t>температуру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99"/>
          <w:position w:val="0"/>
          <w:sz w:val="13"/>
          <w:szCs w:val="13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5"/>
          <w:position w:val="0"/>
          <w:sz w:val="12"/>
          <w:szCs w:val="12"/>
        </w:rPr>
        <w:t>во</w:t>
      </w:r>
      <w:r>
        <w:rPr>
          <w:rFonts w:ascii="Calibri" w:hAnsi="Calibri" w:cs="Calibri" w:eastAsia="Calibri"/>
          <w:b w:val="0"/>
          <w:bCs w:val="0"/>
          <w:color w:val="231F1F"/>
          <w:spacing w:val="7"/>
          <w:w w:val="105"/>
          <w:position w:val="0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5"/>
          <w:position w:val="0"/>
          <w:sz w:val="12"/>
          <w:szCs w:val="12"/>
        </w:rPr>
        <w:t>время</w:t>
      </w:r>
      <w:r>
        <w:rPr>
          <w:rFonts w:ascii="Calibri" w:hAnsi="Calibri" w:cs="Calibri" w:eastAsia="Calibri"/>
          <w:b w:val="0"/>
          <w:bCs w:val="0"/>
          <w:color w:val="231F1F"/>
          <w:spacing w:val="7"/>
          <w:w w:val="105"/>
          <w:position w:val="0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5"/>
          <w:position w:val="0"/>
          <w:sz w:val="12"/>
          <w:szCs w:val="12"/>
        </w:rPr>
        <w:t>настройки</w:t>
      </w:r>
      <w:r>
        <w:rPr>
          <w:rFonts w:ascii="Calibri" w:hAnsi="Calibri" w:cs="Calibri" w:eastAsia="Calibri"/>
          <w:b w:val="0"/>
          <w:bCs w:val="0"/>
          <w:color w:val="231F1F"/>
          <w:spacing w:val="8"/>
          <w:w w:val="105"/>
          <w:position w:val="0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5"/>
          <w:position w:val="0"/>
          <w:sz w:val="12"/>
          <w:szCs w:val="12"/>
        </w:rPr>
        <w:t>с</w:t>
      </w:r>
      <w:r>
        <w:rPr>
          <w:rFonts w:ascii="Calibri" w:hAnsi="Calibri" w:cs="Calibri" w:eastAsia="Calibri"/>
          <w:b w:val="0"/>
          <w:bCs w:val="0"/>
          <w:color w:val="231F1F"/>
          <w:spacing w:val="7"/>
          <w:w w:val="105"/>
          <w:position w:val="0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5"/>
          <w:position w:val="0"/>
          <w:sz w:val="12"/>
          <w:szCs w:val="12"/>
        </w:rPr>
        <w:t>пульта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12"/>
          <w:szCs w:val="12"/>
        </w:rPr>
      </w: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numPr>
          <w:ilvl w:val="1"/>
          <w:numId w:val="4"/>
        </w:numPr>
        <w:tabs>
          <w:tab w:pos="3830" w:val="left" w:leader="none"/>
        </w:tabs>
        <w:ind w:left="3830" w:right="0" w:hanging="285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position w:val="1"/>
          <w:sz w:val="17"/>
          <w:szCs w:val="17"/>
        </w:rPr>
        <w:t>Режим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position w:val="1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position w:val="1"/>
          <w:sz w:val="17"/>
          <w:szCs w:val="17"/>
        </w:rPr>
        <w:t>охлаждения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17"/>
          <w:szCs w:val="17"/>
        </w:rPr>
      </w:r>
    </w:p>
    <w:p>
      <w:pPr>
        <w:tabs>
          <w:tab w:pos="1975" w:val="left" w:leader="none"/>
        </w:tabs>
        <w:spacing w:before="80"/>
        <w:ind w:left="0" w:right="2121" w:firstLine="0"/>
        <w:jc w:val="center"/>
        <w:rPr>
          <w:rFonts w:ascii="Arial" w:hAnsi="Arial" w:cs="Arial" w:eastAsia="Arial"/>
          <w:sz w:val="14"/>
          <w:szCs w:val="14"/>
        </w:rPr>
      </w:pPr>
      <w:r>
        <w:rPr>
          <w:spacing w:val="0"/>
          <w:w w:val="105"/>
        </w:rPr>
        <w:br w:type="column"/>
      </w:r>
      <w:r>
        <w:rPr>
          <w:rFonts w:ascii="Arial" w:hAnsi="Arial" w:cs="Arial" w:eastAsia="Arial"/>
          <w:b w:val="0"/>
          <w:bCs w:val="0"/>
          <w:color w:val="FFFFFF"/>
          <w:spacing w:val="0"/>
          <w:w w:val="105"/>
          <w:sz w:val="14"/>
          <w:szCs w:val="14"/>
        </w:rPr>
        <w:t>4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5"/>
          <w:sz w:val="14"/>
          <w:szCs w:val="14"/>
        </w:rPr>
        <w:tab/>
      </w:r>
      <w:r>
        <w:rPr>
          <w:rFonts w:ascii="Arial" w:hAnsi="Arial" w:cs="Arial" w:eastAsia="Arial"/>
          <w:b w:val="0"/>
          <w:bCs w:val="0"/>
          <w:color w:val="FFFFFF"/>
          <w:spacing w:val="0"/>
          <w:w w:val="105"/>
          <w:sz w:val="14"/>
          <w:szCs w:val="14"/>
        </w:rPr>
        <w:t>6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5"/>
        </w:numPr>
        <w:tabs>
          <w:tab w:pos="595" w:val="left" w:leader="none"/>
        </w:tabs>
        <w:ind w:left="595" w:right="0" w:hanging="280"/>
        <w:jc w:val="left"/>
        <w:rPr>
          <w:rFonts w:ascii="Calibri" w:hAnsi="Calibri" w:cs="Calibri" w:eastAsia="Calibri"/>
          <w:sz w:val="17"/>
          <w:szCs w:val="17"/>
        </w:rPr>
      </w:pPr>
      <w:r>
        <w:rPr>
          <w:rFonts w:ascii="Calibri" w:hAnsi="Calibri" w:cs="Calibri" w:eastAsia="Calibri"/>
          <w:b w:val="0"/>
          <w:bCs w:val="0"/>
          <w:color w:val="231F1F"/>
          <w:spacing w:val="0"/>
          <w:w w:val="105"/>
          <w:position w:val="0"/>
          <w:sz w:val="17"/>
          <w:szCs w:val="17"/>
        </w:rPr>
        <w:t>Режим</w:t>
      </w:r>
      <w:r>
        <w:rPr>
          <w:rFonts w:ascii="Calibri" w:hAnsi="Calibri" w:cs="Calibri" w:eastAsia="Calibri"/>
          <w:b w:val="0"/>
          <w:bCs w:val="0"/>
          <w:color w:val="231F1F"/>
          <w:spacing w:val="-23"/>
          <w:w w:val="105"/>
          <w:position w:val="0"/>
          <w:sz w:val="17"/>
          <w:szCs w:val="17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5"/>
          <w:position w:val="0"/>
          <w:sz w:val="17"/>
          <w:szCs w:val="17"/>
        </w:rPr>
        <w:t>нагрева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17"/>
          <w:szCs w:val="17"/>
        </w:rPr>
      </w:r>
    </w:p>
    <w:p>
      <w:pPr>
        <w:numPr>
          <w:ilvl w:val="0"/>
          <w:numId w:val="5"/>
        </w:numPr>
        <w:tabs>
          <w:tab w:pos="582" w:val="left" w:leader="none"/>
        </w:tabs>
        <w:spacing w:before="84"/>
        <w:ind w:left="582" w:right="0" w:hanging="258"/>
        <w:jc w:val="left"/>
        <w:rPr>
          <w:rFonts w:ascii="Calibri" w:hAnsi="Calibri" w:cs="Calibri" w:eastAsia="Calibri"/>
          <w:sz w:val="17"/>
          <w:szCs w:val="17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17"/>
          <w:szCs w:val="17"/>
        </w:rPr>
        <w:t>Режим</w:t>
      </w:r>
      <w:r>
        <w:rPr>
          <w:rFonts w:ascii="Calibri" w:hAnsi="Calibri" w:cs="Calibri" w:eastAsia="Calibri"/>
          <w:b w:val="0"/>
          <w:bCs w:val="0"/>
          <w:color w:val="000001"/>
          <w:spacing w:val="-14"/>
          <w:w w:val="105"/>
          <w:position w:val="0"/>
          <w:sz w:val="17"/>
          <w:szCs w:val="17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17"/>
          <w:szCs w:val="17"/>
        </w:rPr>
        <w:t>очистки</w:t>
      </w:r>
      <w:r>
        <w:rPr>
          <w:rFonts w:ascii="Calibri" w:hAnsi="Calibri" w:cs="Calibri" w:eastAsia="Calibri"/>
          <w:b w:val="0"/>
          <w:bCs w:val="0"/>
          <w:color w:val="000001"/>
          <w:spacing w:val="-14"/>
          <w:w w:val="105"/>
          <w:position w:val="0"/>
          <w:sz w:val="17"/>
          <w:szCs w:val="17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17"/>
          <w:szCs w:val="17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4"/>
          <w:w w:val="105"/>
          <w:position w:val="0"/>
          <w:sz w:val="17"/>
          <w:szCs w:val="17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17"/>
          <w:szCs w:val="17"/>
        </w:rPr>
        <w:t>ионизации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17"/>
          <w:szCs w:val="17"/>
        </w:rPr>
      </w:r>
    </w:p>
    <w:p>
      <w:pPr>
        <w:numPr>
          <w:ilvl w:val="0"/>
          <w:numId w:val="5"/>
        </w:numPr>
        <w:tabs>
          <w:tab w:pos="582" w:val="left" w:leader="none"/>
        </w:tabs>
        <w:spacing w:before="95"/>
        <w:ind w:left="582" w:right="0" w:hanging="241"/>
        <w:jc w:val="left"/>
        <w:rPr>
          <w:rFonts w:ascii="Calibri" w:hAnsi="Calibri" w:cs="Calibri" w:eastAsia="Calibri"/>
          <w:sz w:val="17"/>
          <w:szCs w:val="17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17"/>
          <w:szCs w:val="17"/>
        </w:rPr>
        <w:t>Режим</w:t>
      </w:r>
      <w:r>
        <w:rPr>
          <w:rFonts w:ascii="Calibri" w:hAnsi="Calibri" w:cs="Calibri" w:eastAsia="Calibri"/>
          <w:b w:val="0"/>
          <w:bCs w:val="0"/>
          <w:color w:val="000001"/>
          <w:spacing w:val="-26"/>
          <w:w w:val="105"/>
          <w:position w:val="0"/>
          <w:sz w:val="17"/>
          <w:szCs w:val="17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17"/>
          <w:szCs w:val="17"/>
        </w:rPr>
        <w:t>осушения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17"/>
          <w:szCs w:val="17"/>
        </w:rPr>
      </w:r>
    </w:p>
    <w:p>
      <w:pPr>
        <w:spacing w:after="0"/>
        <w:jc w:val="left"/>
        <w:rPr>
          <w:rFonts w:ascii="Calibri" w:hAnsi="Calibri" w:cs="Calibri" w:eastAsia="Calibri"/>
          <w:sz w:val="17"/>
          <w:szCs w:val="17"/>
        </w:rPr>
        <w:sectPr>
          <w:type w:val="continuous"/>
          <w:pgSz w:w="11906" w:h="16840"/>
          <w:pgMar w:top="1580" w:bottom="0" w:left="760" w:right="940"/>
          <w:cols w:num="2" w:equalWidth="0">
            <w:col w:w="5654" w:space="40"/>
            <w:col w:w="4512"/>
          </w:cols>
        </w:sectPr>
      </w:pPr>
    </w:p>
    <w:p>
      <w:pPr>
        <w:spacing w:line="190" w:lineRule="exact" w:before="1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before="58"/>
        <w:ind w:left="0" w:right="104"/>
        <w:jc w:val="right"/>
        <w:rPr>
          <w:rFonts w:ascii="Calibri" w:hAnsi="Calibri" w:cs="Calibri" w:eastAsia="Calibri"/>
        </w:rPr>
      </w:pPr>
      <w:r>
        <w:rPr/>
        <w:pict>
          <v:group style="position:absolute;margin-left:537.921997pt;margin-top:6.294815pt;width:4.617pt;height:7.109pt;mso-position-horizontal-relative:page;mso-position-vertical-relative:paragraph;z-index:-8050" coordorigin="10758,126" coordsize="92,142">
            <v:shape style="position:absolute;left:10758;top:126;width:92;height:142" coordorigin="10758,126" coordsize="92,142" path="m10851,134l10851,135,10851,137,10851,138,10850,139,10850,140,10850,141,10850,142,10850,143,10849,144,10849,144,10849,145,10848,146,10797,264,10797,265,10794,267,10793,268,10792,268,10791,268,10789,268,10788,268,10786,268,10777,267,10776,266,10776,266,10776,265,10776,264,10776,263,10777,263,10831,142,10763,142,10761,143,10760,142,10760,140,10759,139,10758,137,10759,134,10758,133,10759,132,10759,131,10759,130,10759,129,10760,128,10760,127,10760,127,10761,126,10761,126,10762,126,10763,126,10845,126,10846,126,10847,126,10851,132,10851,134xe" filled="f" stroked="t" strokeweight=".8pt" strokecolor="#000000">
              <v:path arrowok="t"/>
            </v:shape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7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after="0"/>
        <w:jc w:val="right"/>
        <w:rPr>
          <w:rFonts w:ascii="Calibri" w:hAnsi="Calibri" w:cs="Calibri" w:eastAsia="Calibri"/>
        </w:rPr>
        <w:sectPr>
          <w:type w:val="continuous"/>
          <w:pgSz w:w="11906" w:h="16840"/>
          <w:pgMar w:top="1580" w:bottom="0" w:left="760" w:right="940"/>
        </w:sectPr>
      </w:pPr>
    </w:p>
    <w:p>
      <w:pPr>
        <w:pStyle w:val="Heading2"/>
        <w:spacing w:before="25"/>
        <w:ind w:left="2051" w:right="0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Основные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части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конди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онера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after="0" w:line="260" w:lineRule="exact"/>
        <w:rPr>
          <w:sz w:val="26"/>
          <w:szCs w:val="26"/>
        </w:rPr>
        <w:sectPr>
          <w:pgSz w:w="11909" w:h="16840"/>
          <w:pgMar w:top="940" w:bottom="280" w:left="1000" w:right="700"/>
        </w:sectPr>
      </w:pPr>
    </w:p>
    <w:p>
      <w:pPr>
        <w:pStyle w:val="Heading7"/>
        <w:spacing w:line="288" w:lineRule="exact" w:before="85"/>
        <w:ind w:left="521" w:right="0" w:firstLine="657"/>
        <w:jc w:val="left"/>
        <w:rPr>
          <w:rFonts w:ascii="Calibri" w:hAnsi="Calibri" w:cs="Calibri" w:eastAsia="Calibri"/>
        </w:rPr>
      </w:pPr>
      <w:r>
        <w:rPr/>
        <w:pict>
          <v:group style="position:absolute;margin-left:75.811203pt;margin-top:6.273702pt;width:100.866pt;height:41.253100pt;mso-position-horizontal-relative:page;mso-position-vertical-relative:paragraph;z-index:-8049" coordorigin="1516,125" coordsize="2017,825">
            <v:shape style="position:absolute;left:1516;top:125;width:1722;height:825" type="#_x0000_t75">
              <v:imagedata r:id="rId48" o:title=""/>
            </v:shape>
            <v:group style="position:absolute;left:3002;top:469;width:111;height:135" coordorigin="3002,469" coordsize="111,135">
              <v:shape style="position:absolute;left:3002;top:469;width:111;height:135" coordorigin="3002,469" coordsize="111,135" path="m3113,600l3102,604,3099,604,3091,602,3090,601,3090,601,3090,600,3090,544,3025,544,3025,600,3025,601,3014,604,3012,604,3003,602,3002,601,3002,601,3002,600,3002,473,3002,473,3002,472,3003,471,3003,471,3004,470,3005,470,3005,470,3014,469,3016,469,3025,473,3025,525,3090,525,3090,473,3090,473,3090,472,3091,471,3091,471,3092,470,3102,469,3104,469,3113,473,3113,600xe" filled="f" stroked="t" strokeweight=".8pt" strokecolor="#000000">
                <v:path arrowok="t"/>
              </v:shape>
            </v:group>
            <v:group style="position:absolute;left:3148;top:467;width:127;height:139" coordorigin="3148,467" coordsize="127,139">
              <v:shape style="position:absolute;left:3148;top:467;width:127;height:139" coordorigin="3148,467" coordsize="127,139" path="m3274,535l3274,545,3273,555,3229,604,3209,606,3199,606,3190,604,3182,601,3174,598,3168,594,3163,588,3158,582,3154,575,3151,566,3149,558,3148,548,3148,538,3148,527,3164,487,3169,481,3176,476,3184,472,3192,469,3201,467,3212,467,3223,467,3232,469,3239,472,3247,475,3274,525,3274,535xe" filled="f" stroked="t" strokeweight=".8pt" strokecolor="#000000">
                <v:path arrowok="t"/>
              </v:shape>
            </v:group>
            <v:group style="position:absolute;left:3172;top:486;width:79;height:100" coordorigin="3172,486" coordsize="79,100">
              <v:shape style="position:absolute;left:3172;top:486;width:79;height:100" coordorigin="3172,486" coordsize="79,100" path="m3250,537l3211,486,3204,486,3174,516,3172,522,3172,529,3172,536,3172,543,3172,550,3174,556,3175,562,3177,567,3180,572,3183,576,3187,580,3192,583,3197,585,3203,587,3211,587,3217,587,3223,585,3228,583,3233,580,3238,577,3241,573,3244,568,3246,563,3248,557,3249,551,3250,544,3250,537xe" filled="f" stroked="t" strokeweight=".8pt" strokecolor="#000000">
                <v:path arrowok="t"/>
              </v:shape>
            </v:group>
            <v:group style="position:absolute;left:3308;top:470;width:76;height:135" coordorigin="3308,470" coordsize="76,135">
              <v:shape style="position:absolute;left:3308;top:470;width:76;height:135" coordorigin="3308,470" coordsize="76,135" path="m3384,480l3384,482,3384,484,3383,485,3383,486,3380,491,3379,490,3331,490,3331,600,3331,601,3320,604,3318,604,3309,602,3308,601,3308,601,3308,600,3308,478,3308,475,3309,473,3310,472,3311,470,3313,470,3315,470,3379,470,3384,478,3384,480xe" filled="f" stroked="t" strokeweight=".8pt" strokecolor="#000000">
                <v:path arrowok="t"/>
              </v:shape>
            </v:group>
            <v:group style="position:absolute;left:3399;top:467;width:127;height:139" coordorigin="3399,467" coordsize="127,139">
              <v:shape style="position:absolute;left:3399;top:467;width:127;height:139" coordorigin="3399,467" coordsize="127,139" path="m3526,535l3526,545,3524,555,3481,604,3461,606,3450,606,3441,604,3434,601,3426,598,3419,594,3414,588,3409,582,3405,575,3403,566,3400,558,3399,548,3399,538,3399,527,3415,487,3420,481,3427,476,3435,472,3443,469,3453,467,3464,467,3474,467,3483,469,3491,472,3498,475,3526,525,3526,535xe" filled="f" stroked="t" strokeweight=".8pt" strokecolor="#000000">
                <v:path arrowok="t"/>
              </v:shape>
            </v:group>
            <v:group style="position:absolute;left:3423;top:486;width:79;height:100" coordorigin="3423,486" coordsize="79,100">
              <v:shape style="position:absolute;left:3423;top:486;width:79;height:100" coordorigin="3423,486" coordsize="79,100" path="m3501,537l3463,486,3456,486,3425,516,3424,522,3423,529,3423,536,3423,543,3424,550,3425,556,3426,562,3428,567,3431,572,3434,576,3438,580,3443,583,3448,585,3455,587,3462,587,3469,587,3475,585,3480,583,3485,580,3489,577,3492,573,3495,568,3498,563,3499,557,3501,551,3501,544,3501,537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Пульт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стан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ионного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130" w:lineRule="exact" w:before="7"/>
        <w:rPr>
          <w:sz w:val="13"/>
          <w:szCs w:val="13"/>
        </w:rPr>
      </w:pPr>
      <w:r>
        <w:rPr/>
        <w:br w:type="column"/>
      </w: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1"/>
          <w:numId w:val="5"/>
        </w:numPr>
        <w:tabs>
          <w:tab w:pos="781" w:val="left" w:leader="none"/>
        </w:tabs>
        <w:spacing w:line="139" w:lineRule="exact"/>
        <w:ind w:left="1077" w:right="0" w:hanging="557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spacing w:val="-6"/>
          <w:w w:val="100"/>
          <w:position w:val="0"/>
          <w:sz w:val="21"/>
          <w:szCs w:val="21"/>
        </w:rPr>
        <w:t>К</w:t>
      </w:r>
      <w:r>
        <w:rPr>
          <w:rFonts w:ascii="Calibri" w:hAnsi="Calibri" w:cs="Calibri" w:eastAsia="Calibri"/>
          <w:b w:val="0"/>
          <w:bCs w:val="0"/>
          <w:spacing w:val="-7"/>
          <w:w w:val="100"/>
          <w:position w:val="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spacing w:val="-6"/>
          <w:w w:val="100"/>
          <w:position w:val="0"/>
          <w:sz w:val="21"/>
          <w:szCs w:val="21"/>
        </w:rPr>
        <w:t>о</w:t>
      </w:r>
      <w:r>
        <w:rPr>
          <w:rFonts w:ascii="Calibri" w:hAnsi="Calibri" w:cs="Calibri" w:eastAsia="Calibri"/>
          <w:b w:val="0"/>
          <w:bCs w:val="0"/>
          <w:spacing w:val="-6"/>
          <w:w w:val="100"/>
          <w:position w:val="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spacing w:val="-7"/>
          <w:w w:val="100"/>
          <w:position w:val="0"/>
          <w:sz w:val="21"/>
          <w:szCs w:val="21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1"/>
          <w:szCs w:val="21"/>
        </w:rPr>
        <w:t>а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1"/>
          <w:szCs w:val="21"/>
        </w:rPr>
        <w:t>   </w:t>
      </w:r>
      <w:r>
        <w:rPr>
          <w:rFonts w:ascii="Calibri" w:hAnsi="Calibri" w:cs="Calibri" w:eastAsia="Calibri"/>
          <w:b w:val="0"/>
          <w:bCs w:val="0"/>
          <w:spacing w:val="7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position w:val="0"/>
          <w:sz w:val="20"/>
          <w:szCs w:val="20"/>
        </w:rPr>
        <w:t>FAN</w:t>
      </w:r>
      <w:r>
        <w:rPr>
          <w:rFonts w:ascii="Calibri" w:hAnsi="Calibri" w:cs="Calibri" w:eastAsia="Calibri"/>
          <w:b/>
          <w:bCs/>
          <w:spacing w:val="6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position w:val="0"/>
          <w:sz w:val="20"/>
          <w:szCs w:val="20"/>
        </w:rPr>
        <w:t>SPEED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130" w:lineRule="exact" w:before="9"/>
        <w:rPr>
          <w:sz w:val="13"/>
          <w:szCs w:val="13"/>
        </w:rPr>
      </w:pPr>
      <w:r>
        <w:rPr/>
        <w:br w:type="column"/>
      </w: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37" w:lineRule="exact"/>
        <w:ind w:left="98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оль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уется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-1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выбора</w:t>
      </w:r>
      <w:r>
        <w:rPr>
          <w:rFonts w:ascii="Calibri" w:hAnsi="Calibri" w:cs="Calibri" w:eastAsia="Calibri"/>
          <w:b w:val="0"/>
          <w:bCs w:val="0"/>
          <w:color w:val="000001"/>
          <w:spacing w:val="-14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одной</w:t>
      </w:r>
      <w:r>
        <w:rPr>
          <w:rFonts w:ascii="Calibri" w:hAnsi="Calibri" w:cs="Calibri" w:eastAsia="Calibri"/>
          <w:b w:val="0"/>
          <w:bCs w:val="0"/>
          <w:color w:val="000001"/>
          <w:spacing w:val="-14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з</w:t>
      </w:r>
      <w:r>
        <w:rPr>
          <w:rFonts w:ascii="Calibri" w:hAnsi="Calibri" w:cs="Calibri" w:eastAsia="Calibri"/>
          <w:b w:val="0"/>
          <w:bCs w:val="0"/>
          <w:color w:val="000001"/>
          <w:spacing w:val="-1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трех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after="0" w:line="137" w:lineRule="exact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09" w:h="16840"/>
          <w:pgMar w:top="1580" w:bottom="0" w:left="1000" w:right="700"/>
          <w:cols w:num="3" w:equalWidth="0">
            <w:col w:w="2538" w:space="641"/>
            <w:col w:w="2522" w:space="40"/>
            <w:col w:w="4468"/>
          </w:cols>
        </w:sectPr>
      </w:pPr>
    </w:p>
    <w:p>
      <w:pPr>
        <w:spacing w:line="294" w:lineRule="exact"/>
        <w:ind w:left="807" w:right="0" w:firstLine="0"/>
        <w:jc w:val="left"/>
        <w:rPr>
          <w:rFonts w:ascii="Calibri" w:hAnsi="Calibri" w:cs="Calibri" w:eastAsia="Calibri"/>
          <w:sz w:val="29"/>
          <w:szCs w:val="29"/>
        </w:rPr>
      </w:pPr>
      <w:r>
        <w:rPr/>
        <w:pict>
          <v:group style="position:absolute;margin-left:71.9842pt;margin-top:24.52651pt;width:120.336977pt;height:123.673689pt;mso-position-horizontal-relative:page;mso-position-vertical-relative:paragraph;z-index:-8047" coordorigin="1440,491" coordsize="2407,2473">
            <v:shape style="position:absolute;left:1834;top:766;width:1592;height:2198" type="#_x0000_t75">
              <v:imagedata r:id="rId49" o:title=""/>
            </v:shape>
            <v:shape style="position:absolute;left:2419;top:2503;width:831;height:338" type="#_x0000_t75">
              <v:imagedata r:id="rId50" o:title=""/>
            </v:shape>
            <v:shape style="position:absolute;left:2003;top:2046;width:1240;height:734" type="#_x0000_t75">
              <v:imagedata r:id="rId51" o:title=""/>
            </v:shape>
            <v:shape style="position:absolute;left:3272;top:2623;width:352;height:13" type="#_x0000_t75">
              <v:imagedata r:id="rId52" o:title=""/>
            </v:shape>
            <v:shape style="position:absolute;left:1661;top:2376;width:345;height:13" type="#_x0000_t75">
              <v:imagedata r:id="rId53" o:title=""/>
            </v:shape>
            <v:group style="position:absolute;left:1464;top:2297;width:163;height:162" coordorigin="1464,2297" coordsize="163,162">
              <v:shape style="position:absolute;left:1464;top:2297;width:163;height:162" coordorigin="1464,2297" coordsize="163,162" path="m1473,2377l1465,2385,1469,2404,1478,2422,1493,2439,1509,2450,1528,2456,1551,2459,1571,2455,1581,2450,1542,2450,1520,2445,1501,2434,1486,2419,1476,2399,1473,2377xe" filled="t" fillcolor="#201D1D" stroked="f">
                <v:path arrowok="t"/>
                <v:fill type="solid"/>
              </v:shape>
              <v:shape style="position:absolute;left:1464;top:2297;width:163;height:162" coordorigin="1464,2297" coordsize="163,162" path="m1580,2306l1565,2306,1583,2314,1600,2327,1610,2342,1617,2361,1619,2384,1613,2405,1602,2423,1586,2437,1565,2447,1542,2450,1581,2450,1625,2391,1627,2366,1622,2347,1612,2330,1597,2316,1580,2306xe" filled="t" fillcolor="#201D1D" stroked="f">
                <v:path arrowok="t"/>
                <v:fill type="solid"/>
              </v:shape>
              <v:shape style="position:absolute;left:1464;top:2297;width:163;height:162" coordorigin="1464,2297" coordsize="163,162" path="m1528,2297l1476,2334,1464,2377,1468,2377,1475,2358,1483,2340,1496,2325,1514,2314,1537,2307,1565,2306,1580,2306,1578,2305,1555,2298,1528,2297xe" filled="t" fillcolor="#201D1D" stroked="f">
                <v:path arrowok="t"/>
                <v:fill type="solid"/>
              </v:shape>
            </v:group>
            <v:group style="position:absolute;left:1522;top:2345;width:49;height:74" coordorigin="1522,2345" coordsize="49,74">
              <v:shape style="position:absolute;left:1522;top:2345;width:49;height:74" coordorigin="1522,2345" coordsize="49,74" path="m1571,2345l1522,2345,1522,2354,1559,2354,1554,2360,1533,2420,1542,2420,1543,2412,1544,2405,1571,2353,1571,2345xe" filled="t" fillcolor="#201D1D" stroked="f">
                <v:path arrowok="t"/>
                <v:fill type="solid"/>
              </v:shape>
            </v:group>
            <v:group style="position:absolute;left:3668;top:2543;width:164;height:162" coordorigin="3668,2543" coordsize="164,162">
              <v:shape style="position:absolute;left:3668;top:2543;width:164;height:162" coordorigin="3668,2543" coordsize="164,162" path="m3677,2623l3668,2625,3672,2646,3680,2666,3694,2682,3712,2694,3733,2702,3758,2705,3777,2701,3785,2696,3746,2696,3724,2692,3705,2681,3690,2665,3680,2646,3677,2623xe" filled="t" fillcolor="#201D1D" stroked="f">
                <v:path arrowok="t"/>
                <v:fill type="solid"/>
              </v:shape>
              <v:shape style="position:absolute;left:3668;top:2543;width:164;height:162" coordorigin="3668,2543" coordsize="164,162" path="m3786,2551l3761,2551,3781,2557,3798,2568,3812,2585,3820,2606,3823,2631,3818,2652,3806,2670,3790,2684,3770,2693,3746,2696,3785,2696,3830,2642,3832,2620,3829,2600,3820,2581,3808,2565,3796,2555,3786,2551xe" filled="t" fillcolor="#201D1D" stroked="f">
                <v:path arrowok="t"/>
                <v:fill type="solid"/>
              </v:shape>
              <v:shape style="position:absolute;left:3668;top:2543;width:164;height:162" coordorigin="3668,2543" coordsize="164,162" path="m3732,2543l3680,2580,3668,2623,3673,2623,3678,2611,3685,2591,3697,2575,3714,2562,3735,2553,3761,2551,3786,2551,3780,2548,3759,2544,3732,2543xe" filled="t" fillcolor="#201D1D" stroked="f">
                <v:path arrowok="t"/>
                <v:fill type="solid"/>
              </v:shape>
            </v:group>
            <v:group style="position:absolute;left:1877;top:693;width:79;height:79" coordorigin="1877,693" coordsize="79,79">
              <v:shape style="position:absolute;left:1877;top:693;width:79;height:79" coordorigin="1877,693" coordsize="79,79" path="m1944,693l1890,727,1877,770,1880,772,1883,762,1887,745,1898,728,1915,709,1934,700,1954,697,1957,695,1944,693xe" filled="t" fillcolor="#13100F" stroked="f">
                <v:path arrowok="t"/>
                <v:fill type="solid"/>
              </v:shape>
            </v:group>
            <v:group style="position:absolute;left:1954;top:648;width:1352;height:2" coordorigin="1954,648" coordsize="1352,2">
              <v:shape style="position:absolute;left:1954;top:648;width:1352;height:2" coordorigin="1954,648" coordsize="1352,0" path="m1954,648l3306,648e" filled="f" stroked="t" strokeweight=".1pt" strokecolor="#13100F">
                <v:path arrowok="t"/>
              </v:shape>
            </v:group>
            <v:group style="position:absolute;left:1833;top:649;width:124;height:123" coordorigin="1833,649" coordsize="124,123">
              <v:shape style="position:absolute;left:1833;top:649;width:124;height:123" coordorigin="1833,649" coordsize="124,123" path="m1940,649l1880,673,1841,725,1833,770,1835,772,1839,752,1844,733,1879,680,1933,654,1954,653,1957,650,1940,649xe" filled="t" fillcolor="#13100F" stroked="f">
                <v:path arrowok="t"/>
                <v:fill type="solid"/>
              </v:shape>
            </v:group>
            <v:group style="position:absolute;left:1954;top:663;width:1352;height:2" coordorigin="1954,663" coordsize="1352,2">
              <v:shape style="position:absolute;left:1954;top:663;width:1352;height:2" coordorigin="1954,663" coordsize="1352,0" path="m1954,663l3306,663e" filled="f" stroked="t" strokeweight=".1pt" strokecolor="#13100F">
                <v:path arrowok="t"/>
              </v:shape>
            </v:group>
            <v:group style="position:absolute;left:1848;top:664;width:109;height:108" coordorigin="1848,664" coordsize="109,108">
              <v:shape style="position:absolute;left:1848;top:664;width:109;height:108" coordorigin="1848,664" coordsize="109,108" path="m1942,664l1882,691,1850,747,1848,770,1850,772,1853,757,1857,739,1896,686,1954,668,1957,665,1942,664xe" filled="t" fillcolor="#13100F" stroked="f">
                <v:path arrowok="t"/>
                <v:fill type="solid"/>
              </v:shape>
            </v:group>
            <v:group style="position:absolute;left:1954;top:693;width:1352;height:2" coordorigin="1954,693" coordsize="1352,2">
              <v:shape style="position:absolute;left:1954;top:693;width:1352;height:2" coordorigin="1954,693" coordsize="1352,0" path="m1954,693l3306,693e" filled="f" stroked="t" strokeweight=".1002pt" strokecolor="#13100F">
                <v:path arrowok="t"/>
              </v:shape>
              <v:shape style="position:absolute;left:2022;top:1002;width:1219;height:1191" type="#_x0000_t75">
                <v:imagedata r:id="rId54" o:title=""/>
              </v:shape>
            </v:group>
            <v:group style="position:absolute;left:3304;top:693;width:79;height:79" coordorigin="3304,693" coordsize="79,79">
              <v:shape style="position:absolute;left:3304;top:693;width:79;height:79" coordorigin="3304,693" coordsize="79,79" path="m3306,693l3304,695,3314,698,3331,702,3348,713,3367,730,3376,749,3379,770,3381,772,3349,705,3329,696,3306,693xe" filled="t" fillcolor="#13100F" stroked="f">
                <v:path arrowok="t"/>
                <v:fill type="solid"/>
              </v:shape>
            </v:group>
            <v:group style="position:absolute;left:3304;top:648;width:123;height:124" coordorigin="3304,648" coordsize="123,124">
              <v:shape style="position:absolute;left:3304;top:648;width:123;height:124" coordorigin="3304,648" coordsize="123,124" path="m3306,648l3304,650,3324,654,3343,659,3396,694,3421,748,3423,770,3426,772,3402,695,3351,656,3329,650,3306,648xe" filled="t" fillcolor="#13100F" stroked="f">
                <v:path arrowok="t"/>
                <v:fill type="solid"/>
              </v:shape>
            </v:group>
            <v:group style="position:absolute;left:3304;top:663;width:108;height:109" coordorigin="3304,663" coordsize="108,109">
              <v:shape style="position:absolute;left:3304;top:663;width:108;height:109" coordorigin="3304,663" coordsize="108,109" path="m3306,663l3304,665,3319,668,3336,672,3390,711,3408,770,3411,772,3385,698,3329,665,3306,663xe" filled="t" fillcolor="#13100F" stroked="f">
                <v:path arrowok="t"/>
                <v:fill type="solid"/>
              </v:shape>
              <v:shape style="position:absolute;left:2407;top:1291;width:839;height:480" type="#_x0000_t75">
                <v:imagedata r:id="rId55" o:title=""/>
              </v:shape>
              <v:shape style="position:absolute;left:2416;top:1790;width:844;height:350" type="#_x0000_t75">
                <v:imagedata r:id="rId56" o:title=""/>
              </v:shape>
              <v:shape style="position:absolute;left:2005;top:979;width:405;height:1067" type="#_x0000_t75">
                <v:imagedata r:id="rId57" o:title=""/>
              </v:shape>
              <v:shape style="position:absolute;left:2343;top:626;width:535;height:90" type="#_x0000_t75">
                <v:imagedata r:id="rId58" o:title=""/>
              </v:shape>
              <v:shape style="position:absolute;left:3028;top:1007;width:225;height:156" type="#_x0000_t75">
                <v:imagedata r:id="rId59" o:title=""/>
              </v:shape>
              <v:shape style="position:absolute;left:3259;top:1508;width:369;height:13" type="#_x0000_t75">
                <v:imagedata r:id="rId60" o:title=""/>
              </v:shape>
              <v:shape style="position:absolute;left:3264;top:1971;width:352;height:13" type="#_x0000_t75">
                <v:imagedata r:id="rId61" o:title=""/>
              </v:shape>
              <v:shape style="position:absolute;left:1661;top:1249;width:345;height:13" type="#_x0000_t75">
                <v:imagedata r:id="rId62" o:title=""/>
              </v:shape>
            </v:group>
            <v:group style="position:absolute;left:1452;top:501;width:163;height:162" coordorigin="1452,501" coordsize="163,162">
              <v:shape style="position:absolute;left:1452;top:501;width:163;height:162" coordorigin="1452,501" coordsize="163,162" path="m1460,580l1493,651,1538,662,1559,658,1568,654,1529,654,1507,649,1488,638,1473,622,1464,603,1460,580xe" filled="t" fillcolor="#201D1D" stroked="f">
                <v:path arrowok="t"/>
                <v:fill type="solid"/>
              </v:shape>
              <v:shape style="position:absolute;left:1452;top:501;width:163;height:162" coordorigin="1452,501" coordsize="163,162" path="m1561,507l1538,507,1556,511,1574,520,1592,536,1600,551,1604,571,1605,597,1597,616,1585,632,1570,644,1552,651,1529,654,1568,654,1612,595,1615,570,1610,551,1600,534,1585,519,1566,509,1561,507xe" filled="t" fillcolor="#201D1D" stroked="f">
                <v:path arrowok="t"/>
                <v:fill type="solid"/>
              </v:shape>
              <v:shape style="position:absolute;left:1452;top:501;width:163;height:162" coordorigin="1452,501" coordsize="163,162" path="m1515,501l1464,538,1452,580,1456,580,1462,563,1470,544,1482,528,1497,517,1516,510,1538,507,1561,507,1543,502,1515,501xe" filled="t" fillcolor="#201D1D" stroked="f">
                <v:path arrowok="t"/>
                <v:fill type="solid"/>
              </v:shape>
            </v:group>
            <v:group style="position:absolute;left:1450;top:1176;width:163;height:161" coordorigin="1450,1176" coordsize="163,161">
              <v:shape style="position:absolute;left:1450;top:1176;width:163;height:161" coordorigin="1450,1176" coordsize="163,161" path="m1458,1256l1450,1261,1454,1282,1463,1300,1477,1316,1496,1327,1518,1335,1544,1337,1561,1332,1566,1329,1527,1329,1505,1324,1486,1314,1472,1298,1462,1278,1458,1256xe" filled="t" fillcolor="#201D1D" stroked="f">
                <v:path arrowok="t"/>
                <v:fill type="solid"/>
              </v:shape>
              <v:shape style="position:absolute;left:1450;top:1176;width:163;height:161" coordorigin="1450,1176" coordsize="163,161" path="m1561,1183l1542,1183,1562,1189,1579,1201,1593,1218,1602,1239,1605,1263,1599,1284,1588,1303,1572,1317,1551,1326,1527,1329,1566,1329,1611,1270,1613,1245,1608,1226,1598,1209,1583,1195,1564,1184,1561,1183xe" filled="t" fillcolor="#201D1D" stroked="f">
                <v:path arrowok="t"/>
                <v:fill type="solid"/>
              </v:shape>
              <v:shape style="position:absolute;left:1450;top:1176;width:163;height:161" coordorigin="1450,1176" coordsize="163,161" path="m1514,1176l1462,1213,1450,1256,1454,1256,1458,1255,1461,1236,1470,1218,1484,1200,1498,1191,1517,1185,1542,1183,1561,1183,1541,1178,1514,1176xe" filled="t" fillcolor="#201D1D" stroked="f">
                <v:path arrowok="t"/>
                <v:fill type="solid"/>
              </v:shape>
            </v:group>
            <v:group style="position:absolute;left:1508;top:1218;width:50;height:77" coordorigin="1508,1218" coordsize="50,77">
              <v:shape style="position:absolute;left:1508;top:1218;width:50;height:77" coordorigin="1508,1218" coordsize="50,77" path="m1539,1218l1526,1218,1520,1220,1516,1224,1513,1228,1511,1232,1511,1241,1511,1244,1514,1247,1515,1250,1518,1252,1522,1253,1517,1254,1514,1256,1511,1260,1509,1263,1508,1267,1508,1279,1510,1284,1519,1293,1525,1295,1540,1295,1546,1293,1551,1288,1530,1288,1527,1287,1524,1286,1522,1284,1520,1282,1519,1280,1518,1277,1517,1275,1517,1268,1519,1264,1521,1261,1524,1258,1528,1257,1551,1257,1548,1254,1543,1253,1547,1252,1549,1250,1529,1249,1526,1248,1523,1246,1521,1244,1520,1241,1520,1234,1521,1231,1524,1229,1526,1227,1529,1226,1550,1226,1548,1224,1544,1220,1539,1218xe" filled="t" fillcolor="#201D1D" stroked="f">
                <v:path arrowok="t"/>
                <v:fill type="solid"/>
              </v:shape>
              <v:shape style="position:absolute;left:1508;top:1218;width:50;height:77" coordorigin="1508,1218" coordsize="50,77" path="m1551,1257l1537,1257,1540,1258,1546,1264,1547,1267,1547,1277,1546,1280,1541,1286,1537,1288,1551,1288,1555,1284,1557,1279,1557,1267,1556,1264,1551,1257xe" filled="t" fillcolor="#201D1D" stroked="f">
                <v:path arrowok="t"/>
                <v:fill type="solid"/>
              </v:shape>
              <v:shape style="position:absolute;left:1508;top:1218;width:50;height:77" coordorigin="1508,1218" coordsize="50,77" path="m1550,1226l1536,1226,1539,1227,1541,1229,1544,1232,1545,1234,1545,1241,1544,1244,1541,1246,1539,1248,1536,1249,1550,1249,1551,1247,1553,1244,1554,1241,1554,1232,1552,1228,1550,1226xe" filled="t" fillcolor="#201D1D" stroked="f">
                <v:path arrowok="t"/>
                <v:fill type="solid"/>
              </v:shape>
            </v:group>
            <v:group style="position:absolute;left:1506;top:539;width:49;height:77" coordorigin="1506,539" coordsize="49,77">
              <v:shape style="position:absolute;left:1506;top:539;width:49;height:77" coordorigin="1506,539" coordsize="49,77" path="m1517,596l1508,597,1508,603,1511,608,1518,614,1523,616,1534,616,1539,614,1547,608,1526,608,1523,607,1521,606,1519,604,1517,601,1517,596xe" filled="t" fillcolor="#201D1D" stroked="f">
                <v:path arrowok="t"/>
                <v:fill type="solid"/>
              </v:shape>
              <v:shape style="position:absolute;left:1506;top:539;width:49;height:77" coordorigin="1506,539" coordsize="49,77" path="m1556,579l1546,579,1546,586,1546,588,1546,589,1545,593,1544,596,1532,608,1548,608,1550,604,1553,596,1555,593,1556,586,1556,579xe" filled="t" fillcolor="#201D1D" stroked="f">
                <v:path arrowok="t"/>
                <v:fill type="solid"/>
              </v:shape>
              <v:shape style="position:absolute;left:1506;top:539;width:49;height:77" coordorigin="1506,539" coordsize="49,77" path="m1535,539l1523,539,1518,541,1513,546,1508,551,1506,557,1506,572,1508,578,1513,582,1517,587,1522,589,1532,589,1545,581,1526,581,1523,579,1520,576,1517,573,1516,569,1516,559,1517,555,1520,552,1523,548,1527,547,1548,547,1547,546,1543,543,1539,540,1535,539xe" filled="t" fillcolor="#201D1D" stroked="f">
                <v:path arrowok="t"/>
                <v:fill type="solid"/>
              </v:shape>
              <v:shape style="position:absolute;left:1506;top:539;width:49;height:77" coordorigin="1506,539" coordsize="49,77" path="m1548,547l1535,547,1538,548,1541,551,1544,554,1545,559,1545,569,1544,573,1541,576,1539,579,1535,581,1545,581,1546,579,1556,579,1556,566,1555,559,1550,549,1548,547xe" filled="t" fillcolor="#201D1D" stroked="f">
                <v:path arrowok="t"/>
                <v:fill type="solid"/>
              </v:shape>
            </v:group>
            <v:group style="position:absolute;left:1666;top:580;width:943;height:2" coordorigin="1666,580" coordsize="943,2">
              <v:shape style="position:absolute;left:1666;top:580;width:943;height:2" coordorigin="1666,580" coordsize="943,0" path="m1666,580l2609,580e" filled="f" stroked="t" strokeweight=".768pt" strokecolor="#343D91">
                <v:path arrowok="t"/>
              </v:shape>
            </v:group>
            <v:group style="position:absolute;left:2597;top:576;width:13;height:75" coordorigin="2597,576" coordsize="13,75">
              <v:shape style="position:absolute;left:2597;top:576;width:13;height:75" coordorigin="2597,576" coordsize="13,75" path="m2597,613l2610,613e" filled="f" stroked="t" strokeweight="3.854pt" strokecolor="#343D91">
                <v:path arrowok="t"/>
              </v:shape>
              <v:shape style="position:absolute;left:3259;top:1082;width:369;height:13" type="#_x0000_t75">
                <v:imagedata r:id="rId63" o:title=""/>
              </v:shape>
            </v:group>
            <v:group style="position:absolute;left:3631;top:1049;width:28;height:76" coordorigin="3631,1049" coordsize="28,76">
              <v:shape style="position:absolute;left:3631;top:1049;width:28;height:76" coordorigin="3631,1049" coordsize="28,76" path="m3659,1066l3650,1066,3650,1125,3659,1125,3659,1066xe" filled="t" fillcolor="#201D1D" stroked="f">
                <v:path arrowok="t"/>
                <v:fill type="solid"/>
              </v:shape>
              <v:shape style="position:absolute;left:3631;top:1049;width:28;height:76" coordorigin="3631,1049" coordsize="28,76" path="m3659,1049l3653,1049,3652,1053,3649,1056,3645,1059,3641,1063,3637,1066,3631,1068,3631,1077,3650,1066,3659,1066,3659,1049xe" filled="t" fillcolor="#201D1D" stroked="f">
                <v:path arrowok="t"/>
                <v:fill type="solid"/>
              </v:shape>
            </v:group>
            <v:group style="position:absolute;left:3683;top:1049;width:49;height:77" coordorigin="3683,1049" coordsize="49,77">
              <v:shape style="position:absolute;left:3683;top:1049;width:49;height:77" coordorigin="3683,1049" coordsize="49,77" path="m3712,1049l3702,1049,3698,1051,3683,1079,3683,1102,3686,1112,3691,1119,3695,1124,3700,1126,3713,1126,3718,1125,3721,1122,3725,1119,3703,1119,3700,1117,3697,1113,3694,1109,3693,1100,3693,1076,3694,1067,3697,1062,3700,1059,3703,1057,3725,1057,3724,1056,3721,1053,3715,1050,3712,1049xe" filled="t" fillcolor="#201D1D" stroked="f">
                <v:path arrowok="t"/>
                <v:fill type="solid"/>
              </v:shape>
              <v:shape style="position:absolute;left:3683;top:1049;width:49;height:77" coordorigin="3683,1049" coordsize="49,77" path="m3725,1057l3712,1057,3715,1059,3718,1063,3721,1067,3722,1074,3723,1100,3721,1109,3718,1113,3715,1117,3712,1119,3725,1119,3728,1115,3729,1109,3731,1104,3732,1097,3732,1079,3732,1074,3730,1070,3729,1066,3728,1062,3726,1059,3725,1057xe" filled="t" fillcolor="#201D1D" stroked="f">
                <v:path arrowok="t"/>
                <v:fill type="solid"/>
              </v:shape>
            </v:group>
            <v:group style="position:absolute;left:3604;top:1003;width:163;height:162" coordorigin="3604,1003" coordsize="163,162">
              <v:shape style="position:absolute;left:3604;top:1003;width:163;height:162" coordorigin="3604,1003" coordsize="163,162" path="m3613,1083l3646,1154,3691,1165,3711,1161,3722,1156,3677,1156,3660,1151,3643,1140,3624,1122,3616,1104,3613,1083xe" filled="t" fillcolor="#201D1D" stroked="f">
                <v:path arrowok="t"/>
                <v:fill type="solid"/>
              </v:shape>
              <v:shape style="position:absolute;left:3604;top:1003;width:163;height:162" coordorigin="3604,1003" coordsize="163,162" path="m3717,1011l3699,1011,3718,1018,3735,1030,3748,1047,3756,1069,3758,1094,3752,1114,3740,1131,3723,1145,3702,1153,3677,1156,3722,1156,3765,1098,3767,1072,3762,1053,3752,1036,3737,1022,3718,1011,3717,1011xe" filled="t" fillcolor="#201D1D" stroked="f">
                <v:path arrowok="t"/>
                <v:fill type="solid"/>
              </v:shape>
              <v:shape style="position:absolute;left:3604;top:1003;width:163;height:162" coordorigin="3604,1003" coordsize="163,162" path="m3668,1003l3616,1040,3604,1083,3608,1083,3613,1080,3616,1062,3625,1044,3639,1026,3654,1017,3673,1012,3699,1011,3717,1011,3695,1005,3668,1003xe" filled="t" fillcolor="#201D1D" stroked="f">
                <v:path arrowok="t"/>
                <v:fill type="solid"/>
              </v:shape>
            </v:group>
            <v:group style="position:absolute;left:3652;top:1440;width:80;height:163" coordorigin="3652,1440" coordsize="80,163">
              <v:shape style="position:absolute;left:3652;top:1440;width:80;height:163" coordorigin="3652,1440" coordsize="80,163" path="m3721,1440l3660,1489,3652,1539,3660,1560,3673,1578,3689,1591,3710,1600,3732,1603,3724,1594,3703,1589,3685,1578,3671,1561,3662,1541,3659,1517,3664,1495,3674,1476,3690,1461,3710,1452,3732,1448,3721,1440xe" filled="t" fillcolor="#201D1D" stroked="f">
                <v:path arrowok="t"/>
                <v:fill type="solid"/>
              </v:shape>
            </v:group>
            <v:group style="position:absolute;left:3732;top:1439;width:80;height:164" coordorigin="3732,1439" coordsize="80,164">
              <v:shape style="position:absolute;left:3732;top:1439;width:80;height:164" coordorigin="3732,1439" coordsize="80,164" path="m3732,1439l3740,1448,3761,1454,3779,1465,3793,1482,3802,1502,3805,1526,3801,1548,3790,1567,3774,1581,3754,1591,3732,1595,3735,1603,3790,1579,3812,1503,3804,1483,3792,1465,3775,1451,3755,1442,3732,1439xe" filled="t" fillcolor="#201D1D" stroked="f">
                <v:path arrowok="t"/>
                <v:fill type="solid"/>
              </v:shape>
            </v:group>
            <v:group style="position:absolute;left:3673;top:1879;width:164;height:159" coordorigin="3673,1879" coordsize="164,159">
              <v:shape style="position:absolute;left:3673;top:1879;width:164;height:159" coordorigin="3673,1879" coordsize="164,159" path="m3681,1959l3674,1971,3679,1990,3689,2007,3704,2020,3724,2031,3747,2037,3775,2038,3791,2031,3745,2031,3729,2027,3711,2016,3693,1998,3684,1979,3681,1959xe" filled="t" fillcolor="#201D1D" stroked="f">
                <v:path arrowok="t"/>
                <v:fill type="solid"/>
              </v:shape>
              <v:shape style="position:absolute;left:3673;top:1879;width:164;height:159" coordorigin="3673,1879" coordsize="164,159" path="m3791,1887l3768,1887,3787,1893,3804,1905,3816,1923,3824,1944,3827,1970,3821,1990,3809,2007,3792,2020,3771,2029,3745,2031,3791,2031,3833,1979,3836,1956,3833,1935,3825,1916,3812,1901,3800,1891,3791,1887xe" filled="t" fillcolor="#201D1D" stroked="f">
                <v:path arrowok="t"/>
                <v:fill type="solid"/>
              </v:shape>
              <v:shape style="position:absolute;left:3673;top:1879;width:164;height:159" coordorigin="3673,1879" coordsize="164,159" path="m3737,1879l3685,1916,3673,1959,3677,1959,3681,1956,3685,1937,3693,1919,3708,1902,3723,1893,3742,1888,3768,1887,3791,1887,3784,1883,3763,1879,3737,1879xe" filled="t" fillcolor="#201D1D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9"/>
          <w:szCs w:val="29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95"/>
          <w:sz w:val="29"/>
          <w:szCs w:val="29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9"/>
          <w:szCs w:val="29"/>
        </w:rPr>
        <w:t>равлен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95"/>
          <w:sz w:val="29"/>
          <w:szCs w:val="29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9"/>
          <w:szCs w:val="29"/>
        </w:rPr>
        <w:t>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9"/>
          <w:szCs w:val="29"/>
        </w:rPr>
      </w:r>
    </w:p>
    <w:p>
      <w:pPr>
        <w:spacing w:line="120" w:lineRule="exact" w:before="10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69" w:right="0" w:firstLine="0"/>
        <w:jc w:val="center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65"/>
          <w:sz w:val="13"/>
          <w:szCs w:val="13"/>
        </w:rPr>
        <w:t>SMA</w:t>
      </w:r>
      <w:r>
        <w:rPr>
          <w:rFonts w:ascii="Arial" w:hAnsi="Arial" w:cs="Arial" w:eastAsia="Arial"/>
          <w:b w:val="0"/>
          <w:bCs w:val="0"/>
          <w:color w:val="FFFFFF"/>
          <w:spacing w:val="-2"/>
          <w:w w:val="65"/>
          <w:sz w:val="13"/>
          <w:szCs w:val="13"/>
        </w:rPr>
        <w:t>R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65"/>
          <w:sz w:val="13"/>
          <w:szCs w:val="13"/>
        </w:rPr>
        <w:t>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3"/>
          <w:szCs w:val="13"/>
        </w:rPr>
      </w:r>
    </w:p>
    <w:p>
      <w:pPr>
        <w:spacing w:line="166" w:lineRule="exact"/>
        <w:ind w:left="1058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65"/>
          <w:position w:val="-4"/>
          <w:sz w:val="13"/>
          <w:szCs w:val="13"/>
        </w:rPr>
        <w:t>COOL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65"/>
          <w:position w:val="-4"/>
          <w:sz w:val="13"/>
          <w:szCs w:val="13"/>
        </w:rPr>
        <w:t>   </w:t>
      </w:r>
      <w:r>
        <w:rPr>
          <w:rFonts w:ascii="Arial" w:hAnsi="Arial" w:cs="Arial" w:eastAsia="Arial"/>
          <w:b w:val="0"/>
          <w:bCs w:val="0"/>
          <w:color w:val="FFFFFF"/>
          <w:spacing w:val="8"/>
          <w:w w:val="65"/>
          <w:position w:val="-4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65"/>
          <w:position w:val="0"/>
          <w:sz w:val="10"/>
          <w:szCs w:val="10"/>
        </w:rPr>
        <w:t>SET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65"/>
          <w:position w:val="0"/>
          <w:sz w:val="10"/>
          <w:szCs w:val="10"/>
        </w:rPr>
        <w:t> 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65"/>
          <w:position w:val="0"/>
          <w:sz w:val="10"/>
          <w:szCs w:val="10"/>
        </w:rPr>
        <w:t>TEM</w:t>
      </w:r>
      <w:r>
        <w:rPr>
          <w:rFonts w:ascii="Arial" w:hAnsi="Arial" w:cs="Arial" w:eastAsia="Arial"/>
          <w:b w:val="0"/>
          <w:bCs w:val="0"/>
          <w:color w:val="52545A"/>
          <w:spacing w:val="-9"/>
          <w:w w:val="65"/>
          <w:position w:val="0"/>
          <w:sz w:val="10"/>
          <w:szCs w:val="10"/>
        </w:rPr>
        <w:t>P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65"/>
          <w:position w:val="0"/>
          <w:sz w:val="10"/>
          <w:szCs w:val="10"/>
        </w:rPr>
        <w:t>.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65"/>
          <w:position w:val="0"/>
          <w:sz w:val="10"/>
          <w:szCs w:val="10"/>
        </w:rPr>
        <w:t>  </w:t>
      </w:r>
      <w:r>
        <w:rPr>
          <w:rFonts w:ascii="Arial" w:hAnsi="Arial" w:cs="Arial" w:eastAsia="Arial"/>
          <w:b w:val="0"/>
          <w:bCs w:val="0"/>
          <w:color w:val="52545A"/>
          <w:spacing w:val="4"/>
          <w:w w:val="65"/>
          <w:position w:val="0"/>
          <w:sz w:val="10"/>
          <w:szCs w:val="10"/>
        </w:rPr>
        <w:t> 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65"/>
          <w:position w:val="0"/>
          <w:sz w:val="10"/>
          <w:szCs w:val="10"/>
        </w:rPr>
        <w:t>ROOM</w:t>
      </w:r>
      <w:r>
        <w:rPr>
          <w:rFonts w:ascii="Arial" w:hAnsi="Arial" w:cs="Arial" w:eastAsia="Arial"/>
          <w:b w:val="0"/>
          <w:bCs w:val="0"/>
          <w:color w:val="52545A"/>
          <w:spacing w:val="-3"/>
          <w:w w:val="65"/>
          <w:position w:val="0"/>
          <w:sz w:val="10"/>
          <w:szCs w:val="10"/>
        </w:rPr>
        <w:t> 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65"/>
          <w:position w:val="0"/>
          <w:sz w:val="10"/>
          <w:szCs w:val="10"/>
        </w:rPr>
        <w:t>TEM</w:t>
      </w:r>
      <w:r>
        <w:rPr>
          <w:rFonts w:ascii="Arial" w:hAnsi="Arial" w:cs="Arial" w:eastAsia="Arial"/>
          <w:b w:val="0"/>
          <w:bCs w:val="0"/>
          <w:color w:val="52545A"/>
          <w:spacing w:val="-10"/>
          <w:w w:val="65"/>
          <w:position w:val="0"/>
          <w:sz w:val="10"/>
          <w:szCs w:val="10"/>
        </w:rPr>
        <w:t>P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65"/>
          <w:position w:val="0"/>
          <w:sz w:val="10"/>
          <w:szCs w:val="10"/>
        </w:rPr>
        <w:t>.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10"/>
          <w:szCs w:val="10"/>
        </w:rPr>
      </w:r>
    </w:p>
    <w:p>
      <w:pPr>
        <w:spacing w:line="107" w:lineRule="exact" w:before="24"/>
        <w:ind w:left="169" w:right="0" w:firstLine="0"/>
        <w:jc w:val="center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3"/>
          <w:szCs w:val="13"/>
        </w:rPr>
        <w:t>HE</w:t>
      </w:r>
      <w:r>
        <w:rPr>
          <w:rFonts w:ascii="Arial" w:hAnsi="Arial" w:cs="Arial" w:eastAsia="Arial"/>
          <w:b w:val="0"/>
          <w:bCs w:val="0"/>
          <w:color w:val="FFFFFF"/>
          <w:spacing w:val="-8"/>
          <w:w w:val="80"/>
          <w:sz w:val="13"/>
          <w:szCs w:val="13"/>
        </w:rPr>
        <w:t>A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3"/>
          <w:szCs w:val="13"/>
        </w:rPr>
        <w:t>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3"/>
          <w:szCs w:val="13"/>
        </w:rPr>
      </w:r>
    </w:p>
    <w:p>
      <w:pPr>
        <w:spacing w:before="69"/>
        <w:ind w:left="1068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скоростей</w:t>
      </w:r>
      <w:r>
        <w:rPr>
          <w:rFonts w:ascii="Calibri" w:hAnsi="Calibri" w:cs="Calibri" w:eastAsia="Calibri"/>
          <w:b w:val="0"/>
          <w:bCs w:val="0"/>
          <w:color w:val="000001"/>
          <w:spacing w:val="-1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лятор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:</w:t>
      </w:r>
      <w:r>
        <w:rPr>
          <w:rFonts w:ascii="Calibri" w:hAnsi="Calibri" w:cs="Calibri" w:eastAsia="Calibri"/>
          <w:b w:val="0"/>
          <w:bCs w:val="0"/>
          <w:color w:val="000001"/>
          <w:spacing w:val="-1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0"/>
          <w:spacing w:val="-1"/>
          <w:w w:val="10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0"/>
          <w:spacing w:val="-3"/>
          <w:w w:val="100"/>
          <w:sz w:val="20"/>
          <w:szCs w:val="20"/>
        </w:rPr>
        <w:t>з</w:t>
      </w:r>
      <w:r>
        <w:rPr>
          <w:rFonts w:ascii="Calibri" w:hAnsi="Calibri" w:cs="Calibri" w:eastAsia="Calibri"/>
          <w:b w:val="0"/>
          <w:bCs w:val="0"/>
          <w:color w:val="000000"/>
          <w:spacing w:val="-2"/>
          <w:w w:val="100"/>
          <w:sz w:val="20"/>
          <w:szCs w:val="20"/>
        </w:rPr>
        <w:t>к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  <w:t>ая</w:t>
      </w:r>
      <w:r>
        <w:rPr>
          <w:rFonts w:ascii="Calibri" w:hAnsi="Calibri" w:cs="Calibri" w:eastAsia="Calibri"/>
          <w:b w:val="0"/>
          <w:bCs w:val="0"/>
          <w:color w:val="000000"/>
          <w:spacing w:val="-1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color w:val="000000"/>
          <w:spacing w:val="0"/>
          <w:w w:val="100"/>
          <w:sz w:val="20"/>
          <w:szCs w:val="20"/>
        </w:rPr>
        <w:t>(L</w:t>
      </w:r>
      <w:r>
        <w:rPr>
          <w:rFonts w:ascii="Calibri" w:hAnsi="Calibri" w:cs="Calibri" w:eastAsia="Calibri"/>
          <w:b/>
          <w:bCs/>
          <w:color w:val="000000"/>
          <w:spacing w:val="-1"/>
          <w:w w:val="100"/>
          <w:sz w:val="20"/>
          <w:szCs w:val="20"/>
        </w:rPr>
        <w:t>O</w:t>
      </w:r>
      <w:r>
        <w:rPr>
          <w:rFonts w:ascii="Calibri" w:hAnsi="Calibri" w:cs="Calibri" w:eastAsia="Calibri"/>
          <w:b/>
          <w:bCs/>
          <w:color w:val="000000"/>
          <w:spacing w:val="-1"/>
          <w:w w:val="100"/>
          <w:sz w:val="20"/>
          <w:szCs w:val="20"/>
        </w:rPr>
        <w:t>W</w:t>
      </w:r>
      <w:r>
        <w:rPr>
          <w:rFonts w:ascii="Calibri" w:hAnsi="Calibri" w:cs="Calibri" w:eastAsia="Calibri"/>
          <w:b/>
          <w:bCs/>
          <w:color w:val="000000"/>
          <w:spacing w:val="-2"/>
          <w:w w:val="100"/>
          <w:sz w:val="20"/>
          <w:szCs w:val="20"/>
        </w:rPr>
        <w:t>)</w:t>
      </w:r>
      <w:r>
        <w:rPr>
          <w:rFonts w:ascii="Calibri" w:hAnsi="Calibri" w:cs="Calibri" w:eastAsia="Calibri"/>
          <w:b/>
          <w:bCs/>
          <w:color w:val="000000"/>
          <w:spacing w:val="0"/>
          <w:w w:val="100"/>
          <w:sz w:val="20"/>
          <w:szCs w:val="20"/>
        </w:rPr>
        <w:t>;</w:t>
      </w:r>
      <w:r>
        <w:rPr>
          <w:rFonts w:ascii="Calibri" w:hAnsi="Calibri" w:cs="Calibri" w:eastAsia="Calibri"/>
          <w:b/>
          <w:bCs/>
          <w:color w:val="000000"/>
          <w:spacing w:val="-1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  <w:t>ср</w:t>
      </w:r>
      <w:r>
        <w:rPr>
          <w:rFonts w:ascii="Calibri" w:hAnsi="Calibri" w:cs="Calibri" w:eastAsia="Calibri"/>
          <w:b w:val="0"/>
          <w:bCs w:val="0"/>
          <w:color w:val="000000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0"/>
          <w:spacing w:val="-1"/>
          <w:w w:val="100"/>
          <w:sz w:val="20"/>
          <w:szCs w:val="20"/>
        </w:rPr>
        <w:t>д</w:t>
      </w:r>
      <w:r>
        <w:rPr>
          <w:rFonts w:ascii="Calibri" w:hAnsi="Calibri" w:cs="Calibri" w:eastAsia="Calibri"/>
          <w:b w:val="0"/>
          <w:bCs w:val="0"/>
          <w:color w:val="000000"/>
          <w:spacing w:val="-1"/>
          <w:w w:val="10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color w:val="000000"/>
          <w:spacing w:val="-1"/>
          <w:w w:val="100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color w:val="000000"/>
          <w:spacing w:val="-1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color w:val="000000"/>
          <w:spacing w:val="-3"/>
          <w:w w:val="100"/>
          <w:sz w:val="20"/>
          <w:szCs w:val="20"/>
        </w:rPr>
        <w:t>(</w:t>
      </w:r>
      <w:r>
        <w:rPr>
          <w:rFonts w:ascii="Calibri" w:hAnsi="Calibri" w:cs="Calibri" w:eastAsia="Calibri"/>
          <w:b/>
          <w:bCs/>
          <w:color w:val="000000"/>
          <w:spacing w:val="0"/>
          <w:w w:val="100"/>
          <w:sz w:val="20"/>
          <w:szCs w:val="20"/>
        </w:rPr>
        <w:t>M</w:t>
      </w:r>
      <w:r>
        <w:rPr>
          <w:rFonts w:ascii="Calibri" w:hAnsi="Calibri" w:cs="Calibri" w:eastAsia="Calibri"/>
          <w:b/>
          <w:bCs/>
          <w:color w:val="000000"/>
          <w:spacing w:val="-1"/>
          <w:w w:val="100"/>
          <w:sz w:val="20"/>
          <w:szCs w:val="20"/>
        </w:rPr>
        <w:t>E</w:t>
      </w:r>
      <w:r>
        <w:rPr>
          <w:rFonts w:ascii="Calibri" w:hAnsi="Calibri" w:cs="Calibri" w:eastAsia="Calibri"/>
          <w:b/>
          <w:bCs/>
          <w:color w:val="000000"/>
          <w:spacing w:val="-1"/>
          <w:w w:val="100"/>
          <w:sz w:val="20"/>
          <w:szCs w:val="20"/>
        </w:rPr>
        <w:t>D</w:t>
      </w:r>
      <w:r>
        <w:rPr>
          <w:rFonts w:ascii="Calibri" w:hAnsi="Calibri" w:cs="Calibri" w:eastAsia="Calibri"/>
          <w:b/>
          <w:bCs/>
          <w:color w:val="000000"/>
          <w:spacing w:val="0"/>
          <w:w w:val="100"/>
          <w:sz w:val="20"/>
          <w:szCs w:val="20"/>
        </w:rPr>
        <w:t>);</w:t>
      </w:r>
      <w:r>
        <w:rPr>
          <w:rFonts w:ascii="Calibri" w:hAnsi="Calibri" w:cs="Calibri" w:eastAsia="Calibri"/>
          <w:b/>
          <w:bCs/>
          <w:color w:val="000000"/>
          <w:spacing w:val="-1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  <w:t>выс</w:t>
      </w:r>
      <w:r>
        <w:rPr>
          <w:rFonts w:ascii="Calibri" w:hAnsi="Calibri" w:cs="Calibri" w:eastAsia="Calibri"/>
          <w:b w:val="0"/>
          <w:bCs w:val="0"/>
          <w:color w:val="000000"/>
          <w:spacing w:val="-3"/>
          <w:w w:val="100"/>
          <w:sz w:val="20"/>
          <w:szCs w:val="20"/>
        </w:rPr>
        <w:t>о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  <w:t>кая</w:t>
      </w:r>
      <w:r>
        <w:rPr>
          <w:rFonts w:ascii="Calibri" w:hAnsi="Calibri" w:cs="Calibri" w:eastAsia="Calibri"/>
          <w:b w:val="0"/>
          <w:bCs w:val="0"/>
          <w:color w:val="000000"/>
          <w:spacing w:val="-1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color w:val="000000"/>
          <w:spacing w:val="0"/>
          <w:w w:val="100"/>
          <w:sz w:val="20"/>
          <w:szCs w:val="20"/>
        </w:rPr>
        <w:t>(</w:t>
      </w:r>
      <w:r>
        <w:rPr>
          <w:rFonts w:ascii="Calibri" w:hAnsi="Calibri" w:cs="Calibri" w:eastAsia="Calibri"/>
          <w:b/>
          <w:bCs/>
          <w:color w:val="000000"/>
          <w:spacing w:val="-1"/>
          <w:w w:val="100"/>
          <w:sz w:val="20"/>
          <w:szCs w:val="20"/>
        </w:rPr>
        <w:t>H</w:t>
      </w:r>
      <w:r>
        <w:rPr>
          <w:rFonts w:ascii="Calibri" w:hAnsi="Calibri" w:cs="Calibri" w:eastAsia="Calibri"/>
          <w:b/>
          <w:bCs/>
          <w:color w:val="000000"/>
          <w:spacing w:val="-3"/>
          <w:w w:val="100"/>
          <w:sz w:val="20"/>
          <w:szCs w:val="20"/>
        </w:rPr>
        <w:t>I</w:t>
      </w:r>
      <w:r>
        <w:rPr>
          <w:rFonts w:ascii="Calibri" w:hAnsi="Calibri" w:cs="Calibri" w:eastAsia="Calibri"/>
          <w:b/>
          <w:bCs/>
          <w:color w:val="000000"/>
          <w:spacing w:val="0"/>
          <w:w w:val="100"/>
          <w:sz w:val="20"/>
          <w:szCs w:val="20"/>
        </w:rPr>
        <w:t>),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19" w:lineRule="exact"/>
        <w:ind w:left="0" w:right="377" w:firstLine="0"/>
        <w:jc w:val="center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также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выбора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автомат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ского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жима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color w:val="000000"/>
          <w:spacing w:val="0"/>
          <w:w w:val="100"/>
          <w:position w:val="1"/>
          <w:sz w:val="20"/>
          <w:szCs w:val="20"/>
        </w:rPr>
        <w:t>(A</w:t>
      </w:r>
      <w:r>
        <w:rPr>
          <w:rFonts w:ascii="Calibri" w:hAnsi="Calibri" w:cs="Calibri" w:eastAsia="Calibri"/>
          <w:b/>
          <w:bCs/>
          <w:color w:val="000000"/>
          <w:spacing w:val="-2"/>
          <w:w w:val="100"/>
          <w:position w:val="1"/>
          <w:sz w:val="20"/>
          <w:szCs w:val="20"/>
        </w:rPr>
        <w:t>U</w:t>
      </w:r>
      <w:r>
        <w:rPr>
          <w:rFonts w:ascii="Calibri" w:hAnsi="Calibri" w:cs="Calibri" w:eastAsia="Calibri"/>
          <w:b/>
          <w:bCs/>
          <w:color w:val="000000"/>
          <w:spacing w:val="0"/>
          <w:w w:val="100"/>
          <w:position w:val="1"/>
          <w:sz w:val="20"/>
          <w:szCs w:val="20"/>
        </w:rPr>
        <w:t>TO</w:t>
      </w:r>
      <w:r>
        <w:rPr>
          <w:rFonts w:ascii="Calibri" w:hAnsi="Calibri" w:cs="Calibri" w:eastAsia="Calibri"/>
          <w:b/>
          <w:bCs/>
          <w:color w:val="000000"/>
          <w:spacing w:val="-1"/>
          <w:w w:val="100"/>
          <w:position w:val="1"/>
          <w:sz w:val="20"/>
          <w:szCs w:val="20"/>
        </w:rPr>
        <w:t>)</w:t>
      </w:r>
      <w:r>
        <w:rPr>
          <w:rFonts w:ascii="Calibri" w:hAnsi="Calibri" w:cs="Calibri" w:eastAsia="Calibri"/>
          <w:b/>
          <w:bCs/>
          <w:color w:val="000000"/>
          <w:spacing w:val="0"/>
          <w:w w:val="100"/>
          <w:position w:val="1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0"/>
          <w:szCs w:val="20"/>
        </w:rPr>
      </w:r>
    </w:p>
    <w:p>
      <w:pPr>
        <w:numPr>
          <w:ilvl w:val="1"/>
          <w:numId w:val="5"/>
        </w:numPr>
        <w:tabs>
          <w:tab w:pos="1064" w:val="left" w:leader="none"/>
        </w:tabs>
        <w:spacing w:line="206" w:lineRule="exact" w:before="32"/>
        <w:ind w:left="1077" w:right="1148" w:hanging="271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К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оп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0"/>
          <w:szCs w:val="20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а</w:t>
      </w:r>
      <w:r>
        <w:rPr>
          <w:rFonts w:ascii="Calibri" w:hAnsi="Calibri" w:cs="Calibri" w:eastAsia="Calibri"/>
          <w:b w:val="0"/>
          <w:bCs w:val="0"/>
          <w:spacing w:val="1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pacing w:val="-1"/>
          <w:w w:val="100"/>
          <w:sz w:val="20"/>
          <w:szCs w:val="20"/>
        </w:rPr>
        <w:t>S</w:t>
      </w:r>
      <w:r>
        <w:rPr>
          <w:rFonts w:ascii="Calibri" w:hAnsi="Calibri" w:cs="Calibri" w:eastAsia="Calibri"/>
          <w:b/>
          <w:bCs/>
          <w:spacing w:val="-1"/>
          <w:w w:val="100"/>
          <w:sz w:val="20"/>
          <w:szCs w:val="20"/>
        </w:rPr>
        <w:t>W</w:t>
      </w:r>
      <w:r>
        <w:rPr>
          <w:rFonts w:ascii="Calibri" w:hAnsi="Calibri" w:cs="Calibri" w:eastAsia="Calibri"/>
          <w:b/>
          <w:bCs/>
          <w:spacing w:val="-3"/>
          <w:w w:val="100"/>
          <w:sz w:val="20"/>
          <w:szCs w:val="20"/>
        </w:rPr>
        <w:t>I</w:t>
      </w:r>
      <w:r>
        <w:rPr>
          <w:rFonts w:ascii="Calibri" w:hAnsi="Calibri" w:cs="Calibri" w:eastAsia="Calibri"/>
          <w:b/>
          <w:bCs/>
          <w:spacing w:val="0"/>
          <w:w w:val="100"/>
          <w:sz w:val="20"/>
          <w:szCs w:val="20"/>
        </w:rPr>
        <w:t>NG</w:t>
      </w:r>
      <w:r>
        <w:rPr>
          <w:rFonts w:ascii="Calibri" w:hAnsi="Calibri" w:cs="Calibri" w:eastAsia="Calibri"/>
          <w:b/>
          <w:bCs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pacing w:val="3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ользуется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зм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равлен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возду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ш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ного</w:t>
      </w:r>
      <w:r>
        <w:rPr>
          <w:rFonts w:ascii="Calibri" w:hAnsi="Calibri" w:cs="Calibri" w:eastAsia="Calibri"/>
          <w:b w:val="0"/>
          <w:bCs w:val="0"/>
          <w:color w:val="000001"/>
          <w:spacing w:val="-1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потока</w:t>
      </w:r>
      <w:r>
        <w:rPr>
          <w:rFonts w:ascii="Calibri" w:hAnsi="Calibri" w:cs="Calibri" w:eastAsia="Calibri"/>
          <w:b w:val="0"/>
          <w:bCs w:val="0"/>
          <w:color w:val="000001"/>
          <w:spacing w:val="-1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РАВ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/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ВЛЕВО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numPr>
          <w:ilvl w:val="1"/>
          <w:numId w:val="5"/>
        </w:numPr>
        <w:tabs>
          <w:tab w:pos="1065" w:val="left" w:leader="none"/>
        </w:tabs>
        <w:spacing w:line="240" w:lineRule="exact"/>
        <w:ind w:left="1065" w:right="0" w:hanging="248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spacing w:val="-6"/>
          <w:w w:val="100"/>
          <w:position w:val="0"/>
          <w:sz w:val="21"/>
          <w:szCs w:val="21"/>
        </w:rPr>
        <w:t>К</w:t>
      </w:r>
      <w:r>
        <w:rPr>
          <w:rFonts w:ascii="Calibri" w:hAnsi="Calibri" w:cs="Calibri" w:eastAsia="Calibri"/>
          <w:b w:val="0"/>
          <w:bCs w:val="0"/>
          <w:spacing w:val="-7"/>
          <w:w w:val="100"/>
          <w:position w:val="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spacing w:val="-6"/>
          <w:w w:val="100"/>
          <w:position w:val="0"/>
          <w:sz w:val="21"/>
          <w:szCs w:val="21"/>
        </w:rPr>
        <w:t>о</w:t>
      </w:r>
      <w:r>
        <w:rPr>
          <w:rFonts w:ascii="Calibri" w:hAnsi="Calibri" w:cs="Calibri" w:eastAsia="Calibri"/>
          <w:b w:val="0"/>
          <w:bCs w:val="0"/>
          <w:spacing w:val="-6"/>
          <w:w w:val="100"/>
          <w:position w:val="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spacing w:val="-7"/>
          <w:w w:val="100"/>
          <w:position w:val="0"/>
          <w:sz w:val="21"/>
          <w:szCs w:val="21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1"/>
          <w:szCs w:val="21"/>
        </w:rPr>
        <w:t>а</w:t>
      </w:r>
      <w:r>
        <w:rPr>
          <w:rFonts w:ascii="Calibri" w:hAnsi="Calibri" w:cs="Calibri" w:eastAsia="Calibri"/>
          <w:b w:val="0"/>
          <w:bCs w:val="0"/>
          <w:spacing w:val="-9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spacing w:val="-11"/>
          <w:w w:val="100"/>
          <w:position w:val="0"/>
          <w:sz w:val="21"/>
          <w:szCs w:val="21"/>
        </w:rPr>
        <w:t>D</w:t>
      </w:r>
      <w:r>
        <w:rPr>
          <w:rFonts w:ascii="Calibri" w:hAnsi="Calibri" w:cs="Calibri" w:eastAsia="Calibri"/>
          <w:b/>
          <w:bCs/>
          <w:spacing w:val="-6"/>
          <w:w w:val="100"/>
          <w:position w:val="0"/>
          <w:sz w:val="21"/>
          <w:szCs w:val="21"/>
        </w:rPr>
        <w:t>R</w:t>
      </w:r>
      <w:r>
        <w:rPr>
          <w:rFonts w:ascii="Calibri" w:hAnsi="Calibri" w:cs="Calibri" w:eastAsia="Calibri"/>
          <w:b/>
          <w:bCs/>
          <w:spacing w:val="0"/>
          <w:w w:val="100"/>
          <w:position w:val="0"/>
          <w:sz w:val="21"/>
          <w:szCs w:val="21"/>
        </w:rPr>
        <w:t>Y</w:t>
      </w:r>
      <w:r>
        <w:rPr>
          <w:rFonts w:ascii="Calibri" w:hAnsi="Calibri" w:cs="Calibri" w:eastAsia="Calibri"/>
          <w:b/>
          <w:bCs/>
          <w:spacing w:val="36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spacing w:val="-7"/>
          <w:w w:val="100"/>
          <w:position w:val="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spacing w:val="-5"/>
          <w:w w:val="100"/>
          <w:position w:val="0"/>
          <w:sz w:val="21"/>
          <w:szCs w:val="21"/>
        </w:rPr>
        <w:t>с</w:t>
      </w:r>
      <w:r>
        <w:rPr>
          <w:rFonts w:ascii="Calibri" w:hAnsi="Calibri" w:cs="Calibri" w:eastAsia="Calibri"/>
          <w:b w:val="0"/>
          <w:bCs w:val="0"/>
          <w:spacing w:val="-8"/>
          <w:w w:val="100"/>
          <w:position w:val="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spacing w:val="-6"/>
          <w:w w:val="100"/>
          <w:position w:val="0"/>
          <w:sz w:val="21"/>
          <w:szCs w:val="21"/>
        </w:rPr>
        <w:t>о</w:t>
      </w:r>
      <w:r>
        <w:rPr>
          <w:rFonts w:ascii="Calibri" w:hAnsi="Calibri" w:cs="Calibri" w:eastAsia="Calibri"/>
          <w:b w:val="0"/>
          <w:bCs w:val="0"/>
          <w:spacing w:val="-9"/>
          <w:w w:val="100"/>
          <w:position w:val="0"/>
          <w:sz w:val="21"/>
          <w:szCs w:val="21"/>
        </w:rPr>
        <w:t>л</w:t>
      </w:r>
      <w:r>
        <w:rPr>
          <w:rFonts w:ascii="Calibri" w:hAnsi="Calibri" w:cs="Calibri" w:eastAsia="Calibri"/>
          <w:b w:val="0"/>
          <w:bCs w:val="0"/>
          <w:spacing w:val="-5"/>
          <w:w w:val="100"/>
          <w:position w:val="0"/>
          <w:sz w:val="21"/>
          <w:szCs w:val="21"/>
        </w:rPr>
        <w:t>ь</w:t>
      </w:r>
      <w:r>
        <w:rPr>
          <w:rFonts w:ascii="Calibri" w:hAnsi="Calibri" w:cs="Calibri" w:eastAsia="Calibri"/>
          <w:b w:val="0"/>
          <w:bCs w:val="0"/>
          <w:spacing w:val="-5"/>
          <w:w w:val="100"/>
          <w:position w:val="0"/>
          <w:sz w:val="21"/>
          <w:szCs w:val="21"/>
        </w:rPr>
        <w:t>з</w:t>
      </w:r>
      <w:r>
        <w:rPr>
          <w:rFonts w:ascii="Calibri" w:hAnsi="Calibri" w:cs="Calibri" w:eastAsia="Calibri"/>
          <w:b w:val="0"/>
          <w:bCs w:val="0"/>
          <w:spacing w:val="-5"/>
          <w:w w:val="100"/>
          <w:position w:val="0"/>
          <w:sz w:val="21"/>
          <w:szCs w:val="21"/>
        </w:rPr>
        <w:t>у</w:t>
      </w:r>
      <w:r>
        <w:rPr>
          <w:rFonts w:ascii="Calibri" w:hAnsi="Calibri" w:cs="Calibri" w:eastAsia="Calibri"/>
          <w:b w:val="0"/>
          <w:bCs w:val="0"/>
          <w:spacing w:val="-9"/>
          <w:w w:val="100"/>
          <w:position w:val="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spacing w:val="-5"/>
          <w:w w:val="100"/>
          <w:position w:val="0"/>
          <w:sz w:val="21"/>
          <w:szCs w:val="21"/>
        </w:rPr>
        <w:t>т</w:t>
      </w:r>
      <w:r>
        <w:rPr>
          <w:rFonts w:ascii="Calibri" w:hAnsi="Calibri" w:cs="Calibri" w:eastAsia="Calibri"/>
          <w:b w:val="0"/>
          <w:bCs w:val="0"/>
          <w:spacing w:val="-5"/>
          <w:w w:val="100"/>
          <w:position w:val="0"/>
          <w:sz w:val="21"/>
          <w:szCs w:val="21"/>
        </w:rPr>
        <w:t>с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spacing w:val="-8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spacing w:val="-10"/>
          <w:w w:val="100"/>
          <w:position w:val="0"/>
          <w:sz w:val="21"/>
          <w:szCs w:val="21"/>
        </w:rPr>
        <w:t>д</w:t>
      </w:r>
      <w:r>
        <w:rPr>
          <w:rFonts w:ascii="Calibri" w:hAnsi="Calibri" w:cs="Calibri" w:eastAsia="Calibri"/>
          <w:b w:val="0"/>
          <w:bCs w:val="0"/>
          <w:spacing w:val="-7"/>
          <w:w w:val="100"/>
          <w:position w:val="0"/>
          <w:sz w:val="21"/>
          <w:szCs w:val="21"/>
        </w:rPr>
        <w:t>л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spacing w:val="-10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spacing w:val="-8"/>
          <w:w w:val="100"/>
          <w:position w:val="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spacing w:val="-5"/>
          <w:w w:val="100"/>
          <w:position w:val="0"/>
          <w:sz w:val="21"/>
          <w:szCs w:val="21"/>
        </w:rPr>
        <w:t>к</w:t>
      </w:r>
      <w:r>
        <w:rPr>
          <w:rFonts w:ascii="Calibri" w:hAnsi="Calibri" w:cs="Calibri" w:eastAsia="Calibri"/>
          <w:b w:val="0"/>
          <w:bCs w:val="0"/>
          <w:spacing w:val="-7"/>
          <w:w w:val="100"/>
          <w:position w:val="0"/>
          <w:sz w:val="21"/>
          <w:szCs w:val="21"/>
        </w:rPr>
        <w:t>л</w:t>
      </w:r>
      <w:r>
        <w:rPr>
          <w:rFonts w:ascii="Calibri" w:hAnsi="Calibri" w:cs="Calibri" w:eastAsia="Calibri"/>
          <w:b w:val="0"/>
          <w:bCs w:val="0"/>
          <w:spacing w:val="-8"/>
          <w:w w:val="100"/>
          <w:position w:val="0"/>
          <w:sz w:val="21"/>
          <w:szCs w:val="21"/>
        </w:rPr>
        <w:t>ю</w:t>
      </w:r>
      <w:r>
        <w:rPr>
          <w:rFonts w:ascii="Calibri" w:hAnsi="Calibri" w:cs="Calibri" w:eastAsia="Calibri"/>
          <w:b w:val="0"/>
          <w:bCs w:val="0"/>
          <w:spacing w:val="-5"/>
          <w:w w:val="100"/>
          <w:position w:val="0"/>
          <w:sz w:val="21"/>
          <w:szCs w:val="21"/>
        </w:rPr>
        <w:t>ч</w:t>
      </w:r>
      <w:r>
        <w:rPr>
          <w:rFonts w:ascii="Calibri" w:hAnsi="Calibri" w:cs="Calibri" w:eastAsia="Calibri"/>
          <w:b w:val="0"/>
          <w:bCs w:val="0"/>
          <w:spacing w:val="-6"/>
          <w:w w:val="100"/>
          <w:position w:val="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spacing w:val="-8"/>
          <w:w w:val="100"/>
          <w:position w:val="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spacing w:val="-6"/>
          <w:w w:val="100"/>
          <w:position w:val="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spacing w:val="-12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spacing w:val="-6"/>
          <w:w w:val="100"/>
          <w:position w:val="0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spacing w:val="-7"/>
          <w:w w:val="100"/>
          <w:position w:val="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spacing w:val="-10"/>
          <w:w w:val="100"/>
          <w:position w:val="0"/>
          <w:sz w:val="21"/>
          <w:szCs w:val="21"/>
        </w:rPr>
        <w:t>ж</w:t>
      </w:r>
      <w:r>
        <w:rPr>
          <w:rFonts w:ascii="Calibri" w:hAnsi="Calibri" w:cs="Calibri" w:eastAsia="Calibri"/>
          <w:b w:val="0"/>
          <w:bCs w:val="0"/>
          <w:spacing w:val="-6"/>
          <w:w w:val="100"/>
          <w:position w:val="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spacing w:val="-8"/>
          <w:w w:val="100"/>
          <w:position w:val="0"/>
          <w:sz w:val="21"/>
          <w:szCs w:val="21"/>
        </w:rPr>
        <w:t>м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1"/>
          <w:szCs w:val="21"/>
        </w:rPr>
        <w:t>а</w:t>
      </w:r>
      <w:r>
        <w:rPr>
          <w:rFonts w:ascii="Calibri" w:hAnsi="Calibri" w:cs="Calibri" w:eastAsia="Calibri"/>
          <w:b w:val="0"/>
          <w:bCs w:val="0"/>
          <w:spacing w:val="-9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spacing w:val="-8"/>
          <w:w w:val="100"/>
          <w:position w:val="0"/>
          <w:sz w:val="21"/>
          <w:szCs w:val="21"/>
        </w:rPr>
        <w:t>о</w:t>
      </w:r>
      <w:r>
        <w:rPr>
          <w:rFonts w:ascii="Calibri" w:hAnsi="Calibri" w:cs="Calibri" w:eastAsia="Calibri"/>
          <w:b w:val="0"/>
          <w:bCs w:val="0"/>
          <w:spacing w:val="-5"/>
          <w:w w:val="100"/>
          <w:position w:val="0"/>
          <w:sz w:val="21"/>
          <w:szCs w:val="21"/>
        </w:rPr>
        <w:t>с</w:t>
      </w:r>
      <w:r>
        <w:rPr>
          <w:rFonts w:ascii="Calibri" w:hAnsi="Calibri" w:cs="Calibri" w:eastAsia="Calibri"/>
          <w:b w:val="0"/>
          <w:bCs w:val="0"/>
          <w:spacing w:val="-5"/>
          <w:w w:val="100"/>
          <w:position w:val="0"/>
          <w:sz w:val="21"/>
          <w:szCs w:val="21"/>
        </w:rPr>
        <w:t>у</w:t>
      </w:r>
      <w:r>
        <w:rPr>
          <w:rFonts w:ascii="Calibri" w:hAnsi="Calibri" w:cs="Calibri" w:eastAsia="Calibri"/>
          <w:b w:val="0"/>
          <w:bCs w:val="0"/>
          <w:spacing w:val="-9"/>
          <w:w w:val="100"/>
          <w:position w:val="0"/>
          <w:sz w:val="21"/>
          <w:szCs w:val="21"/>
        </w:rPr>
        <w:t>ш</w:t>
      </w:r>
      <w:r>
        <w:rPr>
          <w:rFonts w:ascii="Calibri" w:hAnsi="Calibri" w:cs="Calibri" w:eastAsia="Calibri"/>
          <w:b w:val="0"/>
          <w:bCs w:val="0"/>
          <w:spacing w:val="-9"/>
          <w:w w:val="100"/>
          <w:position w:val="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spacing w:val="-7"/>
          <w:w w:val="100"/>
          <w:position w:val="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spacing w:val="-6"/>
          <w:w w:val="100"/>
          <w:position w:val="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1"/>
          <w:szCs w:val="21"/>
        </w:rPr>
      </w:r>
    </w:p>
    <w:p>
      <w:pPr>
        <w:numPr>
          <w:ilvl w:val="1"/>
          <w:numId w:val="5"/>
        </w:numPr>
        <w:tabs>
          <w:tab w:pos="1063" w:val="left" w:leader="none"/>
        </w:tabs>
        <w:spacing w:line="222" w:lineRule="exact"/>
        <w:ind w:left="1063" w:right="0" w:hanging="256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К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оп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0"/>
          <w:szCs w:val="20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а</w:t>
      </w:r>
      <w:r>
        <w:rPr>
          <w:rFonts w:ascii="Calibri" w:hAnsi="Calibri" w:cs="Calibri" w:eastAsia="Calibri"/>
          <w:b w:val="0"/>
          <w:bCs w:val="0"/>
          <w:spacing w:val="-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pacing w:val="-1"/>
          <w:w w:val="100"/>
          <w:sz w:val="20"/>
          <w:szCs w:val="20"/>
        </w:rPr>
        <w:t>H</w:t>
      </w:r>
      <w:r>
        <w:rPr>
          <w:rFonts w:ascii="Calibri" w:hAnsi="Calibri" w:cs="Calibri" w:eastAsia="Calibri"/>
          <w:b/>
          <w:bCs/>
          <w:spacing w:val="-2"/>
          <w:w w:val="100"/>
          <w:sz w:val="20"/>
          <w:szCs w:val="20"/>
        </w:rPr>
        <w:t>E</w:t>
      </w:r>
      <w:r>
        <w:rPr>
          <w:rFonts w:ascii="Calibri" w:hAnsi="Calibri" w:cs="Calibri" w:eastAsia="Calibri"/>
          <w:b/>
          <w:bCs/>
          <w:spacing w:val="-1"/>
          <w:w w:val="100"/>
          <w:sz w:val="20"/>
          <w:szCs w:val="20"/>
        </w:rPr>
        <w:t>A</w:t>
      </w:r>
      <w:r>
        <w:rPr>
          <w:rFonts w:ascii="Calibri" w:hAnsi="Calibri" w:cs="Calibri" w:eastAsia="Calibri"/>
          <w:b/>
          <w:bCs/>
          <w:spacing w:val="0"/>
          <w:w w:val="100"/>
          <w:sz w:val="20"/>
          <w:szCs w:val="20"/>
        </w:rPr>
        <w:t>T</w:t>
      </w:r>
      <w:r>
        <w:rPr>
          <w:rFonts w:ascii="Calibri" w:hAnsi="Calibri" w:cs="Calibri" w:eastAsia="Calibri"/>
          <w:b/>
          <w:bCs/>
          <w:spacing w:val="3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с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о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0"/>
          <w:szCs w:val="20"/>
        </w:rPr>
        <w:t>л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ь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0"/>
          <w:szCs w:val="20"/>
        </w:rPr>
        <w:t>з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уе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0"/>
          <w:szCs w:val="20"/>
        </w:rPr>
        <w:t>т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ся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0"/>
          <w:szCs w:val="20"/>
        </w:rPr>
        <w:t>д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0"/>
          <w:szCs w:val="20"/>
        </w:rPr>
        <w:t>л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spacing w:val="-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к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0"/>
          <w:szCs w:val="20"/>
        </w:rPr>
        <w:t>л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юче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ия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ре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0"/>
          <w:szCs w:val="20"/>
        </w:rPr>
        <w:t>ж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ма</w:t>
      </w:r>
      <w:r>
        <w:rPr>
          <w:rFonts w:ascii="Calibri" w:hAnsi="Calibri" w:cs="Calibri" w:eastAsia="Calibri"/>
          <w:b w:val="0"/>
          <w:bCs w:val="0"/>
          <w:spacing w:val="-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о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0"/>
          <w:szCs w:val="20"/>
        </w:rPr>
        <w:t>б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о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0"/>
          <w:szCs w:val="20"/>
        </w:rPr>
        <w:t>г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ре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а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</w:r>
    </w:p>
    <w:p>
      <w:pPr>
        <w:spacing w:after="0" w:line="222" w:lineRule="exact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09" w:h="16840"/>
          <w:pgMar w:top="1580" w:bottom="0" w:left="1000" w:right="700"/>
          <w:cols w:num="2" w:equalWidth="0">
            <w:col w:w="2252" w:space="634"/>
            <w:col w:w="7323"/>
          </w:cols>
        </w:sectPr>
      </w:pPr>
    </w:p>
    <w:p>
      <w:pPr>
        <w:spacing w:before="63"/>
        <w:ind w:left="0" w:right="0" w:firstLine="0"/>
        <w:jc w:val="righ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b w:val="0"/>
          <w:bCs w:val="0"/>
          <w:color w:val="FFFFFF"/>
          <w:spacing w:val="-8"/>
          <w:w w:val="100"/>
          <w:sz w:val="13"/>
          <w:szCs w:val="13"/>
        </w:rPr>
        <w:t>F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13"/>
          <w:szCs w:val="13"/>
        </w:rPr>
        <w:t>AN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3"/>
          <w:szCs w:val="13"/>
        </w:rPr>
      </w:r>
    </w:p>
    <w:p>
      <w:pPr>
        <w:tabs>
          <w:tab w:pos="2096" w:val="left" w:leader="none"/>
        </w:tabs>
        <w:spacing w:line="205" w:lineRule="exact"/>
        <w:ind w:left="1078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spacing w:val="0"/>
          <w:w w:val="100"/>
        </w:rPr>
        <w:br w:type="column"/>
      </w:r>
      <w:r>
        <w:rPr>
          <w:rFonts w:ascii="Arial" w:hAnsi="Arial" w:cs="Arial" w:eastAsia="Arial"/>
          <w:b w:val="0"/>
          <w:bCs w:val="0"/>
          <w:color w:val="201D1D"/>
          <w:spacing w:val="-8"/>
          <w:w w:val="100"/>
          <w:sz w:val="10"/>
          <w:szCs w:val="10"/>
        </w:rPr>
        <w:t>1</w:t>
      </w: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sz w:val="10"/>
          <w:szCs w:val="10"/>
        </w:rPr>
        <w:t>1</w:t>
      </w: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sz w:val="10"/>
          <w:szCs w:val="10"/>
        </w:rPr>
        <w:tab/>
      </w:r>
      <w:r>
        <w:rPr>
          <w:rFonts w:ascii="Arial" w:hAnsi="Arial" w:cs="Arial" w:eastAsia="Arial"/>
          <w:b w:val="0"/>
          <w:bCs w:val="0"/>
          <w:color w:val="000000"/>
          <w:spacing w:val="0"/>
          <w:w w:val="95"/>
          <w:position w:val="-6"/>
          <w:sz w:val="20"/>
          <w:szCs w:val="20"/>
        </w:rPr>
        <w:t>5.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20"/>
          <w:szCs w:val="20"/>
        </w:rPr>
      </w:r>
    </w:p>
    <w:p>
      <w:pPr>
        <w:spacing w:line="208" w:lineRule="exact"/>
        <w:ind w:left="61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К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оп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0"/>
          <w:szCs w:val="20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а</w:t>
      </w:r>
      <w:r>
        <w:rPr>
          <w:rFonts w:ascii="Calibri" w:hAnsi="Calibri" w:cs="Calibri" w:eastAsia="Calibri"/>
          <w:b w:val="0"/>
          <w:bCs w:val="0"/>
          <w:spacing w:val="-1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sz w:val="20"/>
          <w:szCs w:val="20"/>
        </w:rPr>
        <w:t>COOL.</w:t>
      </w:r>
      <w:r>
        <w:rPr>
          <w:rFonts w:ascii="Calibri" w:hAnsi="Calibri" w:cs="Calibri" w:eastAsia="Calibri"/>
          <w:b/>
          <w:bCs/>
          <w:spacing w:val="-1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с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о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0"/>
          <w:szCs w:val="20"/>
        </w:rPr>
        <w:t>л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0"/>
          <w:szCs w:val="20"/>
        </w:rPr>
        <w:t>ь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зу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0"/>
          <w:szCs w:val="20"/>
        </w:rPr>
        <w:t>т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ся</w:t>
      </w:r>
      <w:r>
        <w:rPr>
          <w:rFonts w:ascii="Calibri" w:hAnsi="Calibri" w:cs="Calibri" w:eastAsia="Calibri"/>
          <w:b w:val="0"/>
          <w:bCs w:val="0"/>
          <w:spacing w:val="-1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0"/>
          <w:szCs w:val="20"/>
        </w:rPr>
        <w:t>д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0"/>
          <w:szCs w:val="20"/>
        </w:rPr>
        <w:t>л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spacing w:val="-1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к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0"/>
          <w:szCs w:val="20"/>
        </w:rPr>
        <w:t>л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юче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ия</w:t>
      </w:r>
      <w:r>
        <w:rPr>
          <w:rFonts w:ascii="Calibri" w:hAnsi="Calibri" w:cs="Calibri" w:eastAsia="Calibri"/>
          <w:b w:val="0"/>
          <w:bCs w:val="0"/>
          <w:spacing w:val="-1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ре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0"/>
          <w:szCs w:val="20"/>
        </w:rPr>
        <w:t>ж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ма</w:t>
      </w:r>
      <w:r>
        <w:rPr>
          <w:rFonts w:ascii="Calibri" w:hAnsi="Calibri" w:cs="Calibri" w:eastAsia="Calibri"/>
          <w:b w:val="0"/>
          <w:bCs w:val="0"/>
          <w:spacing w:val="-1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0"/>
          <w:szCs w:val="20"/>
        </w:rPr>
        <w:t>о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х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0"/>
          <w:szCs w:val="20"/>
        </w:rPr>
        <w:t>л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0"/>
          <w:szCs w:val="20"/>
        </w:rPr>
        <w:t>а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ж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0"/>
          <w:szCs w:val="20"/>
        </w:rPr>
        <w:t>д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</w:r>
    </w:p>
    <w:p>
      <w:pPr>
        <w:spacing w:after="0" w:line="208" w:lineRule="exact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09" w:h="16840"/>
          <w:pgMar w:top="1580" w:bottom="0" w:left="1000" w:right="700"/>
          <w:cols w:num="3" w:equalWidth="0">
            <w:col w:w="1340" w:space="256"/>
            <w:col w:w="2263" w:space="40"/>
            <w:col w:w="6310"/>
          </w:cols>
        </w:sectPr>
      </w:pPr>
    </w:p>
    <w:p>
      <w:pPr>
        <w:spacing w:before="20"/>
        <w:ind w:left="0" w:right="0" w:firstLine="0"/>
        <w:jc w:val="righ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b w:val="0"/>
          <w:bCs w:val="0"/>
          <w:color w:val="FFFFFF"/>
          <w:spacing w:val="-1"/>
          <w:w w:val="100"/>
          <w:sz w:val="13"/>
          <w:szCs w:val="13"/>
        </w:rPr>
        <w:t>D</w:t>
      </w:r>
      <w:r>
        <w:rPr>
          <w:rFonts w:ascii="Arial" w:hAnsi="Arial" w:cs="Arial" w:eastAsia="Arial"/>
          <w:b w:val="0"/>
          <w:bCs w:val="0"/>
          <w:color w:val="FFFFFF"/>
          <w:spacing w:val="-3"/>
          <w:w w:val="100"/>
          <w:sz w:val="13"/>
          <w:szCs w:val="13"/>
        </w:rPr>
        <w:t>R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13"/>
          <w:szCs w:val="13"/>
        </w:rPr>
        <w:t>Y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3"/>
          <w:szCs w:val="13"/>
        </w:rPr>
      </w:r>
    </w:p>
    <w:p>
      <w:pPr>
        <w:spacing w:line="190" w:lineRule="exact" w:before="1"/>
        <w:rPr>
          <w:sz w:val="19"/>
          <w:szCs w:val="19"/>
        </w:rPr>
      </w:pPr>
      <w:r>
        <w:rPr/>
        <w:br w:type="column"/>
      </w:r>
      <w:r>
        <w:rPr>
          <w:sz w:val="19"/>
          <w:szCs w:val="19"/>
        </w:rPr>
      </w:r>
    </w:p>
    <w:p>
      <w:pPr>
        <w:tabs>
          <w:tab w:pos="443" w:val="left" w:leader="none"/>
        </w:tabs>
        <w:spacing w:line="20" w:lineRule="exact"/>
        <w:ind w:left="65" w:right="0" w:firstLine="0"/>
        <w:jc w:val="lef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60"/>
          <w:sz w:val="9"/>
          <w:szCs w:val="9"/>
        </w:rPr>
        <w:t>AU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60"/>
          <w:sz w:val="9"/>
          <w:szCs w:val="9"/>
        </w:rPr>
        <w:t>T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60"/>
          <w:sz w:val="9"/>
          <w:szCs w:val="9"/>
        </w:rPr>
        <w:t>O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60"/>
          <w:sz w:val="9"/>
          <w:szCs w:val="9"/>
        </w:rPr>
        <w:tab/>
      </w:r>
      <w:r>
        <w:rPr>
          <w:rFonts w:ascii="Arial" w:hAnsi="Arial" w:cs="Arial" w:eastAsia="Arial"/>
          <w:b w:val="0"/>
          <w:bCs w:val="0"/>
          <w:color w:val="FFFFFF"/>
          <w:spacing w:val="0"/>
          <w:w w:val="55"/>
          <w:sz w:val="9"/>
          <w:szCs w:val="9"/>
        </w:rPr>
        <w:t>AU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55"/>
          <w:sz w:val="9"/>
          <w:szCs w:val="9"/>
        </w:rPr>
        <w:t>T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55"/>
          <w:sz w:val="9"/>
          <w:szCs w:val="9"/>
        </w:rPr>
        <w:t>O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numPr>
          <w:ilvl w:val="2"/>
          <w:numId w:val="5"/>
        </w:numPr>
        <w:tabs>
          <w:tab w:pos="1324" w:val="left" w:leader="none"/>
        </w:tabs>
        <w:spacing w:line="211" w:lineRule="exact"/>
        <w:ind w:left="1148" w:right="0" w:hanging="8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position w:val="2"/>
          <w:sz w:val="20"/>
          <w:szCs w:val="20"/>
        </w:rPr>
        <w:br w:type="column"/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2"/>
          <w:sz w:val="20"/>
          <w:szCs w:val="20"/>
        </w:rPr>
        <w:t>К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2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2"/>
          <w:sz w:val="20"/>
          <w:szCs w:val="20"/>
        </w:rPr>
        <w:t>оп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2"/>
          <w:sz w:val="20"/>
          <w:szCs w:val="20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2"/>
          <w:sz w:val="20"/>
          <w:szCs w:val="20"/>
        </w:rPr>
        <w:t>а</w:t>
      </w:r>
      <w:r>
        <w:rPr>
          <w:rFonts w:ascii="Calibri" w:hAnsi="Calibri" w:cs="Calibri" w:eastAsia="Calibri"/>
          <w:b w:val="0"/>
          <w:bCs w:val="0"/>
          <w:spacing w:val="-12"/>
          <w:w w:val="100"/>
          <w:position w:val="2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pacing w:val="0"/>
          <w:w w:val="100"/>
          <w:position w:val="2"/>
          <w:sz w:val="20"/>
          <w:szCs w:val="20"/>
        </w:rPr>
        <w:t>QU</w:t>
      </w:r>
      <w:r>
        <w:rPr>
          <w:rFonts w:ascii="Calibri" w:hAnsi="Calibri" w:cs="Calibri" w:eastAsia="Calibri"/>
          <w:b/>
          <w:bCs/>
          <w:spacing w:val="-1"/>
          <w:w w:val="100"/>
          <w:position w:val="2"/>
          <w:sz w:val="20"/>
          <w:szCs w:val="20"/>
        </w:rPr>
        <w:t>I</w:t>
      </w:r>
      <w:r>
        <w:rPr>
          <w:rFonts w:ascii="Calibri" w:hAnsi="Calibri" w:cs="Calibri" w:eastAsia="Calibri"/>
          <w:b/>
          <w:bCs/>
          <w:spacing w:val="-2"/>
          <w:w w:val="100"/>
          <w:position w:val="2"/>
          <w:sz w:val="20"/>
          <w:szCs w:val="20"/>
        </w:rPr>
        <w:t>E</w:t>
      </w:r>
      <w:r>
        <w:rPr>
          <w:rFonts w:ascii="Calibri" w:hAnsi="Calibri" w:cs="Calibri" w:eastAsia="Calibri"/>
          <w:b/>
          <w:bCs/>
          <w:spacing w:val="0"/>
          <w:w w:val="100"/>
          <w:position w:val="2"/>
          <w:sz w:val="20"/>
          <w:szCs w:val="20"/>
        </w:rPr>
        <w:t>T.</w:t>
      </w:r>
      <w:r>
        <w:rPr>
          <w:rFonts w:ascii="Calibri" w:hAnsi="Calibri" w:cs="Calibri" w:eastAsia="Calibri"/>
          <w:b/>
          <w:bCs/>
          <w:spacing w:val="-10"/>
          <w:w w:val="100"/>
          <w:position w:val="2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position w:val="2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2"/>
          <w:sz w:val="20"/>
          <w:szCs w:val="20"/>
        </w:rPr>
        <w:t>с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2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2"/>
          <w:sz w:val="20"/>
          <w:szCs w:val="20"/>
        </w:rPr>
        <w:t>оль</w:t>
      </w:r>
      <w:r>
        <w:rPr>
          <w:rFonts w:ascii="Calibri" w:hAnsi="Calibri" w:cs="Calibri" w:eastAsia="Calibri"/>
          <w:b w:val="0"/>
          <w:bCs w:val="0"/>
          <w:spacing w:val="-3"/>
          <w:w w:val="100"/>
          <w:position w:val="2"/>
          <w:sz w:val="20"/>
          <w:szCs w:val="20"/>
        </w:rPr>
        <w:t>з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2"/>
          <w:sz w:val="20"/>
          <w:szCs w:val="20"/>
        </w:rPr>
        <w:t>уется</w:t>
      </w:r>
      <w:r>
        <w:rPr>
          <w:rFonts w:ascii="Calibri" w:hAnsi="Calibri" w:cs="Calibri" w:eastAsia="Calibri"/>
          <w:b w:val="0"/>
          <w:bCs w:val="0"/>
          <w:spacing w:val="-15"/>
          <w:w w:val="100"/>
          <w:position w:val="2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position w:val="2"/>
          <w:sz w:val="20"/>
          <w:szCs w:val="20"/>
        </w:rPr>
        <w:t>д</w:t>
      </w:r>
      <w:r>
        <w:rPr>
          <w:rFonts w:ascii="Calibri" w:hAnsi="Calibri" w:cs="Calibri" w:eastAsia="Calibri"/>
          <w:b w:val="0"/>
          <w:bCs w:val="0"/>
          <w:spacing w:val="-1"/>
          <w:w w:val="100"/>
          <w:position w:val="2"/>
          <w:sz w:val="20"/>
          <w:szCs w:val="20"/>
        </w:rPr>
        <w:t>л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2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spacing w:val="-10"/>
          <w:w w:val="100"/>
          <w:position w:val="2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2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2"/>
          <w:sz w:val="20"/>
          <w:szCs w:val="20"/>
        </w:rPr>
        <w:t>к</w:t>
      </w:r>
      <w:r>
        <w:rPr>
          <w:rFonts w:ascii="Calibri" w:hAnsi="Calibri" w:cs="Calibri" w:eastAsia="Calibri"/>
          <w:b w:val="0"/>
          <w:bCs w:val="0"/>
          <w:spacing w:val="-1"/>
          <w:w w:val="100"/>
          <w:position w:val="2"/>
          <w:sz w:val="20"/>
          <w:szCs w:val="20"/>
        </w:rPr>
        <w:t>л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2"/>
          <w:sz w:val="20"/>
          <w:szCs w:val="20"/>
        </w:rPr>
        <w:t>юче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2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2"/>
          <w:sz w:val="20"/>
          <w:szCs w:val="20"/>
        </w:rPr>
        <w:t>ия</w:t>
      </w:r>
      <w:r>
        <w:rPr>
          <w:rFonts w:ascii="Calibri" w:hAnsi="Calibri" w:cs="Calibri" w:eastAsia="Calibri"/>
          <w:b w:val="0"/>
          <w:bCs w:val="0"/>
          <w:spacing w:val="-11"/>
          <w:w w:val="100"/>
          <w:position w:val="2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2"/>
          <w:sz w:val="20"/>
          <w:szCs w:val="20"/>
        </w:rPr>
        <w:t>б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2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2"/>
          <w:sz w:val="20"/>
          <w:szCs w:val="20"/>
        </w:rPr>
        <w:t>с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2"/>
          <w:sz w:val="20"/>
          <w:szCs w:val="20"/>
        </w:rPr>
        <w:t>ш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2"/>
          <w:sz w:val="20"/>
          <w:szCs w:val="20"/>
        </w:rPr>
        <w:t>ум</w:t>
      </w:r>
      <w:r>
        <w:rPr>
          <w:rFonts w:ascii="Calibri" w:hAnsi="Calibri" w:cs="Calibri" w:eastAsia="Calibri"/>
          <w:b w:val="0"/>
          <w:bCs w:val="0"/>
          <w:spacing w:val="-5"/>
          <w:w w:val="100"/>
          <w:position w:val="2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2"/>
          <w:sz w:val="20"/>
          <w:szCs w:val="20"/>
        </w:rPr>
        <w:t>о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2"/>
          <w:sz w:val="20"/>
          <w:szCs w:val="20"/>
        </w:rPr>
        <w:t>г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2"/>
          <w:sz w:val="20"/>
          <w:szCs w:val="20"/>
        </w:rPr>
        <w:t>о</w:t>
      </w:r>
      <w:r>
        <w:rPr>
          <w:rFonts w:ascii="Calibri" w:hAnsi="Calibri" w:cs="Calibri" w:eastAsia="Calibri"/>
          <w:b w:val="0"/>
          <w:bCs w:val="0"/>
          <w:spacing w:val="-11"/>
          <w:w w:val="100"/>
          <w:position w:val="2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2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spacing w:val="-1"/>
          <w:w w:val="100"/>
          <w:position w:val="2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2"/>
          <w:sz w:val="20"/>
          <w:szCs w:val="20"/>
        </w:rPr>
        <w:t>жи</w:t>
      </w:r>
      <w:r>
        <w:rPr>
          <w:rFonts w:ascii="Calibri" w:hAnsi="Calibri" w:cs="Calibri" w:eastAsia="Calibri"/>
          <w:b w:val="0"/>
          <w:bCs w:val="0"/>
          <w:spacing w:val="-3"/>
          <w:w w:val="100"/>
          <w:position w:val="2"/>
          <w:sz w:val="20"/>
          <w:szCs w:val="20"/>
        </w:rPr>
        <w:t>м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2"/>
          <w:sz w:val="20"/>
          <w:szCs w:val="20"/>
        </w:rPr>
        <w:t>а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after="0" w:line="211" w:lineRule="exact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09" w:h="16840"/>
          <w:pgMar w:top="1580" w:bottom="0" w:left="1000" w:right="700"/>
          <w:cols w:num="3" w:equalWidth="0">
            <w:col w:w="1351" w:space="40"/>
            <w:col w:w="592" w:space="642"/>
            <w:col w:w="7584"/>
          </w:cols>
        </w:sectPr>
      </w:pPr>
    </w:p>
    <w:p>
      <w:pPr>
        <w:spacing w:line="116" w:lineRule="exact"/>
        <w:ind w:left="1069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105"/>
          <w:sz w:val="13"/>
          <w:szCs w:val="13"/>
        </w:rPr>
        <w:t>CTD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3"/>
          <w:szCs w:val="13"/>
        </w:rPr>
      </w:r>
    </w:p>
    <w:p>
      <w:pPr>
        <w:spacing w:line="62" w:lineRule="exact"/>
        <w:ind w:left="0" w:right="77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52545A"/>
          <w:spacing w:val="-3"/>
          <w:w w:val="55"/>
          <w:sz w:val="9"/>
          <w:szCs w:val="9"/>
        </w:rPr>
        <w:t>F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55"/>
          <w:sz w:val="9"/>
          <w:szCs w:val="9"/>
        </w:rPr>
        <w:t>AN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spacing w:line="105" w:lineRule="exact"/>
        <w:ind w:left="1061" w:right="0" w:firstLine="0"/>
        <w:jc w:val="lef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52545A"/>
          <w:spacing w:val="0"/>
          <w:w w:val="70"/>
          <w:position w:val="-1"/>
          <w:sz w:val="10"/>
          <w:szCs w:val="10"/>
        </w:rPr>
        <w:t>POWER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70"/>
          <w:position w:val="-1"/>
          <w:sz w:val="10"/>
          <w:szCs w:val="10"/>
        </w:rPr>
        <w:t>  </w:t>
      </w:r>
      <w:r>
        <w:rPr>
          <w:rFonts w:ascii="Arial" w:hAnsi="Arial" w:cs="Arial" w:eastAsia="Arial"/>
          <w:b w:val="0"/>
          <w:bCs w:val="0"/>
          <w:color w:val="52545A"/>
          <w:spacing w:val="17"/>
          <w:w w:val="70"/>
          <w:position w:val="-1"/>
          <w:sz w:val="10"/>
          <w:szCs w:val="10"/>
        </w:rPr>
        <w:t> 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70"/>
          <w:position w:val="0"/>
          <w:sz w:val="9"/>
          <w:szCs w:val="9"/>
        </w:rPr>
        <w:t>SPEED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9"/>
          <w:szCs w:val="9"/>
        </w:rPr>
      </w:r>
    </w:p>
    <w:p>
      <w:pPr>
        <w:spacing w:before="20"/>
        <w:ind w:left="1070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 w:val="0"/>
          <w:bCs w:val="0"/>
          <w:color w:val="52545A"/>
          <w:spacing w:val="0"/>
          <w:w w:val="105"/>
          <w:sz w:val="10"/>
          <w:szCs w:val="10"/>
        </w:rPr>
        <w:t>SOFT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0"/>
          <w:szCs w:val="10"/>
        </w:rPr>
      </w:r>
    </w:p>
    <w:p>
      <w:pPr>
        <w:spacing w:line="11" w:lineRule="exact" w:before="27"/>
        <w:ind w:left="0" w:right="300" w:firstLine="0"/>
        <w:jc w:val="right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10"/>
          <w:szCs w:val="10"/>
        </w:rPr>
        <w:t>ECO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0"/>
          <w:szCs w:val="10"/>
        </w:rPr>
      </w:r>
    </w:p>
    <w:p>
      <w:pPr>
        <w:spacing w:line="114" w:lineRule="exact" w:before="9"/>
        <w:ind w:left="0" w:right="0" w:firstLine="0"/>
        <w:jc w:val="right"/>
        <w:rPr>
          <w:rFonts w:ascii="Arial" w:hAnsi="Arial" w:cs="Arial" w:eastAsia="Arial"/>
          <w:sz w:val="10"/>
          <w:szCs w:val="10"/>
        </w:rPr>
      </w:pPr>
      <w:r>
        <w:rPr>
          <w:spacing w:val="0"/>
          <w:w w:val="100"/>
        </w:rPr>
        <w:br w:type="column"/>
      </w: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sz w:val="10"/>
          <w:szCs w:val="10"/>
        </w:rPr>
        <w:t>12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0"/>
          <w:szCs w:val="10"/>
        </w:rPr>
      </w:r>
    </w:p>
    <w:p>
      <w:pPr>
        <w:spacing w:line="114" w:lineRule="exact"/>
        <w:ind w:left="370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60"/>
          <w:sz w:val="11"/>
          <w:szCs w:val="11"/>
        </w:rPr>
        <w:t>AU</w:t>
      </w:r>
      <w:r>
        <w:rPr>
          <w:rFonts w:ascii="Arial" w:hAnsi="Arial" w:cs="Arial" w:eastAsia="Arial"/>
          <w:b w:val="0"/>
          <w:bCs w:val="0"/>
          <w:color w:val="FFFFFF"/>
          <w:spacing w:val="-2"/>
          <w:w w:val="60"/>
          <w:sz w:val="11"/>
          <w:szCs w:val="11"/>
        </w:rPr>
        <w:t>T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60"/>
          <w:sz w:val="11"/>
          <w:szCs w:val="11"/>
        </w:rPr>
        <w:t>O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numPr>
          <w:ilvl w:val="2"/>
          <w:numId w:val="5"/>
        </w:numPr>
        <w:tabs>
          <w:tab w:pos="1116" w:val="left" w:leader="none"/>
        </w:tabs>
        <w:spacing w:line="259" w:lineRule="exact"/>
        <w:ind w:left="1116" w:right="0" w:hanging="272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0"/>
          <w:szCs w:val="2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0"/>
          <w:szCs w:val="20"/>
        </w:rPr>
        <w:t>Индикатор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position w:val="1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0"/>
          <w:szCs w:val="20"/>
        </w:rPr>
        <w:t>статуса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position w:val="1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0"/>
          <w:szCs w:val="20"/>
        </w:rPr>
        <w:t>каждой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position w:val="1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11"/>
          <w:w w:val="100"/>
          <w:position w:val="1"/>
          <w:sz w:val="20"/>
          <w:szCs w:val="20"/>
        </w:rPr>
        <w:t>ф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6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43"/>
          <w:w w:val="100"/>
          <w:position w:val="6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0"/>
          <w:szCs w:val="20"/>
        </w:rPr>
        <w:t>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1"/>
          <w:sz w:val="20"/>
          <w:szCs w:val="20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1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0"/>
          <w:szCs w:val="20"/>
        </w:rPr>
      </w:r>
    </w:p>
    <w:p>
      <w:pPr>
        <w:numPr>
          <w:ilvl w:val="2"/>
          <w:numId w:val="5"/>
        </w:numPr>
        <w:tabs>
          <w:tab w:pos="1116" w:val="left" w:leader="none"/>
          <w:tab w:pos="5441" w:val="left" w:leader="none"/>
        </w:tabs>
        <w:spacing w:line="196" w:lineRule="exact"/>
        <w:ind w:left="1116" w:right="0" w:hanging="272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t>Индикатор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  <w:position w:val="2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t>режима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  <w:position w:val="2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t>работ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2"/>
          <w:sz w:val="20"/>
          <w:szCs w:val="20"/>
        </w:rPr>
        <w:t>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8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0"/>
          <w:szCs w:val="20"/>
        </w:rPr>
      </w:r>
    </w:p>
    <w:p>
      <w:pPr>
        <w:spacing w:after="0" w:line="196" w:lineRule="exact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09" w:h="16840"/>
          <w:pgMar w:top="1580" w:bottom="0" w:left="1000" w:right="700"/>
          <w:cols w:num="3" w:equalWidth="0">
            <w:col w:w="1620" w:space="40"/>
            <w:col w:w="1149" w:space="40"/>
            <w:col w:w="7360"/>
          </w:cols>
        </w:sectPr>
      </w:pP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10"/>
          <w:szCs w:val="10"/>
        </w:rPr>
        <w:t>iFP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0"/>
          <w:szCs w:val="10"/>
        </w:rPr>
      </w:r>
    </w:p>
    <w:p>
      <w:pPr>
        <w:spacing w:line="150" w:lineRule="exact" w:before="2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spacing w:line="93" w:lineRule="exact"/>
        <w:ind w:left="285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 w:val="0"/>
          <w:bCs w:val="0"/>
          <w:color w:val="52545A"/>
          <w:spacing w:val="0"/>
          <w:w w:val="80"/>
          <w:sz w:val="10"/>
          <w:szCs w:val="10"/>
        </w:rPr>
        <w:t>TIMER</w:t>
      </w:r>
      <w:r>
        <w:rPr>
          <w:rFonts w:ascii="Arial" w:hAnsi="Arial" w:cs="Arial" w:eastAsia="Arial"/>
          <w:b w:val="0"/>
          <w:bCs w:val="0"/>
          <w:color w:val="52545A"/>
          <w:spacing w:val="-5"/>
          <w:w w:val="80"/>
          <w:sz w:val="10"/>
          <w:szCs w:val="10"/>
        </w:rPr>
        <w:t> 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80"/>
          <w:sz w:val="10"/>
          <w:szCs w:val="10"/>
        </w:rPr>
        <w:t>ON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80"/>
          <w:sz w:val="10"/>
          <w:szCs w:val="10"/>
        </w:rPr>
        <w:t> </w:t>
      </w:r>
      <w:r>
        <w:rPr>
          <w:rFonts w:ascii="Arial" w:hAnsi="Arial" w:cs="Arial" w:eastAsia="Arial"/>
          <w:b w:val="0"/>
          <w:bCs w:val="0"/>
          <w:color w:val="52545A"/>
          <w:spacing w:val="21"/>
          <w:w w:val="80"/>
          <w:sz w:val="10"/>
          <w:szCs w:val="10"/>
        </w:rPr>
        <w:t> 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80"/>
          <w:sz w:val="10"/>
          <w:szCs w:val="10"/>
        </w:rPr>
        <w:t>OFF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0"/>
          <w:szCs w:val="10"/>
        </w:rPr>
      </w:r>
    </w:p>
    <w:p>
      <w:pPr>
        <w:tabs>
          <w:tab w:pos="1475" w:val="right" w:leader="none"/>
        </w:tabs>
        <w:spacing w:line="50" w:lineRule="exact"/>
        <w:ind w:left="100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 w:val="0"/>
          <w:bCs w:val="0"/>
          <w:color w:val="52545A"/>
          <w:spacing w:val="0"/>
          <w:w w:val="95"/>
          <w:position w:val="-2"/>
          <w:sz w:val="10"/>
          <w:szCs w:val="10"/>
        </w:rPr>
        <w:t>AM</w:t>
      </w:r>
      <w:r>
        <w:rPr>
          <w:rFonts w:ascii="Arial" w:hAnsi="Arial" w:cs="Arial" w:eastAsia="Arial"/>
          <w:b w:val="0"/>
          <w:bCs w:val="0"/>
          <w:color w:val="201D1D"/>
          <w:spacing w:val="0"/>
          <w:w w:val="104"/>
          <w:position w:val="0"/>
          <w:sz w:val="10"/>
          <w:szCs w:val="10"/>
        </w:rPr>
        <w:t> </w:t>
      </w: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position w:val="0"/>
          <w:sz w:val="10"/>
          <w:szCs w:val="10"/>
        </w:rPr>
        <w:tab/>
      </w:r>
      <w:r>
        <w:rPr>
          <w:rFonts w:ascii="Arial" w:hAnsi="Arial" w:cs="Arial" w:eastAsia="Arial"/>
          <w:b w:val="0"/>
          <w:bCs w:val="0"/>
          <w:color w:val="201D1D"/>
          <w:spacing w:val="0"/>
          <w:w w:val="95"/>
          <w:position w:val="0"/>
          <w:sz w:val="10"/>
          <w:szCs w:val="10"/>
        </w:rPr>
        <w:t>13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10"/>
          <w:szCs w:val="10"/>
        </w:rPr>
      </w:r>
    </w:p>
    <w:p>
      <w:pPr>
        <w:numPr>
          <w:ilvl w:val="2"/>
          <w:numId w:val="5"/>
        </w:numPr>
        <w:tabs>
          <w:tab w:pos="1121" w:val="left" w:leader="none"/>
          <w:tab w:pos="4278" w:val="left" w:leader="none"/>
        </w:tabs>
        <w:spacing w:line="282" w:lineRule="exact"/>
        <w:ind w:left="1121" w:right="0" w:hanging="272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t>Передатчик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0"/>
          <w:position w:val="2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2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t>гнала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9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0"/>
          <w:szCs w:val="20"/>
        </w:rPr>
      </w:r>
    </w:p>
    <w:p>
      <w:pPr>
        <w:spacing w:after="0" w:line="282" w:lineRule="exact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09" w:h="16840"/>
          <w:pgMar w:top="1580" w:bottom="0" w:left="1000" w:right="700"/>
          <w:cols w:num="3" w:equalWidth="0">
            <w:col w:w="1289" w:space="40"/>
            <w:col w:w="1476" w:space="40"/>
            <w:col w:w="7364"/>
          </w:cols>
        </w:sectPr>
      </w:pPr>
    </w:p>
    <w:p>
      <w:pPr>
        <w:spacing w:before="76"/>
        <w:ind w:left="0" w:right="0" w:firstLine="0"/>
        <w:jc w:val="right"/>
        <w:rPr>
          <w:rFonts w:ascii="Arial" w:hAnsi="Arial" w:cs="Arial" w:eastAsia="Arial"/>
          <w:sz w:val="10"/>
          <w:szCs w:val="10"/>
        </w:rPr>
      </w:pPr>
      <w:r>
        <w:rPr/>
        <w:pict>
          <v:group style="position:absolute;margin-left:72.144897pt;margin-top:25.025955pt;width:57.0619pt;height:17.641pt;mso-position-horizontal-relative:page;mso-position-vertical-relative:paragraph;z-index:-8044" coordorigin="1443,501" coordsize="1141,353">
            <v:group style="position:absolute;left:1833;top:683;width:20;height:2" coordorigin="1833,683" coordsize="20,2">
              <v:shape style="position:absolute;left:1833;top:683;width:20;height:2" coordorigin="1833,683" coordsize="20,0" path="m1833,683l1852,683e" filled="f" stroked="t" strokeweight=".1pt" strokecolor="#13100F">
                <v:path arrowok="t"/>
              </v:shape>
            </v:group>
            <v:group style="position:absolute;left:1982;top:511;width:592;height:333" coordorigin="1982,511" coordsize="592,333">
              <v:shape style="position:absolute;left:1982;top:511;width:592;height:333" coordorigin="1982,511" coordsize="592,333" path="m2550,511l2542,511,2046,512,1993,549,1982,587,1983,779,2020,833,2059,843,2550,843,2558,840,2560,839,2051,838,2035,834,2017,823,1998,805,1990,786,1987,766,1987,580,2021,526,2059,515,2560,515,2558,514,2550,511xe" filled="t" fillcolor="#13100F" stroked="f">
                <v:path arrowok="t"/>
                <v:fill type="solid"/>
              </v:shape>
              <v:shape style="position:absolute;left:1982;top:511;width:592;height:333" coordorigin="1982,511" coordsize="592,333" path="m2560,515l2549,515,2556,518,2567,529,2569,536,2569,818,2567,825,2561,831,2556,836,2549,839,2560,839,2565,834,2571,828,2574,819,2574,534,2571,526,2565,520,2560,515xe" filled="t" fillcolor="#13100F" stroked="f">
                <v:path arrowok="t"/>
                <v:fill type="solid"/>
              </v:shape>
              <v:shape style="position:absolute;left:1982;top:511;width:592;height:333" coordorigin="1982,511" coordsize="592,333" path="m2565,834xe" filled="t" fillcolor="#13100F" stroked="f">
                <v:path arrowok="t"/>
                <v:fill type="solid"/>
              </v:shape>
            </v:group>
            <v:group style="position:absolute;left:2246;top:741;width:10;height:8" coordorigin="2246,741" coordsize="10,8">
              <v:shape style="position:absolute;left:2246;top:741;width:10;height:8" coordorigin="2246,741" coordsize="10,8" path="m2248,741l2246,742,2248,745,2251,747,2255,749,2256,747,2252,746,2249,743,2248,741xe" filled="t" fillcolor="#646970" stroked="f">
                <v:path arrowok="t"/>
                <v:fill type="solid"/>
              </v:shape>
            </v:group>
            <v:group style="position:absolute;left:1453;top:595;width:164;height:159" coordorigin="1453,595" coordsize="164,159">
              <v:shape style="position:absolute;left:1453;top:595;width:164;height:159" coordorigin="1453,595" coordsize="164,159" path="m1462,675l1454,687,1459,706,1470,723,1485,736,1504,747,1527,753,1555,754,1572,747,1526,747,1509,743,1492,732,1473,714,1465,695,1462,675xe" filled="t" fillcolor="#201D1D" stroked="f">
                <v:path arrowok="t"/>
                <v:fill type="solid"/>
              </v:shape>
              <v:shape style="position:absolute;left:1453;top:595;width:164;height:159" coordorigin="1453,595" coordsize="164,159" path="m1571,603l1548,603,1568,609,1584,621,1597,639,1605,660,1607,686,1601,706,1589,723,1572,736,1551,745,1526,747,1572,747,1614,695,1617,671,1613,651,1605,632,1593,616,1580,607,1571,603xe" filled="t" fillcolor="#201D1D" stroked="f">
                <v:path arrowok="t"/>
                <v:fill type="solid"/>
              </v:shape>
              <v:shape style="position:absolute;left:1453;top:595;width:164;height:159" coordorigin="1453,595" coordsize="164,159" path="m1517,595l1465,632,1453,675,1457,675,1462,672,1465,653,1474,635,1488,618,1503,609,1523,604,1548,603,1571,603,1564,599,1544,595,1517,595xe" filled="t" fillcolor="#201D1D" stroked="f">
                <v:path arrowok="t"/>
                <v:fill type="solid"/>
              </v:shape>
            </v:group>
            <v:group style="position:absolute;left:1508;top:633;width:50;height:77" coordorigin="1508,633" coordsize="50,77">
              <v:shape style="position:absolute;left:1508;top:633;width:50;height:77" coordorigin="1508,633" coordsize="50,77" path="m1541,633l1527,633,1521,636,1516,642,1511,648,1508,659,1508,686,1510,696,1516,701,1520,707,1527,710,1539,710,1543,709,1546,707,1550,704,1552,702,1531,702,1529,701,1524,698,1522,696,1519,690,1519,687,1519,679,1520,675,1523,672,1526,670,1517,670,1517,662,1518,656,1520,652,1522,648,1524,645,1529,641,1532,641,1553,641,1546,634,1541,633xe" filled="t" fillcolor="#201D1D" stroked="f">
                <v:path arrowok="t"/>
                <v:fill type="solid"/>
              </v:shape>
              <v:shape style="position:absolute;left:1508;top:633;width:50;height:77" coordorigin="1508,633" coordsize="50,77" path="m1553,668l1538,668,1541,669,1544,672,1547,675,1548,679,1548,690,1547,694,1541,701,1538,702,1552,702,1553,701,1555,697,1557,693,1558,689,1558,677,1556,671,1553,668xe" filled="t" fillcolor="#201D1D" stroked="f">
                <v:path arrowok="t"/>
                <v:fill type="solid"/>
              </v:shape>
              <v:shape style="position:absolute;left:1508;top:633;width:50;height:77" coordorigin="1508,633" coordsize="50,77" path="m1542,660l1532,660,1529,660,1522,664,1520,666,1517,670,1526,670,1526,669,1530,668,1553,668,1547,662,1542,660xe" filled="t" fillcolor="#201D1D" stroked="f">
                <v:path arrowok="t"/>
                <v:fill type="solid"/>
              </v:shape>
              <v:shape style="position:absolute;left:1508;top:633;width:50;height:77" coordorigin="1508,633" coordsize="50,77" path="m1553,641l1538,641,1541,642,1544,644,1545,646,1547,649,1547,652,1557,652,1556,646,1554,641,1553,641xe" filled="t" fillcolor="#201D1D" stroked="f">
                <v:path arrowok="t"/>
                <v:fill type="solid"/>
              </v:shape>
              <v:shape style="position:absolute;left:1663;top:668;width:313;height:13" type="#_x0000_t75">
                <v:imagedata r:id="rId64" o:title="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52545A"/>
          <w:spacing w:val="0"/>
          <w:w w:val="85"/>
          <w:sz w:val="10"/>
          <w:szCs w:val="10"/>
        </w:rPr>
        <w:t>PM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0"/>
          <w:szCs w:val="10"/>
        </w:rPr>
      </w:r>
    </w:p>
    <w:p>
      <w:pPr>
        <w:spacing w:before="422"/>
        <w:ind w:left="0" w:right="113" w:firstLine="0"/>
        <w:jc w:val="righ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13100F"/>
          <w:spacing w:val="0"/>
          <w:w w:val="100"/>
          <w:sz w:val="11"/>
          <w:szCs w:val="11"/>
        </w:rPr>
        <w:t>QUIET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tabs>
          <w:tab w:pos="1174" w:val="right" w:leader="none"/>
        </w:tabs>
        <w:spacing w:before="577"/>
        <w:ind w:left="155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spacing w:val="0"/>
          <w:w w:val="100"/>
        </w:rPr>
        <w:br w:type="column"/>
      </w:r>
      <w:r>
        <w:rPr>
          <w:rFonts w:ascii="Arial" w:hAnsi="Arial" w:cs="Arial" w:eastAsia="Arial"/>
          <w:b w:val="0"/>
          <w:bCs w:val="0"/>
          <w:color w:val="646970"/>
          <w:spacing w:val="0"/>
          <w:w w:val="100"/>
          <w:sz w:val="12"/>
          <w:szCs w:val="12"/>
        </w:rPr>
        <w:t>ON/OFF</w:t>
      </w:r>
      <w:r>
        <w:rPr>
          <w:rFonts w:ascii="Arial" w:hAnsi="Arial" w:cs="Arial" w:eastAsia="Arial"/>
          <w:b w:val="0"/>
          <w:bCs w:val="0"/>
          <w:color w:val="201D1D"/>
          <w:spacing w:val="0"/>
          <w:w w:val="104"/>
          <w:position w:val="4"/>
          <w:sz w:val="10"/>
          <w:szCs w:val="10"/>
        </w:rPr>
        <w:t> </w:t>
      </w: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position w:val="4"/>
          <w:sz w:val="10"/>
          <w:szCs w:val="10"/>
        </w:rPr>
        <w:tab/>
      </w: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position w:val="4"/>
          <w:sz w:val="10"/>
          <w:szCs w:val="10"/>
        </w:rPr>
        <w:t>14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10"/>
          <w:szCs w:val="10"/>
        </w:rPr>
      </w:r>
    </w:p>
    <w:p>
      <w:pPr>
        <w:numPr>
          <w:ilvl w:val="2"/>
          <w:numId w:val="5"/>
        </w:numPr>
        <w:tabs>
          <w:tab w:pos="1148" w:val="left" w:leader="none"/>
        </w:tabs>
        <w:spacing w:line="208" w:lineRule="exact"/>
        <w:ind w:left="1148" w:right="0" w:hanging="362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Индикатор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position w:val="1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1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ер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1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дачи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position w:val="1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сигнала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position w:val="1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1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ульта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position w:val="1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ДУ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1"/>
          <w:szCs w:val="21"/>
        </w:rPr>
      </w:r>
    </w:p>
    <w:p>
      <w:pPr>
        <w:numPr>
          <w:ilvl w:val="2"/>
          <w:numId w:val="5"/>
        </w:numPr>
        <w:tabs>
          <w:tab w:pos="1151" w:val="left" w:leader="none"/>
        </w:tabs>
        <w:spacing w:line="228" w:lineRule="exact"/>
        <w:ind w:left="1151" w:right="0" w:hanging="353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spacing w:val="-1"/>
          <w:w w:val="100"/>
          <w:position w:val="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spacing w:val="-1"/>
          <w:w w:val="100"/>
          <w:position w:val="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spacing w:val="-1"/>
          <w:w w:val="100"/>
          <w:position w:val="0"/>
          <w:sz w:val="20"/>
          <w:szCs w:val="20"/>
        </w:rPr>
        <w:t>д</w:t>
      </w:r>
      <w:r>
        <w:rPr>
          <w:rFonts w:ascii="Calibri" w:hAnsi="Calibri" w:cs="Calibri" w:eastAsia="Calibri"/>
          <w:b w:val="0"/>
          <w:bCs w:val="0"/>
          <w:spacing w:val="-1"/>
          <w:w w:val="100"/>
          <w:position w:val="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0"/>
          <w:szCs w:val="20"/>
        </w:rPr>
        <w:t>ка</w:t>
      </w:r>
      <w:r>
        <w:rPr>
          <w:rFonts w:ascii="Calibri" w:hAnsi="Calibri" w:cs="Calibri" w:eastAsia="Calibri"/>
          <w:b w:val="0"/>
          <w:bCs w:val="0"/>
          <w:spacing w:val="-3"/>
          <w:w w:val="100"/>
          <w:position w:val="0"/>
          <w:sz w:val="20"/>
          <w:szCs w:val="20"/>
        </w:rPr>
        <w:t>т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0"/>
          <w:sz w:val="20"/>
          <w:szCs w:val="20"/>
        </w:rPr>
        <w:t>о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spacing w:val="-11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pacing w:val="-1"/>
          <w:w w:val="100"/>
          <w:position w:val="0"/>
          <w:sz w:val="20"/>
          <w:szCs w:val="20"/>
        </w:rPr>
        <w:t>T</w:t>
      </w:r>
      <w:r>
        <w:rPr>
          <w:rFonts w:ascii="Calibri" w:hAnsi="Calibri" w:cs="Calibri" w:eastAsia="Calibri"/>
          <w:b/>
          <w:bCs/>
          <w:spacing w:val="-5"/>
          <w:w w:val="100"/>
          <w:position w:val="0"/>
          <w:sz w:val="20"/>
          <w:szCs w:val="20"/>
        </w:rPr>
        <w:t>E</w:t>
      </w:r>
      <w:r>
        <w:rPr>
          <w:rFonts w:ascii="Calibri" w:hAnsi="Calibri" w:cs="Calibri" w:eastAsia="Calibri"/>
          <w:b/>
          <w:bCs/>
          <w:spacing w:val="0"/>
          <w:w w:val="100"/>
          <w:position w:val="0"/>
          <w:sz w:val="20"/>
          <w:szCs w:val="20"/>
        </w:rPr>
        <w:t>MP</w:t>
      </w:r>
      <w:r>
        <w:rPr>
          <w:rFonts w:ascii="Calibri" w:hAnsi="Calibri" w:cs="Calibri" w:eastAsia="Calibri"/>
          <w:b/>
          <w:bCs/>
          <w:spacing w:val="-10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0"/>
          <w:szCs w:val="20"/>
        </w:rPr>
        <w:t>з</w:t>
      </w:r>
      <w:r>
        <w:rPr>
          <w:rFonts w:ascii="Calibri" w:hAnsi="Calibri" w:cs="Calibri" w:eastAsia="Calibri"/>
          <w:b w:val="0"/>
          <w:bCs w:val="0"/>
          <w:spacing w:val="-5"/>
          <w:w w:val="100"/>
          <w:position w:val="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0"/>
          <w:szCs w:val="20"/>
        </w:rPr>
        <w:t>аче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0"/>
          <w:szCs w:val="20"/>
        </w:rPr>
        <w:t>ия</w:t>
      </w:r>
      <w:r>
        <w:rPr>
          <w:rFonts w:ascii="Calibri" w:hAnsi="Calibri" w:cs="Calibri" w:eastAsia="Calibri"/>
          <w:b w:val="0"/>
          <w:bCs w:val="0"/>
          <w:spacing w:val="-13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position w:val="0"/>
          <w:sz w:val="20"/>
          <w:szCs w:val="20"/>
        </w:rPr>
        <w:t>ж</w:t>
      </w:r>
      <w:r>
        <w:rPr>
          <w:rFonts w:ascii="Calibri" w:hAnsi="Calibri" w:cs="Calibri" w:eastAsia="Calibri"/>
          <w:b w:val="0"/>
          <w:bCs w:val="0"/>
          <w:spacing w:val="-1"/>
          <w:w w:val="100"/>
          <w:position w:val="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spacing w:val="-1"/>
          <w:w w:val="100"/>
          <w:position w:val="0"/>
          <w:sz w:val="20"/>
          <w:szCs w:val="20"/>
        </w:rPr>
        <w:t>л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0"/>
          <w:szCs w:val="20"/>
        </w:rPr>
        <w:t>аемой</w:t>
      </w:r>
      <w:r>
        <w:rPr>
          <w:rFonts w:ascii="Calibri" w:hAnsi="Calibri" w:cs="Calibri" w:eastAsia="Calibri"/>
          <w:b w:val="0"/>
          <w:bCs w:val="0"/>
          <w:spacing w:val="-12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0"/>
          <w:szCs w:val="20"/>
        </w:rPr>
        <w:t>т</w:t>
      </w:r>
      <w:r>
        <w:rPr>
          <w:rFonts w:ascii="Calibri" w:hAnsi="Calibri" w:cs="Calibri" w:eastAsia="Calibri"/>
          <w:b w:val="0"/>
          <w:bCs w:val="0"/>
          <w:spacing w:val="-1"/>
          <w:w w:val="100"/>
          <w:position w:val="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0"/>
          <w:szCs w:val="20"/>
        </w:rPr>
        <w:t>м</w:t>
      </w:r>
      <w:r>
        <w:rPr>
          <w:rFonts w:ascii="Calibri" w:hAnsi="Calibri" w:cs="Calibri" w:eastAsia="Calibri"/>
          <w:b w:val="0"/>
          <w:bCs w:val="0"/>
          <w:spacing w:val="-1"/>
          <w:w w:val="100"/>
          <w:position w:val="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spacing w:val="-3"/>
          <w:w w:val="100"/>
          <w:position w:val="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0"/>
          <w:szCs w:val="20"/>
        </w:rPr>
        <w:t>ра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0"/>
          <w:sz w:val="20"/>
          <w:szCs w:val="20"/>
        </w:rPr>
        <w:t>т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0"/>
          <w:sz w:val="20"/>
          <w:szCs w:val="20"/>
        </w:rPr>
        <w:t>у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0"/>
          <w:szCs w:val="20"/>
        </w:rPr>
        <w:t>ры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numPr>
          <w:ilvl w:val="2"/>
          <w:numId w:val="5"/>
        </w:numPr>
        <w:tabs>
          <w:tab w:pos="1148" w:val="left" w:leader="none"/>
          <w:tab w:pos="2344" w:val="left" w:leader="none"/>
          <w:tab w:pos="3441" w:val="left" w:leader="none"/>
          <w:tab w:pos="4778" w:val="left" w:leader="none"/>
          <w:tab w:pos="5356" w:val="left" w:leader="none"/>
          <w:tab w:pos="6170" w:val="left" w:leader="none"/>
        </w:tabs>
        <w:spacing w:line="208" w:lineRule="auto" w:before="4"/>
        <w:ind w:left="1148" w:right="200" w:hanging="349"/>
        <w:jc w:val="left"/>
        <w:rPr>
          <w:rFonts w:ascii="Calibri" w:hAnsi="Calibri" w:cs="Calibri" w:eastAsia="Calibri"/>
          <w:sz w:val="21"/>
          <w:szCs w:val="21"/>
        </w:rPr>
      </w:pPr>
      <w:r>
        <w:rPr/>
        <w:pict>
          <v:group style="position:absolute;margin-left:133.788696pt;margin-top:3.13509pt;width:57.079383pt;height:17.812pt;mso-position-horizontal-relative:page;mso-position-vertical-relative:paragraph;z-index:-8046" coordorigin="2676,63" coordsize="1142,356">
            <v:group style="position:absolute;left:3408;top:247;width:20;height:2" coordorigin="3408,247" coordsize="20,2">
              <v:shape style="position:absolute;left:3408;top:247;width:20;height:2" coordorigin="3408,247" coordsize="20,0" path="m3408,247l3428,247e" filled="f" stroked="t" strokeweight=".1pt" strokecolor="#13100F">
                <v:path arrowok="t"/>
              </v:shape>
              <v:shape style="position:absolute;left:2676;top:63;width:613;height:356" type="#_x0000_t75">
                <v:imagedata r:id="rId65" o:title=""/>
              </v:shape>
              <v:shape style="position:absolute;left:3275;top:232;width:352;height:13" type="#_x0000_t75">
                <v:imagedata r:id="rId66" o:title=""/>
              </v:shape>
            </v:group>
            <v:group style="position:absolute;left:3644;top:117;width:164;height:162" coordorigin="3644,117" coordsize="164,162">
              <v:shape style="position:absolute;left:3644;top:117;width:164;height:162" coordorigin="3644,117" coordsize="164,162" path="m3652,197l3644,199,3647,220,3656,239,3669,255,3687,268,3708,276,3733,278,3752,274,3760,270,3721,270,3699,265,3680,254,3665,239,3656,219,3652,197xe" filled="t" fillcolor="#201D1D" stroked="f">
                <v:path arrowok="t"/>
                <v:fill type="solid"/>
              </v:shape>
              <v:shape style="position:absolute;left:3644;top:117;width:164;height:162" coordorigin="3644,117" coordsize="164,162" path="m3761,124l3736,124,3756,130,3773,142,3787,159,3795,180,3798,204,3793,225,3782,244,3765,258,3745,267,3721,270,3760,270,3805,216,3807,194,3804,173,3796,155,3783,139,3771,129,3761,124xe" filled="t" fillcolor="#201D1D" stroked="f">
                <v:path arrowok="t"/>
                <v:fill type="solid"/>
              </v:shape>
              <v:shape style="position:absolute;left:3644;top:117;width:164;height:162" coordorigin="3644,117" coordsize="164,162" path="m3707,117l3656,154,3644,197,3648,197,3652,196,3655,177,3663,158,3677,141,3692,132,3711,126,3736,124,3761,124,3755,121,3734,117,3707,117xe" filled="t" fillcolor="#201D1D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Индикатор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скорости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вент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лятора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FAN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SPEED.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Индикатор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гулировки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отока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воздуха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рх-вн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Индикатор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гули</w:t>
      </w:r>
      <w:r>
        <w:rPr>
          <w:rFonts w:ascii="Calibri" w:hAnsi="Calibri" w:cs="Calibri" w:eastAsia="Calibri"/>
          <w:b w:val="0"/>
          <w:bCs w:val="0"/>
          <w:color w:val="000001"/>
          <w:spacing w:val="-79"/>
          <w:w w:val="100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-3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-21"/>
          <w:w w:val="100"/>
          <w:position w:val="-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овки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1"/>
          <w:szCs w:val="21"/>
        </w:rPr>
      </w:r>
    </w:p>
    <w:p>
      <w:pPr>
        <w:spacing w:after="0" w:line="208" w:lineRule="auto"/>
        <w:jc w:val="left"/>
        <w:rPr>
          <w:rFonts w:ascii="Calibri" w:hAnsi="Calibri" w:cs="Calibri" w:eastAsia="Calibri"/>
          <w:sz w:val="21"/>
          <w:szCs w:val="21"/>
        </w:rPr>
        <w:sectPr>
          <w:type w:val="continuous"/>
          <w:pgSz w:w="11909" w:h="16840"/>
          <w:pgMar w:top="1580" w:bottom="0" w:left="1000" w:right="700"/>
          <w:cols w:num="3" w:equalWidth="0">
            <w:col w:w="1562" w:space="40"/>
            <w:col w:w="1175" w:space="40"/>
            <w:col w:w="7392"/>
          </w:cols>
        </w:sectPr>
      </w:pPr>
    </w:p>
    <w:p>
      <w:pPr>
        <w:tabs>
          <w:tab w:pos="9175" w:val="left" w:leader="none"/>
        </w:tabs>
        <w:spacing w:line="213" w:lineRule="exact"/>
        <w:ind w:left="3964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/>
        <w:pict>
          <v:group style="position:absolute;margin-left:72.090103pt;margin-top:2.129562pt;width:120.655001pt;height:54.198758pt;mso-position-horizontal-relative:page;mso-position-vertical-relative:paragraph;z-index:-8043" coordorigin="1442,43" coordsize="2413,1084">
            <v:shape style="position:absolute;left:1831;top:43;width:1598;height:1084" type="#_x0000_t75">
              <v:imagedata r:id="rId67" o:title=""/>
            </v:shape>
            <v:group style="position:absolute;left:2857;top:586;width:320;height:85" coordorigin="2857,586" coordsize="320,85">
              <v:shape style="position:absolute;left:2857;top:586;width:320;height:85" coordorigin="2857,586" coordsize="320,85" path="m3150,586l3112,586,3112,671,3112,671,3112,671,3123,671,3124,636,3159,636,3165,635,3170,629,3173,626,3124,626,3124,596,3173,596,3173,596,3170,593,3167,591,3165,589,3161,587,3157,587,3154,586,3150,586xe" filled="t" fillcolor="#646970" stroked="f">
                <v:path arrowok="t"/>
                <v:fill type="solid"/>
              </v:shape>
              <v:shape style="position:absolute;left:2857;top:586;width:320;height:85" coordorigin="2857,586" coordsize="320,85" path="m3159,636l3124,636,3145,637,3157,637,3159,636xe" filled="t" fillcolor="#646970" stroked="f">
                <v:path arrowok="t"/>
                <v:fill type="solid"/>
              </v:shape>
              <v:shape style="position:absolute;left:2857;top:586;width:320;height:85" coordorigin="2857,586" coordsize="320,85" path="m3173,596l3124,596,3145,597,3150,597,3153,597,3155,598,3158,599,3160,600,3163,605,3164,608,3164,616,3163,620,3160,622,3157,625,3152,626,3173,626,3175,624,3177,618,3177,607,3176,603,3174,599,3173,596xe" filled="t" fillcolor="#646970" stroked="f">
                <v:path arrowok="t"/>
                <v:fill type="solid"/>
              </v:shape>
              <v:shape style="position:absolute;left:2857;top:586;width:320;height:85" coordorigin="2857,586" coordsize="320,85" path="m3014,586l3013,671,3014,671,3014,671,3025,671,3025,602,3036,602,3031,586,3014,586xe" filled="t" fillcolor="#646970" stroked="f">
                <v:path arrowok="t"/>
                <v:fill type="solid"/>
              </v:shape>
              <v:shape style="position:absolute;left:2857;top:586;width:320;height:85" coordorigin="2857,586" coordsize="320,85" path="m3036,602l3025,602,3048,671,3059,671,3064,657,3055,657,3054,654,3051,646,3036,602xe" filled="t" fillcolor="#646970" stroked="f">
                <v:path arrowok="t"/>
                <v:fill type="solid"/>
              </v:shape>
              <v:shape style="position:absolute;left:2857;top:586;width:320;height:85" coordorigin="2857,586" coordsize="320,85" path="m3095,604l3083,604,3083,671,3094,671,3095,604xe" filled="t" fillcolor="#646970" stroked="f">
                <v:path arrowok="t"/>
                <v:fill type="solid"/>
              </v:shape>
              <v:shape style="position:absolute;left:2857;top:586;width:320;height:85" coordorigin="2857,586" coordsize="320,85" path="m3079,586l3057,650,3055,654,3055,657,3064,657,3083,604,3095,604,3095,586,3079,586xe" filled="t" fillcolor="#646970" stroked="f">
                <v:path arrowok="t"/>
                <v:fill type="solid"/>
              </v:shape>
              <v:shape style="position:absolute;left:2857;top:586;width:320;height:85" coordorigin="2857,586" coordsize="320,85" path="m2936,586l2935,671,2936,671,2936,671,2999,671,2999,661,2947,660,2948,632,2994,632,2994,622,2947,622,2948,596,2997,596,2997,586,2936,586xe" filled="t" fillcolor="#646970" stroked="f">
                <v:path arrowok="t"/>
                <v:fill type="solid"/>
              </v:shape>
              <v:shape style="position:absolute;left:2857;top:586;width:320;height:85" coordorigin="2857,586" coordsize="320,85" path="m2994,632l2948,632,2994,633,2994,632xe" filled="t" fillcolor="#646970" stroked="f">
                <v:path arrowok="t"/>
                <v:fill type="solid"/>
              </v:shape>
              <v:shape style="position:absolute;left:2857;top:586;width:320;height:85" coordorigin="2857,586" coordsize="320,85" path="m2997,596l2948,596,2997,597,2997,596xe" filled="t" fillcolor="#646970" stroked="f">
                <v:path arrowok="t"/>
                <v:fill type="solid"/>
              </v:shape>
              <v:shape style="position:absolute;left:2857;top:586;width:320;height:85" coordorigin="2857,586" coordsize="320,85" path="m2857,586l2857,596,2885,597,2884,671,2885,671,2885,671,2896,671,2897,596,2924,596,2924,596,2857,596,2857,596,2924,596,2925,586,2857,586xe" filled="t" fillcolor="#646970" stroked="f">
                <v:path arrowok="t"/>
                <v:fill type="solid"/>
              </v:shape>
              <v:shape style="position:absolute;left:2857;top:586;width:320;height:85" coordorigin="2857,586" coordsize="320,85" path="m2858,605l2859,606,2858,605xe" filled="t" fillcolor="#646970" stroked="f">
                <v:path arrowok="t"/>
                <v:fill type="solid"/>
              </v:shape>
              <v:shape style="position:absolute;left:2857;top:586;width:320;height:85" coordorigin="2857,586" coordsize="320,85" path="m2924,596l2897,596,2924,597,2924,596xe" filled="t" fillcolor="#646970" stroked="f">
                <v:path arrowok="t"/>
                <v:fill type="solid"/>
              </v:shape>
              <v:shape style="position:absolute;left:3286;top:567;width:355;height:13" type="#_x0000_t75">
                <v:imagedata r:id="rId68" o:title=""/>
              </v:shape>
              <v:shape style="position:absolute;left:1661;top:986;width:318;height:13" type="#_x0000_t75">
                <v:imagedata r:id="rId69" o:title=""/>
              </v:shape>
            </v:group>
            <v:group style="position:absolute;left:1455;top:218;width:164;height:159" coordorigin="1455,218" coordsize="164,159">
              <v:shape style="position:absolute;left:1455;top:218;width:164;height:159" coordorigin="1455,218" coordsize="164,159" path="m1464,298l1456,311,1462,330,1472,346,1487,360,1506,370,1530,376,1557,378,1574,371,1528,371,1511,366,1494,355,1475,337,1467,319,1464,298xe" filled="t" fillcolor="#201D1D" stroked="f">
                <v:path arrowok="t"/>
                <v:fill type="solid"/>
              </v:shape>
              <v:shape style="position:absolute;left:1455;top:218;width:164;height:159" coordorigin="1455,218" coordsize="164,159" path="m1571,225l1541,225,1563,230,1582,240,1597,256,1607,276,1610,298,1608,318,1552,369,1528,371,1574,371,1616,318,1619,295,1615,274,1607,256,1595,240,1582,230,1571,225xe" filled="t" fillcolor="#201D1D" stroked="f">
                <v:path arrowok="t"/>
                <v:fill type="solid"/>
              </v:shape>
              <v:shape style="position:absolute;left:1455;top:218;width:164;height:159" coordorigin="1455,218" coordsize="164,159" path="m1519,218l1467,256,1455,298,1459,298,1464,291,1470,270,1481,252,1497,237,1518,228,1541,225,1571,225,1566,223,1546,219,1519,218xe" filled="t" fillcolor="#201D1D" stroked="f">
                <v:path arrowok="t"/>
                <v:fill type="solid"/>
              </v:shape>
            </v:group>
            <v:group style="position:absolute;left:1455;top:553;width:163;height:162" coordorigin="1455,553" coordsize="163,162">
              <v:shape style="position:absolute;left:1455;top:553;width:163;height:162" coordorigin="1455,553" coordsize="163,162" path="m1464,633l1497,704,1542,715,1562,711,1573,706,1528,706,1511,701,1494,690,1475,672,1467,654,1464,633xe" filled="t" fillcolor="#201D1D" stroked="f">
                <v:path arrowok="t"/>
                <v:fill type="solid"/>
              </v:shape>
              <v:shape style="position:absolute;left:1455;top:553;width:163;height:162" coordorigin="1455,553" coordsize="163,162" path="m1565,560l1543,560,1561,564,1578,574,1596,590,1603,605,1607,625,1608,653,1599,671,1586,688,1571,698,1552,704,1528,706,1573,706,1616,648,1618,622,1613,603,1603,586,1588,572,1569,561,1565,560xe" filled="t" fillcolor="#201D1D" stroked="f">
                <v:path arrowok="t"/>
                <v:fill type="solid"/>
              </v:shape>
              <v:shape style="position:absolute;left:1455;top:553;width:163;height:162" coordorigin="1455,553" coordsize="163,162" path="m1519,553l1467,591,1455,633,1459,633,1466,615,1474,597,1486,580,1501,569,1520,562,1543,560,1565,560,1546,555,1519,553xe" filled="t" fillcolor="#201D1D" stroked="f">
                <v:path arrowok="t"/>
                <v:fill type="solid"/>
              </v:shape>
            </v:group>
            <v:group style="position:absolute;left:1452;top:913;width:163;height:162" coordorigin="1452,913" coordsize="163,162">
              <v:shape style="position:absolute;left:1452;top:913;width:163;height:162" coordorigin="1452,913" coordsize="163,162" path="m1460,993l1494,1063,1538,1074,1559,1071,1570,1065,1525,1065,1508,1061,1491,1050,1472,1032,1463,1013,1460,993xe" filled="t" fillcolor="#201D1D" stroked="f">
                <v:path arrowok="t"/>
                <v:fill type="solid"/>
              </v:shape>
              <v:shape style="position:absolute;left:1452;top:913;width:163;height:162" coordorigin="1452,913" coordsize="163,162" path="m1561,919l1534,919,1553,922,1571,930,1585,943,1596,961,1603,984,1604,1012,1596,1030,1583,1047,1568,1057,1549,1063,1525,1065,1570,1065,1613,1007,1615,982,1610,963,1600,946,1585,931,1566,921,1561,919xe" filled="t" fillcolor="#201D1D" stroked="f">
                <v:path arrowok="t"/>
                <v:fill type="solid"/>
              </v:shape>
              <v:shape style="position:absolute;left:1452;top:913;width:163;height:162" coordorigin="1452,913" coordsize="163,162" path="m1516,913l1464,950,1452,993,1456,993,1461,983,1466,967,1477,949,1495,931,1513,922,1534,919,1561,919,1543,914,1516,913xe" filled="t" fillcolor="#201D1D" stroked="f">
                <v:path arrowok="t"/>
                <v:fill type="solid"/>
              </v:shape>
            </v:group>
            <v:group style="position:absolute;left:1506;top:953;width:49;height:77" coordorigin="1506,953" coordsize="49,77">
              <v:shape style="position:absolute;left:1506;top:953;width:49;height:77" coordorigin="1506,953" coordsize="49,77" path="m1515,1008l1506,1009,1506,1015,1509,1020,1518,1028,1523,1030,1537,1030,1543,1028,1548,1023,1549,1023,1526,1023,1523,1021,1518,1017,1516,1013,1515,1008xe" filled="t" fillcolor="#201D1D" stroked="f">
                <v:path arrowok="t"/>
                <v:fill type="solid"/>
              </v:shape>
              <v:shape style="position:absolute;left:1506;top:953;width:49;height:77" coordorigin="1506,953" coordsize="49,77" path="m1550,992l1535,992,1539,994,1544,999,1545,1003,1545,1011,1544,1015,1541,1018,1538,1021,1534,1023,1549,1023,1553,1019,1555,1013,1555,1002,1554,998,1550,992xe" filled="t" fillcolor="#201D1D" stroked="f">
                <v:path arrowok="t"/>
                <v:fill type="solid"/>
              </v:shape>
              <v:shape style="position:absolute;left:1506;top:953;width:49;height:77" coordorigin="1506,953" coordsize="49,77" path="m1525,985l1524,993,1527,993,1529,992,1550,992,1549,991,1546,989,1541,988,1545,986,1546,985,1531,985,1525,985xe" filled="t" fillcolor="#201D1D" stroked="f">
                <v:path arrowok="t"/>
                <v:fill type="solid"/>
              </v:shape>
              <v:shape style="position:absolute;left:1506;top:953;width:49;height:77" coordorigin="1506,953" coordsize="49,77" path="m1547,961l1533,961,1536,962,1539,964,1541,966,1542,969,1542,977,1540,980,1537,982,1534,984,1531,985,1546,985,1547,984,1549,982,1551,979,1551,976,1551,969,1551,966,1547,961xe" filled="t" fillcolor="#201D1D" stroked="f">
                <v:path arrowok="t"/>
                <v:fill type="solid"/>
              </v:shape>
              <v:shape style="position:absolute;left:1506;top:953;width:49;height:77" coordorigin="1506,953" coordsize="49,77" path="m1534,953l1524,953,1519,955,1514,959,1510,962,1508,967,1507,973,1516,975,1517,970,1518,967,1518,966,1521,964,1523,962,1526,961,1547,961,1547,960,1544,958,1541,956,1537,954,1534,953xe" filled="t" fillcolor="#201D1D" stroked="f">
                <v:path arrowok="t"/>
                <v:fill type="solid"/>
              </v:shape>
            </v:group>
            <v:group style="position:absolute;left:1511;top:601;width:42;height:75" coordorigin="1511,601" coordsize="42,75">
              <v:shape style="position:absolute;left:1511;top:601;width:42;height:75" coordorigin="1511,601" coordsize="42,75" path="m1553,658l1544,658,1544,676,1553,676,1553,658xe" filled="t" fillcolor="#201D1D" stroked="f">
                <v:path arrowok="t"/>
                <v:fill type="solid"/>
              </v:shape>
              <v:shape style="position:absolute;left:1511;top:601;width:42;height:75" coordorigin="1511,601" coordsize="42,75" path="m1553,601l1545,601,1511,649,1511,658,1563,658,1563,649,1520,649,1544,616,1553,616,1553,601xe" filled="t" fillcolor="#201D1D" stroked="f">
                <v:path arrowok="t"/>
                <v:fill type="solid"/>
              </v:shape>
              <v:shape style="position:absolute;left:1511;top:601;width:42;height:75" coordorigin="1511,601" coordsize="42,75" path="m1553,616l1544,616,1544,649,1553,649,1553,616xe" filled="t" fillcolor="#201D1D" stroked="f">
                <v:path arrowok="t"/>
                <v:fill type="solid"/>
              </v:shape>
            </v:group>
            <v:group style="position:absolute;left:1513;top:262;width:50;height:76" coordorigin="1513,262" coordsize="50,76">
              <v:shape style="position:absolute;left:1513;top:262;width:50;height:76" coordorigin="1513,262" coordsize="50,76" path="m1523,315l1513,316,1513,322,1516,328,1520,331,1524,335,1530,337,1545,337,1552,334,1556,330,1533,330,1530,328,1527,326,1525,324,1523,320,1523,315xe" filled="t" fillcolor="#201D1D" stroked="f">
                <v:path arrowok="t"/>
                <v:fill type="solid"/>
              </v:shape>
              <v:shape style="position:absolute;left:1513;top:262;width:50;height:76" coordorigin="1513,262" coordsize="50,76" path="m1557,294l1542,294,1546,296,1549,299,1551,302,1553,306,1553,317,1551,321,1548,325,1545,328,1542,330,1556,330,1561,323,1563,317,1563,303,1560,297,1557,294xe" filled="t" fillcolor="#201D1D" stroked="f">
                <v:path arrowok="t"/>
                <v:fill type="solid"/>
              </v:shape>
              <v:shape style="position:absolute;left:1513;top:262;width:50;height:76" coordorigin="1513,262" coordsize="50,76" path="m1559,262l1522,262,1515,300,1523,302,1525,299,1527,298,1529,296,1531,295,1534,294,1557,294,1556,293,1554,291,1525,291,1529,270,1559,270,1559,262xe" filled="t" fillcolor="#201D1D" stroked="f">
                <v:path arrowok="t"/>
                <v:fill type="solid"/>
              </v:shape>
              <v:shape style="position:absolute;left:1513;top:262;width:50;height:76" coordorigin="1513,262" coordsize="50,76" path="m1546,286l1534,286,1530,288,1525,291,1554,291,1551,288,1546,286xe" filled="t" fillcolor="#201D1D" stroked="f">
                <v:path arrowok="t"/>
                <v:fill type="solid"/>
              </v:shape>
              <v:shape style="position:absolute;left:1663;top:626;width:313;height:13" type="#_x0000_t75">
                <v:imagedata r:id="rId70" o:title=""/>
              </v:shape>
              <v:shape style="position:absolute;left:1668;top:291;width:313;height:13" type="#_x0000_t75">
                <v:imagedata r:id="rId71" o:title=""/>
              </v:shape>
            </v:group>
            <v:group style="position:absolute;left:3682;top:452;width:163;height:163" coordorigin="3682,452" coordsize="163,163">
              <v:shape style="position:absolute;left:3682;top:452;width:163;height:163" coordorigin="3682,452" coordsize="163,163" path="m3690,534l3683,546,3688,564,3698,581,3714,599,3730,608,3750,613,3774,615,3793,610,3798,607,3759,607,3737,602,3718,591,3703,576,3694,556,3690,534xe" filled="t" fillcolor="#201D1D" stroked="f">
                <v:path arrowok="t"/>
                <v:fill type="solid"/>
              </v:shape>
              <v:shape style="position:absolute;left:3682;top:452;width:163;height:163" coordorigin="3682,452" coordsize="163,163" path="m3801,461l3774,461,3794,467,3811,479,3825,496,3833,517,3836,541,3831,562,3820,580,3803,595,3783,604,3759,607,3798,607,3843,549,3845,525,3840,506,3831,488,3816,471,3801,461xe" filled="t" fillcolor="#201D1D" stroked="f">
                <v:path arrowok="t"/>
                <v:fill type="solid"/>
              </v:shape>
              <v:shape style="position:absolute;left:3682;top:452;width:163;height:163" coordorigin="3682,452" coordsize="163,163" path="m3758,452l3704,478,3682,534,3686,534,3691,521,3698,502,3710,485,3727,472,3748,464,3774,461,3801,461,3800,461,3781,454,3758,452xe" filled="t" fillcolor="#201D1D" stroked="f">
                <v:path arrowok="t"/>
                <v:fill type="solid"/>
              </v:shape>
            </v:group>
            <v:group style="position:absolute;left:2686;top:151;width:591;height:966" coordorigin="2686,151" coordsize="591,966">
              <v:shape style="position:absolute;left:2686;top:151;width:591;height:966" coordorigin="2686,151" coordsize="591,966" path="m3200,151l2750,152,2697,189,2686,228,2688,1053,2725,1106,2763,1117,3213,1115,3223,1112,3200,1112,2748,1110,2694,1059,2691,1040,2691,220,2725,167,2763,156,3225,156,3220,154,3200,151xe" filled="t" fillcolor="#13100F" stroked="f">
                <v:path arrowok="t"/>
                <v:fill type="solid"/>
              </v:shape>
              <v:shape style="position:absolute;left:2686;top:151;width:591;height:966" coordorigin="2686,151" coordsize="591,966" path="m3225,156l2763,156,3208,156,3224,161,3242,171,3261,189,3269,208,3272,228,3272,1040,3275,1040,3272,1047,3267,1064,3257,1081,3238,1101,3220,1109,3200,1112,3223,1112,3274,1059,3277,1040,3276,215,3270,199,3258,181,3239,161,3225,156xe" filled="t" fillcolor="#13100F" stroked="f">
                <v:path arrowok="t"/>
                <v:fill type="solid"/>
              </v:shape>
            </v:group>
            <v:group style="position:absolute;left:2860;top:235;width:243;height:45" coordorigin="2860,235" coordsize="243,45">
              <v:shape style="position:absolute;left:2860;top:235;width:243;height:45" coordorigin="2860,235" coordsize="243,45" path="m2981,235l2860,281,3103,281,2981,235xe" filled="t" fillcolor="#646970" stroked="f">
                <v:path arrowok="t"/>
                <v:fill type="solid"/>
              </v:shape>
            </v:group>
            <v:group style="position:absolute;left:2884;top:967;width:243;height:46" coordorigin="2884,967" coordsize="243,46">
              <v:shape style="position:absolute;left:2884;top:967;width:243;height:46" coordorigin="2884,967" coordsize="243,46" path="m3127,967l2884,967,3006,1012,3127,967xe" filled="t" fillcolor="#646970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отока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возд</w:t>
      </w:r>
      <w:r>
        <w:rPr>
          <w:rFonts w:ascii="Calibri" w:hAnsi="Calibri" w:cs="Calibri" w:eastAsia="Calibri"/>
          <w:b w:val="0"/>
          <w:bCs w:val="0"/>
          <w:color w:val="000001"/>
          <w:spacing w:val="-42"/>
          <w:w w:val="100"/>
          <w:sz w:val="21"/>
          <w:szCs w:val="21"/>
        </w:rPr>
        <w:t>у</w:t>
      </w:r>
      <w:r>
        <w:rPr>
          <w:rFonts w:ascii="Calibri" w:hAnsi="Calibri" w:cs="Calibri" w:eastAsia="Calibri"/>
          <w:b w:val="0"/>
          <w:bCs w:val="0"/>
          <w:color w:val="000000"/>
          <w:spacing w:val="-11"/>
          <w:w w:val="100"/>
          <w:position w:val="-2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ха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влево-в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рав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-2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0"/>
          <w:szCs w:val="20"/>
        </w:rPr>
      </w:r>
    </w:p>
    <w:p>
      <w:pPr>
        <w:spacing w:after="0" w:line="213" w:lineRule="exact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09" w:h="16840"/>
          <w:pgMar w:top="1580" w:bottom="0" w:left="1000" w:right="700"/>
        </w:sectPr>
      </w:pPr>
    </w:p>
    <w:p>
      <w:pPr>
        <w:spacing w:line="132" w:lineRule="exact"/>
        <w:ind w:left="0" w:right="0" w:firstLine="0"/>
        <w:jc w:val="righ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646970"/>
          <w:spacing w:val="0"/>
          <w:w w:val="95"/>
          <w:sz w:val="12"/>
          <w:szCs w:val="12"/>
        </w:rPr>
        <w:t>COOL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340" w:lineRule="atLeast" w:before="6"/>
        <w:ind w:left="1114" w:right="29" w:hanging="30"/>
        <w:jc w:val="righ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646970"/>
          <w:spacing w:val="0"/>
          <w:w w:val="95"/>
          <w:sz w:val="12"/>
          <w:szCs w:val="12"/>
        </w:rPr>
        <w:t>HE</w:t>
      </w:r>
      <w:r>
        <w:rPr>
          <w:rFonts w:ascii="Arial" w:hAnsi="Arial" w:cs="Arial" w:eastAsia="Arial"/>
          <w:b w:val="0"/>
          <w:bCs w:val="0"/>
          <w:color w:val="646970"/>
          <w:spacing w:val="-9"/>
          <w:w w:val="95"/>
          <w:sz w:val="12"/>
          <w:szCs w:val="12"/>
        </w:rPr>
        <w:t>A</w:t>
      </w:r>
      <w:r>
        <w:rPr>
          <w:rFonts w:ascii="Arial" w:hAnsi="Arial" w:cs="Arial" w:eastAsia="Arial"/>
          <w:b w:val="0"/>
          <w:bCs w:val="0"/>
          <w:color w:val="646970"/>
          <w:spacing w:val="0"/>
          <w:w w:val="95"/>
          <w:sz w:val="12"/>
          <w:szCs w:val="12"/>
        </w:rPr>
        <w:t>T</w:t>
      </w:r>
      <w:r>
        <w:rPr>
          <w:rFonts w:ascii="Arial" w:hAnsi="Arial" w:cs="Arial" w:eastAsia="Arial"/>
          <w:b w:val="0"/>
          <w:bCs w:val="0"/>
          <w:color w:val="646970"/>
          <w:spacing w:val="0"/>
          <w:w w:val="99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646970"/>
          <w:spacing w:val="-1"/>
          <w:w w:val="95"/>
          <w:sz w:val="12"/>
          <w:szCs w:val="12"/>
        </w:rPr>
        <w:t>D</w:t>
      </w:r>
      <w:r>
        <w:rPr>
          <w:rFonts w:ascii="Arial" w:hAnsi="Arial" w:cs="Arial" w:eastAsia="Arial"/>
          <w:b w:val="0"/>
          <w:bCs w:val="0"/>
          <w:color w:val="646970"/>
          <w:spacing w:val="-2"/>
          <w:w w:val="95"/>
          <w:sz w:val="12"/>
          <w:szCs w:val="12"/>
        </w:rPr>
        <w:t>R</w:t>
      </w:r>
      <w:r>
        <w:rPr>
          <w:rFonts w:ascii="Arial" w:hAnsi="Arial" w:cs="Arial" w:eastAsia="Arial"/>
          <w:b w:val="0"/>
          <w:bCs w:val="0"/>
          <w:color w:val="646970"/>
          <w:spacing w:val="0"/>
          <w:w w:val="95"/>
          <w:sz w:val="12"/>
          <w:szCs w:val="12"/>
        </w:rPr>
        <w:t>Y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before="6"/>
        <w:ind w:left="110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/>
        <w:pict>
          <v:group style="position:absolute;margin-left:72.019798pt;margin-top:17.924637pt;width:116.919878pt;height:33.6519pt;mso-position-horizontal-relative:page;mso-position-vertical-relative:paragraph;z-index:-8042" coordorigin="1440,358" coordsize="2338,673">
            <v:shape style="position:absolute;left:1969;top:358;width:1321;height:673" type="#_x0000_t75">
              <v:imagedata r:id="rId72" o:title=""/>
            </v:shape>
            <v:shape style="position:absolute;left:1666;top:498;width:318;height:13" type="#_x0000_t75">
              <v:imagedata r:id="rId73" o:title=""/>
            </v:shape>
            <v:shape style="position:absolute;left:1666;top:857;width:312;height:13" type="#_x0000_t75">
              <v:imagedata r:id="rId74" o:title=""/>
            </v:shape>
            <v:group style="position:absolute;left:1450;top:425;width:164;height:162" coordorigin="1450,425" coordsize="164,162">
              <v:shape style="position:absolute;left:1450;top:425;width:164;height:162" coordorigin="1450,425" coordsize="164,162" path="m1459,505l1450,507,1454,528,1463,547,1476,563,1494,576,1515,584,1540,586,1559,582,1567,578,1528,578,1506,573,1487,562,1472,547,1463,527,1459,505xe" filled="t" fillcolor="#201D1D" stroked="f">
                <v:path arrowok="t"/>
                <v:fill type="solid"/>
              </v:shape>
              <v:shape style="position:absolute;left:1450;top:425;width:164;height:162" coordorigin="1450,425" coordsize="164,162" path="m1568,432l1543,432,1563,438,1580,450,1594,467,1602,488,1605,512,1600,533,1589,552,1572,566,1552,575,1528,578,1567,578,1612,524,1614,502,1611,481,1603,463,1590,447,1578,437,1568,432xe" filled="t" fillcolor="#201D1D" stroked="f">
                <v:path arrowok="t"/>
                <v:fill type="solid"/>
              </v:shape>
              <v:shape style="position:absolute;left:1450;top:425;width:164;height:162" coordorigin="1450,425" coordsize="164,162" path="m1514,425l1462,462,1450,505,1455,505,1460,492,1467,473,1479,456,1496,443,1517,435,1543,432,1568,432,1562,429,1541,425,1514,425xe" filled="t" fillcolor="#201D1D" stroked="f">
                <v:path arrowok="t"/>
                <v:fill type="solid"/>
              </v:shape>
            </v:group>
            <v:group style="position:absolute;left:1457;top:783;width:161;height:163" coordorigin="1457,783" coordsize="161,163">
              <v:shape style="position:absolute;left:1457;top:783;width:161;height:163" coordorigin="1457,783" coordsize="161,163" path="m1522,783l1464,834,1457,886,1465,905,1478,922,1496,935,1517,943,1541,946,1561,942,1575,935,1518,935,1500,928,1485,915,1473,897,1466,874,1464,847,1472,828,1484,812,1499,801,1517,793,1540,791,1565,791,1548,785,1522,783xe" filled="t" fillcolor="#201D1D" stroked="f">
                <v:path arrowok="t"/>
                <v:fill type="solid"/>
              </v:shape>
              <v:shape style="position:absolute;left:1457;top:783;width:161;height:163" coordorigin="1457,783" coordsize="161,163" path="m1617,864l1607,882,1599,900,1586,915,1568,926,1545,933,1518,935,1575,935,1579,933,1595,920,1607,904,1615,885,1617,864xe" filled="t" fillcolor="#201D1D" stroked="f">
                <v:path arrowok="t"/>
                <v:fill type="solid"/>
              </v:shape>
              <v:shape style="position:absolute;left:1457;top:783;width:161;height:163" coordorigin="1457,783" coordsize="161,163" path="m1565,791l1540,791,1562,796,1581,806,1596,822,1605,842,1609,864,1613,864,1589,804,1570,792,1565,791xe" filled="t" fillcolor="#201D1D" stroked="f">
                <v:path arrowok="t"/>
                <v:fill type="solid"/>
              </v:shape>
            </v:group>
            <v:group style="position:absolute;left:1519;top:826;width:28;height:76" coordorigin="1519,826" coordsize="28,76">
              <v:shape style="position:absolute;left:1519;top:826;width:28;height:76" coordorigin="1519,826" coordsize="28,76" path="m1546,843l1537,843,1537,902,1546,902,1546,843xe" filled="t" fillcolor="#201D1D" stroked="f">
                <v:path arrowok="t"/>
                <v:fill type="solid"/>
              </v:shape>
              <v:shape style="position:absolute;left:1519;top:826;width:28;height:76" coordorigin="1519,826" coordsize="28,76" path="m1546,826l1540,826,1539,829,1536,833,1528,840,1524,843,1519,845,1519,854,1537,843,1546,843,1546,826xe" filled="t" fillcolor="#201D1D" stroked="f">
                <v:path arrowok="t"/>
                <v:fill type="solid"/>
              </v:shape>
              <v:shape style="position:absolute;left:3284;top:504;width:336;height:13" type="#_x0000_t75">
                <v:imagedata r:id="rId75" o:title=""/>
              </v:shape>
              <v:shape style="position:absolute;left:3284;top:876;width:336;height:13" type="#_x0000_t75">
                <v:imagedata r:id="rId76" o:title=""/>
              </v:shape>
            </v:group>
            <v:group style="position:absolute;left:3605;top:420;width:163;height:162" coordorigin="3605,420" coordsize="163,162">
              <v:shape style="position:absolute;left:3605;top:420;width:163;height:162" coordorigin="3605,420" coordsize="163,162" path="m3614,500l3647,571,3692,582,3713,578,3722,573,3683,573,3661,568,3642,558,3627,542,3618,522,3614,500xe" filled="t" fillcolor="#201D1D" stroked="f">
                <v:path arrowok="t"/>
                <v:fill type="solid"/>
              </v:shape>
              <v:shape style="position:absolute;left:3605;top:420;width:163;height:162" coordorigin="3605,420" coordsize="163,162" path="m3722,429l3706,429,3725,437,3742,450,3752,465,3758,484,3760,508,3755,529,3744,547,3727,561,3707,570,3683,573,3722,573,3766,514,3769,489,3764,470,3753,453,3739,439,3722,429xe" filled="t" fillcolor="#201D1D" stroked="f">
                <v:path arrowok="t"/>
                <v:fill type="solid"/>
              </v:shape>
              <v:shape style="position:absolute;left:3605;top:420;width:163;height:162" coordorigin="3605,420" coordsize="163,162" path="m3669,420l3617,457,3605,500,3610,500,3617,481,3625,463,3638,449,3656,437,3679,431,3706,429,3722,429,3720,428,3697,422,3669,420xe" filled="t" fillcolor="#201D1D" stroked="f">
                <v:path arrowok="t"/>
                <v:fill type="solid"/>
              </v:shape>
            </v:group>
            <v:group style="position:absolute;left:2912;top:463;width:252;height:77" coordorigin="2912,463" coordsize="252,77">
              <v:shape style="position:absolute;left:2912;top:463;width:252;height:77" coordorigin="2912,463" coordsize="252,77" path="m3145,463l3135,463,3130,465,3126,468,3122,471,3118,475,3114,488,3113,495,3113,510,3136,540,3145,540,3149,539,3157,535,3161,532,3163,530,3137,530,3134,529,3121,508,3122,495,3122,491,3124,487,3124,484,3138,473,3159,473,3158,470,3155,467,3152,466,3148,464,3145,463xe" filled="t" fillcolor="#646970" stroked="f">
                <v:path arrowok="t"/>
                <v:fill type="solid"/>
              </v:shape>
              <v:shape style="position:absolute;left:2912;top:463;width:252;height:77" coordorigin="2912,463" coordsize="252,77" path="m3141,500l3140,509,3141,509,3141,510,3157,510,3156,523,3155,524,3153,526,3150,527,3147,529,3144,530,3163,530,3164,528,3165,501,3141,500xe" filled="t" fillcolor="#646970" stroked="f">
                <v:path arrowok="t"/>
                <v:fill type="solid"/>
              </v:shape>
              <v:shape style="position:absolute;left:2912;top:463;width:252;height:77" coordorigin="2912,463" coordsize="252,77" path="m3159,473l3143,473,3146,473,3148,474,3150,476,3152,477,3153,479,3154,481,3155,484,3156,488,3156,489,3164,486,3164,485,3163,480,3161,476,3159,473xe" filled="t" fillcolor="#646970" stroked="f">
                <v:path arrowok="t"/>
                <v:fill type="solid"/>
              </v:shape>
              <v:shape style="position:absolute;left:2912;top:463;width:252;height:77" coordorigin="2912,463" coordsize="252,77" path="m3060,464l3059,538,3060,538,3060,539,3067,539,3067,483,3077,483,3068,465,3060,464xe" filled="t" fillcolor="#646970" stroked="f">
                <v:path arrowok="t"/>
                <v:fill type="solid"/>
              </v:shape>
              <v:shape style="position:absolute;left:2912;top:463;width:252;height:77" coordorigin="2912,463" coordsize="252,77" path="m3077,483l3067,483,3095,538,3103,539,3103,520,3095,520,3077,483xe" filled="t" fillcolor="#646970" stroked="f">
                <v:path arrowok="t"/>
                <v:fill type="solid"/>
              </v:shape>
              <v:shape style="position:absolute;left:2912;top:463;width:252;height:77" coordorigin="2912,463" coordsize="252,77" path="m3096,464l3095,520,3103,520,3104,465,3096,464xe" filled="t" fillcolor="#646970" stroked="f">
                <v:path arrowok="t"/>
                <v:fill type="solid"/>
              </v:shape>
              <v:shape style="position:absolute;left:2912;top:463;width:252;height:77" coordorigin="2912,463" coordsize="252,77" path="m3040,464l3039,538,3040,538,3040,539,3047,539,3048,467,3047,467,3047,466,3048,466,3048,465,3040,464xe" filled="t" fillcolor="#646970" stroked="f">
                <v:path arrowok="t"/>
                <v:fill type="solid"/>
              </v:shape>
              <v:shape style="position:absolute;left:2912;top:463;width:252;height:77" coordorigin="2912,463" coordsize="252,77" path="m3048,466l3047,466,3047,467,3048,467,3048,466xe" filled="t" fillcolor="#646970" stroked="f">
                <v:path arrowok="t"/>
                <v:fill type="solid"/>
              </v:shape>
              <v:shape style="position:absolute;left:2912;top:463;width:252;height:77" coordorigin="2912,463" coordsize="252,77" path="m2961,464l2961,464,2975,538,2976,538,2976,539,2983,539,2987,524,2980,524,2979,520,2978,516,2978,513,2970,465,2961,464xe" filled="t" fillcolor="#646970" stroked="f">
                <v:path arrowok="t"/>
                <v:fill type="solid"/>
              </v:shape>
              <v:shape style="position:absolute;left:2912;top:463;width:252;height:77" coordorigin="2912,463" coordsize="252,77" path="m3004,477l2997,477,2997,478,2997,480,2998,482,3009,538,3017,539,3020,523,3013,523,3013,516,3011,509,3010,502,3004,477xe" filled="t" fillcolor="#646970" stroked="f">
                <v:path arrowok="t"/>
                <v:fill type="solid"/>
              </v:shape>
              <v:shape style="position:absolute;left:2912;top:463;width:252;height:77" coordorigin="2912,463" coordsize="252,77" path="m2992,464l2982,514,2981,515,2980,524,2987,524,2996,482,2996,481,2996,479,2997,477,3004,477,3002,465,2992,464xe" filled="t" fillcolor="#646970" stroked="f">
                <v:path arrowok="t"/>
                <v:fill type="solid"/>
              </v:shape>
              <v:shape style="position:absolute;left:2912;top:463;width:252;height:77" coordorigin="2912,463" coordsize="252,77" path="m3033,464l3025,464,3015,516,3014,520,3013,523,3020,523,3033,464xe" filled="t" fillcolor="#646970" stroked="f">
                <v:path arrowok="t"/>
                <v:fill type="solid"/>
              </v:shape>
              <v:shape style="position:absolute;left:2912;top:463;width:252;height:77" coordorigin="2912,463" coordsize="252,77" path="m2920,514l2913,514,2913,514,2912,514,2931,540,2940,540,2954,530,2933,530,2930,529,2921,517,2920,514xe" filled="t" fillcolor="#646970" stroked="f">
                <v:path arrowok="t"/>
                <v:fill type="solid"/>
              </v:shape>
              <v:shape style="position:absolute;left:2912;top:463;width:252;height:77" coordorigin="2912,463" coordsize="252,77" path="m2938,463l2931,463,2927,464,2914,480,2914,488,2938,506,2941,508,2949,521,2949,522,2948,524,2946,526,2945,527,2943,528,2941,529,2939,530,2954,530,2956,525,2957,522,2957,512,2956,510,2955,506,2953,503,2929,492,2926,491,2925,489,2923,488,2923,486,2930,473,2952,473,2951,470,2949,468,2945,466,2942,464,2938,463xe" filled="t" fillcolor="#646970" stroked="f">
                <v:path arrowok="t"/>
                <v:fill type="solid"/>
              </v:shape>
              <v:shape style="position:absolute;left:2912;top:463;width:252;height:77" coordorigin="2912,463" coordsize="252,77" path="m2952,473l2939,473,2942,474,2946,478,2947,482,2947,486,2955,486,2955,482,2955,480,2955,477,2953,474,2952,473xe" filled="t" fillcolor="#646970" stroked="f">
                <v:path arrowok="t"/>
                <v:fill type="solid"/>
              </v:shape>
            </v:group>
            <v:group style="position:absolute;left:2780;top:444;width:78;height:39" coordorigin="2780,444" coordsize="78,39">
              <v:shape style="position:absolute;left:2780;top:444;width:78;height:39" coordorigin="2780,444" coordsize="78,39" path="m2819,444l2780,482,2858,482,2819,444xe" filled="t" fillcolor="#795043" stroked="f">
                <v:path arrowok="t"/>
                <v:fill type="solid"/>
              </v:shape>
            </v:group>
            <v:group style="position:absolute;left:2780;top:507;width:78;height:39" coordorigin="2780,507" coordsize="78,39">
              <v:shape style="position:absolute;left:2780;top:507;width:78;height:39" coordorigin="2780,507" coordsize="78,39" path="m2858,507l2780,507,2819,546,2858,507xe" filled="t" fillcolor="#795043" stroked="f">
                <v:path arrowok="t"/>
                <v:fill type="solid"/>
              </v:shape>
            </v:group>
            <v:group style="position:absolute;left:2009;top:388;width:586;height:261" coordorigin="2009,388" coordsize="586,261">
              <v:shape style="position:absolute;left:2009;top:388;width:586;height:261" coordorigin="2009,388" coordsize="586,261" path="m2009,388l2595,388,2595,649,2009,649,2009,388xe" filled="t" fillcolor="#E6C79C" stroked="f">
                <v:path arrowok="t"/>
                <v:fill type="solid"/>
              </v:shape>
            </v:group>
            <v:group style="position:absolute;left:2235;top:471;width:252;height:77" coordorigin="2235,471" coordsize="252,77">
              <v:shape style="position:absolute;left:2235;top:471;width:252;height:77" coordorigin="2235,471" coordsize="252,77" path="m2468,471l2458,471,2453,472,2449,476,2445,479,2441,483,2437,496,2436,502,2436,518,2459,548,2468,548,2486,538,2460,538,2457,537,2445,502,2445,499,2456,482,2458,481,2461,480,2482,480,2481,478,2478,475,2472,472,2468,471xe" filled="t" fillcolor="#646970" stroked="f">
                <v:path arrowok="t"/>
                <v:fill type="solid"/>
              </v:shape>
              <v:shape style="position:absolute;left:2235;top:471;width:252;height:77" coordorigin="2235,471" coordsize="252,77" path="m2464,508l2463,517,2464,517,2464,518,2480,518,2479,531,2478,532,2476,534,2473,535,2470,537,2467,538,2486,538,2488,536,2488,508,2464,508xe" filled="t" fillcolor="#646970" stroked="f">
                <v:path arrowok="t"/>
                <v:fill type="solid"/>
              </v:shape>
              <v:shape style="position:absolute;left:2235;top:471;width:252;height:77" coordorigin="2235,471" coordsize="252,77" path="m2482,480l2466,480,2469,481,2471,482,2473,483,2475,485,2476,487,2477,489,2478,492,2479,496,2479,496,2486,494,2487,494,2487,493,2486,488,2485,484,2482,480xe" filled="t" fillcolor="#646970" stroked="f">
                <v:path arrowok="t"/>
                <v:fill type="solid"/>
              </v:shape>
              <v:shape style="position:absolute;left:2235;top:471;width:252;height:77" coordorigin="2235,471" coordsize="252,77" path="m2383,472l2382,546,2383,546,2383,546,2390,546,2390,491,2400,491,2391,472,2383,472xe" filled="t" fillcolor="#646970" stroked="f">
                <v:path arrowok="t"/>
                <v:fill type="solid"/>
              </v:shape>
              <v:shape style="position:absolute;left:2235;top:471;width:252;height:77" coordorigin="2235,471" coordsize="252,77" path="m2400,491l2390,491,2418,546,2426,546,2426,527,2419,527,2400,491xe" filled="t" fillcolor="#646970" stroked="f">
                <v:path arrowok="t"/>
                <v:fill type="solid"/>
              </v:shape>
              <v:shape style="position:absolute;left:2235;top:471;width:252;height:77" coordorigin="2235,471" coordsize="252,77" path="m2419,472l2419,527,2426,527,2427,473,2419,472xe" filled="t" fillcolor="#646970" stroked="f">
                <v:path arrowok="t"/>
                <v:fill type="solid"/>
              </v:shape>
              <v:shape style="position:absolute;left:2235;top:471;width:252;height:77" coordorigin="2235,471" coordsize="252,77" path="m2363,472l2362,546,2363,546,2363,546,2370,546,2371,475,2370,475,2370,473,2371,473,2371,473,2363,472xe" filled="t" fillcolor="#646970" stroked="f">
                <v:path arrowok="t"/>
                <v:fill type="solid"/>
              </v:shape>
              <v:shape style="position:absolute;left:2235;top:471;width:252;height:77" coordorigin="2235,471" coordsize="252,77" path="m2371,473l2370,473,2370,475,2371,475,2371,473xe" filled="t" fillcolor="#646970" stroked="f">
                <v:path arrowok="t"/>
                <v:fill type="solid"/>
              </v:shape>
              <v:shape style="position:absolute;left:2235;top:471;width:252;height:77" coordorigin="2235,471" coordsize="252,77" path="m2307,546l2299,546,2299,546,2306,546,2307,546xe" filled="t" fillcolor="#646970" stroked="f">
                <v:path arrowok="t"/>
                <v:fill type="solid"/>
              </v:shape>
              <v:shape style="position:absolute;left:2235;top:471;width:252;height:77" coordorigin="2235,471" coordsize="252,77" path="m2328,485l2320,485,2320,486,2320,488,2321,490,2333,546,2340,546,2343,531,2337,531,2336,524,2334,517,2333,510,2328,485xe" filled="t" fillcolor="#646970" stroked="f">
                <v:path arrowok="t"/>
                <v:fill type="solid"/>
              </v:shape>
              <v:shape style="position:absolute;left:2235;top:471;width:252;height:77" coordorigin="2235,471" coordsize="252,77" path="m2285,472l2284,472,2299,546,2299,546,2307,546,2310,532,2303,532,2302,528,2302,524,2301,521,2293,473,2285,472xe" filled="t" fillcolor="#646970" stroked="f">
                <v:path arrowok="t"/>
                <v:fill type="solid"/>
              </v:shape>
              <v:shape style="position:absolute;left:2235;top:471;width:252;height:77" coordorigin="2235,471" coordsize="252,77" path="m2316,472l2305,522,2304,523,2303,528,2303,532,2310,532,2319,490,2319,489,2319,487,2320,485,2328,485,2325,473,2316,472xe" filled="t" fillcolor="#646970" stroked="f">
                <v:path arrowok="t"/>
                <v:fill type="solid"/>
              </v:shape>
              <v:shape style="position:absolute;left:2235;top:471;width:252;height:77" coordorigin="2235,471" coordsize="252,77" path="m2356,472l2348,472,2338,524,2337,531,2343,531,2356,472xe" filled="t" fillcolor="#646970" stroked="f">
                <v:path arrowok="t"/>
                <v:fill type="solid"/>
              </v:shape>
              <v:shape style="position:absolute;left:2235;top:471;width:252;height:77" coordorigin="2235,471" coordsize="252,77" path="m2244,522l2236,522,2236,522,2235,522,2254,548,2264,548,2267,547,2270,545,2273,543,2276,540,2277,538,2256,538,2253,537,2244,525,2244,522xe" filled="t" fillcolor="#646970" stroked="f">
                <v:path arrowok="t"/>
                <v:fill type="solid"/>
              </v:shape>
              <v:shape style="position:absolute;left:2235;top:471;width:252;height:77" coordorigin="2235,471" coordsize="252,77" path="m2262,471l2254,471,2250,472,2244,475,2242,478,2238,484,2237,488,2238,496,2256,513,2261,514,2272,524,2272,528,2266,536,2264,537,2262,538,2277,538,2280,533,2280,530,2280,521,2280,518,2278,514,2276,511,2258,502,2253,500,2249,499,2248,497,2246,496,2246,494,2246,488,2247,486,2250,482,2253,481,2275,481,2274,478,2272,475,2265,472,2262,471xe" filled="t" fillcolor="#646970" stroked="f">
                <v:path arrowok="t"/>
                <v:fill type="solid"/>
              </v:shape>
              <v:shape style="position:absolute;left:2235;top:471;width:252;height:77" coordorigin="2235,471" coordsize="252,77" path="m2275,481l2262,481,2265,482,2267,484,2269,486,2270,489,2270,494,2278,494,2279,489,2278,485,2275,481xe" filled="t" fillcolor="#646970" stroked="f">
                <v:path arrowok="t"/>
                <v:fill type="solid"/>
              </v:shape>
            </v:group>
            <v:group style="position:absolute;left:2113;top:460;width:39;height:78" coordorigin="2113,460" coordsize="39,78">
              <v:shape style="position:absolute;left:2113;top:460;width:39;height:78" coordorigin="2113,460" coordsize="39,78" path="m2152,460l2113,499,2152,538,2152,460xe" filled="t" fillcolor="#795043" stroked="f">
                <v:path arrowok="t"/>
                <v:fill type="solid"/>
              </v:shape>
            </v:group>
            <v:group style="position:absolute;left:2171;top:460;width:39;height:78" coordorigin="2171,460" coordsize="39,78">
              <v:shape style="position:absolute;left:2171;top:460;width:39;height:78" coordorigin="2171,460" coordsize="39,78" path="m2171,460l2171,538,2210,499,2171,460xe" filled="t" fillcolor="#795043" stroked="f">
                <v:path arrowok="t"/>
                <v:fill type="solid"/>
              </v:shape>
            </v:group>
            <v:group style="position:absolute;left:2000;top:375;width:596;height:278" coordorigin="2000,375" coordsize="596,278">
              <v:shape style="position:absolute;left:2000;top:375;width:596;height:278" coordorigin="2000,375" coordsize="596,278" path="m2570,375l2091,375,2019,413,2000,628,2003,637,2017,650,2025,654,2570,654,2579,650,2585,644,2028,644,2021,642,2017,637,2012,632,2009,625,2010,461,2038,406,2094,385,2585,385,2579,379,2570,375xe" filled="t" fillcolor="#DB6C5D" stroked="f">
                <v:path arrowok="t"/>
                <v:fill type="solid"/>
              </v:shape>
              <v:shape style="position:absolute;left:2000;top:375;width:596;height:278" coordorigin="2000,375" coordsize="596,278" path="m2585,385l2568,385,2574,387,2584,397,2586,404,2586,625,2584,632,2579,637,2574,642,2568,644,2585,644,2593,637,2596,628,2596,401,2593,392,2586,386,2585,385xe" filled="t" fillcolor="#DB6C5D" stroked="f">
                <v:path arrowok="t"/>
                <v:fill type="solid"/>
              </v:shape>
              <v:shape style="position:absolute;left:2000;top:375;width:596;height:278" coordorigin="2000,375" coordsize="596,278" path="m2586,386xe" filled="t" fillcolor="#DB6C5D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0"/>
          <w:szCs w:val="20"/>
        </w:rPr>
      </w:r>
    </w:p>
    <w:p>
      <w:pPr>
        <w:spacing w:line="190" w:lineRule="exact" w:before="8"/>
        <w:rPr>
          <w:sz w:val="19"/>
          <w:szCs w:val="19"/>
        </w:rPr>
      </w:pPr>
      <w:r>
        <w:rPr>
          <w:sz w:val="19"/>
          <w:szCs w:val="19"/>
        </w:rPr>
      </w:r>
    </w:p>
    <w:p>
      <w:pPr>
        <w:ind w:left="0" w:right="366" w:firstLine="0"/>
        <w:jc w:val="center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 w:val="0"/>
          <w:bCs w:val="0"/>
          <w:color w:val="201D1D"/>
          <w:spacing w:val="0"/>
          <w:w w:val="105"/>
          <w:sz w:val="10"/>
          <w:szCs w:val="10"/>
        </w:rPr>
        <w:t>2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0"/>
          <w:szCs w:val="10"/>
        </w:rPr>
      </w:r>
    </w:p>
    <w:p>
      <w:pPr>
        <w:spacing w:line="200" w:lineRule="exact" w:before="11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14" w:lineRule="exact"/>
        <w:ind w:left="1112" w:right="48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646970"/>
          <w:spacing w:val="0"/>
          <w:w w:val="65"/>
          <w:sz w:val="12"/>
          <w:szCs w:val="12"/>
        </w:rPr>
        <w:t>FAN</w:t>
      </w:r>
      <w:r>
        <w:rPr>
          <w:rFonts w:ascii="Arial" w:hAnsi="Arial" w:cs="Arial" w:eastAsia="Arial"/>
          <w:b w:val="0"/>
          <w:bCs w:val="0"/>
          <w:color w:val="646970"/>
          <w:spacing w:val="0"/>
          <w:w w:val="64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646970"/>
          <w:spacing w:val="0"/>
          <w:w w:val="60"/>
          <w:sz w:val="12"/>
          <w:szCs w:val="12"/>
        </w:rPr>
        <w:t>SPEED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260" w:lineRule="exact" w:before="3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tabs>
          <w:tab w:pos="533" w:val="left" w:leader="none"/>
        </w:tabs>
        <w:ind w:left="0" w:right="0" w:firstLine="0"/>
        <w:jc w:val="right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position w:val="-8"/>
          <w:sz w:val="19"/>
          <w:szCs w:val="19"/>
        </w:rPr>
        <w:t>.</w:t>
      </w: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position w:val="-8"/>
          <w:sz w:val="19"/>
          <w:szCs w:val="19"/>
        </w:rPr>
        <w:tab/>
      </w: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position w:val="0"/>
          <w:sz w:val="10"/>
          <w:szCs w:val="10"/>
        </w:rPr>
        <w:t>15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10"/>
          <w:szCs w:val="10"/>
        </w:rPr>
      </w:r>
    </w:p>
    <w:p>
      <w:pPr>
        <w:spacing w:line="170" w:lineRule="exact" w:before="8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62" w:firstLine="0"/>
        <w:jc w:val="right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sz w:val="10"/>
          <w:szCs w:val="10"/>
        </w:rPr>
        <w:t>16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0"/>
          <w:szCs w:val="10"/>
        </w:rPr>
      </w:r>
    </w:p>
    <w:p>
      <w:pPr>
        <w:tabs>
          <w:tab w:pos="942" w:val="right" w:leader="none"/>
        </w:tabs>
        <w:spacing w:before="239"/>
        <w:ind w:left="0" w:right="5" w:firstLine="0"/>
        <w:jc w:val="right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 w:val="0"/>
          <w:bCs w:val="0"/>
          <w:color w:val="646970"/>
          <w:spacing w:val="0"/>
          <w:w w:val="60"/>
          <w:sz w:val="12"/>
          <w:szCs w:val="12"/>
        </w:rPr>
        <w:t>ECO</w:t>
      </w:r>
      <w:r>
        <w:rPr>
          <w:rFonts w:ascii="Arial" w:hAnsi="Arial" w:cs="Arial" w:eastAsia="Arial"/>
          <w:b w:val="0"/>
          <w:bCs w:val="0"/>
          <w:color w:val="201D1D"/>
          <w:spacing w:val="0"/>
          <w:w w:val="104"/>
          <w:sz w:val="10"/>
          <w:szCs w:val="10"/>
        </w:rPr>
        <w:t> </w:t>
      </w: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sz w:val="10"/>
          <w:szCs w:val="10"/>
        </w:rPr>
        <w:tab/>
      </w:r>
      <w:r>
        <w:rPr>
          <w:rFonts w:ascii="Arial" w:hAnsi="Arial" w:cs="Arial" w:eastAsia="Arial"/>
          <w:b w:val="0"/>
          <w:bCs w:val="0"/>
          <w:color w:val="201D1D"/>
          <w:spacing w:val="0"/>
          <w:w w:val="85"/>
          <w:sz w:val="10"/>
          <w:szCs w:val="10"/>
        </w:rPr>
        <w:t>17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0"/>
          <w:szCs w:val="10"/>
        </w:rPr>
      </w:r>
    </w:p>
    <w:p>
      <w:pPr>
        <w:numPr>
          <w:ilvl w:val="2"/>
          <w:numId w:val="5"/>
        </w:numPr>
        <w:tabs>
          <w:tab w:pos="459" w:val="left" w:leader="none"/>
        </w:tabs>
        <w:spacing w:line="215" w:lineRule="exact"/>
        <w:ind w:left="459" w:right="0" w:hanging="338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Индикатор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TIMER.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Индикатор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TIMER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O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N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Индикатор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TIMER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OF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F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24" w:lineRule="exact"/>
        <w:ind w:left="459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Индикатор</w:t>
      </w:r>
      <w:r>
        <w:rPr>
          <w:rFonts w:ascii="Calibri" w:hAnsi="Calibri" w:cs="Calibri" w:eastAsia="Calibri"/>
          <w:b w:val="0"/>
          <w:bCs w:val="0"/>
          <w:color w:val="000001"/>
          <w:spacing w:val="-17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TIMER</w:t>
      </w:r>
      <w:r>
        <w:rPr>
          <w:rFonts w:ascii="Calibri" w:hAnsi="Calibri" w:cs="Calibri" w:eastAsia="Calibri"/>
          <w:b w:val="0"/>
          <w:bCs w:val="0"/>
          <w:color w:val="000001"/>
          <w:spacing w:val="-1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CLOCK.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2"/>
          <w:numId w:val="5"/>
        </w:numPr>
        <w:tabs>
          <w:tab w:pos="459" w:val="left" w:leader="none"/>
        </w:tabs>
        <w:spacing w:line="222" w:lineRule="exact"/>
        <w:ind w:left="459" w:right="100" w:hanging="35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1"/>
          <w:sz w:val="20"/>
          <w:szCs w:val="20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position w:val="1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1"/>
          <w:sz w:val="20"/>
          <w:szCs w:val="20"/>
        </w:rPr>
        <w:t>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1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5"/>
          <w:position w:val="1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1"/>
          <w:sz w:val="20"/>
          <w:szCs w:val="20"/>
        </w:rPr>
        <w:t>O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position w:val="1"/>
          <w:sz w:val="20"/>
          <w:szCs w:val="20"/>
        </w:rPr>
        <w:t>N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1"/>
          <w:sz w:val="20"/>
          <w:szCs w:val="20"/>
        </w:rPr>
        <w:t>/OFF.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1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5"/>
          <w:position w:val="1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1"/>
          <w:sz w:val="20"/>
          <w:szCs w:val="20"/>
        </w:rPr>
        <w:t>Предназнач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position w:val="1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1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1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5"/>
          <w:position w:val="1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1"/>
          <w:sz w:val="20"/>
          <w:szCs w:val="20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1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5"/>
          <w:position w:val="1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1"/>
          <w:sz w:val="20"/>
          <w:szCs w:val="20"/>
        </w:rPr>
        <w:t>включ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position w:val="1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1"/>
          <w:sz w:val="20"/>
          <w:szCs w:val="20"/>
        </w:rPr>
        <w:t>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1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5"/>
          <w:position w:val="1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1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1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5"/>
          <w:position w:val="1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1"/>
          <w:sz w:val="20"/>
          <w:szCs w:val="20"/>
        </w:rPr>
        <w:t>выключ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position w:val="1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1"/>
          <w:sz w:val="20"/>
          <w:szCs w:val="20"/>
        </w:rPr>
        <w:t>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position w:val="1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конд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position w:val="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position w:val="0"/>
          <w:sz w:val="20"/>
          <w:szCs w:val="20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position w:val="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онера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0"/>
          <w:szCs w:val="20"/>
        </w:rPr>
      </w:r>
    </w:p>
    <w:p>
      <w:pPr>
        <w:numPr>
          <w:ilvl w:val="2"/>
          <w:numId w:val="5"/>
        </w:numPr>
        <w:tabs>
          <w:tab w:pos="459" w:val="left" w:leader="none"/>
          <w:tab w:pos="5477" w:val="left" w:leader="none"/>
        </w:tabs>
        <w:spacing w:line="226" w:lineRule="exact" w:before="1"/>
        <w:ind w:left="459" w:right="101" w:hanging="342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ка</w:t>
      </w:r>
      <w:r>
        <w:rPr>
          <w:rFonts w:ascii="Calibri" w:hAnsi="Calibri" w:cs="Calibri" w:eastAsia="Calibri"/>
          <w:b w:val="0"/>
          <w:bCs w:val="0"/>
          <w:color w:val="000001"/>
          <w:spacing w:val="43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TE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0"/>
          <w:szCs w:val="20"/>
        </w:rPr>
        <w:t>M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P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Предназнач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43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ув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лич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ли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ум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0"/>
          <w:szCs w:val="20"/>
        </w:rPr>
        <w:t>ь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0"/>
          <w:szCs w:val="20"/>
        </w:rPr>
        <w:t>ш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знач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-16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заданной</w:t>
      </w:r>
      <w:r>
        <w:rPr>
          <w:rFonts w:ascii="Calibri" w:hAnsi="Calibri" w:cs="Calibri" w:eastAsia="Calibri"/>
          <w:b w:val="0"/>
          <w:bCs w:val="0"/>
          <w:color w:val="000001"/>
          <w:spacing w:val="-16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мп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ратур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1"/>
          <w:szCs w:val="21"/>
        </w:rPr>
      </w:r>
    </w:p>
    <w:p>
      <w:pPr>
        <w:numPr>
          <w:ilvl w:val="2"/>
          <w:numId w:val="5"/>
        </w:numPr>
        <w:tabs>
          <w:tab w:pos="490" w:val="left" w:leader="none"/>
        </w:tabs>
        <w:spacing w:line="219" w:lineRule="exact"/>
        <w:ind w:left="490" w:right="0" w:hanging="373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0"/>
          <w:szCs w:val="20"/>
        </w:rPr>
        <w:t>К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0"/>
          <w:szCs w:val="20"/>
        </w:rPr>
        <w:t>оп</w:t>
      </w:r>
      <w:r>
        <w:rPr>
          <w:rFonts w:ascii="Calibri" w:hAnsi="Calibri" w:cs="Calibri" w:eastAsia="Calibri"/>
          <w:b w:val="0"/>
          <w:bCs w:val="0"/>
          <w:spacing w:val="-2"/>
          <w:w w:val="100"/>
          <w:position w:val="0"/>
          <w:sz w:val="20"/>
          <w:szCs w:val="20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position w:val="0"/>
          <w:sz w:val="20"/>
          <w:szCs w:val="20"/>
        </w:rPr>
        <w:t>а</w:t>
      </w:r>
      <w:r>
        <w:rPr>
          <w:rFonts w:ascii="Calibri" w:hAnsi="Calibri" w:cs="Calibri" w:eastAsia="Calibri"/>
          <w:b w:val="0"/>
          <w:bCs w:val="0"/>
          <w:spacing w:val="-10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spacing w:val="-1"/>
          <w:w w:val="100"/>
          <w:position w:val="0"/>
          <w:sz w:val="20"/>
          <w:szCs w:val="20"/>
        </w:rPr>
        <w:t>S</w:t>
      </w:r>
      <w:r>
        <w:rPr>
          <w:rFonts w:ascii="Calibri" w:hAnsi="Calibri" w:cs="Calibri" w:eastAsia="Calibri"/>
          <w:b/>
          <w:bCs/>
          <w:spacing w:val="-1"/>
          <w:w w:val="100"/>
          <w:position w:val="0"/>
          <w:sz w:val="20"/>
          <w:szCs w:val="20"/>
        </w:rPr>
        <w:t>W</w:t>
      </w:r>
      <w:r>
        <w:rPr>
          <w:rFonts w:ascii="Calibri" w:hAnsi="Calibri" w:cs="Calibri" w:eastAsia="Calibri"/>
          <w:b/>
          <w:bCs/>
          <w:spacing w:val="-3"/>
          <w:w w:val="100"/>
          <w:position w:val="0"/>
          <w:sz w:val="20"/>
          <w:szCs w:val="20"/>
        </w:rPr>
        <w:t>I</w:t>
      </w:r>
      <w:r>
        <w:rPr>
          <w:rFonts w:ascii="Calibri" w:hAnsi="Calibri" w:cs="Calibri" w:eastAsia="Calibri"/>
          <w:b/>
          <w:bCs/>
          <w:spacing w:val="0"/>
          <w:w w:val="100"/>
          <w:position w:val="0"/>
          <w:sz w:val="20"/>
          <w:szCs w:val="20"/>
        </w:rPr>
        <w:t>NG</w:t>
      </w:r>
      <w:r>
        <w:rPr>
          <w:rFonts w:ascii="Calibri" w:hAnsi="Calibri" w:cs="Calibri" w:eastAsia="Calibri"/>
          <w:b/>
          <w:bCs/>
          <w:spacing w:val="-8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ользуется</w:t>
      </w:r>
      <w:r>
        <w:rPr>
          <w:rFonts w:ascii="Calibri" w:hAnsi="Calibri" w:cs="Calibri" w:eastAsia="Calibri"/>
          <w:b w:val="0"/>
          <w:bCs w:val="0"/>
          <w:color w:val="000001"/>
          <w:spacing w:val="-12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-11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зм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-11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равлен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1"/>
          <w:szCs w:val="21"/>
        </w:rPr>
      </w:r>
    </w:p>
    <w:p>
      <w:pPr>
        <w:spacing w:line="232" w:lineRule="exact"/>
        <w:ind w:left="456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возду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ш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ного</w:t>
      </w:r>
      <w:r>
        <w:rPr>
          <w:rFonts w:ascii="Calibri" w:hAnsi="Calibri" w:cs="Calibri" w:eastAsia="Calibri"/>
          <w:b w:val="0"/>
          <w:bCs w:val="0"/>
          <w:color w:val="000001"/>
          <w:spacing w:val="-29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потока</w:t>
      </w:r>
      <w:r>
        <w:rPr>
          <w:rFonts w:ascii="Calibri" w:hAnsi="Calibri" w:cs="Calibri" w:eastAsia="Calibri"/>
          <w:b w:val="0"/>
          <w:bCs w:val="0"/>
          <w:color w:val="000001"/>
          <w:spacing w:val="-27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ВВЕР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Х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/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ВНИЗ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2"/>
          <w:numId w:val="5"/>
        </w:numPr>
        <w:tabs>
          <w:tab w:pos="459" w:val="left" w:leader="none"/>
        </w:tabs>
        <w:spacing w:line="218" w:lineRule="exact" w:before="19"/>
        <w:ind w:left="459" w:right="100" w:hanging="342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1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47"/>
          <w:w w:val="100"/>
          <w:position w:val="1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ECO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  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1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1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ользу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1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  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   </w:t>
      </w:r>
      <w:r>
        <w:rPr>
          <w:rFonts w:ascii="Calibri" w:hAnsi="Calibri" w:cs="Calibri" w:eastAsia="Calibri"/>
          <w:b w:val="0"/>
          <w:bCs w:val="0"/>
          <w:color w:val="000001"/>
          <w:spacing w:val="1"/>
          <w:w w:val="100"/>
          <w:position w:val="1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включн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1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  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1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жима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  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экономии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position w:val="1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электроэн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г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ии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1"/>
          <w:szCs w:val="21"/>
        </w:rPr>
      </w:r>
    </w:p>
    <w:p>
      <w:pPr>
        <w:spacing w:after="0" w:line="218" w:lineRule="exact"/>
        <w:jc w:val="left"/>
        <w:rPr>
          <w:rFonts w:ascii="Calibri" w:hAnsi="Calibri" w:cs="Calibri" w:eastAsia="Calibri"/>
          <w:sz w:val="21"/>
          <w:szCs w:val="21"/>
        </w:rPr>
        <w:sectPr>
          <w:type w:val="continuous"/>
          <w:pgSz w:w="11909" w:h="16840"/>
          <w:pgMar w:top="1580" w:bottom="0" w:left="1000" w:right="700"/>
          <w:cols w:num="3" w:equalWidth="0">
            <w:col w:w="1425" w:space="325"/>
            <w:col w:w="1059" w:space="697"/>
            <w:col w:w="6703"/>
          </w:cols>
        </w:sectPr>
      </w:pPr>
    </w:p>
    <w:p>
      <w:pPr>
        <w:pStyle w:val="BodyText"/>
        <w:spacing w:before="60"/>
        <w:ind w:left="637" w:right="0"/>
        <w:jc w:val="left"/>
        <w:rPr>
          <w:rFonts w:ascii="Arial" w:hAnsi="Arial" w:cs="Arial" w:eastAsia="Arial"/>
        </w:rPr>
      </w:pPr>
      <w:r>
        <w:rPr/>
        <w:pict>
          <v:group style="position:absolute;margin-left:91.180916pt;margin-top:-7.262225pt;width:80.720983pt;height:7.207pt;mso-position-horizontal-relative:page;mso-position-vertical-relative:paragraph;z-index:-8045" coordorigin="1824,-145" coordsize="1614,144">
            <v:group style="position:absolute;left:3304;top:-135;width:124;height:123" coordorigin="3304,-135" coordsize="124,123">
              <v:shape style="position:absolute;left:3304;top:-135;width:124;height:123" coordorigin="3304,-135" coordsize="124,123" path="m3426,-135l3397,-61,3347,-23,3306,-16,3304,-13,3381,-37,3420,-89,3428,-133,3426,-135xe" filled="t" fillcolor="#13100F" stroked="f">
                <v:path arrowok="t"/>
                <v:fill type="solid"/>
              </v:shape>
            </v:group>
            <v:group style="position:absolute;left:3304;top:-135;width:109;height:108" coordorigin="3304,-135" coordsize="109,108">
              <v:shape style="position:absolute;left:3304;top:-135;width:109;height:108" coordorigin="3304,-135" coordsize="109,108" path="m3411,-135l3382,-68,3327,-33,3306,-31,3304,-28,3378,-54,3411,-110,3413,-133,3411,-135xe" filled="t" fillcolor="#13100F" stroked="f">
                <v:path arrowok="t"/>
                <v:fill type="solid"/>
              </v:shape>
            </v:group>
            <v:group style="position:absolute;left:1834;top:-135;width:123;height:124" coordorigin="1834,-135" coordsize="123,124">
              <v:shape style="position:absolute;left:1834;top:-135;width:123;height:124" coordorigin="1834,-135" coordsize="123,124" path="m1835,-135l1858,-58,1910,-19,1954,-11,1957,-13,1937,-17,1918,-22,1865,-57,1839,-112,1838,-133,1835,-135xe" filled="t" fillcolor="#13100F" stroked="f">
                <v:path arrowok="t"/>
                <v:fill type="solid"/>
              </v:shape>
            </v:group>
            <v:group style="position:absolute;left:1848;top:-135;width:108;height:109" coordorigin="1848,-135" coordsize="108,109">
              <v:shape style="position:absolute;left:1848;top:-135;width:108;height:109" coordorigin="1848,-135" coordsize="108,109" path="m1850,-135l1876,-61,1932,-28,1954,-26,1957,-28,1942,-32,1924,-36,1871,-75,1853,-133,1850,-135xe" filled="t" fillcolor="#13100F" stroked="f">
                <v:path arrowok="t"/>
                <v:fill type="solid"/>
              </v:shape>
            </v:group>
            <v:group style="position:absolute;left:1975;top:-29;width:1352;height:2" coordorigin="1975,-29" coordsize="1352,2">
              <v:shape style="position:absolute;left:1975;top:-29;width:1352;height:2" coordorigin="1975,-29" coordsize="1352,0" path="m1975,-29l3327,-29e" filled="f" stroked="t" strokeweight=".1pt" strokecolor="#13100F">
                <v:path arrowok="t"/>
              </v:shape>
            </v:group>
            <v:group style="position:absolute;left:1956;top:-25;width:1371;height:2" coordorigin="1956,-25" coordsize="1371,2">
              <v:shape style="position:absolute;left:1956;top:-25;width:1371;height:2" coordorigin="1956,-25" coordsize="1371,0" path="m1956,-25l3327,-25e" filled="f" stroked="t" strokeweight=".1pt" strokecolor="#13100F">
                <v:path arrowok="t"/>
              </v:shape>
            </v:group>
            <v:group style="position:absolute;left:1952;top:-17;width:1380;height:2" coordorigin="1952,-17" coordsize="1380,2">
              <v:shape style="position:absolute;left:1952;top:-17;width:1380;height:2" coordorigin="1952,-17" coordsize="1380,0" path="m1952,-17l3331,-17e" filled="f" stroked="t" strokeweight=".1pt" strokecolor="#13100F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2A3988"/>
          <w:spacing w:val="0"/>
          <w:w w:val="80"/>
        </w:rPr>
        <w:t>nii1L!eBafl</w:t>
      </w:r>
      <w:r>
        <w:rPr>
          <w:rFonts w:ascii="Arial" w:hAnsi="Arial" w:cs="Arial" w:eastAsia="Arial"/>
          <w:b w:val="0"/>
          <w:bCs w:val="0"/>
          <w:color w:val="2A3988"/>
          <w:spacing w:val="0"/>
          <w:w w:val="80"/>
        </w:rPr>
        <w:t>  </w:t>
      </w:r>
      <w:r>
        <w:rPr>
          <w:rFonts w:ascii="Arial" w:hAnsi="Arial" w:cs="Arial" w:eastAsia="Arial"/>
          <w:b w:val="0"/>
          <w:bCs w:val="0"/>
          <w:color w:val="2A3988"/>
          <w:spacing w:val="37"/>
          <w:w w:val="80"/>
        </w:rPr>
        <w:t> </w:t>
      </w:r>
      <w:r>
        <w:rPr>
          <w:rFonts w:ascii="Arial" w:hAnsi="Arial" w:cs="Arial" w:eastAsia="Arial"/>
          <w:b w:val="0"/>
          <w:bCs w:val="0"/>
          <w:color w:val="2A3988"/>
          <w:spacing w:val="0"/>
          <w:w w:val="80"/>
        </w:rPr>
        <w:t>CTopoHa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</w:rPr>
      </w: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45" w:firstLine="0"/>
        <w:jc w:val="center"/>
        <w:rPr>
          <w:rFonts w:ascii="Arial" w:hAnsi="Arial" w:cs="Arial" w:eastAsia="Arial"/>
          <w:sz w:val="15"/>
          <w:szCs w:val="15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65"/>
          <w:sz w:val="15"/>
          <w:szCs w:val="15"/>
        </w:rPr>
        <w:t>SMA</w:t>
      </w:r>
      <w:r>
        <w:rPr>
          <w:rFonts w:ascii="Arial" w:hAnsi="Arial" w:cs="Arial" w:eastAsia="Arial"/>
          <w:b w:val="0"/>
          <w:bCs w:val="0"/>
          <w:color w:val="FFFFFF"/>
          <w:spacing w:val="-3"/>
          <w:w w:val="65"/>
          <w:sz w:val="15"/>
          <w:szCs w:val="15"/>
        </w:rPr>
        <w:t>R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65"/>
          <w:sz w:val="15"/>
          <w:szCs w:val="15"/>
        </w:rPr>
        <w:t>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5"/>
          <w:szCs w:val="15"/>
        </w:rPr>
      </w:r>
    </w:p>
    <w:p>
      <w:pPr>
        <w:numPr>
          <w:ilvl w:val="2"/>
          <w:numId w:val="5"/>
        </w:numPr>
        <w:tabs>
          <w:tab w:pos="986" w:val="left" w:leader="none"/>
        </w:tabs>
        <w:spacing w:line="226" w:lineRule="exact" w:before="2"/>
        <w:ind w:left="986" w:right="100" w:hanging="350"/>
        <w:jc w:val="both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ка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CODE.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Используется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выбора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CODE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ли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нажатия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ЖК-д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сплее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отобразится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ли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По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умолчанию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комен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д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уется</w:t>
      </w:r>
      <w:r>
        <w:rPr>
          <w:rFonts w:ascii="Calibri" w:hAnsi="Calibri" w:cs="Calibri" w:eastAsia="Calibri"/>
          <w:b w:val="0"/>
          <w:bCs w:val="0"/>
          <w:color w:val="000001"/>
          <w:spacing w:val="-1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выбирать</w:t>
      </w:r>
      <w:r>
        <w:rPr>
          <w:rFonts w:ascii="Calibri" w:hAnsi="Calibri" w:cs="Calibri" w:eastAsia="Calibri"/>
          <w:b w:val="0"/>
          <w:bCs w:val="0"/>
          <w:color w:val="000001"/>
          <w:spacing w:val="-1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numPr>
          <w:ilvl w:val="2"/>
          <w:numId w:val="5"/>
        </w:numPr>
        <w:tabs>
          <w:tab w:pos="986" w:val="left" w:leader="none"/>
        </w:tabs>
        <w:spacing w:line="224" w:lineRule="exact" w:before="4"/>
        <w:ind w:left="986" w:right="100" w:hanging="339"/>
        <w:jc w:val="both"/>
        <w:rPr>
          <w:rFonts w:ascii="Calibri" w:hAnsi="Calibri" w:cs="Calibri" w:eastAsia="Calibri"/>
          <w:sz w:val="21"/>
          <w:szCs w:val="21"/>
        </w:rPr>
      </w:pPr>
      <w:r>
        <w:rPr/>
        <w:pict>
          <v:group style="position:absolute;margin-left:64.313202pt;margin-top:-11.70444pt;width:136.373588pt;height:297.712833pt;mso-position-horizontal-relative:page;mso-position-vertical-relative:paragraph;z-index:-8041" coordorigin="1286,-234" coordsize="2727,5954">
            <v:group style="position:absolute;left:1788;top:3494;width:1722;height:659" coordorigin="1788,3494" coordsize="1722,659">
              <v:shape style="position:absolute;left:1788;top:3494;width:1722;height:659" coordorigin="1788,3494" coordsize="1722,659" path="m1788,3494l3510,3494,3510,4153,1788,4153,1788,3494xe" filled="t" fillcolor="#D4D5D6" stroked="f">
                <v:path arrowok="t"/>
                <v:fill type="solid"/>
              </v:shape>
              <v:shape style="position:absolute;left:2035;top:3528;width:335;height:230" type="#_x0000_t75">
                <v:imagedata r:id="rId77" o:title=""/>
              </v:shape>
            </v:group>
            <v:group style="position:absolute;left:2031;top:3524;width:344;height:239" coordorigin="2031,3524" coordsize="344,239">
              <v:shape style="position:absolute;left:2031;top:3524;width:344;height:239" coordorigin="2031,3524" coordsize="344,239" path="m2338,3524l2054,3527,2037,3540,2031,3561,2033,3740,2047,3756,2068,3763,2352,3760,2359,3754,2067,3754,2047,3746,2039,3726,2039,3560,2048,3541,2068,3532,2360,3532,2359,3530,2338,3524xe" filled="t" fillcolor="#9C9FA4" stroked="f">
                <v:path arrowok="t"/>
                <v:fill type="solid"/>
              </v:shape>
              <v:shape style="position:absolute;left:2031;top:3524;width:344;height:239" coordorigin="2031,3524" coordsize="344,239" path="m2360,3532l2068,3532,2339,3532,2358,3541,2367,3561,2367,3726,2358,3746,2338,3754,2359,3754,2369,3747,2375,3726,2375,3561,2371,3561,2372,3547,2360,3532xe" filled="t" fillcolor="#9C9FA4" stroked="f">
                <v:path arrowok="t"/>
                <v:fill type="solid"/>
              </v:shape>
              <v:shape style="position:absolute;left:2481;top:3528;width:336;height:230" type="#_x0000_t75">
                <v:imagedata r:id="rId78" o:title=""/>
              </v:shape>
            </v:group>
            <v:group style="position:absolute;left:2477;top:3524;width:344;height:239" coordorigin="2477,3524" coordsize="344,239">
              <v:shape style="position:absolute;left:2477;top:3524;width:344;height:239" coordorigin="2477,3524" coordsize="344,239" path="m2784,3524l2500,3527,2483,3540,2477,3561,2480,3740,2493,3756,2514,3763,2798,3760,2805,3754,2513,3754,2494,3746,2485,3726,2485,3560,2494,3541,2514,3532,2807,3532,2805,3530,2784,3524xe" filled="t" fillcolor="#9C9FA4" stroked="f">
                <v:path arrowok="t"/>
                <v:fill type="solid"/>
              </v:shape>
              <v:shape style="position:absolute;left:2477;top:3524;width:344;height:239" coordorigin="2477,3524" coordsize="344,239" path="m2807,3532l2514,3532,2785,3532,2804,3541,2813,3561,2813,3726,2804,3746,2784,3754,2805,3754,2815,3747,2821,3726,2821,3561,2817,3561,2819,3547,2807,3532xe" filled="t" fillcolor="#9C9FA4" stroked="f">
                <v:path arrowok="t"/>
                <v:fill type="solid"/>
              </v:shape>
            </v:group>
            <v:group style="position:absolute;left:2923;top:3524;width:344;height:239" coordorigin="2923,3524" coordsize="344,239">
              <v:shape style="position:absolute;left:2923;top:3524;width:344;height:239" coordorigin="2923,3524" coordsize="344,239" path="m3230,3524l2946,3527,2930,3540,2923,3561,2926,3740,2939,3756,2960,3763,3244,3760,3251,3754,2960,3754,2940,3746,2932,3726,2932,3560,2940,3541,2960,3532,3253,3532,3251,3530,3230,3524xe" filled="t" fillcolor="#9C9FA4" stroked="f">
                <v:path arrowok="t"/>
                <v:fill type="solid"/>
              </v:shape>
              <v:shape style="position:absolute;left:2923;top:3524;width:344;height:239" coordorigin="2923,3524" coordsize="344,239" path="m3253,3532l2960,3532,3231,3532,3251,3541,3259,3561,3259,3726,3250,3746,3230,3754,3251,3754,3261,3747,3267,3726,3267,3561,3263,3561,3265,3547,3253,3532xe" filled="t" fillcolor="#9C9FA4" stroked="f">
                <v:path arrowok="t"/>
                <v:fill type="solid"/>
              </v:shape>
              <v:shape style="position:absolute;left:2927;top:3848;width:336;height:230" type="#_x0000_t75">
                <v:imagedata r:id="rId79" o:title=""/>
              </v:shape>
            </v:group>
            <v:group style="position:absolute;left:2923;top:3853;width:344;height:239" coordorigin="2923,3853" coordsize="344,239">
              <v:shape style="position:absolute;left:2923;top:3853;width:344;height:239" coordorigin="2923,3853" coordsize="344,239" path="m3230,3853l2946,3856,2930,3869,2923,3890,2926,4069,2939,4086,2960,4092,3244,4089,3251,4084,2960,4084,2940,4075,2932,4055,2932,3890,2940,3870,2960,3862,3253,3862,3251,3860,3230,3853xe" filled="t" fillcolor="#9C9FA4" stroked="f">
                <v:path arrowok="t"/>
                <v:fill type="solid"/>
              </v:shape>
              <v:shape style="position:absolute;left:2923;top:3853;width:344;height:239" coordorigin="2923,3853" coordsize="344,239" path="m3253,3862l2960,3862,3231,3862,3251,3870,3259,3890,3259,4056,3250,4075,3230,4084,3251,4084,3261,4076,3267,4055,3267,3890,3263,3890,3265,3876,3253,3862xe" filled="t" fillcolor="#9C9FA4" stroked="f">
                <v:path arrowok="t"/>
                <v:fill type="solid"/>
              </v:shape>
              <v:shape style="position:absolute;left:2035;top:4187;width:335;height:230" type="#_x0000_t75">
                <v:imagedata r:id="rId80" o:title=""/>
              </v:shape>
            </v:group>
            <v:group style="position:absolute;left:2031;top:4182;width:344;height:239" coordorigin="2031,4182" coordsize="344,239">
              <v:shape style="position:absolute;left:2031;top:4182;width:344;height:239" coordorigin="2031,4182" coordsize="344,239" path="m2338,4182l2054,4185,2037,4199,2031,4220,2033,4398,2047,4415,2068,4421,2352,4419,2359,4413,2067,4413,2047,4404,2039,4384,2039,4219,2048,4199,2068,4191,2360,4191,2359,4189,2338,4182xe" filled="t" fillcolor="#9C9FA4" stroked="f">
                <v:path arrowok="t"/>
                <v:fill type="solid"/>
              </v:shape>
              <v:shape style="position:absolute;left:2031;top:4182;width:344;height:239" coordorigin="2031,4182" coordsize="344,239" path="m2360,4191l2068,4191,2339,4191,2358,4200,2367,4220,2367,4385,2358,4405,2338,4413,2359,4413,2369,4405,2375,4385,2375,4220,2371,4220,2372,4206,2360,4191xe" filled="t" fillcolor="#9C9FA4" stroked="f">
                <v:path arrowok="t"/>
                <v:fill type="solid"/>
              </v:shape>
            </v:group>
            <v:group style="position:absolute;left:2926;top:4384;width:35;height:37" coordorigin="2926,4384" coordsize="35,37">
              <v:shape style="position:absolute;left:2926;top:4384;width:35;height:37" coordorigin="2926,4384" coordsize="35,37" path="m2932,4384l2926,4398,2939,4415,2960,4421,2960,4413,2940,4404,2932,4384xe" filled="t" fillcolor="#9C9FA4" stroked="f">
                <v:path arrowok="t"/>
                <v:fill type="solid"/>
              </v:shape>
            </v:group>
            <v:group style="position:absolute;left:2711;top:2499;width:667;height:370" coordorigin="2711,2499" coordsize="667,370">
              <v:shape style="position:absolute;left:2711;top:2499;width:667;height:370" coordorigin="2711,2499" coordsize="667,370" path="m2734,2510l2722,2510,2714,2518,2711,2527,2711,2842,2714,2852,2722,2859,2729,2866,2738,2870,3302,2869,3321,2864,3326,2861,2740,2861,2733,2859,2727,2853,2722,2847,2719,2840,2719,2529,2722,2522,2733,2511,2734,2510xe" filled="t" fillcolor="#B85462" stroked="f">
                <v:path arrowok="t"/>
                <v:fill type="solid"/>
              </v:shape>
              <v:shape style="position:absolute;left:2711;top:2499;width:667;height:370" coordorigin="2711,2499" coordsize="667,370" path="m3328,2508l2748,2508,3305,2509,3321,2515,3339,2527,3359,2547,3367,2566,3369,2586,3369,2783,3373,2783,3368,2798,3362,2814,3350,2831,3330,2851,3311,2859,3291,2861,3326,2861,3375,2803,3378,2783,3377,2575,3372,2556,3363,2538,3347,2520,3330,2509,3328,2508xe" filled="t" fillcolor="#B85462" stroked="f">
                <v:path arrowok="t"/>
                <v:fill type="solid"/>
              </v:shape>
              <v:shape style="position:absolute;left:2711;top:2499;width:667;height:370" coordorigin="2711,2499" coordsize="667,370" path="m2738,2499l2729,2503,2722,2510,2734,2510,2740,2508,3328,2508,3311,2502,3291,2500,2738,2499xe" filled="t" fillcolor="#B85462" stroked="f">
                <v:path arrowok="t"/>
                <v:fill type="solid"/>
              </v:shape>
            </v:group>
            <v:group style="position:absolute;left:3508;top:2712;width:22;height:2" coordorigin="3508,2712" coordsize="22,2">
              <v:shape style="position:absolute;left:3508;top:2712;width:22;height:2" coordorigin="3508,2712" coordsize="22,0" path="m3508,2712l3529,2712e" filled="f" stroked="t" strokeweight=".1pt" strokecolor="#13100F">
                <v:path arrowok="t"/>
              </v:shape>
            </v:group>
            <v:group style="position:absolute;left:1772;top:3001;width:1755;height:2" coordorigin="1772,3001" coordsize="1755,2">
              <v:shape style="position:absolute;left:1772;top:3001;width:1755;height:2" coordorigin="1772,3001" coordsize="1755,0" path="m1772,3001l3527,3001e" filled="f" stroked="t" strokeweight=".4281pt" strokecolor="#13100F">
                <v:path arrowok="t"/>
              </v:shape>
            </v:group>
            <v:group style="position:absolute;left:1922;top:2501;width:663;height:367" coordorigin="1922,2501" coordsize="663,367">
              <v:shape style="position:absolute;left:1922;top:2501;width:663;height:367" coordorigin="1922,2501" coordsize="663,367" path="m2559,2501l1998,2502,1943,2530,1922,2586,1923,2792,1951,2847,2007,2868,2559,2868,2568,2865,2570,2863,2005,2863,1985,2860,1937,2822,1927,2783,1927,2584,1951,2529,2007,2506,2570,2506,2568,2505,2559,2501xe" filled="t" fillcolor="#13100F" stroked="f">
                <v:path arrowok="t"/>
                <v:fill type="solid"/>
              </v:shape>
              <v:shape style="position:absolute;left:1922;top:2501;width:663;height:367" coordorigin="1922,2501" coordsize="663,367" path="m2570,2506l2558,2506,2566,2509,2572,2515,2578,2521,2581,2529,2581,2841,2578,2848,2572,2854,2566,2860,2558,2863,2570,2863,2575,2858,2582,2851,2586,2842,2586,2527,2582,2518,2575,2512,2570,2506xe" filled="t" fillcolor="#13100F" stroked="f">
                <v:path arrowok="t"/>
                <v:fill type="solid"/>
              </v:shape>
              <v:shape style="position:absolute;left:2035;top:3119;width:548;height:263" type="#_x0000_t75">
                <v:imagedata r:id="rId81" o:title=""/>
              </v:shape>
            </v:group>
            <v:group style="position:absolute;left:2031;top:3115;width:557;height:272" coordorigin="2031,3115" coordsize="557,272">
              <v:shape style="position:absolute;left:2031;top:3115;width:557;height:272" coordorigin="2031,3115" coordsize="557,272" path="m2550,3115l2054,3118,2037,3131,2031,3152,2033,3363,2047,3380,2068,3387,2564,3384,2571,3378,2067,3378,2047,3370,2039,3350,2039,3151,2048,3132,2068,3123,2573,3123,2571,3122,2550,3115xe" filled="t" fillcolor="#9C9FA4" stroked="f">
                <v:path arrowok="t"/>
                <v:fill type="solid"/>
              </v:shape>
              <v:shape style="position:absolute;left:2031;top:3115;width:557;height:272" coordorigin="2031,3115" coordsize="557,272" path="m2573,3123l2068,3123,2551,3123,2571,3132,2579,3152,2579,3350,2570,3370,2550,3378,2571,3378,2581,3371,2587,3350,2587,3152,2583,3152,2585,3138,2573,3123xe" filled="t" fillcolor="#9C9FA4" stroked="f">
                <v:path arrowok="t"/>
                <v:fill type="solid"/>
              </v:shape>
              <v:shape style="position:absolute;left:2715;top:3120;width:541;height:263" type="#_x0000_t75">
                <v:imagedata r:id="rId82" o:title=""/>
              </v:shape>
            </v:group>
            <v:group style="position:absolute;left:2711;top:3115;width:557;height:272" coordorigin="2711,3115" coordsize="557,272">
              <v:shape style="position:absolute;left:2711;top:3115;width:557;height:272" coordorigin="2711,3115" coordsize="557,272" path="m3230,3115l2734,3118,2717,3131,2711,3152,2713,3363,2727,3380,2748,3387,3244,3384,3251,3378,2747,3378,2727,3370,2719,3350,2719,3151,2728,3132,2748,3123,3253,3123,3251,3122,3230,3115xe" filled="t" fillcolor="#9C9FA4" stroked="f">
                <v:path arrowok="t"/>
                <v:fill type="solid"/>
              </v:shape>
              <v:shape style="position:absolute;left:2711;top:3115;width:557;height:272" coordorigin="2711,3115" coordsize="557,272" path="m3253,3123l2748,3123,3231,3123,3251,3132,3259,3152,3259,3350,3250,3370,3230,3378,3251,3378,3261,3371,3267,3350,3267,3152,3263,3152,3265,3138,3253,3123xe" filled="t" fillcolor="#9C9FA4" stroked="f">
                <v:path arrowok="t"/>
                <v:fill type="solid"/>
              </v:shape>
              <v:shape style="position:absolute;left:1451;top:-234;width:2357;height:4168" type="#_x0000_t75">
                <v:imagedata r:id="rId83" o:title=""/>
              </v:shape>
            </v:group>
            <v:group style="position:absolute;left:2084;top:4262;width:242;height:80" coordorigin="2084,4262" coordsize="242,80">
              <v:shape style="position:absolute;left:2084;top:4262;width:242;height:80" coordorigin="2084,4262" coordsize="242,80" path="m2290,4341l2284,4341,2284,4341,2290,4341,2290,4341xe" filled="t" fillcolor="#646970" stroked="f">
                <v:path arrowok="t"/>
                <v:fill type="solid"/>
              </v:shape>
              <v:shape style="position:absolute;left:2084;top:4262;width:242;height:80" coordorigin="2084,4262" coordsize="242,80" path="m2326,4341l2317,4341,2317,4341,2325,4341,2326,4341,2326,4341xe" filled="t" fillcolor="#646970" stroked="f">
                <v:path arrowok="t"/>
                <v:fill type="solid"/>
              </v:shape>
              <v:shape style="position:absolute;left:2084;top:4262;width:242;height:80" coordorigin="2084,4262" coordsize="242,80" path="m2309,4262l2284,4262,2283,4341,2290,4341,2290,4341,2291,4306,2310,4306,2310,4306,2314,4304,2317,4302,2320,4297,2306,4297,2304,4297,2291,4297,2291,4272,2320,4272,2319,4269,2317,4266,2312,4263,2309,4262xe" filled="t" fillcolor="#646970" stroked="f">
                <v:path arrowok="t"/>
                <v:fill type="solid"/>
              </v:shape>
              <v:shape style="position:absolute;left:2084;top:4262;width:242;height:80" coordorigin="2084,4262" coordsize="242,80" path="m2317,4341l2290,4341,2317,4341xe" filled="t" fillcolor="#646970" stroked="f">
                <v:path arrowok="t"/>
                <v:fill type="solid"/>
              </v:shape>
              <v:shape style="position:absolute;left:2084;top:4262;width:242;height:80" coordorigin="2084,4262" coordsize="242,80" path="m2310,4306l2291,4306,2297,4307,2301,4307,2311,4325,2317,4341,2326,4341,2318,4319,2316,4315,2314,4312,2312,4309,2310,4306xe" filled="t" fillcolor="#646970" stroked="f">
                <v:path arrowok="t"/>
                <v:fill type="solid"/>
              </v:shape>
              <v:shape style="position:absolute;left:2084;top:4262;width:242;height:80" coordorigin="2084,4262" coordsize="242,80" path="m2320,4272l2291,4272,2305,4272,2308,4272,2311,4273,2312,4275,2314,4278,2314,4280,2314,4287,2314,4289,2313,4291,2312,4293,2311,4294,2310,4295,2308,4296,2306,4297,2320,4297,2321,4294,2322,4290,2322,4280,2321,4276,2320,4272xe" filled="t" fillcolor="#646970" stroked="f">
                <v:path arrowok="t"/>
                <v:fill type="solid"/>
              </v:shape>
              <v:shape style="position:absolute;left:2084;top:4262;width:242;height:80" coordorigin="2084,4262" coordsize="242,80" path="m2241,4262l2240,4341,2241,4341,2241,4341,2275,4341,2276,4332,2247,4331,2247,4305,2273,4305,2273,4296,2247,4295,2247,4272,2274,4272,2275,4263,2241,4262xe" filled="t" fillcolor="#646970" stroked="f">
                <v:path arrowok="t"/>
                <v:fill type="solid"/>
              </v:shape>
              <v:shape style="position:absolute;left:2084;top:4262;width:242;height:80" coordorigin="2084,4262" coordsize="242,80" path="m2273,4305l2247,4305,2273,4306,2273,4305xe" filled="t" fillcolor="#646970" stroked="f">
                <v:path arrowok="t"/>
                <v:fill type="solid"/>
              </v:shape>
              <v:shape style="position:absolute;left:2084;top:4262;width:242;height:80" coordorigin="2084,4262" coordsize="242,80" path="m2274,4272l2247,4272,2274,4273,2274,4272xe" filled="t" fillcolor="#646970" stroked="f">
                <v:path arrowok="t"/>
                <v:fill type="solid"/>
              </v:shape>
              <v:shape style="position:absolute;left:2084;top:4262;width:242;height:80" coordorigin="2084,4262" coordsize="242,80" path="m2194,4341l2187,4341,2187,4341,2193,4341,2194,4341xe" filled="t" fillcolor="#646970" stroked="f">
                <v:path arrowok="t"/>
                <v:fill type="solid"/>
              </v:shape>
              <v:shape style="position:absolute;left:2084;top:4262;width:242;height:80" coordorigin="2084,4262" coordsize="242,80" path="m2212,4277l2205,4277,2205,4278,2205,4280,2215,4341,2222,4341,2225,4324,2219,4324,2218,4316,2217,4310,2216,4302,2212,4277xe" filled="t" fillcolor="#646970" stroked="f">
                <v:path arrowok="t"/>
                <v:fill type="solid"/>
              </v:shape>
              <v:shape style="position:absolute;left:2084;top:4262;width:242;height:80" coordorigin="2084,4262" coordsize="242,80" path="m2175,4262l2174,4262,2186,4341,2187,4341,2194,4341,2196,4325,2190,4325,2190,4321,2182,4263,2175,4262xe" filled="t" fillcolor="#646970" stroked="f">
                <v:path arrowok="t"/>
                <v:fill type="solid"/>
              </v:shape>
              <v:shape style="position:absolute;left:2084;top:4262;width:242;height:80" coordorigin="2084,4262" coordsize="242,80" path="m2201,4262l2192,4315,2191,4316,2190,4325,2196,4325,2204,4282,2205,4277,2212,4277,2209,4263,2201,4262xe" filled="t" fillcolor="#646970" stroked="f">
                <v:path arrowok="t"/>
                <v:fill type="solid"/>
              </v:shape>
              <v:shape style="position:absolute;left:2084;top:4262;width:242;height:80" coordorigin="2084,4262" coordsize="242,80" path="m2235,4262l2229,4262,2220,4317,2219,4321,2219,4324,2225,4324,2235,4262xe" filled="t" fillcolor="#646970" stroked="f">
                <v:path arrowok="t"/>
                <v:fill type="solid"/>
              </v:shape>
              <v:shape style="position:absolute;left:2084;top:4262;width:242;height:80" coordorigin="2084,4262" coordsize="242,80" path="m2153,4261l2142,4261,2136,4265,2132,4272,2128,4280,2126,4290,2126,4310,2127,4316,2130,4329,2133,4334,2136,4337,2140,4341,2144,4343,2153,4343,2157,4341,2164,4334,2165,4333,2144,4333,2141,4330,2138,4325,2135,4320,2133,4312,2133,4291,2135,4283,2141,4273,2145,4271,2165,4271,2164,4270,2161,4266,2157,4263,2153,4261xe" filled="t" fillcolor="#646970" stroked="f">
                <v:path arrowok="t"/>
                <v:fill type="solid"/>
              </v:shape>
              <v:shape style="position:absolute;left:2084;top:4262;width:242;height:80" coordorigin="2084,4262" coordsize="242,80" path="m2165,4271l2152,4271,2154,4272,2159,4277,2161,4281,2162,4286,2163,4290,2163,4291,2164,4294,2164,4312,2162,4319,2159,4325,2157,4330,2153,4333,2165,4333,2167,4330,2169,4323,2171,4317,2172,4310,2172,4294,2171,4287,2169,4281,2167,4275,2165,4271xe" filled="t" fillcolor="#646970" stroked="f">
                <v:path arrowok="t"/>
                <v:fill type="solid"/>
              </v:shape>
              <v:shape style="position:absolute;left:2084;top:4262;width:242;height:80" coordorigin="2084,4262" coordsize="242,80" path="m2091,4341l2085,4341,2085,4341,2091,4341,2091,4341xe" filled="t" fillcolor="#646970" stroked="f">
                <v:path arrowok="t"/>
                <v:fill type="solid"/>
              </v:shape>
              <v:shape style="position:absolute;left:2084;top:4262;width:242;height:80" coordorigin="2084,4262" coordsize="242,80" path="m2106,4262l2085,4262,2084,4341,2090,4341,2091,4341,2092,4309,2111,4309,2115,4307,2119,4299,2092,4299,2092,4272,2119,4272,2119,4271,2117,4269,2114,4265,2112,4264,2110,4263,2108,4262,2106,4262xe" filled="t" fillcolor="#646970" stroked="f">
                <v:path arrowok="t"/>
                <v:fill type="solid"/>
              </v:shape>
              <v:shape style="position:absolute;left:2084;top:4262;width:242;height:80" coordorigin="2084,4262" coordsize="242,80" path="m2111,4309l2092,4309,2103,4310,2110,4310,2111,4309xe" filled="t" fillcolor="#646970" stroked="f">
                <v:path arrowok="t"/>
                <v:fill type="solid"/>
              </v:shape>
              <v:shape style="position:absolute;left:2084;top:4262;width:242;height:80" coordorigin="2084,4262" coordsize="242,80" path="m2119,4273l2106,4273,2107,4273,2108,4273,2113,4290,2113,4293,2109,4298,2107,4299,2119,4299,2120,4298,2121,4292,2121,4282,2121,4278,2119,4273xe" filled="t" fillcolor="#646970" stroked="f">
                <v:path arrowok="t"/>
                <v:fill type="solid"/>
              </v:shape>
              <v:shape style="position:absolute;left:2084;top:4262;width:242;height:80" coordorigin="2084,4262" coordsize="242,80" path="m2119,4272l2092,4272,2103,4273,2106,4273,2119,4273,2119,4272xe" filled="t" fillcolor="#646970" stroked="f">
                <v:path arrowok="t"/>
                <v:fill type="solid"/>
              </v:shape>
            </v:group>
            <v:group style="position:absolute;left:2981;top:4244;width:229;height:82" coordorigin="2981,4244" coordsize="229,82">
              <v:shape style="position:absolute;left:2981;top:4244;width:229;height:82" coordorigin="2981,4244" coordsize="229,82" path="m3169,4245l3169,4324,3169,4324,3169,4324,3176,4324,3177,4287,3209,4287,3209,4278,3202,4278,3176,4277,3177,4246,3169,4245xe" filled="t" fillcolor="#646970" stroked="f">
                <v:path arrowok="t"/>
                <v:fill type="solid"/>
              </v:shape>
              <v:shape style="position:absolute;left:2981;top:4244;width:229;height:82" coordorigin="2981,4244" coordsize="229,82" path="m3209,4287l3177,4287,3202,4288,3202,4324,3209,4324,3209,4287xe" filled="t" fillcolor="#646970" stroked="f">
                <v:path arrowok="t"/>
                <v:fill type="solid"/>
              </v:shape>
              <v:shape style="position:absolute;left:2981;top:4244;width:229;height:82" coordorigin="2981,4244" coordsize="229,82" path="m3202,4245l3202,4278,3209,4278,3210,4246,3202,4245xe" filled="t" fillcolor="#646970" stroked="f">
                <v:path arrowok="t"/>
                <v:fill type="solid"/>
              </v:shape>
              <v:shape style="position:absolute;left:2981;top:4244;width:229;height:82" coordorigin="2981,4244" coordsize="229,82" path="m3127,4298l3120,4298,3120,4299,3119,4299,3137,4326,3145,4326,3149,4325,3151,4322,3154,4320,3157,4317,3158,4315,3138,4315,3136,4314,3127,4302,3127,4298xe" filled="t" fillcolor="#646970" stroked="f">
                <v:path arrowok="t"/>
                <v:fill type="solid"/>
              </v:shape>
              <v:shape style="position:absolute;left:2981;top:4244;width:229;height:82" coordorigin="2981,4244" coordsize="229,82" path="m3143,4244l3136,4244,3133,4245,3121,4262,3121,4270,3143,4290,3146,4291,3147,4292,3149,4293,3151,4295,3153,4298,3153,4300,3153,4305,3153,4307,3152,4309,3151,4311,3149,4312,3147,4313,3146,4315,3144,4315,3158,4315,3160,4310,3161,4306,3161,4297,3152,4282,3150,4281,3146,4279,3140,4277,3135,4275,3129,4262,3130,4260,3133,4255,3136,4254,3156,4254,3155,4252,3153,4249,3150,4247,3147,4245,3143,4244xe" filled="t" fillcolor="#646970" stroked="f">
                <v:path arrowok="t"/>
                <v:fill type="solid"/>
              </v:shape>
              <v:shape style="position:absolute;left:2981;top:4244;width:229;height:82" coordorigin="2981,4244" coordsize="229,82" path="m3156,4254l3144,4254,3146,4255,3148,4258,3150,4260,3151,4264,3151,4269,3159,4268,3159,4264,3159,4262,3158,4259,3156,4254xe" filled="t" fillcolor="#646970" stroked="f">
                <v:path arrowok="t"/>
                <v:fill type="solid"/>
              </v:shape>
              <v:shape style="position:absolute;left:2981;top:4244;width:229;height:82" coordorigin="2981,4244" coordsize="229,82" path="m3075,4245l3074,4324,3075,4324,3075,4324,3113,4324,3114,4314,3082,4314,3083,4288,3110,4288,3110,4279,3082,4278,3083,4255,3112,4255,3112,4246,3075,4245xe" filled="t" fillcolor="#646970" stroked="f">
                <v:path arrowok="t"/>
                <v:fill type="solid"/>
              </v:shape>
              <v:shape style="position:absolute;left:2981;top:4244;width:229;height:82" coordorigin="2981,4244" coordsize="229,82" path="m3110,4288l3083,4288,3110,4289,3110,4288xe" filled="t" fillcolor="#646970" stroked="f">
                <v:path arrowok="t"/>
                <v:fill type="solid"/>
              </v:shape>
              <v:shape style="position:absolute;left:2981;top:4244;width:229;height:82" coordorigin="2981,4244" coordsize="229,82" path="m3112,4255l3083,4255,3112,4256,3112,4255xe" filled="t" fillcolor="#646970" stroked="f">
                <v:path arrowok="t"/>
                <v:fill type="solid"/>
              </v:shape>
              <v:shape style="position:absolute;left:2981;top:4244;width:229;height:82" coordorigin="2981,4244" coordsize="229,82" path="m3024,4245l3023,4324,3024,4324,3024,4324,3031,4324,3031,4289,3052,4289,3052,4289,3056,4287,3059,4285,3063,4280,3031,4280,3031,4254,3063,4254,3062,4251,3060,4249,3055,4246,3051,4245,3024,4245xe" filled="t" fillcolor="#646970" stroked="f">
                <v:path arrowok="t"/>
                <v:fill type="solid"/>
              </v:shape>
              <v:shape style="position:absolute;left:2981;top:4244;width:229;height:82" coordorigin="2981,4244" coordsize="229,82" path="m3052,4289l3031,4289,3042,4290,3045,4292,3046,4293,3047,4295,3048,4297,3049,4299,3051,4303,3053,4308,3060,4324,3069,4324,3070,4324,3060,4302,3059,4298,3057,4295,3055,4292,3052,4289xe" filled="t" fillcolor="#646970" stroked="f">
                <v:path arrowok="t"/>
                <v:fill type="solid"/>
              </v:shape>
              <v:shape style="position:absolute;left:2981;top:4244;width:229;height:82" coordorigin="2981,4244" coordsize="229,82" path="m3063,4254l3031,4254,3047,4255,3050,4255,3053,4256,3054,4258,3056,4261,3057,4263,3057,4270,3056,4272,3056,4274,3055,4276,3054,4277,3052,4278,3050,4279,3048,4280,3063,4280,3064,4277,3065,4273,3065,4263,3064,4259,3063,4254xe" filled="t" fillcolor="#646970" stroked="f">
                <v:path arrowok="t"/>
                <v:fill type="solid"/>
              </v:shape>
              <v:shape style="position:absolute;left:2981;top:4244;width:229;height:82" coordorigin="2981,4244" coordsize="229,82" path="m2981,4245l2981,4324,2981,4324,2981,4324,2988,4324,2989,4288,3012,4288,3012,4279,2988,4278,2989,4255,3015,4255,3016,4246,2981,4245xe" filled="t" fillcolor="#646970" stroked="f">
                <v:path arrowok="t"/>
                <v:fill type="solid"/>
              </v:shape>
              <v:shape style="position:absolute;left:2981;top:4244;width:229;height:82" coordorigin="2981,4244" coordsize="229,82" path="m3012,4288l2989,4288,3012,4289,3012,4288xe" filled="t" fillcolor="#646970" stroked="f">
                <v:path arrowok="t"/>
                <v:fill type="solid"/>
              </v:shape>
              <v:shape style="position:absolute;left:2981;top:4244;width:229;height:82" coordorigin="2981,4244" coordsize="229,82" path="m3015,4255l2989,4255,3015,4256,3015,4255xe" filled="t" fillcolor="#646970" stroked="f">
                <v:path arrowok="t"/>
                <v:fill type="solid"/>
              </v:shape>
            </v:group>
            <v:group style="position:absolute;left:1816;top:-93;width:5;height:2421" coordorigin="1816,-93" coordsize="5,2421">
              <v:shape style="position:absolute;left:1816;top:-93;width:5;height:2421" coordorigin="1816,-93" coordsize="5,2421" path="m1818,-93l1818,-93e" filled="f" stroked="t" strokeweight=".1pt" strokecolor="#13100F">
                <v:path arrowok="t"/>
              </v:shape>
            </v:group>
            <v:group style="position:absolute;left:1759;top:4318;width:257;height:14" coordorigin="1759,4318" coordsize="257,14">
              <v:shape style="position:absolute;left:1759;top:4318;width:257;height:14" coordorigin="1759,4318" coordsize="257,14" path="m1759,4318l1770,4332,2015,4332,1997,4318,1759,4318xe" filled="t" fillcolor="#343D91" stroked="f">
                <v:path arrowok="t"/>
                <v:fill type="solid"/>
              </v:shape>
            </v:group>
            <v:group style="position:absolute;left:1455;top:4055;width:248;height:14" coordorigin="1455,4055" coordsize="248,14">
              <v:shape style="position:absolute;left:1455;top:4055;width:248;height:14" coordorigin="1455,4055" coordsize="248,14" path="m1695,4055l1455,4055,1467,4069,1703,4069,1695,4055xe" filled="t" fillcolor="#343D91" stroked="f">
                <v:path arrowok="t"/>
                <v:fill type="solid"/>
              </v:shape>
            </v:group>
            <v:group style="position:absolute;left:3425;top:4493;width:104;height:5" coordorigin="3425,4493" coordsize="104,5">
              <v:shape style="position:absolute;left:3425;top:4493;width:104;height:5" coordorigin="3425,4493" coordsize="104,5" path="m3527,4493l3428,4493,3425,4495,3428,4498,3527,4498,3529,4495,3527,4493xe" filled="t" fillcolor="#13100F" stroked="f">
                <v:path arrowok="t"/>
                <v:fill type="solid"/>
              </v:shape>
            </v:group>
            <v:group style="position:absolute;left:3425;top:4822;width:104;height:5" coordorigin="3425,4822" coordsize="104,5">
              <v:shape style="position:absolute;left:3425;top:4822;width:104;height:5" coordorigin="3425,4822" coordsize="104,5" path="m3527,4822l3428,4822,3425,4825,3428,4827,3527,4827,3529,4825,3527,4822xe" filled="t" fillcolor="#13100F" stroked="f">
                <v:path arrowok="t"/>
                <v:fill type="solid"/>
              </v:shape>
            </v:group>
            <v:group style="position:absolute;left:3425;top:4493;width:5;height:334" coordorigin="3425,4493" coordsize="5,334">
              <v:shape style="position:absolute;left:3425;top:4493;width:5;height:334" coordorigin="3425,4493" coordsize="5,334" path="m3428,4493l3425,4495,3425,4825,3428,4827,3430,4825,3430,4495,3428,4493xe" filled="t" fillcolor="#13100F" stroked="f">
                <v:path arrowok="t"/>
                <v:fill type="solid"/>
              </v:shape>
            </v:group>
            <v:group style="position:absolute;left:3432;top:4440;width:71;height:58" coordorigin="3432,4440" coordsize="71,58">
              <v:shape style="position:absolute;left:3432;top:4440;width:71;height:58" coordorigin="3432,4440" coordsize="71,58" path="m3500,4440l3434,4440,3433,4440,3432,4442,3432,4495,3434,4498,3437,4495,3437,4445,3503,4445,3503,4442,3502,4440,3500,4440xe" filled="t" fillcolor="#13100F" stroked="f">
                <v:path arrowok="t"/>
                <v:fill type="solid"/>
              </v:shape>
              <v:shape style="position:absolute;left:3432;top:4440;width:71;height:58" coordorigin="3432,4440" coordsize="71,58" path="m3503,4445l3498,4445,3498,4495,3500,4498,3503,4495,3503,4445xe" filled="t" fillcolor="#13100F" stroked="f">
                <v:path arrowok="t"/>
                <v:fill type="solid"/>
              </v:shape>
            </v:group>
            <v:group style="position:absolute;left:3432;top:4822;width:71;height:58" coordorigin="3432,4822" coordsize="71,58">
              <v:shape style="position:absolute;left:3432;top:4822;width:71;height:58" coordorigin="3432,4822" coordsize="71,58" path="m3434,4822l3432,4825,3432,4878,3433,4879,3434,4880,3500,4880,3502,4879,3503,4878,3503,4875,3437,4875,3437,4825,3434,4822xe" filled="t" fillcolor="#13100F" stroked="f">
                <v:path arrowok="t"/>
                <v:fill type="solid"/>
              </v:shape>
              <v:shape style="position:absolute;left:3432;top:4822;width:71;height:58" coordorigin="3432,4822" coordsize="71,58" path="m3500,4822l3498,4825,3498,4875,3503,4875,3503,4825,3500,4822xe" filled="t" fillcolor="#13100F" stroked="f">
                <v:path arrowok="t"/>
                <v:fill type="solid"/>
              </v:shape>
            </v:group>
            <v:group style="position:absolute;left:3283;top:4471;width:551;height:521" coordorigin="3283,4471" coordsize="551,521">
              <v:shape style="position:absolute;left:3283;top:4471;width:551;height:521" coordorigin="3283,4471" coordsize="551,521" path="m3283,4977l3288,4991,3652,4991,3655,4984,3647,4984,3641,4982,3642,4979,3643,4977,3283,4977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643,4977l3642,4979,3641,4982,3647,4984,3645,4977,3643,4977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753,4471l3737,4536,3724,4595,3707,4677,3683,4791,3670,4855,3654,4927,3643,4977,3645,4977,3647,4984,3655,4984,3674,4904,3693,4812,3726,4653,3735,4611,3750,4539,3763,4485,3758,4485,3758,4478,3812,4478,3812,4471,3819,4471,3753,4471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12,4485l3827,4485,3812,4485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26,4485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30,4484l3826,4484,3826,4485,3827,4485,3829,4484,3830,4484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27,4478l3825,4485,3826,4485,3827,4478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26,4471l3826,4471,3826,4472,3827,4477,3827,4478,3827,4480,3826,4485,3826,4484,3830,4484,3831,4483,3832,4482,3834,4480,3834,4478,3833,4474,3831,4472,3829,4471,3828,4471,3826,4471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19,4471l3812,4471,3812,4485,3826,4485,3825,4485,3824,4484,3821,4482,3820,4478,3820,4475,3821,4473,3822,4472,3824,4471,3825,4471,3826,4471,3819,4471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12,4478l3758,4478,3765,4480,3763,4485,3812,4485,3812,4478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758,4478l3758,4485,3763,4485,3765,4480,3758,4478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27,4478l3824,4484,3825,4485,3827,4478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27,4478l3825,4485,3827,4478,3827,4478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27,4478l3821,4482,3824,4484,3827,4478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22,4472l3821,4473,3820,4475,3820,4478,3821,4482,3827,4478,3822,4472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27,4478l3827,4478,3827,4478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27,4478l3827,4478,3827,4478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24,4471l3822,4472,3827,4478,3824,4471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24,4471l3827,4478,3824,4471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25,4471l3824,4471,3827,4478,3825,4471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25,4471l3827,4478,3825,4471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26,4471l3825,4471,3827,4478,3826,4471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26,4471l3827,4477,3826,4471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26,4471l3827,4477,3826,4471,3826,4471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26,4471l3826,4471,3826,4471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26,4471l3826,4471,3826,4471xe" filled="t" fillcolor="#343D91" stroked="f">
                <v:path arrowok="t"/>
                <v:fill type="solid"/>
              </v:shape>
              <v:shape style="position:absolute;left:3283;top:4471;width:551;height:521" coordorigin="3283,4471" coordsize="551,521" path="m3826,4471l3819,4471,3826,4471,3826,4471xe" filled="t" fillcolor="#343D91" stroked="f">
                <v:path arrowok="t"/>
                <v:fill type="solid"/>
              </v:shape>
            </v:group>
            <v:group style="position:absolute;left:2376;top:5306;width:106;height:104" coordorigin="2376,5306" coordsize="106,104">
              <v:shape style="position:absolute;left:2376;top:5306;width:106;height:104" coordorigin="2376,5306" coordsize="106,104" path="m2385,5357l2380,5357,2380,5377,2392,5395,2411,5406,2434,5410,2454,5405,2457,5402,2425,5402,2405,5395,2390,5379,2385,5357xe" filled="t" fillcolor="#9C9FA4" stroked="f">
                <v:path arrowok="t"/>
                <v:fill type="solid"/>
              </v:shape>
              <v:shape style="position:absolute;left:2376;top:5306;width:106;height:104" coordorigin="2376,5306" coordsize="106,104" path="m2453,5313l2440,5313,2458,5323,2470,5340,2474,5365,2466,5384,2449,5397,2425,5402,2457,5402,2469,5392,2479,5372,2482,5347,2475,5330,2461,5316,2453,5313xe" filled="t" fillcolor="#9C9FA4" stroked="f">
                <v:path arrowok="t"/>
                <v:fill type="solid"/>
              </v:shape>
              <v:shape style="position:absolute;left:2376;top:5306;width:106;height:104" coordorigin="2376,5306" coordsize="106,104" path="m2412,5306l2394,5318,2381,5335,2376,5357,2386,5345,2396,5328,2415,5317,2440,5313,2453,5313,2440,5308,2412,5306xe" filled="t" fillcolor="#9C9FA4" stroked="f">
                <v:path arrowok="t"/>
                <v:fill type="solid"/>
              </v:shape>
            </v:group>
            <v:group style="position:absolute;left:1551;top:4718;width:783;height:862" coordorigin="1551,4718" coordsize="783,862">
              <v:shape style="position:absolute;left:1551;top:4718;width:783;height:862" coordorigin="1551,4718" coordsize="783,862" path="m1711,4725l1704,4725,1704,4732,1698,4732,1714,4803,1729,4868,1763,5010,1843,5341,1874,5471,1890,5540,1898,5580,2225,5580,2245,5578,2271,5573,2273,5573,1904,5573,1904,5566,1908,5566,1910,5563,1896,5504,1862,5363,1793,5076,1760,4940,1739,4852,1722,4778,1712,4732,1711,4725xe" filled="t" fillcolor="#343D91" stroked="f">
                <v:path arrowok="t"/>
                <v:fill type="solid"/>
              </v:shape>
              <v:shape style="position:absolute;left:1551;top:4718;width:783;height:862" coordorigin="1551,4718" coordsize="783,862" path="m1904,5566l1904,5573,1908,5566,1904,5566xe" filled="t" fillcolor="#343D91" stroked="f">
                <v:path arrowok="t"/>
                <v:fill type="solid"/>
              </v:shape>
              <v:shape style="position:absolute;left:1551;top:4718;width:783;height:862" coordorigin="1551,4718" coordsize="783,862" path="m1908,5566l1904,5573,2225,5573,2223,5566,1908,5566xe" filled="t" fillcolor="#343D91" stroked="f">
                <v:path arrowok="t"/>
                <v:fill type="solid"/>
              </v:shape>
              <v:shape style="position:absolute;left:1551;top:4718;width:783;height:862" coordorigin="1551,4718" coordsize="783,862" path="m2323,5538l2254,5563,2225,5566,2225,5573,2273,5573,2292,5567,2309,5561,2323,5554,2334,5549,2323,5538xe" filled="t" fillcolor="#343D91" stroked="f">
                <v:path arrowok="t"/>
                <v:fill type="solid"/>
              </v:shape>
              <v:shape style="position:absolute;left:1551;top:4718;width:783;height:862" coordorigin="1551,4718" coordsize="783,862" path="m1710,4718l1551,4718,1557,4732,1698,4732,1698,4730,1704,4725,1711,4725,1710,4718xe" filled="t" fillcolor="#343D91" stroked="f">
                <v:path arrowok="t"/>
                <v:fill type="solid"/>
              </v:shape>
              <v:shape style="position:absolute;left:1551;top:4718;width:783;height:862" coordorigin="1551,4718" coordsize="783,862" path="m1704,4725l1698,4730,1698,4732,1704,4732,1704,4725xe" filled="t" fillcolor="#343D91" stroked="f">
                <v:path arrowok="t"/>
                <v:fill type="solid"/>
              </v:shape>
            </v:group>
            <v:group style="position:absolute;left:2905;top:4533;width:346;height:174" coordorigin="2905,4533" coordsize="346,174">
              <v:shape style="position:absolute;left:2905;top:4533;width:346;height:174" coordorigin="2905,4533" coordsize="346,174" path="m3164,4533l2986,4533,2929,4561,2905,4624,2909,4646,2949,4696,2992,4707,3168,4707,3190,4703,3200,4699,3164,4699,2983,4698,2929,4667,2915,4605,2922,4589,2934,4572,2953,4552,2971,4544,2992,4542,3200,4542,3187,4536,3164,4533xe" filled="t" fillcolor="#9C9FA4" stroked="f">
                <v:path arrowok="t"/>
                <v:fill type="solid"/>
              </v:shape>
              <v:shape style="position:absolute;left:2905;top:4533;width:346;height:174" coordorigin="2905,4533" coordsize="346,174" path="m3251,4620l3247,4620,3241,4635,3235,4651,3223,4669,3204,4688,3185,4696,3164,4699,3200,4699,3210,4694,3227,4680,3240,4663,3248,4643,3251,4620xe" filled="t" fillcolor="#9C9FA4" stroked="f">
                <v:path arrowok="t"/>
                <v:fill type="solid"/>
              </v:shape>
              <v:shape style="position:absolute;left:2905;top:4533;width:346;height:174" coordorigin="2905,4533" coordsize="346,174" path="m3200,4542l2992,4542,3179,4543,3195,4549,3213,4561,3232,4581,3240,4599,3243,4620,3251,4617,3247,4594,3238,4574,3224,4558,3207,4545,3200,4542xe" filled="t" fillcolor="#9C9FA4" stroked="f">
                <v:path arrowok="t"/>
                <v:fill type="solid"/>
              </v:shape>
              <v:shape style="position:absolute;left:2034;top:3858;width:337;height:231" type="#_x0000_t75">
                <v:imagedata r:id="rId84" o:title=""/>
              </v:shape>
              <v:shape style="position:absolute;left:2034;top:3858;width:337;height:231" type="#_x0000_t75">
                <v:imagedata r:id="rId85" o:title=""/>
              </v:shape>
            </v:group>
            <v:group style="position:absolute;left:2034;top:3857;width:337;height:231" coordorigin="2034,3857" coordsize="337,231">
              <v:shape style="position:absolute;left:2034;top:3857;width:337;height:231" coordorigin="2034,3857" coordsize="337,231" path="m2067,3857l2047,3865,2035,3883,2034,4056,2041,4076,2060,4088,2339,4089,2359,4082,2371,4064,2372,3891,2364,3870,2346,3858,2067,3857xe" filled="t" fillcolor="#E2DFDF" stroked="f">
                <v:path arrowok="t"/>
                <v:fill type="solid"/>
              </v:shape>
            </v:group>
            <v:group style="position:absolute;left:2030;top:3853;width:346;height:240" coordorigin="2030,3853" coordsize="346,240">
              <v:shape style="position:absolute;left:2030;top:3853;width:346;height:240" coordorigin="2030,3853" coordsize="346,240" path="m2339,3853l2053,3856,2037,3870,2030,3891,2033,4070,2046,4087,2067,4093,2353,4090,2360,4085,2066,4085,2047,4076,2038,4056,2038,3890,2047,3870,2067,3862,2361,3862,2359,3860,2339,3853xe" filled="t" fillcolor="#9C9FA4" stroked="f">
                <v:path arrowok="t"/>
                <v:fill type="solid"/>
              </v:shape>
              <v:shape style="position:absolute;left:2030;top:3853;width:346;height:240" coordorigin="2030,3853" coordsize="346,240" path="m2361,3862l2067,3862,2339,3862,2359,3870,2367,3891,2367,4057,2359,4076,2339,4085,2360,4085,2369,4077,2376,4056,2376,3891,2372,3891,2373,3877,2361,3862xe" filled="t" fillcolor="#9C9FA4" stroked="f">
                <v:path arrowok="t"/>
                <v:fill type="solid"/>
              </v:shape>
            </v:group>
            <v:group style="position:absolute;left:2602;top:5306;width:106;height:104" coordorigin="2602,5306" coordsize="106,104">
              <v:shape style="position:absolute;left:2602;top:5306;width:106;height:104" coordorigin="2602,5306" coordsize="106,104" path="m2611,5357l2606,5357,2606,5377,2618,5395,2637,5406,2660,5410,2680,5405,2683,5402,2651,5402,2631,5395,2616,5379,2611,5357xe" filled="t" fillcolor="#F8F7F8" stroked="f">
                <v:path arrowok="t"/>
                <v:fill type="solid"/>
              </v:shape>
              <v:shape style="position:absolute;left:2602;top:5306;width:106;height:104" coordorigin="2602,5306" coordsize="106,104" path="m2679,5313l2666,5313,2684,5323,2696,5340,2700,5365,2692,5384,2675,5397,2651,5402,2683,5402,2695,5392,2705,5372,2708,5347,2701,5330,2687,5316,2679,5313xe" filled="t" fillcolor="#F8F7F8" stroked="f">
                <v:path arrowok="t"/>
                <v:fill type="solid"/>
              </v:shape>
              <v:shape style="position:absolute;left:2602;top:5306;width:106;height:104" coordorigin="2602,5306" coordsize="106,104" path="m2638,5306l2619,5318,2607,5335,2602,5357,2612,5345,2622,5328,2640,5317,2666,5313,2679,5313,2666,5308,2638,5306xe" filled="t" fillcolor="#F8F7F8" stroked="f">
                <v:path arrowok="t"/>
                <v:fill type="solid"/>
              </v:shape>
            </v:group>
            <v:group style="position:absolute;left:2828;top:5306;width:106;height:104" coordorigin="2828,5306" coordsize="106,104">
              <v:shape style="position:absolute;left:2828;top:5306;width:106;height:104" coordorigin="2828,5306" coordsize="106,104" path="m2836,5357l2832,5357,2832,5377,2844,5395,2862,5406,2886,5410,2905,5405,2909,5402,2877,5402,2857,5395,2842,5379,2836,5357xe" filled="t" fillcolor="#646970" stroked="f">
                <v:path arrowok="t"/>
                <v:fill type="solid"/>
              </v:shape>
              <v:shape style="position:absolute;left:2828;top:5306;width:106;height:104" coordorigin="2828,5306" coordsize="106,104" path="m2905,5313l2892,5313,2910,5323,2922,5340,2926,5365,2918,5384,2901,5397,2877,5402,2909,5402,2921,5392,2931,5372,2934,5347,2927,5330,2913,5316,2905,5313xe" filled="t" fillcolor="#646970" stroked="f">
                <v:path arrowok="t"/>
                <v:fill type="solid"/>
              </v:shape>
              <v:shape style="position:absolute;left:2828;top:5306;width:106;height:104" coordorigin="2828,5306" coordsize="106,104" path="m2864,5306l2845,5318,2833,5335,2828,5357,2838,5345,2848,5328,2866,5317,2892,5313,2905,5313,2892,5308,2864,5306xe" filled="t" fillcolor="#646970" stroked="f">
                <v:path arrowok="t"/>
                <v:fill type="solid"/>
              </v:shape>
            </v:group>
            <v:group style="position:absolute;left:2007;top:4496;width:1287;height:748" coordorigin="2007,4496" coordsize="1287,748">
              <v:shape style="position:absolute;left:2007;top:4496;width:1287;height:748" coordorigin="2007,4496" coordsize="1287,748" path="m3190,4496l2103,4496,2043,4522,2010,4578,2007,4600,2008,5148,2033,5208,2089,5241,2112,5244,3199,5243,3221,5239,3233,5234,2109,5234,2090,5231,2037,5197,2017,5139,2017,4597,2054,4526,2112,4506,3234,4506,3234,4506,3213,4499,3190,4496xe" filled="t" fillcolor="#4BA3D3" stroked="f">
                <v:path arrowok="t"/>
                <v:fill type="solid"/>
              </v:shape>
              <v:shape style="position:absolute;left:2007;top:4496;width:1287;height:748" coordorigin="2007,4496" coordsize="1287,748" path="m3234,4506l2112,4506,3193,4506,3211,4509,3264,4543,3284,4600,3284,5139,3289,5139,3284,5142,3282,5161,3275,5179,3230,5225,3190,5234,3233,5234,3285,5183,3294,5139,3294,4592,3290,4570,3281,4549,3268,4532,3252,4517,3234,4506xe" filled="t" fillcolor="#4BA3D3" stroked="f">
                <v:path arrowok="t"/>
                <v:fill type="solid"/>
              </v:shape>
              <v:shape style="position:absolute;left:2038;top:4531;width:337;height:165" type="#_x0000_t75">
                <v:imagedata r:id="rId86" o:title=""/>
              </v:shape>
            </v:group>
            <v:group style="position:absolute;left:2034;top:4527;width:346;height:174" coordorigin="2034,4527" coordsize="346,174">
              <v:shape style="position:absolute;left:2034;top:4527;width:346;height:174" coordorigin="2034,4527" coordsize="346,174" path="m2293,4527l2115,4527,2058,4555,2034,4617,2038,4640,2078,4690,2121,4701,2297,4701,2319,4697,2329,4692,2121,4692,2100,4690,2045,4635,2043,4614,2045,4593,2100,4538,2121,4536,2329,4536,2316,4530,2293,4527xe" filled="t" fillcolor="#9C9FA4" stroked="f">
                <v:path arrowok="t"/>
                <v:fill type="solid"/>
              </v:shape>
              <v:shape style="position:absolute;left:2034;top:4527;width:346;height:174" coordorigin="2034,4527" coordsize="346,174" path="m2380,4614l2376,4614,2370,4629,2364,4645,2352,4663,2333,4682,2314,4690,2293,4692,2329,4692,2339,4688,2356,4674,2369,4657,2377,4637,2380,4614xe" filled="t" fillcolor="#9C9FA4" stroked="f">
                <v:path arrowok="t"/>
                <v:fill type="solid"/>
              </v:shape>
              <v:shape style="position:absolute;left:2034;top:4527;width:346;height:174" coordorigin="2034,4527" coordsize="346,174" path="m2329,4536l2121,4536,2293,4536,2314,4538,2369,4593,2372,4614,2380,4611,2376,4588,2367,4568,2353,4551,2336,4538,2329,4536xe" filled="t" fillcolor="#9C9FA4" stroked="f">
                <v:path arrowok="t"/>
                <v:fill type="solid"/>
              </v:shape>
              <v:shape style="position:absolute;left:2038;top:4779;width:338;height:165" type="#_x0000_t75">
                <v:imagedata r:id="rId87" o:title=""/>
              </v:shape>
            </v:group>
            <v:group style="position:absolute;left:2034;top:4774;width:346;height:174" coordorigin="2034,4774" coordsize="346,174">
              <v:shape style="position:absolute;left:2034;top:4774;width:346;height:174" coordorigin="2034,4774" coordsize="346,174" path="m2293,4774l2115,4775,2058,4802,2034,4865,2038,4887,2078,4937,2121,4948,2297,4948,2319,4944,2329,4940,2121,4940,2100,4937,2045,4882,2043,4861,2045,4840,2100,4786,2121,4783,2329,4783,2316,4777,2293,4774xe" filled="t" fillcolor="#9C9FA4" stroked="f">
                <v:path arrowok="t"/>
                <v:fill type="solid"/>
              </v:shape>
              <v:shape style="position:absolute;left:2034;top:4774;width:346;height:174" coordorigin="2034,4774" coordsize="346,174" path="m2380,4861l2376,4861,2369,4882,2361,4901,2349,4917,2333,4929,2314,4937,2293,4940,2329,4940,2339,4935,2356,4922,2369,4904,2377,4884,2380,4861xe" filled="t" fillcolor="#9C9FA4" stroked="f">
                <v:path arrowok="t"/>
                <v:fill type="solid"/>
              </v:shape>
              <v:shape style="position:absolute;left:2034;top:4774;width:346;height:174" coordorigin="2034,4774" coordsize="346,174" path="m2329,4783l2121,4783,2293,4783,2314,4786,2369,4840,2372,4861,2380,4858,2376,4836,2367,4816,2353,4799,2336,4786,2329,4783xe" filled="t" fillcolor="#9C9FA4" stroked="f">
                <v:path arrowok="t"/>
                <v:fill type="solid"/>
              </v:shape>
              <v:shape style="position:absolute;left:2038;top:5026;width:338;height:165" type="#_x0000_t75">
                <v:imagedata r:id="rId88" o:title=""/>
              </v:shape>
            </v:group>
            <v:group style="position:absolute;left:2034;top:5022;width:346;height:174" coordorigin="2034,5022" coordsize="346,174">
              <v:shape style="position:absolute;left:2034;top:5022;width:346;height:174" coordorigin="2034,5022" coordsize="346,174" path="m2293,5022l2115,5022,2058,5050,2034,5112,2038,5134,2078,5184,2121,5196,2297,5195,2319,5192,2329,5187,2121,5187,2100,5184,2045,5129,2043,5109,2045,5088,2100,5033,2121,5030,2329,5030,2316,5025,2293,5022xe" filled="t" fillcolor="#9C9FA4" stroked="f">
                <v:path arrowok="t"/>
                <v:fill type="solid"/>
              </v:shape>
              <v:shape style="position:absolute;left:2034;top:5022;width:346;height:174" coordorigin="2034,5022" coordsize="346,174" path="m2380,5109l2376,5109,2371,5109,2369,5129,2361,5148,2348,5164,2333,5176,2314,5184,2293,5187,2329,5187,2339,5183,2356,5169,2369,5151,2377,5131,2380,5109xe" filled="t" fillcolor="#9C9FA4" stroked="f">
                <v:path arrowok="t"/>
                <v:fill type="solid"/>
              </v:shape>
              <v:shape style="position:absolute;left:2034;top:5022;width:346;height:174" coordorigin="2034,5022" coordsize="346,174" path="m2329,5030l2121,5030,2308,5032,2324,5038,2342,5050,2361,5069,2369,5088,2371,5109,2380,5105,2376,5083,2367,5063,2353,5046,2336,5033,2329,5030xe" filled="t" fillcolor="#9C9FA4" stroked="f">
                <v:path arrowok="t"/>
                <v:fill type="solid"/>
              </v:shape>
              <v:shape style="position:absolute;left:2525;top:4540;width:285;height:645" type="#_x0000_t75">
                <v:imagedata r:id="rId89" o:title=""/>
              </v:shape>
            </v:group>
            <v:group style="position:absolute;left:2520;top:4536;width:294;height:658" coordorigin="2520,4536" coordsize="294,658">
              <v:shape style="position:absolute;left:2520;top:4536;width:294;height:658" coordorigin="2520,4536" coordsize="294,658" path="m2667,4536l2589,4537,2525,4551,2520,4557,2520,5173,2525,5179,2531,5182,2538,5186,2598,5193,2705,5194,2725,5193,2745,5193,2765,5192,2787,5188,2796,5185,2716,5185,2612,5185,2551,5180,2529,5169,2529,4560,2597,4545,2667,4545,2667,4536xe" filled="t" fillcolor="#9C9FA4" stroked="f">
                <v:path arrowok="t"/>
                <v:fill type="solid"/>
              </v:shape>
              <v:shape style="position:absolute;left:2520;top:4536;width:294;height:658" coordorigin="2520,4536" coordsize="294,658" path="m2667,4536l2667,4545,2722,4545,2742,4545,2804,4558,2806,4560,2806,5169,2737,5185,2716,5185,2796,5185,2803,5182,2810,5179,2814,5173,2814,4557,2810,4551,2803,4547,2796,4543,2737,4536,2715,4536,2667,4536xe" filled="t" fillcolor="#9C9FA4" stroked="f">
                <v:path arrowok="t"/>
                <v:fill type="solid"/>
              </v:shape>
            </v:group>
            <v:group style="position:absolute;left:2613;top:5083;width:104;height:9" coordorigin="2613,5083" coordsize="104,9">
              <v:shape style="position:absolute;left:2613;top:5083;width:104;height:9" coordorigin="2613,5083" coordsize="104,9" path="m2714,5083l2615,5083,2613,5085,2613,5090,2615,5092,2714,5092,2716,5090,2716,5085,2714,5083xe" filled="t" fillcolor="#646970" stroked="f">
                <v:path arrowok="t"/>
                <v:fill type="solid"/>
              </v:shape>
            </v:group>
            <v:group style="position:absolute;left:2613;top:4610;width:56;height:104" coordorigin="2613,4610" coordsize="56,104">
              <v:shape style="position:absolute;left:2613;top:4610;width:56;height:104" coordorigin="2613,4610" coordsize="56,104" path="m2669,4666l2660,4666,2660,4712,2662,4714,2667,4714,2669,4712,2669,4666xe" filled="t" fillcolor="#646970" stroked="f">
                <v:path arrowok="t"/>
                <v:fill type="solid"/>
              </v:shape>
              <v:shape style="position:absolute;left:2613;top:4610;width:56;height:104" coordorigin="2613,4610" coordsize="56,104" path="m2715,4657l2669,4657,2615,4657,2613,4659,2613,4664,2615,4666,2715,4666,2717,4664,2717,4659,2715,4657xe" filled="t" fillcolor="#646970" stroked="f">
                <v:path arrowok="t"/>
                <v:fill type="solid"/>
              </v:shape>
              <v:shape style="position:absolute;left:2613;top:4610;width:56;height:104" coordorigin="2613,4610" coordsize="56,104" path="m2667,4610l2662,4610,2660,4612,2660,4657,2669,4657,2669,4612,2667,4610xe" filled="t" fillcolor="#646970" stroked="f">
                <v:path arrowok="t"/>
                <v:fill type="solid"/>
              </v:shape>
            </v:group>
            <v:group style="position:absolute;left:2070;top:4574;width:271;height:80" coordorigin="2070,4574" coordsize="271,80">
              <v:shape style="position:absolute;left:2070;top:4574;width:271;height:80" coordorigin="2070,4574" coordsize="271,80" path="m2313,4574l2313,4653,2313,4653,2313,4653,2318,4653,2318,4620,2318,4620,2318,4592,2323,4592,2318,4575,2313,4574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323,4593l2318,4593,2327,4621,2336,4653,2341,4653,2341,4636,2336,4636,2336,4635,2327,4607,2323,4593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341,4606l2336,4606,2336,4636,2341,4636,2341,4606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336,4574l2336,4635,2336,4606,2341,4606,2341,4575,2336,4574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323,4592l2318,4592,2318,4607,2318,4620,2318,4620,2318,4593,2323,4593,2323,4592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294,4573l2285,4573,2281,4577,2277,4587,2275,4592,2273,4602,2273,4622,2274,4628,2275,4634,2277,4641,2279,4646,2281,4649,2284,4653,2287,4655,2294,4655,2296,4653,2299,4650,2302,4646,2302,4645,2287,4645,2284,4643,2280,4632,2279,4624,2279,4602,2280,4595,2282,4590,2285,4585,2287,4583,2302,4583,2302,4582,2300,4578,2297,4575,2294,4573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302,4583l2287,4583,2293,4583,2295,4584,2296,4586,2298,4589,2300,4593,2301,4597,2302,4602,2302,4603,2302,4606,2302,4624,2301,4632,2299,4637,2296,4643,2294,4645,2302,4645,2304,4642,2307,4629,2308,4622,2308,4606,2307,4599,2304,4587,2302,4583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240,4574l2217,4574,2217,4653,2217,4653,2217,4653,2223,4653,2223,4647,2223,4618,2240,4618,2240,4617,2240,4617,2240,4617,2244,4616,2247,4614,2250,4609,2223,4609,2223,4583,2250,4583,2249,4581,2247,4578,2245,4577,2243,4575,2240,4574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240,4618l2223,4618,2230,4619,2233,4619,2248,4653,2255,4653,2255,4653,2255,4653,2254,4653,2255,4653,2253,4647,2248,4632,2247,4627,2245,4624,2243,4621,2241,4619,2241,4619,2240,4618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255,4653l2254,4653,2255,4653,2255,4653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240,4617l2240,4617,2241,4619,2241,4619,2240,4617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250,4583l2223,4583,2237,4584,2240,4584,2242,4585,2245,4590,2245,4592,2246,4599,2245,4601,2238,4609,2250,4609,2251,4606,2252,4602,2252,4592,2252,4588,2250,4583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177,4574l2177,4653,2177,4653,2177,4653,2209,4653,2210,4644,2183,4643,2183,4617,2207,4617,2207,4608,2183,4608,2183,4584,2208,4584,2209,4575,2177,4574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207,4617l2183,4617,2207,4617,2207,4617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208,4584l2183,4584,2208,4584,2208,4584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127,4574l2127,4653,2127,4653,2127,4653,2133,4653,2133,4586,2138,4586,2136,4575,2127,4574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138,4588l2133,4588,2139,4619,2145,4653,2150,4653,2152,4642,2148,4642,2148,4641,2147,4639,2147,4637,2146,4629,2138,4588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168,4589l2163,4589,2162,4634,2162,4653,2168,4653,2168,4589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153,4639l2148,4639,2148,4642,2152,4642,2153,4639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160,4574l2150,4629,2149,4634,2148,4639,2148,4641,2148,4639,2153,4639,2157,4619,2157,4619,2163,4588,2168,4588,2168,4575,2160,4574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168,4588l2163,4588,2163,4589,2157,4619,2157,4619,2163,4589,2168,4589,2168,4588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138,4586l2133,4586,2133,4588,2133,4589,2133,4617,2133,4588,2138,4588,2138,4586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111,4574l2111,4653,2111,4653,2111,4653,2117,4653,2117,4575,2111,4574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071,4574l2070,4584,2085,4584,2085,4653,2085,4653,2085,4653,2090,4653,2091,4584,2105,4584,2105,4584,2071,4584,2071,4583,2105,4583,2105,4575,2071,4574xe" filled="t" fillcolor="#646970" stroked="f">
                <v:path arrowok="t"/>
                <v:fill type="solid"/>
              </v:shape>
              <v:shape style="position:absolute;left:2070;top:4574;width:271;height:80" coordorigin="2070,4574" coordsize="271,80" path="m2105,4584l2091,4584,2105,4584,2105,4584xe" filled="t" fillcolor="#646970" stroked="f">
                <v:path arrowok="t"/>
                <v:fill type="solid"/>
              </v:shape>
            </v:group>
            <v:group style="position:absolute;left:2072;top:4822;width:279;height:80" coordorigin="2072,4822" coordsize="279,80">
              <v:shape style="position:absolute;left:2072;top:4822;width:279;height:80" coordorigin="2072,4822" coordsize="279,80" path="m2330,4822l2330,4900,2330,4900,2330,4901,2334,4901,2335,4865,2349,4865,2349,4856,2334,4855,2335,4831,2351,4831,2351,4822,2330,4822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349,4865l2335,4865,2349,4865,2349,4865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351,4831l2335,4831,2351,4832,2351,4831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303,4822l2303,4900,2303,4900,2303,4901,2308,4901,2308,4865,2322,4865,2322,4865,2322,4856,2308,4855,2308,4831,2325,4831,2325,4822,2303,4822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322,4865l2308,4865,2322,4865,2322,4865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325,4831l2308,4831,2325,4832,2325,4831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286,4820l2278,4820,2275,4824,2269,4839,2268,4849,2268,4869,2268,4876,2271,4888,2272,4893,2275,4896,2277,4900,2280,4902,2286,4902,2288,4900,2293,4894,2294,4892,2280,4892,2278,4890,2274,4879,2273,4872,2273,4849,2274,4842,2276,4837,2278,4832,2280,4830,2294,4830,2293,4829,2291,4826,2289,4822,2286,4820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294,4830l2285,4830,2287,4831,2290,4836,2291,4840,2292,4845,2293,4849,2293,4853,2293,4872,2292,4879,2290,4885,2288,4890,2286,4892,2294,4892,2295,4889,2298,4876,2298,4871,2298,4853,2298,4847,2296,4839,2295,4834,2294,4830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236,4822l2214,4822,2214,4900,2214,4900,2214,4901,2220,4901,2220,4866,2220,4866,2220,4866,2236,4866,2235,4865,2236,4865,2236,4864,2240,4864,2243,4861,2245,4856,2220,4856,2220,4831,2220,4831,2220,4831,2246,4831,2245,4828,2243,4825,2241,4824,2239,4823,2236,4822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236,4866l2220,4866,2226,4866,2229,4866,2243,4900,2251,4901,2251,4900,2250,4900,2249,4900,2251,4900,2249,4896,2244,4879,2242,4875,2241,4871,2239,4868,2237,4866,2237,4866,2236,4866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251,4900l2249,4900,2250,4900,2251,4900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220,4866l2220,4866,2220,4866,2220,4866,2220,4866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236,4865l2236,4865,2237,4866,2237,4866,2236,4865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246,4831l2220,4831,2233,4831,2236,4831,2238,4832,2239,4835,2241,4837,2241,4839,2234,4856,2245,4856,2247,4854,2248,4849,2248,4839,2247,4835,2246,4832,2246,4831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220,4831l2220,4831,2220,4831,2220,4831,2220,4831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176,4822l2175,4900,2176,4900,2176,4901,2206,4901,2207,4891,2181,4891,2181,4865,2204,4865,2204,4855,2181,4855,2181,4831,2205,4831,2206,4822,2176,4822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204,4865l2181,4865,2204,4865,2204,4865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205,4831l2181,4831,2205,4832,2205,4831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127,4822l2127,4900,2127,4900,2127,4901,2132,4901,2132,4834,2138,4834,2136,4822,2127,4822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138,4836l2133,4836,2138,4866,2144,4900,2149,4901,2151,4889,2147,4889,2147,4886,2146,4881,2145,4876,2138,4836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167,4837l2161,4837,2161,4876,2161,4900,2167,4901,2167,4900,2161,4900,2161,4898,2167,4898,2167,4837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152,4886l2148,4886,2147,4889,2151,4889,2152,4886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159,4822l2149,4877,2148,4881,2147,4885,2147,4888,2148,4886,2152,4886,2156,4866,2155,4866,2161,4835,2167,4835,2167,4822,2159,4822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161,4837l2155,4866,2156,4866,2161,4837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138,4834l2132,4834,2133,4835,2133,4837,2132,4866,2133,4836,2138,4836,2138,4834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167,4835l2161,4835,2161,4837,2161,4837,2167,4837,2167,4835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112,4822l2112,4900,2112,4900,2112,4901,2118,4901,2118,4822,2112,4822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073,4822l2072,4831,2086,4832,2086,4900,2086,4900,2086,4901,2092,4901,2092,4831,2106,4831,2106,4822,2073,4822xe" filled="t" fillcolor="#646970" stroked="f">
                <v:path arrowok="t"/>
                <v:fill type="solid"/>
              </v:shape>
              <v:shape style="position:absolute;left:2072;top:4822;width:279;height:80" coordorigin="2072,4822" coordsize="279,80" path="m2106,4831l2092,4831,2106,4832,2106,4831xe" filled="t" fillcolor="#646970" stroked="f">
                <v:path arrowok="t"/>
                <v:fill type="solid"/>
              </v:shape>
            </v:group>
            <v:group style="position:absolute;left:2924;top:4585;width:304;height:71" coordorigin="2924,4585" coordsize="304,71">
              <v:shape style="position:absolute;left:2924;top:4585;width:304;height:71" coordorigin="2924,4585" coordsize="304,71" path="m3182,4587l3182,4655,3182,4655,3182,4656,3188,4656,3188,4597,3194,4597,3192,4587,3182,4587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194,4598l3188,4598,3195,4626,3202,4655,3208,4656,3210,4645,3205,4645,3205,4643,3204,4641,3204,4638,3203,4635,3194,4598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228,4650l3221,4650,3221,4655,3228,4656,3228,4650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221,4648l3214,4648,3214,4650,3221,4650,3221,4648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228,4599l3221,4599,3221,4634,3221,4648,3228,4648,3228,4599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211,4643l3206,4643,3205,4645,3210,4645,3211,4643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219,4587l3207,4634,3205,4643,3205,4645,3206,4643,3211,4643,3215,4625,3215,4625,3221,4598,3228,4598,3228,4587,3219,4587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228,4598l3221,4598,3221,4599,3215,4625,3215,4625,3221,4599,3228,4599,3228,4598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194,4597l3188,4597,3188,4598,3188,4624,3188,4598,3194,4598,3194,4597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159,4587l3134,4587,3134,4655,3134,4655,3134,4656,3140,4656,3141,4625,3160,4625,3160,4625,3159,4624,3159,4624,3160,4624,3164,4623,3167,4621,3170,4617,3141,4617,3141,4594,3170,4594,3169,4592,3167,4590,3163,4587,3159,4587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160,4625l3141,4625,3148,4625,3151,4626,3158,4634,3160,4637,3162,4641,3168,4655,3176,4656,3176,4655,3174,4655,3176,4655,3174,4650,3168,4637,3166,4633,3165,4630,3163,4627,3160,4625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176,4655l3174,4655,3176,4655,3176,4655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159,4624l3159,4624,3160,4625,3160,4625,3159,4624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170,4594l3141,4594,3155,4595,3159,4595,3161,4596,3163,4598,3165,4600,3165,4602,3165,4608,3165,4610,3164,4612,3163,4613,3162,4615,3161,4616,3159,4616,3157,4617,3170,4617,3171,4615,3172,4610,3172,4602,3172,4598,3170,4594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116,4587l3116,4655,3116,4655,3116,4656,3123,4656,3123,4587,3116,4587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075,4587l3075,4655,3075,4655,3075,4656,3081,4656,3081,4624,3104,4624,3104,4616,3081,4616,3081,4595,3107,4595,3107,4587,3075,4587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104,4624l3081,4624,3104,4625,3104,4624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107,4595l3081,4595,3107,4595,3107,4595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026,4587l3026,4655,3026,4655,3026,4656,3032,4656,3032,4602,3040,4602,3033,4587,3026,4587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040,4602l3033,4602,3044,4626,3057,4655,3064,4656,3064,4641,3058,4641,3058,4640,3045,4614,3040,4602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064,4615l3058,4615,3058,4641,3064,4641,3064,4615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058,4587l3058,4640,3058,4615,3064,4615,3064,4587,3058,4587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040,4602l3032,4602,3032,4614,3032,4626,3033,4602,3040,4602,3040,4602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000,4585l2988,4585,2983,4589,2974,4602,2972,4611,2972,4628,2991,4657,2999,4657,3003,4655,3011,4650,3011,4648,2991,4648,2987,4646,2984,4641,2981,4637,2979,4630,2979,4612,2981,4605,2984,4600,2987,4596,2991,4594,3011,4594,3011,4593,3007,4590,3004,4587,3000,4585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3011,4594l2998,4594,3001,4595,3006,4599,3011,4630,3010,4637,3004,4646,3000,4648,3011,4648,3013,4645,3015,4640,3017,4634,3018,4628,3018,4614,3017,4608,3015,4603,3014,4597,3011,4594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2952,4585l2942,4585,2939,4587,2935,4590,2931,4592,2929,4596,2926,4603,2925,4607,2924,4613,2924,4627,2941,4657,2952,4657,2956,4655,2960,4651,2962,4648,2943,4648,2941,4647,2938,4645,2936,4643,2934,4640,2933,4636,2932,4631,2931,4627,2931,4616,2931,4612,2934,4603,2935,4600,2938,4597,2940,4595,2943,4594,2962,4594,2959,4591,2956,4587,2952,4585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2960,4631l2960,4631,2960,4631,2959,4637,2957,4641,2955,4644,2953,4647,2950,4648,2962,4648,2963,4647,2965,4641,2967,4634,2960,4631xe" filled="t" fillcolor="#646970" stroked="f">
                <v:path arrowok="t"/>
                <v:fill type="solid"/>
              </v:shape>
              <v:shape style="position:absolute;left:2924;top:4585;width:304;height:71" coordorigin="2924,4585" coordsize="304,71" path="m2962,4594l2950,4594,2952,4595,2954,4597,2956,4599,2958,4603,2959,4608,2960,4608,2966,4606,2965,4599,2962,4594,2962,4594xe" filled="t" fillcolor="#646970" stroked="f">
                <v:path arrowok="t"/>
                <v:fill type="solid"/>
              </v:shape>
            </v:group>
            <v:group style="position:absolute;left:2099;top:5068;width:204;height:82" coordorigin="2099,5068" coordsize="204,82">
              <v:shape style="position:absolute;left:2099;top:5068;width:204;height:82" coordorigin="2099,5068" coordsize="204,82" path="m2267,5069l2267,5148,2267,5148,2267,5148,2273,5148,2273,5121,2278,5112,2278,5112,2280,5108,2273,5108,2273,5089,2273,5070,2267,5069xe" filled="t" fillcolor="#646970" stroked="f">
                <v:path arrowok="t"/>
                <v:fill type="solid"/>
              </v:shape>
              <v:shape style="position:absolute;left:2099;top:5068;width:204;height:82" coordorigin="2099,5068" coordsize="204,82" path="m2287,5108l2280,5108,2286,5123,2295,5148,2303,5148,2303,5148,2301,5148,2303,5148,2297,5133,2287,5108xe" filled="t" fillcolor="#646970" stroked="f">
                <v:path arrowok="t"/>
                <v:fill type="solid"/>
              </v:shape>
              <v:shape style="position:absolute;left:2099;top:5068;width:204;height:82" coordorigin="2099,5068" coordsize="204,82" path="m2303,5148l2301,5148,2303,5148,2303,5148xe" filled="t" fillcolor="#646970" stroked="f">
                <v:path arrowok="t"/>
                <v:fill type="solid"/>
              </v:shape>
              <v:shape style="position:absolute;left:2099;top:5068;width:204;height:82" coordorigin="2099,5068" coordsize="204,82" path="m2287,5108l2280,5108,2280,5108,2278,5112,2278,5112,2280,5108,2287,5108,2287,5108xe" filled="t" fillcolor="#646970" stroked="f">
                <v:path arrowok="t"/>
                <v:fill type="solid"/>
              </v:shape>
              <v:shape style="position:absolute;left:2099;top:5068;width:204;height:82" coordorigin="2099,5068" coordsize="204,82" path="m2291,5089l2283,5089,2273,5108,2280,5108,2280,5108,2287,5108,2284,5101,2291,5089xe" filled="t" fillcolor="#646970" stroked="f">
                <v:path arrowok="t"/>
                <v:fill type="solid"/>
              </v:shape>
              <v:shape style="position:absolute;left:2099;top:5068;width:204;height:82" coordorigin="2099,5068" coordsize="204,82" path="m2294,5069l2273,5108,2283,5089,2291,5089,2297,5079,2296,5079,2302,5070,2302,5070,2300,5070,2294,5069xe" filled="t" fillcolor="#646970" stroked="f">
                <v:path arrowok="t"/>
                <v:fill type="solid"/>
              </v:shape>
              <v:shape style="position:absolute;left:2099;top:5068;width:204;height:82" coordorigin="2099,5068" coordsize="204,82" path="m2302,5070l2302,5070,2296,5079,2297,5079,2302,5070xe" filled="t" fillcolor="#646970" stroked="f">
                <v:path arrowok="t"/>
                <v:fill type="solid"/>
              </v:shape>
              <v:shape style="position:absolute;left:2099;top:5068;width:204;height:82" coordorigin="2099,5068" coordsize="204,82" path="m2247,5068l2239,5068,2235,5069,2229,5076,2226,5080,2223,5093,2222,5100,2222,5115,2223,5122,2225,5129,2226,5136,2228,5141,2231,5144,2234,5148,2238,5149,2247,5149,2251,5147,2256,5140,2240,5140,2237,5138,2235,5136,2233,5134,2231,5130,2230,5125,2229,5120,2229,5115,2229,5103,2229,5098,2230,5091,2231,5088,2233,5084,2235,5082,2237,5079,2240,5077,2256,5077,2254,5074,2251,5070,2247,5068xe" filled="t" fillcolor="#646970" stroked="f">
                <v:path arrowok="t"/>
                <v:fill type="solid"/>
              </v:shape>
              <v:shape style="position:absolute;left:2099;top:5068;width:204;height:82" coordorigin="2099,5068" coordsize="204,82" path="m2255,5120l2255,5120,2255,5120,2254,5127,2252,5132,2248,5138,2245,5140,2256,5140,2258,5138,2260,5131,2261,5123,2255,5120xe" filled="t" fillcolor="#646970" stroked="f">
                <v:path arrowok="t"/>
                <v:fill type="solid"/>
              </v:shape>
              <v:shape style="position:absolute;left:2099;top:5068;width:204;height:82" coordorigin="2099,5068" coordsize="204,82" path="m2256,5077l2245,5077,2248,5079,2251,5084,2253,5088,2254,5093,2254,5093,2255,5093,2254,5093,2254,5092,2258,5092,2260,5091,2259,5084,2259,5084,2257,5078,2256,5077xe" filled="t" fillcolor="#646970" stroked="f">
                <v:path arrowok="t"/>
                <v:fill type="solid"/>
              </v:shape>
              <v:shape style="position:absolute;left:2099;top:5068;width:204;height:82" coordorigin="2099,5068" coordsize="204,82" path="m2258,5092l2254,5092,2254,5093,2254,5093,2255,5093,2258,5092xe" filled="t" fillcolor="#646970" stroked="f">
                <v:path arrowok="t"/>
                <v:fill type="solid"/>
              </v:shape>
              <v:shape style="position:absolute;left:2099;top:5068;width:204;height:82" coordorigin="2099,5068" coordsize="204,82" path="m2200,5068l2190,5068,2185,5072,2181,5079,2177,5086,2175,5097,2175,5117,2176,5123,2192,5149,2200,5149,2204,5148,2207,5144,2210,5141,2211,5140,2192,5140,2189,5137,2186,5132,2183,5126,2182,5119,2182,5098,2183,5090,2186,5085,2189,5080,2193,5077,2211,5077,2211,5077,2204,5070,2200,5068xe" filled="t" fillcolor="#646970" stroked="f">
                <v:path arrowok="t"/>
                <v:fill type="solid"/>
              </v:shape>
              <v:shape style="position:absolute;left:2099;top:5068;width:204;height:82" coordorigin="2099,5068" coordsize="204,82" path="m2211,5077l2199,5077,2201,5079,2204,5081,2206,5084,2208,5087,2209,5092,2210,5097,2210,5098,2210,5101,2211,5119,2209,5126,2204,5137,2200,5140,2211,5140,2213,5136,2214,5130,2216,5124,2217,5117,2217,5101,2216,5094,2213,5081,2211,5077xe" filled="t" fillcolor="#646970" stroked="f">
                <v:path arrowok="t"/>
                <v:fill type="solid"/>
              </v:shape>
              <v:shape style="position:absolute;left:2099;top:5068;width:204;height:82" coordorigin="2099,5068" coordsize="204,82" path="m2144,5069l2144,5148,2144,5148,2144,5148,2171,5148,2171,5138,2150,5138,2150,5070,2144,5069xe" filled="t" fillcolor="#646970" stroked="f">
                <v:path arrowok="t"/>
                <v:fill type="solid"/>
              </v:shape>
              <v:shape style="position:absolute;left:2099;top:5068;width:204;height:82" coordorigin="2099,5068" coordsize="204,82" path="m2124,5068l2115,5068,2112,5069,2099,5100,2099,5115,2100,5122,2103,5136,2105,5141,2108,5144,2111,5148,2115,5149,2124,5149,2128,5147,2131,5142,2133,5140,2116,5140,2114,5138,2105,5103,2106,5098,2107,5091,2108,5088,2109,5084,2111,5082,2113,5079,2116,5077,2133,5077,2130,5074,2128,5070,2124,5068xe" filled="t" fillcolor="#646970" stroked="f">
                <v:path arrowok="t"/>
                <v:fill type="solid"/>
              </v:shape>
              <v:shape style="position:absolute;left:2099;top:5068;width:204;height:82" coordorigin="2099,5068" coordsize="204,82" path="m2132,5120l2131,5120,2131,5120,2130,5127,2129,5132,2124,5138,2122,5140,2133,5140,2134,5138,2136,5131,2137,5123,2132,5120xe" filled="t" fillcolor="#646970" stroked="f">
                <v:path arrowok="t"/>
                <v:fill type="solid"/>
              </v:shape>
              <v:shape style="position:absolute;left:2099;top:5068;width:204;height:82" coordorigin="2099,5068" coordsize="204,82" path="m2133,5077l2122,5077,2124,5079,2126,5081,2128,5084,2129,5088,2130,5093,2131,5093,2131,5093,2131,5093,2130,5092,2135,5092,2136,5091,2136,5084,2135,5084,2134,5078,2133,5077xe" filled="t" fillcolor="#646970" stroked="f">
                <v:path arrowok="t"/>
                <v:fill type="solid"/>
              </v:shape>
              <v:shape style="position:absolute;left:2099;top:5068;width:204;height:82" coordorigin="2099,5068" coordsize="204,82" path="m2135,5092l2130,5092,2131,5093,2131,5093,2131,5093,2135,5092xe" filled="t" fillcolor="#646970" stroked="f">
                <v:path arrowok="t"/>
                <v:fill type="solid"/>
              </v:shape>
            </v:group>
            <v:group style="position:absolute;left:2905;top:5028;width:346;height:174" coordorigin="2905,5028" coordsize="346,174">
              <v:shape style="position:absolute;left:2905;top:5028;width:346;height:174" coordorigin="2905,5028" coordsize="346,174" path="m3164,5028l2986,5028,2929,5056,2905,5118,2909,5140,2949,5190,2992,5202,3168,5202,3190,5198,3200,5193,3164,5193,2983,5193,2929,5161,2915,5100,2922,5084,2934,5066,2953,5047,2971,5039,2992,5036,3200,5036,3187,5031,3164,5028xe" filled="t" fillcolor="#9C9FA4" stroked="f">
                <v:path arrowok="t"/>
                <v:fill type="solid"/>
              </v:shape>
              <v:shape style="position:absolute;left:2905;top:5028;width:346;height:174" coordorigin="2905,5028" coordsize="346,174" path="m3251,5115l3247,5115,3243,5115,3240,5136,3232,5154,3220,5170,3204,5183,3185,5190,3164,5193,3200,5193,3210,5189,3227,5175,3240,5158,3248,5137,3251,5115xe" filled="t" fillcolor="#9C9FA4" stroked="f">
                <v:path arrowok="t"/>
                <v:fill type="solid"/>
              </v:shape>
              <v:shape style="position:absolute;left:2905;top:5028;width:346;height:174" coordorigin="2905,5028" coordsize="346,174" path="m3200,5036l2992,5036,3164,5036,3185,5039,3240,5094,3243,5115,3251,5111,3247,5089,3238,5069,3224,5052,3207,5039,3200,5036xe" filled="t" fillcolor="#9C9FA4" stroked="f">
                <v:path arrowok="t"/>
                <v:fill type="solid"/>
              </v:shape>
              <v:shape style="position:absolute;left:3071;top:4817;width:99;height:99" type="#_x0000_t75">
                <v:imagedata r:id="rId90" o:title=""/>
              </v:shape>
            </v:group>
            <v:group style="position:absolute;left:3060;top:4809;width:107;height:104" coordorigin="3060,4809" coordsize="107,104">
              <v:shape style="position:absolute;left:3060;top:4809;width:107;height:104" coordorigin="3060,4809" coordsize="107,104" path="m3069,4860l3065,4860,3060,4860,3065,4881,3077,4898,3095,4910,3119,4914,3138,4908,3142,4905,3109,4905,3089,4898,3074,4882,3069,4860xe" filled="t" fillcolor="#9C9FA4" stroked="f">
                <v:path arrowok="t"/>
                <v:fill type="solid"/>
              </v:shape>
              <v:shape style="position:absolute;left:3060;top:4809;width:107;height:104" coordorigin="3060,4809" coordsize="107,104" path="m3138,4816l3125,4816,3143,4826,3155,4844,3159,4869,3150,4888,3133,4901,3109,4905,3142,4905,3154,4895,3164,4875,3167,4849,3159,4832,3145,4819,3138,4816xe" filled="t" fillcolor="#9C9FA4" stroked="f">
                <v:path arrowok="t"/>
                <v:fill type="solid"/>
              </v:shape>
              <v:shape style="position:absolute;left:3060;top:4809;width:107;height:104" coordorigin="3060,4809" coordsize="107,104" path="m3096,4809l3078,4821,3065,4838,3060,4860,3071,4847,3081,4831,3099,4820,3125,4816,3138,4816,3124,4811,3096,4809xe" filled="t" fillcolor="#9C9FA4" stroked="f">
                <v:path arrowok="t"/>
                <v:fill type="solid"/>
              </v:shape>
            </v:group>
            <v:group style="position:absolute;left:2917;top:5070;width:304;height:81" coordorigin="2917,5070" coordsize="304,81">
              <v:shape style="position:absolute;left:2917;top:5070;width:304;height:81" coordorigin="2917,5070" coordsize="304,81" path="m3186,5072l3186,5150,3186,5150,3186,5151,3221,5151,3221,5141,3194,5141,3194,5072,3186,5072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3136,5072l3135,5150,3136,5150,3136,5151,3177,5151,3177,5141,3143,5141,3143,5114,3173,5114,3174,5105,3143,5105,3143,5081,3175,5081,3176,5072,3136,5072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3173,5114l3143,5114,3173,5115,3173,5114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3175,5081l3143,5081,3175,5082,3175,5081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3110,5070l3099,5070,3095,5072,3078,5102,3078,5118,3079,5125,3083,5138,3086,5143,3090,5147,3093,5150,3098,5152,3110,5152,3115,5150,3119,5145,3121,5142,3100,5142,3097,5141,3086,5105,3087,5100,3089,5091,3091,5087,3097,5081,3100,5080,3122,5080,3115,5072,3110,5070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3119,5123l3107,5142,3121,5142,3123,5141,3126,5134,3127,5126,3120,5123,3120,5123,3119,5123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3120,5123l3120,5123,3120,5123,3120,5123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3122,5080l3108,5080,3111,5081,3115,5086,3117,5090,3118,5096,3119,5096,3120,5096,3119,5096,3118,5095,3122,5095,3126,5094,3125,5086,3122,5081,3122,5080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3122,5095l3118,5095,3119,5096,3120,5096,3122,5095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3025,5072l3025,5150,3025,5150,3025,5151,3032,5151,3032,5116,3032,5116,3032,5089,3041,5089,3033,5072,3025,5072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3041,5090l3033,5090,3046,5118,3061,5150,3068,5151,3068,5133,3061,5133,3061,5133,3047,5104,3041,5090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3069,5103l3061,5103,3061,5133,3068,5133,3069,5103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3061,5072l3061,5133,3061,5103,3069,5103,3069,5072,3061,5072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3041,5089l3032,5089,3032,5103,3032,5116,3032,5116,3033,5090,3041,5090,3041,5089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2989,5072l2968,5150,2968,5150,2968,5151,2976,5151,2982,5127,3013,5127,3010,5118,2999,5118,2985,5118,2990,5095,2992,5091,2992,5087,2992,5087,2992,5085,2993,5083,2993,5080,3000,5080,2997,5072,2989,5072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3013,5127l2982,5127,3005,5127,3011,5150,3020,5151,3020,5150,3019,5150,3018,5150,3020,5150,3015,5133,3013,5127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3020,5150l3018,5150,3019,5150,3020,5150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3000,5081l2993,5081,2994,5084,2994,5088,2995,5092,2997,5097,3002,5118,3003,5118,3002,5114,3009,5114,3000,5081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3009,5114l3002,5114,3003,5118,3010,5118,3009,5114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3000,5080l2993,5080,2993,5081,2993,5083,2992,5085,2992,5087,2992,5087,2993,5086,2993,5081,3000,5081,3000,5080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2949,5070l2938,5070,2934,5072,2917,5102,2917,5118,2937,5152,2949,5152,2953,5150,2958,5145,2960,5142,2939,5142,2936,5141,2933,5139,2930,5136,2928,5133,2927,5128,2925,5123,2925,5118,2925,5105,2925,5100,2928,5091,2930,5087,2933,5084,2935,5081,2939,5080,2960,5080,2957,5076,2953,5072,2949,5070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2958,5123l2957,5129,2955,5134,2952,5137,2949,5141,2946,5142,2960,5142,2961,5141,2964,5134,2966,5126,2959,5123,2958,5123,2958,5123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2958,5123l2958,5123,2959,5123,2958,5123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2960,5080l2946,5080,2949,5081,2952,5084,2954,5086,2956,5090,2957,5096,2958,5096,2959,5096,2957,5096,2957,5095,2960,5095,2965,5094,2963,5086,2961,5081,2960,5080xe" filled="t" fillcolor="#646970" stroked="f">
                <v:path arrowok="t"/>
                <v:fill type="solid"/>
              </v:shape>
              <v:shape style="position:absolute;left:2917;top:5070;width:304;height:81" coordorigin="2917,5070" coordsize="304,81" path="m2960,5095l2957,5095,2957,5096,2959,5096,2960,5095xe" filled="t" fillcolor="#646970" stroked="f">
                <v:path arrowok="t"/>
                <v:fill type="solid"/>
              </v:shape>
              <v:shape style="position:absolute;left:2019;top:4479;width:384;height:511" type="#_x0000_t75">
                <v:imagedata r:id="rId91" o:title=""/>
              </v:shape>
              <v:shape style="position:absolute;left:2872;top:4508;width:384;height:711" type="#_x0000_t75">
                <v:imagedata r:id="rId92" o:title=""/>
              </v:shape>
              <v:shape style="position:absolute;left:1286;top:3612;width:2720;height:2108" type="#_x0000_t75">
                <v:imagedata r:id="rId93" o:title=""/>
              </v:shape>
            </v:group>
            <v:group style="position:absolute;left:1299;top:3101;width:150;height:149" coordorigin="1299,3101" coordsize="150,149">
              <v:shape style="position:absolute;left:1299;top:3101;width:150;height:149" coordorigin="1299,3101" coordsize="150,149" path="m1308,3177l1299,3186,1304,3203,1314,3221,1331,3239,1347,3246,1367,3250,1395,3250,1413,3242,1413,3242,1358,3242,1338,3233,1322,3218,1312,3199,1308,3177xe" filled="t" fillcolor="#201D1D" stroked="f">
                <v:path arrowok="t"/>
                <v:fill type="solid"/>
              </v:shape>
              <v:shape style="position:absolute;left:1299;top:3101;width:150;height:149" coordorigin="1299,3101" coordsize="150,149" path="m1406,3110l1376,3110,1397,3114,1415,3124,1429,3140,1438,3160,1441,3185,1436,3204,1424,3220,1407,3232,1385,3240,1358,3242,1413,3242,1428,3229,1440,3211,1447,3188,1449,3162,1442,3142,1430,3125,1412,3112,1406,3110xe" filled="t" fillcolor="#201D1D" stroked="f">
                <v:path arrowok="t"/>
                <v:fill type="solid"/>
              </v:shape>
              <v:shape style="position:absolute;left:1299;top:3101;width:150;height:149" coordorigin="1299,3101" coordsize="150,149" path="m1366,3101l1312,3135,1299,3177,1303,3177,1310,3159,1319,3140,1334,3124,1353,3114,1376,3110,1406,3110,1391,3104,1366,3101xe" filled="t" fillcolor="#201D1D" stroked="f">
                <v:path arrowok="t"/>
                <v:fill type="solid"/>
              </v:shape>
            </v:group>
            <v:group style="position:absolute;left:3798;top:2317;width:150;height:149" coordorigin="3798,2317" coordsize="150,149">
              <v:shape style="position:absolute;left:3798;top:2317;width:150;height:149" coordorigin="3798,2317" coordsize="150,149" path="m3807,2393l3798,2397,3802,2416,3810,2433,3824,2447,3843,2458,3866,2465,3894,2466,3912,2458,3912,2458,3857,2458,3837,2449,3821,2434,3811,2415,3807,2393xe" filled="t" fillcolor="#201D1D" stroked="f">
                <v:path arrowok="t"/>
                <v:fill type="solid"/>
              </v:shape>
              <v:shape style="position:absolute;left:3798;top:2317;width:150;height:149" coordorigin="3798,2317" coordsize="150,149" path="m3905,2326l3875,2326,3896,2330,3914,2340,3928,2355,3937,2376,3940,2401,3935,2420,3923,2436,3907,2448,3884,2456,3857,2458,3912,2458,3927,2445,3939,2427,3946,2404,3948,2378,3941,2358,3929,2341,3912,2328,3905,2326xe" filled="t" fillcolor="#201D1D" stroked="f">
                <v:path arrowok="t"/>
                <v:fill type="solid"/>
              </v:shape>
              <v:shape style="position:absolute;left:3798;top:2317;width:150;height:149" coordorigin="3798,2317" coordsize="150,149" path="m3865,2317l3811,2351,3798,2393,3802,2393,3809,2376,3818,2356,3833,2340,3852,2330,3875,2326,3905,2326,3890,2320,3865,2317xe" filled="t" fillcolor="#201D1D" stroked="f">
                <v:path arrowok="t"/>
                <v:fill type="solid"/>
              </v:shape>
            </v:group>
            <v:group style="position:absolute;left:3806;top:2832;width:152;height:151" coordorigin="3806,2832" coordsize="152,151">
              <v:shape style="position:absolute;left:3806;top:2832;width:152;height:151" coordorigin="3806,2832" coordsize="152,151" path="m3815,2907l3845,2972,3893,2983,3914,2976,3920,2972,3865,2972,3845,2963,3829,2949,3819,2930,3815,2907xe" filled="t" fillcolor="#201D1D" stroked="f">
                <v:path arrowok="t"/>
                <v:fill type="solid"/>
              </v:shape>
              <v:shape style="position:absolute;left:3806;top:2832;width:152;height:151" coordorigin="3806,2832" coordsize="152,151" path="m3917,2841l3883,2841,3904,2844,3922,2854,3936,2870,3945,2891,3948,2916,3943,2934,3931,2950,3914,2963,3892,2970,3865,2972,3920,2972,3931,2964,3945,2948,3954,2928,3958,2904,3954,2885,3945,2867,3931,2850,3917,2841xe" filled="t" fillcolor="#201D1D" stroked="f">
                <v:path arrowok="t"/>
                <v:fill type="solid"/>
              </v:shape>
              <v:shape style="position:absolute;left:3806;top:2832;width:152;height:151" coordorigin="3806,2832" coordsize="152,151" path="m3873,2832l3818,2865,3806,2907,3810,2907,3817,2890,3826,2870,3841,2855,3860,2844,3883,2841,3917,2841,3916,2840,3897,2834,3873,2832xe" filled="t" fillcolor="#201D1D" stroked="f">
                <v:path arrowok="t"/>
                <v:fill type="solid"/>
              </v:shape>
            </v:group>
            <v:group style="position:absolute;left:3789;top:3132;width:150;height:149" coordorigin="3789,3132" coordsize="150,149">
              <v:shape style="position:absolute;left:3789;top:3132;width:150;height:149" coordorigin="3789,3132" coordsize="150,149" path="m3798,3208l3789,3211,3792,3231,3801,3248,3815,3262,3834,3273,3857,3279,3884,3281,3903,3273,3903,3272,3848,3272,3828,3264,3812,3249,3802,3230,3798,3208xe" filled="t" fillcolor="#201D1D" stroked="f">
                <v:path arrowok="t"/>
                <v:fill type="solid"/>
              </v:shape>
              <v:shape style="position:absolute;left:3789;top:3132;width:150;height:149" coordorigin="3789,3132" coordsize="150,149" path="m3896,3141l3866,3141,3886,3144,3905,3154,3919,3170,3928,3191,3931,3216,3926,3235,3914,3251,3897,3263,3875,3270,3848,3272,3903,3272,3918,3260,3930,3242,3937,3219,3939,3193,3932,3173,3920,3156,3902,3143,3896,3141xe" filled="t" fillcolor="#201D1D" stroked="f">
                <v:path arrowok="t"/>
                <v:fill type="solid"/>
              </v:shape>
              <v:shape style="position:absolute;left:3789;top:3132;width:150;height:149" coordorigin="3789,3132" coordsize="150,149" path="m3856,3132l3802,3165,3789,3208,3793,3208,3800,3190,3809,3171,3824,3155,3843,3144,3866,3141,3896,3141,3881,3135,3856,3132xe" filled="t" fillcolor="#201D1D" stroked="f">
                <v:path arrowok="t"/>
                <v:fill type="solid"/>
              </v:shape>
            </v:group>
            <v:group style="position:absolute;left:1298;top:2692;width:150;height:149" coordorigin="1298,2692" coordsize="150,149">
              <v:shape style="position:absolute;left:1298;top:2692;width:150;height:149" coordorigin="1298,2692" coordsize="150,149" path="m1307,2768l1298,2772,1302,2791,1311,2808,1325,2822,1343,2833,1366,2840,1394,2841,1412,2833,1413,2833,1358,2833,1338,2824,1322,2809,1311,2790,1307,2768xe" filled="t" fillcolor="#201D1D" stroked="f">
                <v:path arrowok="t"/>
                <v:fill type="solid"/>
              </v:shape>
              <v:shape style="position:absolute;left:1298;top:2692;width:150;height:149" coordorigin="1298,2692" coordsize="150,149" path="m1406,2701l1375,2701,1396,2704,1414,2715,1428,2730,1438,2751,1441,2776,1435,2795,1424,2811,1407,2823,1385,2831,1358,2833,1413,2833,1428,2820,1439,2802,1447,2779,1449,2753,1442,2733,1429,2716,1412,2703,1406,2701xe" filled="t" fillcolor="#201D1D" stroked="f">
                <v:path arrowok="t"/>
                <v:fill type="solid"/>
              </v:shape>
              <v:shape style="position:absolute;left:1298;top:2692;width:150;height:149" coordorigin="1298,2692" coordsize="150,149" path="m1366,2692l1311,2725,1298,2768,1303,2768,1310,2750,1319,2730,1333,2715,1353,2704,1375,2701,1406,2701,1391,2695,1366,2692xe" filled="t" fillcolor="#201D1D" stroked="f">
                <v:path arrowok="t"/>
                <v:fill type="solid"/>
              </v:shape>
            </v:group>
            <v:group style="position:absolute;left:1310;top:2209;width:150;height:149" coordorigin="1310,2209" coordsize="150,149">
              <v:shape style="position:absolute;left:1310;top:2209;width:150;height:149" coordorigin="1310,2209" coordsize="150,149" path="m1319,2284l1310,2288,1314,2308,1323,2325,1336,2339,1355,2350,1378,2356,1406,2358,1424,2350,1424,2349,1369,2349,1349,2340,1333,2326,1323,2307,1319,2284xe" filled="t" fillcolor="#201D1D" stroked="f">
                <v:path arrowok="t"/>
                <v:fill type="solid"/>
              </v:shape>
              <v:shape style="position:absolute;left:1310;top:2209;width:150;height:149" coordorigin="1310,2209" coordsize="150,149" path="m1417,2217l1387,2217,1408,2221,1426,2231,1440,2247,1449,2268,1452,2293,1447,2311,1436,2327,1419,2340,1397,2347,1369,2349,1424,2349,1439,2336,1451,2318,1458,2296,1460,2269,1453,2250,1441,2233,1424,2220,1417,2217xe" filled="t" fillcolor="#201D1D" stroked="f">
                <v:path arrowok="t"/>
                <v:fill type="solid"/>
              </v:shape>
              <v:shape style="position:absolute;left:1310;top:2209;width:150;height:149" coordorigin="1310,2209" coordsize="150,149" path="m1377,2209l1323,2242,1310,2284,1315,2284,1321,2267,1330,2247,1345,2232,1364,2221,1387,2217,1417,2217,1402,2212,1377,2209xe" filled="t" fillcolor="#201D1D" stroked="f">
                <v:path arrowok="t"/>
                <v:fill type="solid"/>
              </v:shape>
            </v:group>
            <v:group style="position:absolute;left:1766;top:-92;width:5;height:5618" coordorigin="1766,-92" coordsize="5,5618">
              <v:shape style="position:absolute;left:1766;top:-92;width:5;height:5618" coordorigin="1766,-92" coordsize="5,5618" path="m1768,-92l1768,-92e" filled="f" stroked="t" strokeweight=".1pt" strokecolor="#13100F">
                <v:path arrowok="t"/>
              </v:shape>
            </v:group>
            <v:group style="position:absolute;left:1783;top:-99;width:5;height:5618" coordorigin="1783,-99" coordsize="5,5618">
              <v:shape style="position:absolute;left:1783;top:-99;width:5;height:5618" coordorigin="1783,-99" coordsize="5,5618" path="m1785,-99l1785,-99e" filled="f" stroked="t" strokeweight=".1pt" strokecolor="#13100F">
                <v:path arrowok="t"/>
              </v:shape>
            </v:group>
            <v:group style="position:absolute;left:1901;top:-225;width:1491;height:2" coordorigin="1901,-225" coordsize="1491,2">
              <v:shape style="position:absolute;left:1901;top:-225;width:1491;height:2" coordorigin="1901,-225" coordsize="1491,0" path="m1901,-225l3391,-225e" filled="f" stroked="t" strokeweight=".1pt" strokecolor="#13100F">
                <v:path arrowok="t"/>
              </v:shape>
            </v:group>
            <v:group style="position:absolute;left:1901;top:-208;width:1491;height:2" coordorigin="1901,-208" coordsize="1491,2">
              <v:shape style="position:absolute;left:1901;top:-208;width:1491;height:2" coordorigin="1901,-208" coordsize="1491,0" path="m1901,-208l3391,-208e" filled="f" stroked="t" strokeweight=".1pt" strokecolor="#13100F">
                <v:path arrowok="t"/>
              </v:shape>
            </v:group>
            <v:group style="position:absolute;left:1901;top:-175;width:1491;height:2" coordorigin="1901,-175" coordsize="1491,2">
              <v:shape style="position:absolute;left:1901;top:-175;width:1491;height:2" coordorigin="1901,-175" coordsize="1491,0" path="m1901,-175l3391,-175e" filled="f" stroked="t" strokeweight=".1pt" strokecolor="#13100F">
                <v:path arrowok="t"/>
              </v:shape>
              <v:shape style="position:absolute;left:2953;top:4170;width:336;height:230" type="#_x0000_t75">
                <v:imagedata r:id="rId94" o:title=""/>
              </v:shape>
            </v:group>
            <v:group style="position:absolute;left:3111;top:3623;width:89;height:88" coordorigin="3111,3623" coordsize="89,88">
              <v:shape style="position:absolute;left:3111;top:3623;width:89;height:88" coordorigin="3111,3623" coordsize="89,88" path="m3169,3625l3163,3625,3157,3627,3151,3629,3145,3634,3140,3641,3135,3649,3132,3659,3134,3682,3137,3692,3148,3705,3154,3709,3170,3711,3177,3710,3185,3705,3170,3705,3157,3703,3151,3700,3147,3693,3143,3687,3141,3679,3141,3657,3143,3648,3152,3635,3158,3632,3165,3630,3173,3629,3184,3629,3183,3629,3179,3627,3174,3626,3169,3625xe" filled="t" fillcolor="#201D1D" stroked="f">
                <v:path arrowok="t"/>
                <v:fill type="solid"/>
              </v:shape>
              <v:shape style="position:absolute;left:3111;top:3623;width:89;height:88" coordorigin="3111,3623" coordsize="89,88" path="m3199,3688l3197,3690,3191,3697,3187,3700,3176,3705,3170,3705,3185,3705,3200,3690,3200,3689,3199,3688xe" filled="t" fillcolor="#201D1D" stroked="f">
                <v:path arrowok="t"/>
                <v:fill type="solid"/>
              </v:shape>
              <v:shape style="position:absolute;left:3111;top:3623;width:89;height:88" coordorigin="3111,3623" coordsize="89,88" path="m3184,3629l3173,3629,3179,3630,3191,3638,3194,3643,3195,3648,3196,3657,3199,3657,3199,3637,3196,3637,3193,3635,3191,3633,3187,3631,3184,3629xe" filled="t" fillcolor="#201D1D" stroked="f">
                <v:path arrowok="t"/>
                <v:fill type="solid"/>
              </v:shape>
              <v:shape style="position:absolute;left:3111;top:3623;width:89;height:88" coordorigin="3111,3623" coordsize="89,88" path="m3199,3632l3196,3632,3196,3637,3199,3637,3199,3632xe" filled="t" fillcolor="#201D1D" stroked="f">
                <v:path arrowok="t"/>
                <v:fill type="solid"/>
              </v:shape>
              <v:shape style="position:absolute;left:3111;top:3623;width:89;height:88" coordorigin="3111,3623" coordsize="89,88" path="m3121,3623l3119,3623,3117,3624,3116,3625,3114,3627,3111,3629,3111,3630,3111,3634,3111,3637,3111,3638,3112,3640,3114,3642,3116,3643,3118,3644,3121,3645,3124,3645,3126,3644,3128,3642,3130,3641,3121,3641,3119,3640,3117,3640,3115,3638,3115,3632,3116,3630,3118,3628,3120,3627,3122,3627,3130,3627,3130,3626,3128,3625,3126,3624,3123,3623,3121,3623xe" filled="t" fillcolor="#201D1D" stroked="f">
                <v:path arrowok="t"/>
                <v:fill type="solid"/>
              </v:shape>
              <v:shape style="position:absolute;left:3111;top:3623;width:89;height:88" coordorigin="3111,3623" coordsize="89,88" path="m3130,3627l3122,3627,3126,3628,3127,3630,3128,3637,3127,3639,3123,3641,3121,3641,3130,3641,3130,3641,3131,3639,3132,3633,3132,3632,3132,3631,3130,3627xe" filled="t" fillcolor="#201D1D" stroked="f">
                <v:path arrowok="t"/>
                <v:fill type="solid"/>
              </v:shape>
            </v:group>
            <v:group style="position:absolute;left:3392;top:5512;width:137;height:136" coordorigin="3392,5512" coordsize="137,136">
              <v:shape style="position:absolute;left:3392;top:5512;width:137;height:136" coordorigin="3392,5512" coordsize="137,136" path="m3527,5512l3503,5582,3455,5629,3395,5643,3392,5646,3469,5626,3512,5579,3529,5514,3527,5512xe" filled="t" fillcolor="#13100F" stroked="f">
                <v:path arrowok="t"/>
                <v:fill type="solid"/>
              </v:shape>
            </v:group>
            <v:group style="position:absolute;left:1770;top:5512;width:136;height:137" coordorigin="1770,5512" coordsize="136,137">
              <v:shape style="position:absolute;left:1770;top:5512;width:136;height:137" coordorigin="1770,5512" coordsize="136,137" path="m1772,5512l1791,5588,1839,5632,1903,5648,1906,5646,1871,5639,1853,5632,1799,5591,1776,5535,1774,5514,1772,5512xe" filled="t" fillcolor="#13100F" stroked="f">
                <v:path arrowok="t"/>
                <v:fill type="solid"/>
              </v:shape>
            </v:group>
            <v:group style="position:absolute;left:3392;top:5512;width:120;height:120" coordorigin="3392,5512" coordsize="120,120">
              <v:shape style="position:absolute;left:3392;top:5512;width:120;height:120" coordorigin="3392,5512" coordsize="120,120" path="m3510,5512l3507,5526,3503,5546,3495,5564,3454,5610,3395,5627,3392,5629,3464,5609,3504,5558,3513,5514,3510,5512xe" filled="t" fillcolor="#13100F" stroked="f">
                <v:path arrowok="t"/>
                <v:fill type="solid"/>
              </v:shape>
            </v:group>
            <v:group style="position:absolute;left:1786;top:5512;width:120;height:120" coordorigin="1786,5512" coordsize="120,120">
              <v:shape style="position:absolute;left:1786;top:5512;width:120;height:120" coordorigin="1786,5512" coordsize="120,120" path="m1788,5512l1808,5583,1859,5623,1903,5632,1906,5629,1891,5626,1872,5622,1853,5615,1807,5573,1791,5514,1788,5512xe" filled="t" fillcolor="#13100F" stroked="f">
                <v:path arrowok="t"/>
                <v:fill type="solid"/>
              </v:shape>
              <v:shape style="position:absolute;left:2313;top:5473;width:236;height:85" type="#_x0000_t75">
                <v:imagedata r:id="rId95" o:title=""/>
              </v:shape>
            </v:group>
            <v:group style="position:absolute;left:2806;top:5483;width:150;height:62" coordorigin="2806,5483" coordsize="150,62">
              <v:shape style="position:absolute;left:2806;top:5483;width:150;height:62" coordorigin="2806,5483" coordsize="150,62" path="m2927,5484l2927,5543,2927,5543,2927,5544,2956,5544,2956,5536,2932,5536,2933,5516,2954,5516,2954,5509,2932,5509,2933,5491,2955,5491,2955,5484,2927,5484xe" filled="t" fillcolor="#646970" stroked="f">
                <v:path arrowok="t"/>
                <v:fill type="solid"/>
              </v:shape>
              <v:shape style="position:absolute;left:2806;top:5483;width:150;height:62" coordorigin="2806,5483" coordsize="150,62" path="m2954,5516l2933,5516,2954,5517,2954,5516xe" filled="t" fillcolor="#646970" stroked="f">
                <v:path arrowok="t"/>
                <v:fill type="solid"/>
              </v:shape>
              <v:shape style="position:absolute;left:2806;top:5483;width:150;height:62" coordorigin="2806,5483" coordsize="150,62" path="m2955,5491l2933,5491,2955,5492,2955,5491xe" filled="t" fillcolor="#646970" stroked="f">
                <v:path arrowok="t"/>
                <v:fill type="solid"/>
              </v:shape>
              <v:shape style="position:absolute;left:2806;top:5483;width:150;height:62" coordorigin="2806,5483" coordsize="150,62" path="m2905,5484l2889,5484,2888,5543,2889,5543,2889,5544,2905,5544,2907,5543,2909,5543,2910,5542,2916,5536,2894,5536,2894,5491,2916,5491,2913,5487,2911,5486,2909,5485,2907,5484,2905,5484xe" filled="t" fillcolor="#646970" stroked="f">
                <v:path arrowok="t"/>
                <v:fill type="solid"/>
              </v:shape>
              <v:shape style="position:absolute;left:2806;top:5483;width:150;height:62" coordorigin="2806,5483" coordsize="150,62" path="m2916,5491l2894,5491,2902,5492,2905,5492,2907,5492,2915,5507,2915,5518,2904,5536,2916,5536,2918,5532,2919,5529,2920,5522,2920,5518,2920,5507,2920,5504,2919,5499,2918,5495,2916,5492,2916,5491xe" filled="t" fillcolor="#646970" stroked="f">
                <v:path arrowok="t"/>
                <v:fill type="solid"/>
              </v:shape>
              <v:shape style="position:absolute;left:2806;top:5483;width:150;height:62" coordorigin="2806,5483" coordsize="150,62" path="m2867,5483l2858,5483,2854,5486,2850,5492,2847,5497,2845,5505,2845,5520,2846,5525,2860,5545,2867,5545,2870,5543,2876,5538,2877,5537,2860,5537,2857,5535,2855,5531,2852,5527,2851,5522,2860,5490,2877,5490,2876,5490,2871,5484,2867,5483xe" filled="t" fillcolor="#646970" stroked="f">
                <v:path arrowok="t"/>
                <v:fill type="solid"/>
              </v:shape>
              <v:shape style="position:absolute;left:2806;top:5483;width:150;height:62" coordorigin="2806,5483" coordsize="150,62" path="m2877,5490l2866,5490,2868,5491,2870,5493,2876,5522,2875,5527,2873,5531,2870,5535,2867,5537,2877,5537,2878,5535,2881,5525,2882,5520,2882,5508,2881,5503,2878,5493,2877,5490xe" filled="t" fillcolor="#646970" stroked="f">
                <v:path arrowok="t"/>
                <v:fill type="solid"/>
              </v:shape>
              <v:shape style="position:absolute;left:2806;top:5483;width:150;height:62" coordorigin="2806,5483" coordsize="150,62" path="m2829,5483l2821,5483,2818,5484,2815,5487,2812,5489,2810,5493,2807,5502,2807,5502,2806,5507,2806,5519,2821,5545,2829,5545,2832,5543,2837,5537,2822,5537,2820,5536,2812,5510,2813,5506,2814,5501,2814,5499,2816,5496,2819,5491,2822,5490,2837,5490,2832,5485,2829,5483xe" filled="t" fillcolor="#646970" stroked="f">
                <v:path arrowok="t"/>
                <v:fill type="solid"/>
              </v:shape>
              <v:shape style="position:absolute;left:2806;top:5483;width:150;height:62" coordorigin="2806,5483" coordsize="150,62" path="m2836,5522l2836,5523,2835,5523,2835,5528,2833,5531,2831,5534,2829,5536,2827,5537,2837,5537,2838,5536,2840,5531,2841,5525,2836,5523,2836,5523,2835,5523,2836,5523,2836,5522xe" filled="t" fillcolor="#646970" stroked="f">
                <v:path arrowok="t"/>
                <v:fill type="solid"/>
              </v:shape>
              <v:shape style="position:absolute;left:2806;top:5483;width:150;height:62" coordorigin="2806,5483" coordsize="150,62" path="m2837,5490l2827,5490,2829,5491,2832,5495,2834,5498,2835,5502,2835,5502,2836,5502,2836,5502,2835,5502,2835,5502,2838,5502,2840,5501,2839,5495,2837,5491,2837,5490xe" filled="t" fillcolor="#646970" stroked="f">
                <v:path arrowok="t"/>
                <v:fill type="solid"/>
              </v:shape>
              <v:shape style="position:absolute;left:2806;top:5483;width:150;height:62" coordorigin="2806,5483" coordsize="150,62" path="m2838,5502l2835,5502,2835,5502,2836,5502,2838,5502xe" filled="t" fillcolor="#646970" stroked="f">
                <v:path arrowok="t"/>
                <v:fill type="solid"/>
              </v:shape>
            </v:group>
            <v:group style="position:absolute;left:3054;top:5485;width:6;height:8" coordorigin="3054,5485" coordsize="6,8">
              <v:shape style="position:absolute;left:3054;top:5485;width:6;height:8" coordorigin="3054,5485" coordsize="6,8" path="m3060,5485l3054,5493,3060,5485xe" filled="t" fillcolor="#646970" stroked="f">
                <v:path arrowok="t"/>
                <v:fill type="solid"/>
              </v:shape>
              <v:shape style="position:absolute;left:2380;top:5308;width:99;height:99" type="#_x0000_t75">
                <v:imagedata r:id="rId96" o:title=""/>
              </v:shape>
            </v:group>
            <v:group style="position:absolute;left:2591;top:5490;width:174;height:62" coordorigin="2591,5490" coordsize="174,62">
              <v:shape style="position:absolute;left:2591;top:5490;width:174;height:62" coordorigin="2591,5490" coordsize="174,62" path="m2734,5491l2734,5498,2747,5498,2746,5550,2747,5550,2747,5550,2752,5550,2752,5498,2764,5498,2764,5498,2734,5498,2734,5497,2764,5497,2765,5491,2734,5491xe" filled="t" fillcolor="#646970" stroked="f">
                <v:path arrowok="t"/>
                <v:fill type="solid"/>
              </v:shape>
              <v:shape style="position:absolute;left:2591;top:5490;width:174;height:62" coordorigin="2591,5490" coordsize="174,62" path="m2764,5498l2752,5498,2764,5498,2764,5498xe" filled="t" fillcolor="#646970" stroked="f">
                <v:path arrowok="t"/>
                <v:fill type="solid"/>
              </v:shape>
              <v:shape style="position:absolute;left:2591;top:5490;width:174;height:62" coordorigin="2591,5490" coordsize="174,62" path="m2764,5497l2734,5497,2734,5498,2764,5498,2764,5497xe" filled="t" fillcolor="#646970" stroked="f">
                <v:path arrowok="t"/>
                <v:fill type="solid"/>
              </v:shape>
              <v:shape style="position:absolute;left:2591;top:5490;width:174;height:62" coordorigin="2591,5490" coordsize="174,62" path="m2701,5491l2701,5550,2701,5550,2701,5550,2730,5550,2730,5543,2706,5543,2707,5523,2728,5523,2728,5516,2706,5516,2707,5498,2729,5498,2729,5491,2701,5491xe" filled="t" fillcolor="#646970" stroked="f">
                <v:path arrowok="t"/>
                <v:fill type="solid"/>
              </v:shape>
              <v:shape style="position:absolute;left:2591;top:5490;width:174;height:62" coordorigin="2591,5490" coordsize="174,62" path="m2728,5523l2707,5523,2728,5523,2728,5523xe" filled="t" fillcolor="#646970" stroked="f">
                <v:path arrowok="t"/>
                <v:fill type="solid"/>
              </v:shape>
              <v:shape style="position:absolute;left:2591;top:5490;width:174;height:62" coordorigin="2591,5490" coordsize="174,62" path="m2729,5498l2707,5498,2729,5498,2729,5498xe" filled="t" fillcolor="#646970" stroked="f">
                <v:path arrowok="t"/>
                <v:fill type="solid"/>
              </v:shape>
              <v:shape style="position:absolute;left:2591;top:5490;width:174;height:62" coordorigin="2591,5490" coordsize="174,62" path="m2669,5530l2664,5531,2664,5531,2663,5531,2677,5551,2683,5551,2685,5551,2690,5547,2692,5545,2692,5544,2678,5544,2676,5543,2672,5541,2671,5539,2670,5536,2669,5533,2669,5530xe" filled="t" fillcolor="#646970" stroked="f">
                <v:path arrowok="t"/>
                <v:fill type="solid"/>
              </v:shape>
              <v:shape style="position:absolute;left:2591;top:5490;width:174;height:62" coordorigin="2591,5490" coordsize="174,62" path="m2682,5490l2676,5490,2674,5490,2669,5493,2668,5495,2666,5498,2665,5500,2665,5503,2665,5509,2665,5511,2666,5514,2667,5516,2669,5518,2670,5519,2672,5521,2674,5522,2681,5524,2684,5525,2685,5526,2688,5529,2689,5531,2689,5532,2689,5534,2688,5539,2685,5542,2683,5543,2682,5544,2692,5544,2693,5542,2694,5539,2695,5536,2694,5529,2694,5527,2692,5522,2690,5520,2688,5519,2686,5518,2683,5516,2679,5515,2675,5513,2673,5512,2672,5511,2671,5509,2670,5508,2670,5503,2671,5501,2674,5498,2676,5497,2691,5497,2690,5495,2689,5493,2684,5490,2682,5490xe" filled="t" fillcolor="#646970" stroked="f">
                <v:path arrowok="t"/>
                <v:fill type="solid"/>
              </v:shape>
              <v:shape style="position:absolute;left:2591;top:5490;width:174;height:62" coordorigin="2591,5490" coordsize="174,62" path="m2691,5497l2682,5497,2684,5498,2685,5500,2687,5502,2688,5504,2688,5508,2693,5508,2693,5503,2693,5501,2691,5497xe" filled="t" fillcolor="#646970" stroked="f">
                <v:path arrowok="t"/>
                <v:fill type="solid"/>
              </v:shape>
              <v:shape style="position:absolute;left:2591;top:5490;width:174;height:62" coordorigin="2591,5490" coordsize="174,62" path="m2630,5491l2630,5550,2630,5550,2630,5550,2658,5550,2659,5543,2635,5543,2635,5523,2656,5523,2656,5516,2635,5516,2635,5498,2658,5498,2658,5491,2630,5491xe" filled="t" fillcolor="#646970" stroked="f">
                <v:path arrowok="t"/>
                <v:fill type="solid"/>
              </v:shape>
              <v:shape style="position:absolute;left:2591;top:5490;width:174;height:62" coordorigin="2591,5490" coordsize="174,62" path="m2656,5523l2635,5523,2656,5523,2656,5523xe" filled="t" fillcolor="#646970" stroked="f">
                <v:path arrowok="t"/>
                <v:fill type="solid"/>
              </v:shape>
              <v:shape style="position:absolute;left:2591;top:5490;width:174;height:62" coordorigin="2591,5490" coordsize="174,62" path="m2658,5498l2635,5498,2658,5498,2658,5498xe" filled="t" fillcolor="#646970" stroked="f">
                <v:path arrowok="t"/>
                <v:fill type="solid"/>
              </v:shape>
              <v:shape style="position:absolute;left:2591;top:5490;width:174;height:62" coordorigin="2591,5490" coordsize="174,62" path="m2612,5491l2591,5491,2591,5550,2591,5550,2591,5550,2596,5550,2597,5524,2612,5524,2611,5523,2611,5523,2613,5522,2616,5522,2618,5520,2620,5517,2597,5517,2597,5498,2620,5498,2619,5495,2618,5493,2616,5492,2614,5491,2612,5491xe" filled="t" fillcolor="#646970" stroked="f">
                <v:path arrowok="t"/>
                <v:fill type="solid"/>
              </v:shape>
              <v:shape style="position:absolute;left:2591;top:5490;width:174;height:62" coordorigin="2591,5490" coordsize="174,62" path="m2612,5524l2597,5524,2602,5524,2605,5524,2613,5538,2618,5550,2625,5550,2623,5550,2625,5550,2612,5524,2612,5524,2612,5524xe" filled="t" fillcolor="#646970" stroked="f">
                <v:path arrowok="t"/>
                <v:fill type="solid"/>
              </v:shape>
              <v:shape style="position:absolute;left:2591;top:5490;width:174;height:62" coordorigin="2591,5490" coordsize="174,62" path="m2625,5550l2623,5550,2625,5550,2625,5550xe" filled="t" fillcolor="#646970" stroked="f">
                <v:path arrowok="t"/>
                <v:fill type="solid"/>
              </v:shape>
              <v:shape style="position:absolute;left:2591;top:5490;width:174;height:62" coordorigin="2591,5490" coordsize="174,62" path="m2611,5523l2611,5523,2612,5524,2612,5524,2611,5523xe" filled="t" fillcolor="#646970" stroked="f">
                <v:path arrowok="t"/>
                <v:fill type="solid"/>
              </v:shape>
              <v:shape style="position:absolute;left:2591;top:5490;width:174;height:62" coordorigin="2591,5490" coordsize="174,62" path="m2620,5498l2597,5498,2608,5498,2611,5498,2613,5499,2614,5500,2616,5502,2616,5504,2616,5509,2616,5511,2615,5512,2612,5516,2611,5516,2609,5517,2620,5517,2621,5515,2622,5511,2622,5504,2622,5501,2620,5498xe" filled="t" fillcolor="#646970" stroked="f">
                <v:path arrowok="t"/>
                <v:fill type="solid"/>
              </v:shape>
            </v:group>
            <v:group style="position:absolute;left:3299;top:3560;width:525;height:701" coordorigin="3299,3560" coordsize="525,701">
              <v:shape style="position:absolute;left:3299;top:3560;width:525;height:701" coordorigin="3299,3560" coordsize="525,701" path="m3299,4246l3321,4260,3580,4260,3582,4253,3575,4253,3568,4252,3568,4251,3559,4247,3299,4246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568,4251l3568,4252,3575,4253,3568,4251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54,3560l3692,3560,3689,3583,3685,3606,3674,3666,3661,3741,3637,3872,3590,4128,3578,4192,3574,4218,3570,4238,3568,4251,3575,4253,3582,4253,3584,4241,3587,4220,3592,4195,3604,4130,3659,3829,3675,3744,3688,3668,3699,3608,3705,3569,3698,3567,3734,3567,3750,3560,3754,3560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38,3574l3739,3575,3741,3574,3742,3574,3738,3574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9,3574l3743,3574,3824,3574,3824,3574,3749,3574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2,3574l3742,3574,3742,3574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2,3574l3743,3574,3742,3574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3,3574l3743,3574,3742,3574,3749,3574,3743,3574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3,3574l3743,3574,3743,3574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50,3574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54,3560l3756,3563,3757,3564,3758,3565,3758,3567,3756,3571,3754,3573,3752,3574,3750,3574,3824,3574,3817,3560,3754,3560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50,3574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50,3574l3749,3574,3750,3574,3750,3574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6,3572l3746,3572,3744,3573,3743,3574,3750,3574,3749,3574,3748,3573,3746,3572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1,3567l3743,3574,3743,3574,3744,3573,3741,3567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1,3567l3743,3574,3741,3567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2,3568l3742,3574,3743,3574,3742,3568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1,3569l3742,3574,3742,3574,3741,3569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50,3560l3734,3569,3735,3571,3738,3574,3742,3574,3742,3571,3741,3567,3742,3560,3749,3560,3750,3560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51,3567l3750,3572,3749,3574,3750,3574,3750,3573,3751,3567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34,3567l3698,3567,3705,3568,3705,3569,3721,3574,3738,3574,3735,3571,3734,3569,3734,3567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58,3567l3751,3567,3751,3568,3750,3574,3752,3574,3754,3573,3756,3571,3758,3567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51,3567l3748,3573,3749,3574,3751,3567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1,3567l3744,3573,3746,3572,3741,3567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51,3567l3748,3569,3748,3570,3746,3572,3746,3572,3748,3573,3751,3567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50,3560l3750,3564,3751,3567,3751,3567,3748,3573,3751,3567,3758,3567,3758,3565,3757,3564,3754,3560,3750,3560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1,3567l3746,3572,3741,3567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4,3565l3742,3567,3741,3567,3746,3572,3746,3572,3746,3572,3745,3571,3744,3570,3744,3569,3744,3565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50,3572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8,3569l3745,3571,3746,3572,3746,3572,3748,3570,3748,3569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7,3563l3744,3565,3744,3569,3744,3570,3745,3571,3748,3569,3748,3565,3747,3564,3747,3563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698,3567l3705,3569,3705,3568,3698,3567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6,3562l3746,3562,3747,3563,3747,3564,3748,3565,3748,3569,3751,3567,3751,3567,3746,3562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1,3568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1,3567l3741,3568,3741,3567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51,3567l3750,3567,3751,3567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2,3560l3741,3567,3744,3561,3742,3560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4,3561l3741,3567,3744,3565,3744,3564,3745,3563,3746,3562,3744,3561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8,3561l3746,3562,3746,3562,3751,3567,3748,3561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9,3560l3748,3561,3751,3567,3749,3561,3749,3560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9,3560l3751,3567,3749,3560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51,3566l3751,3567,3751,3566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2,3560l3741,3566,3742,3560,3742,3560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2,3560l3741,3566,3742,3560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9,3560l3750,3566,3750,3560,3749,3560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51,3566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50,3560l3751,3566,3750,3560,3750,3560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6,3562l3745,3563,3744,3564,3744,3565,3747,3563,3746,3562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42,3560l3742,3560,3744,3561,3746,3562,3746,3562,3748,3561,3749,3560,3742,3560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54,3560l3750,3560,3754,3560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50,3560l3750,3560,3750,3560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50,3560l3749,3560,3750,3560xe" filled="t" fillcolor="#343D91" stroked="f">
                <v:path arrowok="t"/>
                <v:fill type="solid"/>
              </v:shape>
              <v:shape style="position:absolute;left:3299;top:3560;width:525;height:701" coordorigin="3299,3560" coordsize="525,701" path="m3750,3560l3750,3560,3750,3560xe" filled="t" fillcolor="#343D91" stroked="f">
                <v:path arrowok="t"/>
                <v:fill type="solid"/>
              </v:shape>
            </v:group>
            <v:group style="position:absolute;left:3835;top:3491;width:150;height:149" coordorigin="3835,3491" coordsize="150,149">
              <v:shape style="position:absolute;left:3835;top:3491;width:150;height:149" coordorigin="3835,3491" coordsize="150,149" path="m3844,3567l3835,3571,3839,3590,3848,3607,3862,3621,3880,3632,3903,3639,3931,3640,3949,3632,3950,3632,3895,3632,3875,3623,3859,3608,3848,3589,3844,3567xe" filled="t" fillcolor="#201D1D" stroked="f">
                <v:path arrowok="t"/>
                <v:fill type="solid"/>
              </v:shape>
              <v:shape style="position:absolute;left:3835;top:3491;width:150;height:149" coordorigin="3835,3491" coordsize="150,149" path="m3942,3500l3912,3500,3933,3504,3951,3514,3965,3529,3974,3550,3978,3575,3972,3594,3961,3610,3944,3622,3922,3630,3895,3632,3950,3632,3965,3619,3976,3601,3984,3578,3986,3552,3979,3532,3966,3515,3949,3502,3942,3500xe" filled="t" fillcolor="#201D1D" stroked="f">
                <v:path arrowok="t"/>
                <v:fill type="solid"/>
              </v:shape>
              <v:shape style="position:absolute;left:3835;top:3491;width:150;height:149" coordorigin="3835,3491" coordsize="150,149" path="m3903,3491l3848,3525,3835,3567,3840,3567,3847,3550,3856,3530,3870,3514,3890,3504,3912,3500,3942,3500,3928,3494,3903,3491xe" filled="t" fillcolor="#201D1D" stroked="f">
                <v:path arrowok="t"/>
                <v:fill type="solid"/>
              </v:shape>
            </v:group>
            <v:group style="position:absolute;left:3853;top:4413;width:150;height:149" coordorigin="3853,4413" coordsize="150,149">
              <v:shape style="position:absolute;left:3853;top:4413;width:150;height:149" coordorigin="3853,4413" coordsize="150,149" path="m3862,4488l3854,4498,3859,4515,3869,4532,3886,4551,3901,4558,3922,4562,3949,4562,3967,4554,3968,4553,3913,4553,3893,4545,3877,4530,3866,4511,3862,4488xe" filled="t" fillcolor="#201D1D" stroked="f">
                <v:path arrowok="t"/>
                <v:fill type="solid"/>
              </v:shape>
              <v:shape style="position:absolute;left:3853;top:4413;width:150;height:149" coordorigin="3853,4413" coordsize="150,149" path="m3961,4422l3930,4422,3951,4425,3969,4435,3983,4451,3993,4472,3996,4497,3990,4516,3979,4532,3962,4544,3940,4551,3913,4553,3968,4553,3983,4541,3994,4523,4002,4500,4004,4473,3997,4454,3984,4437,3967,4424,3961,4422xe" filled="t" fillcolor="#201D1D" stroked="f">
                <v:path arrowok="t"/>
                <v:fill type="solid"/>
              </v:shape>
              <v:shape style="position:absolute;left:3853;top:4413;width:150;height:149" coordorigin="3853,4413" coordsize="150,149" path="m3921,4413l3866,4446,3853,4488,3858,4488,3865,4471,3874,4451,3888,4436,3908,4425,3930,4422,3961,4422,3946,4416,3921,4413xe" filled="t" fillcolor="#201D1D" stroked="f">
                <v:path arrowok="t"/>
                <v:fill type="solid"/>
              </v:shape>
            </v:group>
            <v:group style="position:absolute;left:3839;top:4846;width:150;height:149" coordorigin="3839,4846" coordsize="150,149">
              <v:shape style="position:absolute;left:3839;top:4846;width:150;height:149" coordorigin="3839,4846" coordsize="150,149" path="m3848,4921l3839,4925,3843,4944,3851,4961,3865,4976,3884,4986,3907,4993,3935,4994,3953,4986,3953,4986,3898,4986,3878,4977,3862,4962,3852,4943,3848,4921xe" filled="t" fillcolor="#201D1D" stroked="f">
                <v:path arrowok="t"/>
                <v:fill type="solid"/>
              </v:shape>
              <v:shape style="position:absolute;left:3839;top:4846;width:150;height:149" coordorigin="3839,4846" coordsize="150,149" path="m3946,4854l3916,4854,3937,4858,3955,4868,3969,4884,3978,4904,3981,4929,3976,4948,3965,4964,3948,4976,3926,4984,3898,4986,3953,4986,3968,4973,3980,4955,3987,4933,3989,4906,3982,4886,3970,4870,3953,4857,3946,4854xe" filled="t" fillcolor="#201D1D" stroked="f">
                <v:path arrowok="t"/>
                <v:fill type="solid"/>
              </v:shape>
              <v:shape style="position:absolute;left:3839;top:4846;width:150;height:149" coordorigin="3839,4846" coordsize="150,149" path="m3906,4846l3852,4879,3839,4921,3843,4921,3850,4904,3859,4884,3874,4868,3893,4858,3916,4854,3946,4854,3931,4848,3906,4846xe" filled="t" fillcolor="#201D1D" stroked="f">
                <v:path arrowok="t"/>
                <v:fill type="solid"/>
              </v:shape>
            </v:group>
            <v:group style="position:absolute;left:1903;top:5627;width:1491;height:2" coordorigin="1903,5627" coordsize="1491,2">
              <v:shape style="position:absolute;left:1903;top:5627;width:1491;height:2" coordorigin="1903,5627" coordsize="1491,0" path="m1903,5627l3395,5627e" filled="f" stroked="t" strokeweight=".1pt" strokecolor="#13100F">
                <v:path arrowok="t"/>
              </v:shape>
            </v:group>
            <v:group style="position:absolute;left:1903;top:5645;width:1491;height:2" coordorigin="1903,5645" coordsize="1491,2">
              <v:shape style="position:absolute;left:1903;top:5645;width:1491;height:2" coordorigin="1903,5645" coordsize="1491,0" path="m1903,5645l3395,5645e" filled="f" stroked="t" strokeweight=".1pt" strokecolor="#13100F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ка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RESET.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Предназнач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сброса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установок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ульта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стан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ионного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управлен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   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когда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   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ульт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   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стан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онного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after="0" w:line="224" w:lineRule="exact"/>
        <w:jc w:val="both"/>
        <w:rPr>
          <w:rFonts w:ascii="Calibri" w:hAnsi="Calibri" w:cs="Calibri" w:eastAsia="Calibri"/>
          <w:sz w:val="21"/>
          <w:szCs w:val="21"/>
        </w:rPr>
        <w:sectPr>
          <w:type w:val="continuous"/>
          <w:pgSz w:w="11909" w:h="16840"/>
          <w:pgMar w:top="1580" w:bottom="0" w:left="1000" w:right="700"/>
          <w:cols w:num="2" w:equalWidth="0">
            <w:col w:w="2412" w:space="567"/>
            <w:col w:w="7230"/>
          </w:cols>
        </w:sectPr>
      </w:pPr>
    </w:p>
    <w:p>
      <w:pPr>
        <w:spacing w:line="91" w:lineRule="exact"/>
        <w:ind w:left="0" w:right="0" w:firstLine="0"/>
        <w:jc w:val="right"/>
        <w:rPr>
          <w:rFonts w:ascii="Arial" w:hAnsi="Arial" w:cs="Arial" w:eastAsia="Arial"/>
          <w:sz w:val="15"/>
          <w:szCs w:val="15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5"/>
          <w:szCs w:val="15"/>
        </w:rPr>
        <w:t>COOL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5"/>
          <w:szCs w:val="15"/>
        </w:rPr>
      </w:r>
    </w:p>
    <w:p>
      <w:pPr>
        <w:spacing w:line="260" w:lineRule="auto" w:before="15"/>
        <w:ind w:left="1027" w:right="14" w:firstLine="1"/>
        <w:jc w:val="both"/>
        <w:rPr>
          <w:rFonts w:ascii="Arial" w:hAnsi="Arial" w:cs="Arial" w:eastAsia="Arial"/>
          <w:sz w:val="15"/>
          <w:szCs w:val="15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5"/>
          <w:szCs w:val="15"/>
        </w:rPr>
        <w:t>HE</w:t>
      </w:r>
      <w:r>
        <w:rPr>
          <w:rFonts w:ascii="Arial" w:hAnsi="Arial" w:cs="Arial" w:eastAsia="Arial"/>
          <w:b w:val="0"/>
          <w:bCs w:val="0"/>
          <w:color w:val="FFFFFF"/>
          <w:spacing w:val="-9"/>
          <w:w w:val="75"/>
          <w:sz w:val="15"/>
          <w:szCs w:val="15"/>
        </w:rPr>
        <w:t>A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5"/>
          <w:szCs w:val="15"/>
        </w:rPr>
        <w:t>T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8"/>
          <w:sz w:val="15"/>
          <w:szCs w:val="15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-8"/>
          <w:w w:val="90"/>
          <w:sz w:val="15"/>
          <w:szCs w:val="15"/>
        </w:rPr>
        <w:t>F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90"/>
          <w:sz w:val="15"/>
          <w:szCs w:val="15"/>
        </w:rPr>
        <w:t>AN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98"/>
          <w:sz w:val="15"/>
          <w:szCs w:val="15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90"/>
          <w:sz w:val="15"/>
          <w:szCs w:val="15"/>
        </w:rPr>
        <w:t>D</w:t>
      </w:r>
      <w:r>
        <w:rPr>
          <w:rFonts w:ascii="Arial" w:hAnsi="Arial" w:cs="Arial" w:eastAsia="Arial"/>
          <w:b w:val="0"/>
          <w:bCs w:val="0"/>
          <w:color w:val="FFFFFF"/>
          <w:spacing w:val="-3"/>
          <w:w w:val="90"/>
          <w:sz w:val="15"/>
          <w:szCs w:val="15"/>
        </w:rPr>
        <w:t>R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90"/>
          <w:sz w:val="15"/>
          <w:szCs w:val="15"/>
        </w:rPr>
        <w:t>Y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5"/>
          <w:szCs w:val="15"/>
        </w:rPr>
      </w:r>
    </w:p>
    <w:p>
      <w:pPr>
        <w:spacing w:line="126" w:lineRule="exact" w:before="8"/>
        <w:ind w:left="0" w:right="20" w:firstLine="0"/>
        <w:jc w:val="right"/>
        <w:rPr>
          <w:rFonts w:ascii="Arial" w:hAnsi="Arial" w:cs="Arial" w:eastAsia="Arial"/>
          <w:sz w:val="15"/>
          <w:szCs w:val="15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95"/>
          <w:sz w:val="15"/>
          <w:szCs w:val="15"/>
        </w:rPr>
        <w:t>CTD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5"/>
          <w:szCs w:val="15"/>
        </w:rPr>
      </w:r>
    </w:p>
    <w:p>
      <w:pPr>
        <w:spacing w:line="23" w:lineRule="exact"/>
        <w:ind w:left="62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spacing w:val="0"/>
          <w:w w:val="65"/>
        </w:rPr>
        <w:br w:type="column"/>
      </w:r>
      <w:r>
        <w:rPr>
          <w:rFonts w:ascii="Arial" w:hAnsi="Arial" w:cs="Arial" w:eastAsia="Arial"/>
          <w:b w:val="0"/>
          <w:bCs w:val="0"/>
          <w:color w:val="52545A"/>
          <w:spacing w:val="0"/>
          <w:w w:val="65"/>
          <w:sz w:val="11"/>
          <w:szCs w:val="11"/>
        </w:rPr>
        <w:t>SET</w:t>
      </w:r>
      <w:r>
        <w:rPr>
          <w:rFonts w:ascii="Arial" w:hAnsi="Arial" w:cs="Arial" w:eastAsia="Arial"/>
          <w:b w:val="0"/>
          <w:bCs w:val="0"/>
          <w:color w:val="52545A"/>
          <w:spacing w:val="-12"/>
          <w:w w:val="6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65"/>
          <w:sz w:val="11"/>
          <w:szCs w:val="11"/>
        </w:rPr>
        <w:t>TEM</w:t>
      </w:r>
      <w:r>
        <w:rPr>
          <w:rFonts w:ascii="Arial" w:hAnsi="Arial" w:cs="Arial" w:eastAsia="Arial"/>
          <w:b w:val="0"/>
          <w:bCs w:val="0"/>
          <w:color w:val="52545A"/>
          <w:spacing w:val="-10"/>
          <w:w w:val="65"/>
          <w:sz w:val="11"/>
          <w:szCs w:val="11"/>
        </w:rPr>
        <w:t>P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65"/>
          <w:sz w:val="11"/>
          <w:szCs w:val="11"/>
        </w:rPr>
        <w:t>.</w:t>
      </w:r>
      <w:r>
        <w:rPr>
          <w:rFonts w:ascii="Arial" w:hAnsi="Arial" w:cs="Arial" w:eastAsia="Arial"/>
          <w:b w:val="0"/>
          <w:bCs w:val="0"/>
          <w:color w:val="52545A"/>
          <w:spacing w:val="8"/>
          <w:w w:val="6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65"/>
          <w:sz w:val="11"/>
          <w:szCs w:val="11"/>
        </w:rPr>
        <w:t>ROOM</w:t>
      </w:r>
      <w:r>
        <w:rPr>
          <w:rFonts w:ascii="Arial" w:hAnsi="Arial" w:cs="Arial" w:eastAsia="Arial"/>
          <w:b w:val="0"/>
          <w:bCs w:val="0"/>
          <w:color w:val="52545A"/>
          <w:spacing w:val="-13"/>
          <w:w w:val="6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65"/>
          <w:sz w:val="11"/>
          <w:szCs w:val="11"/>
        </w:rPr>
        <w:t>TEM</w:t>
      </w:r>
      <w:r>
        <w:rPr>
          <w:rFonts w:ascii="Arial" w:hAnsi="Arial" w:cs="Arial" w:eastAsia="Arial"/>
          <w:b w:val="0"/>
          <w:bCs w:val="0"/>
          <w:color w:val="52545A"/>
          <w:spacing w:val="-10"/>
          <w:w w:val="65"/>
          <w:sz w:val="11"/>
          <w:szCs w:val="11"/>
        </w:rPr>
        <w:t>P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65"/>
          <w:sz w:val="11"/>
          <w:szCs w:val="11"/>
        </w:rPr>
        <w:t>.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2"/>
        <w:rPr>
          <w:sz w:val="24"/>
          <w:szCs w:val="24"/>
        </w:rPr>
      </w:pPr>
      <w:r>
        <w:rPr>
          <w:sz w:val="24"/>
          <w:szCs w:val="24"/>
        </w:rPr>
      </w:r>
    </w:p>
    <w:p>
      <w:pPr>
        <w:tabs>
          <w:tab w:pos="478" w:val="left" w:leader="none"/>
        </w:tabs>
        <w:ind w:left="62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60"/>
          <w:sz w:val="10"/>
          <w:szCs w:val="10"/>
        </w:rPr>
        <w:t>AU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60"/>
          <w:sz w:val="10"/>
          <w:szCs w:val="10"/>
        </w:rPr>
        <w:t>T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60"/>
          <w:sz w:val="10"/>
          <w:szCs w:val="10"/>
        </w:rPr>
        <w:t>O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60"/>
          <w:sz w:val="10"/>
          <w:szCs w:val="10"/>
        </w:rPr>
        <w:tab/>
      </w:r>
      <w:r>
        <w:rPr>
          <w:rFonts w:ascii="Arial" w:hAnsi="Arial" w:cs="Arial" w:eastAsia="Arial"/>
          <w:b w:val="0"/>
          <w:bCs w:val="0"/>
          <w:color w:val="FFFFFF"/>
          <w:spacing w:val="0"/>
          <w:w w:val="60"/>
          <w:sz w:val="10"/>
          <w:szCs w:val="10"/>
        </w:rPr>
        <w:t>AU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60"/>
          <w:sz w:val="10"/>
          <w:szCs w:val="10"/>
        </w:rPr>
        <w:t>T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60"/>
          <w:sz w:val="10"/>
          <w:szCs w:val="10"/>
        </w:rPr>
        <w:t>O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0"/>
          <w:szCs w:val="10"/>
        </w:rPr>
      </w:r>
    </w:p>
    <w:p>
      <w:pPr>
        <w:spacing w:line="226" w:lineRule="exact" w:before="1"/>
        <w:ind w:left="1333" w:right="979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spacing w:val="0"/>
          <w:w w:val="105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равлен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работает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верн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спользу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-7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заостренн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4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дме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-1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чтобы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нажать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).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2"/>
          <w:numId w:val="5"/>
        </w:numPr>
        <w:tabs>
          <w:tab w:pos="1333" w:val="left" w:leader="none"/>
          <w:tab w:pos="1796" w:val="left" w:leader="none"/>
          <w:tab w:pos="3797" w:val="left" w:leader="none"/>
        </w:tabs>
        <w:spacing w:line="226" w:lineRule="exact"/>
        <w:ind w:left="1333" w:right="100" w:hanging="318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position w:val="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ка</w:t>
      </w:r>
      <w:r>
        <w:rPr>
          <w:rFonts w:ascii="Calibri" w:hAnsi="Calibri" w:cs="Calibri" w:eastAsia="Calibri"/>
          <w:b w:val="0"/>
          <w:bCs w:val="0"/>
          <w:color w:val="000001"/>
          <w:spacing w:val="-8"/>
          <w:w w:val="105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INQU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IRE.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5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За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position w:val="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рос</w:t>
      </w:r>
      <w:r>
        <w:rPr>
          <w:rFonts w:ascii="Calibri" w:hAnsi="Calibri" w:cs="Calibri" w:eastAsia="Calibri"/>
          <w:b w:val="0"/>
          <w:bCs w:val="0"/>
          <w:color w:val="000001"/>
          <w:spacing w:val="-8"/>
          <w:w w:val="105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знач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position w:val="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position w:val="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-7"/>
          <w:w w:val="105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position w:val="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мп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position w:val="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ратуры</w:t>
      </w:r>
      <w:r>
        <w:rPr>
          <w:rFonts w:ascii="Calibri" w:hAnsi="Calibri" w:cs="Calibri" w:eastAsia="Calibri"/>
          <w:b w:val="0"/>
          <w:bCs w:val="0"/>
          <w:color w:val="000001"/>
          <w:spacing w:val="-8"/>
          <w:w w:val="105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окружающей</w:t>
      </w:r>
      <w:r>
        <w:rPr>
          <w:rFonts w:ascii="Calibri" w:hAnsi="Calibri" w:cs="Calibri" w:eastAsia="Calibri"/>
          <w:b w:val="0"/>
          <w:bCs w:val="0"/>
          <w:color w:val="000001"/>
          <w:spacing w:val="-7"/>
          <w:w w:val="105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среды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рабочей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5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мощности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position w:val="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position w:val="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бора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5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position w:val="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position w:val="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position w:val="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position w:val="0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5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когда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5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5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position w:val="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сплее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0"/>
          <w:szCs w:val="20"/>
        </w:rPr>
      </w:r>
    </w:p>
    <w:p>
      <w:pPr>
        <w:spacing w:after="0" w:line="226" w:lineRule="exact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09" w:h="16840"/>
          <w:pgMar w:top="1580" w:bottom="0" w:left="1000" w:right="700"/>
          <w:cols w:num="3" w:equalWidth="0">
            <w:col w:w="1352" w:space="40"/>
            <w:col w:w="895" w:space="345"/>
            <w:col w:w="7577"/>
          </w:cols>
        </w:sectPr>
      </w:pPr>
    </w:p>
    <w:p>
      <w:pPr>
        <w:spacing w:line="14" w:lineRule="atLeast"/>
        <w:ind w:left="0" w:right="85" w:firstLine="0"/>
        <w:jc w:val="right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 w:val="0"/>
          <w:bCs w:val="0"/>
          <w:color w:val="52545A"/>
          <w:spacing w:val="-4"/>
          <w:w w:val="55"/>
          <w:sz w:val="10"/>
          <w:szCs w:val="10"/>
        </w:rPr>
        <w:t>F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55"/>
          <w:sz w:val="10"/>
          <w:szCs w:val="10"/>
        </w:rPr>
        <w:t>AN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0"/>
          <w:szCs w:val="10"/>
        </w:rPr>
      </w:r>
    </w:p>
    <w:p>
      <w:pPr>
        <w:spacing w:line="113" w:lineRule="exact"/>
        <w:ind w:left="1018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 w:val="0"/>
          <w:bCs w:val="0"/>
          <w:color w:val="52545A"/>
          <w:spacing w:val="0"/>
          <w:w w:val="70"/>
          <w:position w:val="-2"/>
          <w:sz w:val="11"/>
          <w:szCs w:val="11"/>
        </w:rPr>
        <w:t>POWER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70"/>
          <w:position w:val="-2"/>
          <w:sz w:val="11"/>
          <w:szCs w:val="11"/>
        </w:rPr>
        <w:t>  </w:t>
      </w:r>
      <w:r>
        <w:rPr>
          <w:rFonts w:ascii="Arial" w:hAnsi="Arial" w:cs="Arial" w:eastAsia="Arial"/>
          <w:b w:val="0"/>
          <w:bCs w:val="0"/>
          <w:color w:val="52545A"/>
          <w:spacing w:val="19"/>
          <w:w w:val="70"/>
          <w:position w:val="-2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70"/>
          <w:position w:val="0"/>
          <w:sz w:val="10"/>
          <w:szCs w:val="10"/>
        </w:rPr>
        <w:t>SPEED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10"/>
          <w:szCs w:val="10"/>
        </w:rPr>
      </w:r>
    </w:p>
    <w:p>
      <w:pPr>
        <w:spacing w:before="14"/>
        <w:ind w:left="1028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52545A"/>
          <w:spacing w:val="0"/>
          <w:w w:val="105"/>
          <w:sz w:val="11"/>
          <w:szCs w:val="11"/>
        </w:rPr>
        <w:t>SOFT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before="30"/>
        <w:ind w:left="1053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105"/>
          <w:sz w:val="11"/>
          <w:szCs w:val="11"/>
        </w:rPr>
        <w:t>ECO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51" w:lineRule="exact"/>
        <w:ind w:left="412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spacing w:val="0"/>
          <w:w w:val="60"/>
        </w:rPr>
        <w:br w:type="column"/>
      </w:r>
      <w:r>
        <w:rPr>
          <w:rFonts w:ascii="Arial" w:hAnsi="Arial" w:cs="Arial" w:eastAsia="Arial"/>
          <w:b w:val="0"/>
          <w:bCs w:val="0"/>
          <w:color w:val="FFFFFF"/>
          <w:spacing w:val="0"/>
          <w:w w:val="60"/>
          <w:sz w:val="12"/>
          <w:szCs w:val="12"/>
        </w:rPr>
        <w:t>AU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60"/>
          <w:sz w:val="12"/>
          <w:szCs w:val="12"/>
        </w:rPr>
        <w:t>T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60"/>
          <w:sz w:val="12"/>
          <w:szCs w:val="12"/>
        </w:rPr>
        <w:t>O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235" w:lineRule="exact"/>
        <w:ind w:left="1018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spacing w:val="0"/>
          <w:w w:val="105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отобража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тся</w:t>
      </w:r>
      <w:r>
        <w:rPr>
          <w:rFonts w:ascii="Calibri" w:hAnsi="Calibri" w:cs="Calibri" w:eastAsia="Calibri"/>
          <w:b w:val="0"/>
          <w:bCs w:val="0"/>
          <w:color w:val="000001"/>
          <w:spacing w:val="-7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«01»,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знач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ние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рабочей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мощности</w:t>
      </w:r>
      <w:r>
        <w:rPr>
          <w:rFonts w:ascii="Calibri" w:hAnsi="Calibri" w:cs="Calibri" w:eastAsia="Calibri"/>
          <w:b w:val="0"/>
          <w:bCs w:val="0"/>
          <w:color w:val="000001"/>
          <w:spacing w:val="-7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равно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100</w:t>
      </w:r>
      <w:r>
        <w:rPr>
          <w:rFonts w:ascii="Calibri" w:hAnsi="Calibri" w:cs="Calibri" w:eastAsia="Calibri"/>
          <w:b w:val="0"/>
          <w:bCs w:val="0"/>
          <w:color w:val="000001"/>
          <w:spacing w:val="-7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-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«02»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96" w:lineRule="exact"/>
        <w:ind w:left="1018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-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200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Вт</w:t>
      </w:r>
      <w:r>
        <w:rPr>
          <w:rFonts w:ascii="Calibri" w:hAnsi="Calibri" w:cs="Calibri" w:eastAsia="Calibri"/>
          <w:b w:val="0"/>
          <w:bCs w:val="0"/>
          <w:color w:val="000001"/>
          <w:spacing w:val="-7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д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.).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after="0" w:line="196" w:lineRule="exact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09" w:h="16840"/>
          <w:pgMar w:top="1580" w:bottom="0" w:left="1000" w:right="700"/>
          <w:cols w:num="3" w:equalWidth="0">
            <w:col w:w="1634" w:space="40"/>
            <w:col w:w="620" w:space="652"/>
            <w:col w:w="7263"/>
          </w:cols>
        </w:sectPr>
      </w:pPr>
    </w:p>
    <w:p>
      <w:pPr>
        <w:spacing w:line="117" w:lineRule="exact"/>
        <w:ind w:left="0" w:right="0" w:firstLine="0"/>
        <w:jc w:val="righ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100"/>
          <w:sz w:val="11"/>
          <w:szCs w:val="11"/>
        </w:rPr>
        <w:t>iFP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332" w:right="0" w:firstLine="0"/>
        <w:jc w:val="lef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201D1D"/>
          <w:spacing w:val="0"/>
          <w:w w:val="105"/>
          <w:sz w:val="9"/>
          <w:szCs w:val="9"/>
        </w:rPr>
        <w:t>25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spacing w:line="106" w:lineRule="exact" w:before="47"/>
        <w:ind w:left="114" w:right="625" w:firstLine="205"/>
        <w:jc w:val="left"/>
        <w:rPr>
          <w:rFonts w:ascii="Arial" w:hAnsi="Arial" w:cs="Arial" w:eastAsia="Arial"/>
          <w:sz w:val="11"/>
          <w:szCs w:val="11"/>
        </w:rPr>
      </w:pPr>
      <w:r>
        <w:rPr>
          <w:spacing w:val="0"/>
          <w:w w:val="80"/>
        </w:rPr>
        <w:br w:type="column"/>
      </w:r>
      <w:r>
        <w:rPr>
          <w:rFonts w:ascii="Arial" w:hAnsi="Arial" w:cs="Arial" w:eastAsia="Arial"/>
          <w:b w:val="0"/>
          <w:bCs w:val="0"/>
          <w:color w:val="52545A"/>
          <w:spacing w:val="0"/>
          <w:w w:val="80"/>
          <w:sz w:val="11"/>
          <w:szCs w:val="11"/>
        </w:rPr>
        <w:t>TIMER</w:t>
      </w:r>
      <w:r>
        <w:rPr>
          <w:rFonts w:ascii="Arial" w:hAnsi="Arial" w:cs="Arial" w:eastAsia="Arial"/>
          <w:b w:val="0"/>
          <w:bCs w:val="0"/>
          <w:color w:val="52545A"/>
          <w:spacing w:val="-5"/>
          <w:w w:val="8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80"/>
          <w:sz w:val="11"/>
          <w:szCs w:val="11"/>
        </w:rPr>
        <w:t>ON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8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2545A"/>
          <w:spacing w:val="23"/>
          <w:w w:val="80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80"/>
          <w:sz w:val="11"/>
          <w:szCs w:val="11"/>
        </w:rPr>
        <w:t>OFF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78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80"/>
          <w:sz w:val="11"/>
          <w:szCs w:val="11"/>
        </w:rPr>
        <w:t>AM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before="11"/>
        <w:ind w:left="114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52545A"/>
          <w:spacing w:val="0"/>
          <w:w w:val="90"/>
          <w:sz w:val="11"/>
          <w:szCs w:val="11"/>
        </w:rPr>
        <w:t>PM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50" w:lineRule="exact" w:before="9"/>
        <w:rPr>
          <w:sz w:val="15"/>
          <w:szCs w:val="15"/>
        </w:rPr>
      </w:pPr>
      <w:r>
        <w:rPr>
          <w:sz w:val="15"/>
          <w:szCs w:val="15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201D1D"/>
          <w:spacing w:val="0"/>
          <w:w w:val="105"/>
          <w:sz w:val="9"/>
          <w:szCs w:val="9"/>
        </w:rPr>
        <w:t>26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numPr>
          <w:ilvl w:val="2"/>
          <w:numId w:val="5"/>
        </w:numPr>
        <w:tabs>
          <w:tab w:pos="660" w:val="left" w:leader="none"/>
        </w:tabs>
        <w:spacing w:before="13"/>
        <w:ind w:left="660" w:right="0" w:hanging="319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ка</w:t>
      </w:r>
      <w:r>
        <w:rPr>
          <w:rFonts w:ascii="Calibri" w:hAnsi="Calibri" w:cs="Calibri" w:eastAsia="Calibri"/>
          <w:b w:val="0"/>
          <w:bCs w:val="0"/>
          <w:color w:val="000001"/>
          <w:spacing w:val="-21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P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OWER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2"/>
          <w:numId w:val="5"/>
        </w:numPr>
        <w:tabs>
          <w:tab w:pos="660" w:val="left" w:leader="none"/>
        </w:tabs>
        <w:spacing w:line="210" w:lineRule="exact" w:before="22"/>
        <w:ind w:left="660" w:right="101" w:hanging="328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2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t>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position w:val="2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t>LIGHT.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position w:val="2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t>Управление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  <w:position w:val="2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2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t>одсветкой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position w:val="2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2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t>ндикаторной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  <w:position w:val="2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2"/>
          <w:sz w:val="20"/>
          <w:szCs w:val="20"/>
        </w:rPr>
        <w:t>светодиодной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position w:val="2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ан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ли</w:t>
      </w:r>
      <w:r>
        <w:rPr>
          <w:rFonts w:ascii="Calibri" w:hAnsi="Calibri" w:cs="Calibri" w:eastAsia="Calibri"/>
          <w:b w:val="0"/>
          <w:bCs w:val="0"/>
          <w:color w:val="000001"/>
          <w:spacing w:val="-7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вн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тр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нн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блока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1"/>
          <w:szCs w:val="21"/>
        </w:rPr>
      </w:r>
    </w:p>
    <w:p>
      <w:pPr>
        <w:spacing w:after="0" w:line="210" w:lineRule="exact"/>
        <w:jc w:val="left"/>
        <w:rPr>
          <w:rFonts w:ascii="Calibri" w:hAnsi="Calibri" w:cs="Calibri" w:eastAsia="Calibri"/>
          <w:sz w:val="21"/>
          <w:szCs w:val="21"/>
        </w:rPr>
        <w:sectPr>
          <w:type w:val="continuous"/>
          <w:pgSz w:w="11909" w:h="16840"/>
          <w:pgMar w:top="1580" w:bottom="0" w:left="1000" w:right="700"/>
          <w:cols w:num="3" w:equalWidth="0">
            <w:col w:w="1269" w:space="40"/>
            <w:col w:w="1623" w:space="372"/>
            <w:col w:w="6905"/>
          </w:cols>
        </w:sectPr>
      </w:pPr>
    </w:p>
    <w:p>
      <w:pPr>
        <w:spacing w:line="172" w:lineRule="exact" w:before="78"/>
        <w:ind w:left="0" w:right="27" w:firstLine="0"/>
        <w:jc w:val="righ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color w:val="646970"/>
          <w:spacing w:val="0"/>
          <w:w w:val="85"/>
          <w:sz w:val="16"/>
          <w:szCs w:val="16"/>
        </w:rPr>
        <w:t>QUIET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6"/>
          <w:szCs w:val="16"/>
        </w:rPr>
      </w:r>
    </w:p>
    <w:p>
      <w:pPr>
        <w:spacing w:line="85" w:lineRule="exact"/>
        <w:ind w:left="337" w:right="0" w:firstLine="0"/>
        <w:jc w:val="lef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201D1D"/>
          <w:spacing w:val="0"/>
          <w:w w:val="105"/>
          <w:sz w:val="9"/>
          <w:szCs w:val="9"/>
        </w:rPr>
        <w:t>24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spacing w:line="100" w:lineRule="exact" w:before="8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100" w:val="left" w:leader="none"/>
        </w:tabs>
        <w:ind w:left="325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position w:val="6"/>
          <w:sz w:val="9"/>
          <w:szCs w:val="9"/>
        </w:rPr>
        <w:t>23</w:t>
      </w: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position w:val="6"/>
          <w:sz w:val="9"/>
          <w:szCs w:val="9"/>
        </w:rPr>
        <w:tab/>
      </w:r>
      <w:r>
        <w:rPr>
          <w:rFonts w:ascii="Arial" w:hAnsi="Arial" w:cs="Arial" w:eastAsia="Arial"/>
          <w:b w:val="0"/>
          <w:bCs w:val="0"/>
          <w:color w:val="201D1D"/>
          <w:spacing w:val="0"/>
          <w:w w:val="95"/>
          <w:position w:val="0"/>
          <w:sz w:val="12"/>
          <w:szCs w:val="12"/>
        </w:rPr>
        <w:t>SMA</w:t>
      </w:r>
      <w:r>
        <w:rPr>
          <w:rFonts w:ascii="Arial" w:hAnsi="Arial" w:cs="Arial" w:eastAsia="Arial"/>
          <w:b w:val="0"/>
          <w:bCs w:val="0"/>
          <w:color w:val="201D1D"/>
          <w:spacing w:val="-2"/>
          <w:w w:val="95"/>
          <w:position w:val="0"/>
          <w:sz w:val="12"/>
          <w:szCs w:val="12"/>
        </w:rPr>
        <w:t>R</w:t>
      </w:r>
      <w:r>
        <w:rPr>
          <w:rFonts w:ascii="Arial" w:hAnsi="Arial" w:cs="Arial" w:eastAsia="Arial"/>
          <w:b w:val="0"/>
          <w:bCs w:val="0"/>
          <w:color w:val="201D1D"/>
          <w:spacing w:val="0"/>
          <w:w w:val="95"/>
          <w:position w:val="0"/>
          <w:sz w:val="12"/>
          <w:szCs w:val="12"/>
        </w:rPr>
        <w:t>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12"/>
          <w:szCs w:val="12"/>
        </w:rPr>
      </w:r>
    </w:p>
    <w:p>
      <w:pPr>
        <w:spacing w:line="140" w:lineRule="exact" w:before="6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333" w:right="0" w:firstLine="0"/>
        <w:jc w:val="lef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201D1D"/>
          <w:spacing w:val="0"/>
          <w:w w:val="105"/>
          <w:sz w:val="9"/>
          <w:szCs w:val="9"/>
        </w:rPr>
        <w:t>22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spacing w:line="130" w:lineRule="exact" w:before="4"/>
        <w:rPr>
          <w:sz w:val="13"/>
          <w:szCs w:val="13"/>
        </w:rPr>
      </w:pPr>
      <w:r>
        <w:rPr>
          <w:sz w:val="13"/>
          <w:szCs w:val="13"/>
        </w:rPr>
      </w:r>
    </w:p>
    <w:p>
      <w:pPr>
        <w:ind w:left="0" w:right="194" w:firstLine="0"/>
        <w:jc w:val="righ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646970"/>
          <w:spacing w:val="0"/>
          <w:w w:val="70"/>
          <w:sz w:val="12"/>
          <w:szCs w:val="12"/>
        </w:rPr>
        <w:t>LIGHT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before="3"/>
        <w:ind w:left="337" w:right="0" w:firstLine="0"/>
        <w:jc w:val="lef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201D1D"/>
          <w:spacing w:val="0"/>
          <w:w w:val="105"/>
          <w:sz w:val="9"/>
          <w:szCs w:val="9"/>
        </w:rPr>
        <w:t>21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9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326" w:right="0" w:firstLine="0"/>
        <w:jc w:val="lef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201D1D"/>
          <w:spacing w:val="0"/>
          <w:w w:val="105"/>
          <w:sz w:val="9"/>
          <w:szCs w:val="9"/>
        </w:rPr>
        <w:t>20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spacing w:line="190" w:lineRule="exact" w:before="5"/>
        <w:rPr>
          <w:sz w:val="19"/>
          <w:szCs w:val="19"/>
        </w:rPr>
      </w:pPr>
      <w:r>
        <w:rPr>
          <w:sz w:val="19"/>
          <w:szCs w:val="19"/>
        </w:rPr>
      </w:r>
    </w:p>
    <w:p>
      <w:pPr>
        <w:ind w:left="320" w:right="0" w:firstLine="0"/>
        <w:jc w:val="lef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201D1D"/>
          <w:spacing w:val="0"/>
          <w:w w:val="105"/>
          <w:sz w:val="9"/>
          <w:szCs w:val="9"/>
        </w:rPr>
        <w:t>19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spacing w:line="170" w:lineRule="exact" w:before="8"/>
        <w:rPr>
          <w:sz w:val="17"/>
          <w:szCs w:val="17"/>
        </w:rPr>
      </w:pPr>
      <w:r>
        <w:rPr>
          <w:sz w:val="17"/>
          <w:szCs w:val="17"/>
        </w:rPr>
      </w:r>
    </w:p>
    <w:p>
      <w:pPr>
        <w:ind w:left="320" w:right="0" w:firstLine="0"/>
        <w:jc w:val="lef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201D1D"/>
          <w:spacing w:val="0"/>
          <w:w w:val="105"/>
          <w:sz w:val="9"/>
          <w:szCs w:val="9"/>
        </w:rPr>
        <w:t>18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spacing w:line="160" w:lineRule="exact" w:before="7"/>
        <w:rPr>
          <w:sz w:val="16"/>
          <w:szCs w:val="16"/>
        </w:rPr>
      </w:pPr>
      <w:r>
        <w:rPr/>
        <w:br w:type="column"/>
      </w: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39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201D1D"/>
          <w:spacing w:val="0"/>
          <w:w w:val="105"/>
          <w:sz w:val="9"/>
          <w:szCs w:val="9"/>
        </w:rPr>
        <w:t>27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tabs>
          <w:tab w:pos="1120" w:val="right" w:leader="none"/>
        </w:tabs>
        <w:spacing w:before="202"/>
        <w:ind w:left="0" w:right="71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sz w:val="12"/>
          <w:szCs w:val="12"/>
        </w:rPr>
        <w:t>SLEEP</w:t>
      </w: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position w:val="3"/>
          <w:sz w:val="9"/>
          <w:szCs w:val="9"/>
        </w:rPr>
      </w: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position w:val="3"/>
          <w:sz w:val="9"/>
          <w:szCs w:val="9"/>
        </w:rPr>
        <w:tab/>
      </w: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position w:val="3"/>
          <w:sz w:val="9"/>
          <w:szCs w:val="9"/>
        </w:rPr>
        <w:t>28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9"/>
          <w:szCs w:val="9"/>
        </w:rPr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00" w:lineRule="exact"/>
        <w:ind w:left="0" w:right="25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201D1D"/>
          <w:spacing w:val="0"/>
          <w:w w:val="105"/>
          <w:sz w:val="9"/>
          <w:szCs w:val="9"/>
        </w:rPr>
        <w:t>29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spacing w:line="109" w:lineRule="exact"/>
        <w:ind w:left="423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sz w:val="12"/>
          <w:szCs w:val="12"/>
        </w:rPr>
        <w:t>10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87" w:lineRule="exact"/>
        <w:ind w:left="0" w:right="31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201D1D"/>
          <w:spacing w:val="0"/>
          <w:w w:val="105"/>
          <w:sz w:val="9"/>
          <w:szCs w:val="9"/>
        </w:rPr>
        <w:t>30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spacing w:before="35"/>
        <w:ind w:left="395" w:right="0" w:firstLine="0"/>
        <w:jc w:val="lef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201D1D"/>
          <w:spacing w:val="0"/>
          <w:w w:val="95"/>
          <w:sz w:val="9"/>
          <w:szCs w:val="9"/>
        </w:rPr>
        <w:t>CHILD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tabs>
          <w:tab w:pos="926" w:val="left" w:leader="none"/>
        </w:tabs>
        <w:spacing w:before="2"/>
        <w:ind w:left="0" w:right="0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201D1D"/>
          <w:spacing w:val="-26"/>
          <w:w w:val="100"/>
          <w:sz w:val="9"/>
          <w:szCs w:val="9"/>
        </w:rPr>
        <w:t>L</w:t>
      </w:r>
      <w:r>
        <w:rPr>
          <w:rFonts w:ascii="Arial" w:hAnsi="Arial" w:cs="Arial" w:eastAsia="Arial"/>
          <w:b w:val="0"/>
          <w:bCs w:val="0"/>
          <w:color w:val="201D1D"/>
          <w:spacing w:val="-21"/>
          <w:w w:val="100"/>
          <w:sz w:val="9"/>
          <w:szCs w:val="9"/>
        </w:rPr>
        <w:t>O</w:t>
      </w:r>
      <w:r>
        <w:rPr>
          <w:rFonts w:ascii="Arial" w:hAnsi="Arial" w:cs="Arial" w:eastAsia="Arial"/>
          <w:b w:val="0"/>
          <w:bCs w:val="0"/>
          <w:color w:val="201D1D"/>
          <w:spacing w:val="4"/>
          <w:w w:val="100"/>
          <w:sz w:val="9"/>
          <w:szCs w:val="9"/>
        </w:rPr>
        <w:t>C</w:t>
      </w: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sz w:val="9"/>
          <w:szCs w:val="9"/>
        </w:rPr>
        <w:t>K</w:t>
      </w: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position w:val="-3"/>
          <w:sz w:val="9"/>
          <w:szCs w:val="9"/>
        </w:rPr>
      </w: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position w:val="-3"/>
          <w:sz w:val="9"/>
          <w:szCs w:val="9"/>
        </w:rPr>
        <w:tab/>
      </w: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position w:val="-3"/>
          <w:sz w:val="9"/>
          <w:szCs w:val="9"/>
        </w:rPr>
        <w:t>31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9"/>
          <w:szCs w:val="9"/>
        </w:rPr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430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201D1D"/>
          <w:spacing w:val="0"/>
          <w:w w:val="60"/>
          <w:sz w:val="12"/>
          <w:szCs w:val="12"/>
        </w:rPr>
        <w:t>FRESH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before="80"/>
        <w:ind w:left="0" w:right="0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201D1D"/>
          <w:spacing w:val="0"/>
          <w:w w:val="105"/>
          <w:sz w:val="9"/>
          <w:szCs w:val="9"/>
        </w:rPr>
        <w:t>32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14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201D1D"/>
          <w:spacing w:val="0"/>
          <w:w w:val="105"/>
          <w:sz w:val="9"/>
          <w:szCs w:val="9"/>
        </w:rPr>
        <w:t>33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numPr>
          <w:ilvl w:val="2"/>
          <w:numId w:val="5"/>
        </w:numPr>
        <w:tabs>
          <w:tab w:pos="648" w:val="left" w:leader="none"/>
        </w:tabs>
        <w:spacing w:line="245" w:lineRule="exact"/>
        <w:ind w:left="648" w:right="0" w:hanging="328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1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ка</w:t>
      </w:r>
      <w:r>
        <w:rPr>
          <w:rFonts w:ascii="Calibri" w:hAnsi="Calibri" w:cs="Calibri" w:eastAsia="Calibri"/>
          <w:b w:val="0"/>
          <w:bCs w:val="0"/>
          <w:color w:val="000001"/>
          <w:spacing w:val="-13"/>
          <w:w w:val="100"/>
          <w:position w:val="1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HEALTH</w:t>
      </w:r>
      <w:r>
        <w:rPr>
          <w:rFonts w:ascii="Calibri" w:hAnsi="Calibri" w:cs="Calibri" w:eastAsia="Calibri"/>
          <w:b w:val="0"/>
          <w:bCs w:val="0"/>
          <w:color w:val="000001"/>
          <w:spacing w:val="-11"/>
          <w:w w:val="100"/>
          <w:position w:val="1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AIRFLOW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1"/>
          <w:szCs w:val="21"/>
        </w:rPr>
      </w:r>
    </w:p>
    <w:p>
      <w:pPr>
        <w:numPr>
          <w:ilvl w:val="2"/>
          <w:numId w:val="5"/>
        </w:numPr>
        <w:tabs>
          <w:tab w:pos="648" w:val="left" w:leader="none"/>
        </w:tabs>
        <w:spacing w:line="227" w:lineRule="exact"/>
        <w:ind w:left="648" w:right="0" w:hanging="328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ка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HEALTH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жим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здорового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климат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)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6"/>
        </w:numPr>
        <w:tabs>
          <w:tab w:pos="648" w:val="left" w:leader="none"/>
        </w:tabs>
        <w:spacing w:line="220" w:lineRule="exact"/>
        <w:ind w:left="648" w:right="0" w:hanging="317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ка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SMA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R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T.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Используется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включ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жима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SMART.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Эта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27" w:lineRule="exact"/>
        <w:ind w:left="648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-19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-19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некоторых</w:t>
      </w:r>
      <w:r>
        <w:rPr>
          <w:rFonts w:ascii="Calibri" w:hAnsi="Calibri" w:cs="Calibri" w:eastAsia="Calibri"/>
          <w:b w:val="0"/>
          <w:bCs w:val="0"/>
          <w:color w:val="000001"/>
          <w:spacing w:val="-19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мод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лей</w:t>
      </w:r>
      <w:r>
        <w:rPr>
          <w:rFonts w:ascii="Calibri" w:hAnsi="Calibri" w:cs="Calibri" w:eastAsia="Calibri"/>
          <w:b w:val="0"/>
          <w:bCs w:val="0"/>
          <w:color w:val="000001"/>
          <w:spacing w:val="-19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дост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пн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.)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6"/>
        </w:numPr>
        <w:tabs>
          <w:tab w:pos="648" w:val="left" w:leader="none"/>
        </w:tabs>
        <w:spacing w:line="229" w:lineRule="exact"/>
        <w:ind w:left="648" w:right="0" w:hanging="317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ка</w:t>
      </w:r>
      <w:r>
        <w:rPr>
          <w:rFonts w:ascii="Calibri" w:hAnsi="Calibri" w:cs="Calibri" w:eastAsia="Calibri"/>
          <w:b w:val="0"/>
          <w:bCs w:val="0"/>
          <w:color w:val="000001"/>
          <w:spacing w:val="-19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SLEEP.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6"/>
        </w:numPr>
        <w:tabs>
          <w:tab w:pos="648" w:val="left" w:leader="none"/>
        </w:tabs>
        <w:spacing w:line="227" w:lineRule="exact"/>
        <w:ind w:left="648" w:right="0" w:hanging="317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10ºC.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альная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обогрева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д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ержан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27" w:lineRule="exact"/>
        <w:ind w:left="648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тем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ературы</w:t>
      </w:r>
      <w:r>
        <w:rPr>
          <w:rFonts w:ascii="Calibri" w:hAnsi="Calibri" w:cs="Calibri" w:eastAsia="Calibri"/>
          <w:b w:val="0"/>
          <w:bCs w:val="0"/>
          <w:color w:val="000001"/>
          <w:spacing w:val="-1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10ºC.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numPr>
          <w:ilvl w:val="0"/>
          <w:numId w:val="6"/>
        </w:numPr>
        <w:tabs>
          <w:tab w:pos="648" w:val="left" w:leader="none"/>
          <w:tab w:pos="5484" w:val="left" w:leader="none"/>
        </w:tabs>
        <w:spacing w:line="227" w:lineRule="exact"/>
        <w:ind w:left="648" w:right="0" w:hanging="316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ка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CHILD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L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OCK.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Используется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блокировки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ок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ульта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tabs>
          <w:tab w:pos="2389" w:val="left" w:leader="none"/>
          <w:tab w:pos="3771" w:val="left" w:leader="none"/>
          <w:tab w:pos="5019" w:val="left" w:leader="none"/>
          <w:tab w:pos="6055" w:val="left" w:leader="none"/>
        </w:tabs>
        <w:spacing w:line="227" w:lineRule="exact"/>
        <w:ind w:left="648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стан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ионного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управлен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Повторное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нажатие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мает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27" w:lineRule="exact"/>
        <w:ind w:left="648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блокировк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1"/>
          <w:szCs w:val="21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numPr>
          <w:ilvl w:val="0"/>
          <w:numId w:val="6"/>
        </w:numPr>
        <w:tabs>
          <w:tab w:pos="648" w:val="left" w:leader="none"/>
        </w:tabs>
        <w:spacing w:line="224" w:lineRule="exact"/>
        <w:ind w:left="648" w:right="0" w:hanging="316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ка</w:t>
      </w:r>
      <w:r>
        <w:rPr>
          <w:rFonts w:ascii="Calibri" w:hAnsi="Calibri" w:cs="Calibri" w:eastAsia="Calibri"/>
          <w:b w:val="0"/>
          <w:bCs w:val="0"/>
          <w:color w:val="000001"/>
          <w:spacing w:val="-24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FRESH</w:t>
      </w:r>
      <w:r>
        <w:rPr>
          <w:rFonts w:ascii="Calibri" w:hAnsi="Calibri" w:cs="Calibri" w:eastAsia="Calibri"/>
          <w:b w:val="0"/>
          <w:bCs w:val="0"/>
          <w:color w:val="000001"/>
          <w:spacing w:val="-2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воздухообм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).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6"/>
        </w:numPr>
        <w:tabs>
          <w:tab w:pos="648" w:val="left" w:leader="none"/>
        </w:tabs>
        <w:spacing w:line="227" w:lineRule="exact"/>
        <w:ind w:left="648" w:right="0" w:hanging="316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ка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TIMER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ON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/OF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F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6"/>
        </w:numPr>
        <w:tabs>
          <w:tab w:pos="648" w:val="left" w:leader="none"/>
        </w:tabs>
        <w:spacing w:line="229" w:lineRule="exact"/>
        <w:ind w:left="648" w:right="0" w:hanging="316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ка</w:t>
      </w:r>
      <w:r>
        <w:rPr>
          <w:rFonts w:ascii="Calibri" w:hAnsi="Calibri" w:cs="Calibri" w:eastAsia="Calibri"/>
          <w:b w:val="0"/>
          <w:bCs w:val="0"/>
          <w:color w:val="000001"/>
          <w:spacing w:val="-1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H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O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U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R.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Используется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установки</w:t>
      </w:r>
      <w:r>
        <w:rPr>
          <w:rFonts w:ascii="Calibri" w:hAnsi="Calibri" w:cs="Calibri" w:eastAsia="Calibri"/>
          <w:b w:val="0"/>
          <w:bCs w:val="0"/>
          <w:color w:val="000001"/>
          <w:spacing w:val="-1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часов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или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та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мер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6"/>
        </w:numPr>
        <w:tabs>
          <w:tab w:pos="648" w:val="left" w:leader="none"/>
          <w:tab w:pos="1525" w:val="left" w:leader="none"/>
          <w:tab w:pos="3383" w:val="left" w:leader="none"/>
          <w:tab w:pos="4818" w:val="left" w:leader="none"/>
          <w:tab w:pos="5378" w:val="left" w:leader="none"/>
        </w:tabs>
        <w:spacing w:line="227" w:lineRule="exact"/>
        <w:ind w:left="648" w:right="0" w:hanging="316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CA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N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CE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L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/CO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N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FIRM.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Используется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одтв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ржден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09" w:lineRule="exact"/>
        <w:ind w:left="648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настроек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мера</w:t>
      </w:r>
      <w:r>
        <w:rPr>
          <w:rFonts w:ascii="Calibri" w:hAnsi="Calibri" w:cs="Calibri" w:eastAsia="Calibri"/>
          <w:b w:val="0"/>
          <w:bCs w:val="0"/>
          <w:color w:val="000001"/>
          <w:spacing w:val="-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часо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after="0" w:line="209" w:lineRule="exact"/>
        <w:jc w:val="left"/>
        <w:rPr>
          <w:rFonts w:ascii="Calibri" w:hAnsi="Calibri" w:cs="Calibri" w:eastAsia="Calibri"/>
          <w:sz w:val="21"/>
          <w:szCs w:val="21"/>
        </w:rPr>
        <w:sectPr>
          <w:type w:val="continuous"/>
          <w:pgSz w:w="11909" w:h="16840"/>
          <w:pgMar w:top="1580" w:bottom="0" w:left="1000" w:right="700"/>
          <w:cols w:num="3" w:equalWidth="0">
            <w:col w:w="1518" w:space="40"/>
            <w:col w:w="1429" w:space="330"/>
            <w:col w:w="6892"/>
          </w:cols>
        </w:sectPr>
      </w:pPr>
    </w:p>
    <w:p>
      <w:pPr>
        <w:pStyle w:val="BodyText"/>
        <w:spacing w:line="221" w:lineRule="exact"/>
        <w:ind w:left="476" w:right="0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b w:val="0"/>
          <w:bCs w:val="0"/>
          <w:color w:val="2A3988"/>
          <w:spacing w:val="0"/>
          <w:w w:val="85"/>
        </w:rPr>
        <w:t>KHonKii1</w:t>
      </w:r>
      <w:r>
        <w:rPr>
          <w:rFonts w:ascii="Arial" w:hAnsi="Arial" w:cs="Arial" w:eastAsia="Arial"/>
          <w:b w:val="0"/>
          <w:bCs w:val="0"/>
          <w:color w:val="2A3988"/>
          <w:spacing w:val="0"/>
          <w:w w:val="85"/>
        </w:rPr>
        <w:t> </w:t>
      </w:r>
      <w:r>
        <w:rPr>
          <w:rFonts w:ascii="Arial" w:hAnsi="Arial" w:cs="Arial" w:eastAsia="Arial"/>
          <w:b w:val="0"/>
          <w:bCs w:val="0"/>
          <w:color w:val="2A3988"/>
          <w:spacing w:val="43"/>
          <w:w w:val="85"/>
        </w:rPr>
        <w:t> </w:t>
      </w:r>
      <w:r>
        <w:rPr>
          <w:rFonts w:ascii="Arial" w:hAnsi="Arial" w:cs="Arial" w:eastAsia="Arial"/>
          <w:b w:val="0"/>
          <w:bCs w:val="0"/>
          <w:color w:val="2A3988"/>
          <w:spacing w:val="0"/>
          <w:w w:val="85"/>
        </w:rPr>
        <w:t>n</w:t>
      </w:r>
      <w:r>
        <w:rPr>
          <w:rFonts w:ascii="Arial" w:hAnsi="Arial" w:cs="Arial" w:eastAsia="Arial"/>
          <w:b w:val="0"/>
          <w:bCs w:val="0"/>
          <w:color w:val="2A3988"/>
          <w:spacing w:val="0"/>
          <w:w w:val="85"/>
        </w:rPr>
        <w:t>o</w:t>
      </w:r>
      <w:r>
        <w:rPr>
          <w:rFonts w:ascii="Arial" w:hAnsi="Arial" w:cs="Arial" w:eastAsia="Arial"/>
          <w:b w:val="0"/>
          <w:bCs w:val="0"/>
          <w:color w:val="2A3988"/>
          <w:spacing w:val="0"/>
          <w:w w:val="85"/>
        </w:rPr>
        <w:t>A</w:t>
      </w:r>
      <w:r>
        <w:rPr>
          <w:rFonts w:ascii="Arial" w:hAnsi="Arial" w:cs="Arial" w:eastAsia="Arial"/>
          <w:b w:val="0"/>
          <w:bCs w:val="0"/>
          <w:color w:val="2A3988"/>
          <w:spacing w:val="0"/>
          <w:w w:val="85"/>
        </w:rPr>
        <w:t> </w:t>
      </w:r>
      <w:r>
        <w:rPr>
          <w:rFonts w:ascii="Arial" w:hAnsi="Arial" w:cs="Arial" w:eastAsia="Arial"/>
          <w:b w:val="0"/>
          <w:bCs w:val="0"/>
          <w:color w:val="2A3988"/>
          <w:spacing w:val="14"/>
          <w:w w:val="85"/>
        </w:rPr>
        <w:t> </w:t>
      </w:r>
      <w:r>
        <w:rPr>
          <w:rFonts w:ascii="Arial" w:hAnsi="Arial" w:cs="Arial" w:eastAsia="Arial"/>
          <w:b w:val="0"/>
          <w:bCs w:val="0"/>
          <w:color w:val="2A3988"/>
          <w:spacing w:val="0"/>
          <w:w w:val="85"/>
        </w:rPr>
        <w:t>KpiWKoill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</w:rPr>
      </w:r>
    </w:p>
    <w:p>
      <w:pPr>
        <w:numPr>
          <w:ilvl w:val="0"/>
          <w:numId w:val="6"/>
        </w:numPr>
        <w:tabs>
          <w:tab w:pos="792" w:val="left" w:leader="none"/>
        </w:tabs>
        <w:spacing w:line="241" w:lineRule="exact"/>
        <w:ind w:left="792" w:right="0" w:hanging="316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ка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CLOC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K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Часы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after="0" w:line="241" w:lineRule="exact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09" w:h="16840"/>
          <w:pgMar w:top="1580" w:bottom="0" w:left="1000" w:right="700"/>
          <w:cols w:num="2" w:equalWidth="0">
            <w:col w:w="2668" w:space="504"/>
            <w:col w:w="7037"/>
          </w:cols>
        </w:sectPr>
      </w:pPr>
    </w:p>
    <w:p>
      <w:pPr>
        <w:spacing w:line="100" w:lineRule="exact"/>
        <w:rPr>
          <w:sz w:val="10"/>
          <w:szCs w:val="10"/>
        </w:rPr>
      </w:pPr>
      <w:r>
        <w:rPr/>
        <w:pict>
          <v:group style="position:absolute;margin-left:12.480964pt;margin-top:41.526093pt;width:560.330872pt;height:45.784pt;mso-position-horizontal-relative:page;mso-position-vertical-relative:page;z-index:-8048" coordorigin="250,831" coordsize="11207,916">
            <v:group style="position:absolute;left:258;top:839;width:11191;height:900" coordorigin="258,839" coordsize="11191,900">
              <v:shape style="position:absolute;left:258;top:839;width:11191;height:900" coordorigin="258,839" coordsize="11191,900" path="m11230,839l475,839,396,848,331,875,283,914,258,980,258,1596,259,1614,297,1678,351,1713,422,1734,476,1738,11231,1738,11309,1729,11375,1702,11423,1663,11448,1596,11448,980,11446,962,11409,899,11355,864,11284,843,11230,839xe" filled="t" fillcolor="#E9E8E8" stroked="f">
                <v:path arrowok="t"/>
                <v:fill type="solid"/>
              </v:shape>
              <v:shape style="position:absolute;left:3008;top:1160;width:5943;height:383" type="#_x0000_t75">
                <v:imagedata r:id="rId97" o:title=""/>
              </v:shape>
            </v:group>
            <w10:wrap type="none"/>
          </v:group>
        </w:pict>
      </w:r>
      <w:r>
        <w:rPr>
          <w:sz w:val="10"/>
          <w:szCs w:val="10"/>
        </w:rPr>
      </w:r>
    </w:p>
    <w:p>
      <w:pPr>
        <w:spacing w:before="63"/>
        <w:ind w:left="0" w:right="306" w:firstLine="0"/>
        <w:jc w:val="right"/>
        <w:rPr>
          <w:rFonts w:ascii="Calibri" w:hAnsi="Calibri" w:cs="Calibri" w:eastAsia="Calibri"/>
          <w:sz w:val="19"/>
          <w:szCs w:val="19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8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after="0"/>
        <w:jc w:val="right"/>
        <w:rPr>
          <w:rFonts w:ascii="Calibri" w:hAnsi="Calibri" w:cs="Calibri" w:eastAsia="Calibri"/>
          <w:sz w:val="19"/>
          <w:szCs w:val="19"/>
        </w:rPr>
        <w:sectPr>
          <w:type w:val="continuous"/>
          <w:pgSz w:w="11909" w:h="16840"/>
          <w:pgMar w:top="1580" w:bottom="0" w:left="1000" w:right="700"/>
        </w:sectPr>
      </w:pPr>
    </w:p>
    <w:p>
      <w:pPr>
        <w:pStyle w:val="Heading1"/>
        <w:spacing w:before="15"/>
        <w:ind w:left="3846" w:right="0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Режимы</w:t>
      </w:r>
      <w:r>
        <w:rPr>
          <w:rFonts w:ascii="Calibri" w:hAnsi="Calibri" w:cs="Calibri" w:eastAsia="Calibri"/>
          <w:b w:val="0"/>
          <w:bCs w:val="0"/>
          <w:color w:val="000001"/>
          <w:spacing w:val="-3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работы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9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after="0" w:line="220" w:lineRule="exact"/>
        <w:rPr>
          <w:sz w:val="22"/>
          <w:szCs w:val="22"/>
        </w:rPr>
        <w:sectPr>
          <w:pgSz w:w="11906" w:h="16840"/>
          <w:pgMar w:top="640" w:bottom="280" w:left="700" w:right="860"/>
        </w:sectPr>
      </w:pPr>
    </w:p>
    <w:p>
      <w:pPr>
        <w:spacing w:before="54"/>
        <w:ind w:left="431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56.8242pt;margin-top:28.147369pt;width:258.941000pt;height:.1pt;mso-position-horizontal-relative:page;mso-position-vertical-relative:paragraph;z-index:-8040" coordorigin="1136,563" coordsize="5179,2">
            <v:shape style="position:absolute;left:1136;top:563;width:5179;height:2" coordorigin="1136,563" coordsize="5179,0" path="m1136,563l6315,563e" filled="f" stroked="t" strokeweight="1.997pt" strokecolor="#85878A">
              <v:path arrowok="t"/>
            </v:shape>
            <w10:wrap type="none"/>
          </v:group>
        </w:pict>
      </w:r>
      <w:r>
        <w:rPr/>
        <w:pict>
          <v:group style="position:absolute;margin-left:56.2948pt;margin-top:6.075469pt;width:94.125pt;height:9.042pt;mso-position-horizontal-relative:page;mso-position-vertical-relative:paragraph;z-index:-8031" coordorigin="1126,122" coordsize="1883,181">
            <v:group style="position:absolute;left:1134;top:130;width:131;height:164" coordorigin="1134,130" coordsize="131,164">
              <v:shape style="position:absolute;left:1134;top:130;width:131;height:164" coordorigin="1134,130" coordsize="131,164" path="m1219,247l1177,294,1172,294,1170,294,1159,292,1158,292,1157,291,1155,290,1154,290,1154,289,1153,289,1153,288,1152,288,1152,287,1152,287,1152,286,1151,285,1151,284,1151,283,1151,281,1151,280,1151,278,1151,275,1151,273,1152,271,1153,270,1154,269,1155,269,1156,269,1156,269,1157,270,1158,270,1159,271,1160,272,1162,272,1163,273,1165,273,1167,274,1169,274,1171,274,1173,274,1175,274,1177,273,1179,273,1181,272,1182,271,1184,269,1186,267,1187,264,1189,262,1191,258,1193,253,1135,138,1135,136,1134,135,1134,133,1134,132,1134,132,1135,131,1136,130,1137,130,1138,130,1140,130,1142,130,1145,130,1147,130,1186,193,1190,200,1193,207,1196,213,1199,219,1201,225,1204,231,1205,231,1207,225,1209,218,1211,212,1214,206,1216,199,1220,191,1242,133,1242,133,1243,132,1243,132,1244,131,1255,130,1257,130,1265,133,1265,134,1265,135,1264,136,1219,247xe" filled="f" stroked="t" strokeweight=".8pt" strokecolor="#000000">
                <v:path arrowok="t"/>
              </v:shape>
            </v:group>
            <v:group style="position:absolute;left:1286;top:171;width:89;height:123" coordorigin="1286,171" coordsize="89,123">
              <v:shape style="position:absolute;left:1286;top:171;width:89;height:123" coordorigin="1286,171" coordsize="89,123" path="m1375,272l1375,273,1375,275,1375,275,1366,286,1364,288,1340,294,1336,294,1328,294,1299,279,1295,274,1292,267,1289,260,1287,252,1286,244,1286,234,1286,223,1287,213,1290,205,1293,198,1339,171,1342,171,1372,184,1373,184,1373,185,1373,186,1374,186,1374,187,1374,188,1374,189,1374,190,1374,191,1374,193,1372,202,1371,202,1369,202,1368,201,1366,200,1365,198,1338,188,1328,188,1321,192,1316,200,1310,207,1308,218,1308,233,1308,240,1308,246,1310,252,1311,257,1313,262,1316,266,1318,269,1322,272,1326,274,1329,276,1334,277,1339,277,1344,277,1348,276,1351,274,1355,273,1358,271,1361,269,1363,268,1366,266,1367,264,1369,263,1371,262,1372,262,1372,262,1375,270,1375,272xe" filled="f" stroked="t" strokeweight=".8pt" strokecolor="#000000">
                <v:path arrowok="t"/>
              </v:shape>
            </v:group>
            <v:group style="position:absolute;left:1393;top:173;width:97;height:120" coordorigin="1393,173" coordsize="97,120">
              <v:shape style="position:absolute;left:1393;top:173;width:97;height:120" coordorigin="1393,173" coordsize="97,120" path="m1489,182l1487,191,1486,192,1486,192,1485,192,1451,192,1451,289,1451,290,1441,293,1439,293,1433,292,1432,291,1431,291,1431,291,1431,290,1431,290,1431,289,1431,192,1397,192,1396,192,1396,192,1395,191,1394,191,1394,190,1394,190,1393,189,1393,188,1393,187,1393,186,1393,184,1393,182,1393,181,1393,180,1393,178,1393,177,1393,176,1397,173,1485,173,1489,181,1489,182xe" filled="f" stroked="t" strokeweight=".8pt" strokecolor="#000000">
                <v:path arrowok="t"/>
              </v:shape>
            </v:group>
            <v:group style="position:absolute;left:1510;top:171;width:92;height:124" coordorigin="1510,171" coordsize="92,124">
              <v:shape style="position:absolute;left:1510;top:171;width:92;height:124" coordorigin="1510,171" coordsize="92,124" path="m1602,289l1593,293,1591,293,1585,291,1585,291,1584,290,1585,289,1585,278,1580,283,1574,287,1568,290,1562,293,1556,294,1549,294,1543,294,1538,294,1533,292,1528,291,1524,288,1521,285,1517,282,1515,279,1513,275,1511,270,1510,266,1510,260,1510,254,1566,223,1582,223,1582,214,1561,187,1556,187,1551,187,1546,188,1542,189,1538,191,1524,197,1522,199,1521,199,1520,199,1519,199,1518,199,1518,199,1517,198,1517,198,1516,197,1516,197,1516,196,1516,195,1515,194,1515,192,1515,191,1515,189,1516,187,1516,186,1516,185,1517,184,1518,183,1519,182,1558,171,1566,171,1602,213,1602,289xe" filled="f" stroked="t" strokeweight=".8pt" strokecolor="#000000">
                <v:path arrowok="t"/>
              </v:shape>
            </v:group>
            <v:group style="position:absolute;left:1531;top:238;width:51;height:41" coordorigin="1531,238" coordsize="51,41">
              <v:shape style="position:absolute;left:1531;top:238;width:51;height:41" coordorigin="1531,238" coordsize="51,41" path="m1582,238l1564,238,1558,238,1554,238,1533,250,1532,253,1531,256,1531,259,1531,265,1533,270,1537,273,1540,277,1545,278,1552,278,1558,278,1582,262,1582,238xe" filled="f" stroked="t" strokeweight=".8pt" strokecolor="#000000">
                <v:path arrowok="t"/>
              </v:shape>
              <v:shape style="position:absolute;left:1640;top:163;width:1368;height:140" type="#_x0000_t75">
                <v:imagedata r:id="rId98" o:title="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431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/>
        <w:pict>
          <v:group style="position:absolute;margin-left:58.6465pt;margin-top:3.018058pt;width:117.628pt;height:293.0176pt;mso-position-horizontal-relative:page;mso-position-vertical-relative:paragraph;z-index:-8039" coordorigin="1173,60" coordsize="2353,5860">
            <v:group style="position:absolute;left:2120;top:2801;width:657;height:365" coordorigin="2120,2801" coordsize="657,365">
              <v:shape style="position:absolute;left:2120;top:2801;width:657;height:365" coordorigin="2120,2801" coordsize="657,365" path="m2139,3152l2133,3152,2130,3155,2137,3162,2147,3166,2701,3165,2719,3161,2726,3157,2149,3157,2142,3155,2139,3152xe" filled="t" fillcolor="#B85462" stroked="f">
                <v:path arrowok="t"/>
                <v:fill type="solid"/>
              </v:shape>
              <v:shape style="position:absolute;left:2120;top:2801;width:657;height:365" coordorigin="2120,2801" coordsize="657,365" path="m2728,2810l2156,2810,2704,2811,2720,2816,2738,2828,2757,2848,2765,2866,2768,2886,2768,3081,2772,3081,2767,3093,2761,3110,2749,3127,2730,3147,2711,3155,2691,3157,2726,3157,2774,3100,2776,3081,2776,2877,2771,2858,2762,2840,2747,2822,2730,2810,2728,2810xe" filled="t" fillcolor="#B85462" stroked="f">
                <v:path arrowok="t"/>
                <v:fill type="solid"/>
              </v:shape>
              <v:shape style="position:absolute;left:2120;top:2801;width:657;height:365" coordorigin="2120,2801" coordsize="657,365" path="m2130,3155xe" filled="t" fillcolor="#B85462" stroked="f">
                <v:path arrowok="t"/>
                <v:fill type="solid"/>
              </v:shape>
              <v:shape style="position:absolute;left:2120;top:2801;width:657;height:365" coordorigin="2120,2801" coordsize="657,365" path="m2133,3152l2130,3155,2133,3152xe" filled="t" fillcolor="#B85462" stroked="f">
                <v:path arrowok="t"/>
                <v:fill type="solid"/>
              </v:shape>
              <v:shape style="position:absolute;left:2120;top:2801;width:657;height:365" coordorigin="2120,2801" coordsize="657,365" path="m2130,2812l2123,2819,2120,2828,2120,3138,2123,3148,2130,3155,2133,3152,2139,3152,2136,3149,2131,3144,2128,3137,2128,2830,2131,2823,2136,2818,2139,2815,2133,2815,2130,2812xe" filled="t" fillcolor="#B85462" stroked="f">
                <v:path arrowok="t"/>
                <v:fill type="solid"/>
              </v:shape>
              <v:shape style="position:absolute;left:2120;top:2801;width:657;height:365" coordorigin="2120,2801" coordsize="657,365" path="m2130,2812l2133,2815,2130,2812xe" filled="t" fillcolor="#B85462" stroked="f">
                <v:path arrowok="t"/>
                <v:fill type="solid"/>
              </v:shape>
              <v:shape style="position:absolute;left:2120;top:2801;width:657;height:365" coordorigin="2120,2801" coordsize="657,365" path="m2691,2801l2147,2801,2137,2805,2130,2812,2133,2815,2139,2815,2142,2812,2149,2810,2728,2810,2711,2803,2691,2801xe" filled="t" fillcolor="#B85462" stroked="f">
                <v:path arrowok="t"/>
                <v:fill type="solid"/>
              </v:shape>
            </v:group>
            <v:group style="position:absolute;left:2200;top:2925;width:496;height:109" coordorigin="2200,2925" coordsize="496,109">
              <v:shape style="position:absolute;left:2200;top:2925;width:496;height:109" coordorigin="2200,2925" coordsize="496,109" path="m2639,2927l2638,3032,2639,3032,2639,3033,2650,3033,2651,2985,2689,2985,2690,2972,2650,2972,2651,2940,2695,2940,2696,2928,2639,2927xe" filled="t" fillcolor="#646970" stroked="f">
                <v:path arrowok="t"/>
                <v:fill type="solid"/>
              </v:shape>
              <v:shape style="position:absolute;left:2200;top:2925;width:496;height:109" coordorigin="2200,2925" coordsize="496,109" path="m2689,2985l2651,2985,2689,2985,2689,2985xe" filled="t" fillcolor="#646970" stroked="f">
                <v:path arrowok="t"/>
                <v:fill type="solid"/>
              </v:shape>
              <v:shape style="position:absolute;left:2200;top:2925;width:496;height:109" coordorigin="2200,2925" coordsize="496,109" path="m2695,2940l2651,2940,2695,2941,2695,2940xe" filled="t" fillcolor="#646970" stroked="f">
                <v:path arrowok="t"/>
                <v:fill type="solid"/>
              </v:shape>
              <v:shape style="position:absolute;left:2200;top:2925;width:496;height:109" coordorigin="2200,2925" coordsize="496,109" path="m2568,2927l2567,3032,2568,3032,2568,3033,2579,3033,2579,2985,2618,2985,2619,2972,2579,2972,2579,2940,2624,2940,2625,2929,2624,2929,2624,2928,2625,2928,2625,2928,2568,2927xe" filled="t" fillcolor="#646970" stroked="f">
                <v:path arrowok="t"/>
                <v:fill type="solid"/>
              </v:shape>
              <v:shape style="position:absolute;left:2200;top:2925;width:496;height:109" coordorigin="2200,2925" coordsize="496,109" path="m2618,2985l2579,2985,2618,2985,2618,2985xe" filled="t" fillcolor="#646970" stroked="f">
                <v:path arrowok="t"/>
                <v:fill type="solid"/>
              </v:shape>
              <v:shape style="position:absolute;left:2200;top:2925;width:496;height:109" coordorigin="2200,2925" coordsize="496,109" path="m2624,2940l2579,2940,2624,2941,2624,2940xe" filled="t" fillcolor="#646970" stroked="f">
                <v:path arrowok="t"/>
                <v:fill type="solid"/>
              </v:shape>
              <v:shape style="position:absolute;left:2200;top:2925;width:496;height:109" coordorigin="2200,2925" coordsize="496,109" path="m2625,2928l2624,2928,2624,2929,2625,2929,2625,2928xe" filled="t" fillcolor="#646970" stroked="f">
                <v:path arrowok="t"/>
                <v:fill type="solid"/>
              </v:shape>
              <v:shape style="position:absolute;left:2200;top:2925;width:496;height:109" coordorigin="2200,2925" coordsize="496,109" path="m2521,2925l2501,2925,2491,2930,2484,2940,2476,2957,2472,2978,2472,2991,2505,3034,2520,3034,2527,3032,2540,3024,2542,3021,2505,3021,2499,3018,2493,3011,2488,3004,2485,2994,2485,2966,2488,2955,2494,2948,2499,2942,2505,2938,2542,2938,2541,2937,2534,2932,2528,2927,2521,2925xe" filled="t" fillcolor="#646970" stroked="f">
                <v:path arrowok="t"/>
                <v:fill type="solid"/>
              </v:shape>
              <v:shape style="position:absolute;left:2200;top:2925;width:496;height:109" coordorigin="2200,2925" coordsize="496,109" path="m2542,2938l2519,2938,2523,2940,2528,2943,2541,2994,2538,3003,2528,3018,2521,3021,2542,3021,2545,3017,2548,3009,2552,3000,2554,2991,2554,2969,2552,2960,2549,2952,2545,2943,2542,2938xe" filled="t" fillcolor="#646970" stroked="f">
                <v:path arrowok="t"/>
                <v:fill type="solid"/>
              </v:shape>
              <v:shape style="position:absolute;left:2200;top:2925;width:496;height:109" coordorigin="2200,2925" coordsize="496,109" path="m2436,2925l2427,2925,2402,3034,2411,3034,2436,2925xe" filled="t" fillcolor="#646970" stroked="f">
                <v:path arrowok="t"/>
                <v:fill type="solid"/>
              </v:shape>
              <v:shape style="position:absolute;left:2200;top:2925;width:496;height:109" coordorigin="2200,2925" coordsize="496,109" path="m2295,2927l2294,3032,2295,3032,2295,3033,2305,3033,2306,2953,2320,2953,2307,2927,2295,2927xe" filled="t" fillcolor="#646970" stroked="f">
                <v:path arrowok="t"/>
                <v:fill type="solid"/>
              </v:shape>
              <v:shape style="position:absolute;left:2200;top:2925;width:496;height:109" coordorigin="2200,2925" coordsize="496,109" path="m2320,2953l2306,2953,2349,3032,2361,3033,2361,3031,2361,3007,2349,3007,2320,2953xe" filled="t" fillcolor="#646970" stroked="f">
                <v:path arrowok="t"/>
                <v:fill type="solid"/>
              </v:shape>
              <v:shape style="position:absolute;left:2200;top:2925;width:496;height:109" coordorigin="2200,2925" coordsize="496,109" path="m2350,2927l2349,3007,2361,3007,2361,2928,2350,2927xe" filled="t" fillcolor="#646970" stroked="f">
                <v:path arrowok="t"/>
                <v:fill type="solid"/>
              </v:shape>
              <v:shape style="position:absolute;left:2200;top:2925;width:496;height:109" coordorigin="2200,2925" coordsize="496,109" path="m2249,2925l2229,2925,2219,2930,2211,2940,2203,2957,2200,2978,2200,2991,2233,3034,2248,3034,2255,3032,2261,3028,2268,3024,2269,3021,2233,3021,2226,3018,2221,3011,2215,3004,2213,2994,2213,2966,2216,2955,2221,2948,2227,2942,2233,2938,2269,2938,2268,2937,2256,2927,2249,2925xe" filled="t" fillcolor="#646970" stroked="f">
                <v:path arrowok="t"/>
                <v:fill type="solid"/>
              </v:shape>
              <v:shape style="position:absolute;left:2200;top:2925;width:496;height:109" coordorigin="2200,2925" coordsize="496,109" path="m2269,2938l2246,2938,2251,2940,2255,2943,2269,2994,2266,3003,2255,3018,2249,3021,2269,3021,2273,3017,2276,3009,2280,3000,2281,2991,2281,2969,2280,2960,2276,2952,2273,2943,2269,2938xe" filled="t" fillcolor="#646970" stroked="f">
                <v:path arrowok="t"/>
                <v:fill type="solid"/>
              </v:shape>
            </v:group>
            <v:group style="position:absolute;left:2872;top:210;width:5;height:2385" coordorigin="2872,210" coordsize="5,2385">
              <v:shape style="position:absolute;left:2872;top:210;width:5;height:2385" coordorigin="2872,210" coordsize="5,2385" path="m2874,210l2874,210e" filled="f" stroked="t" strokeweight=".1pt" strokecolor="#13100F">
                <v:path arrowok="t"/>
              </v:shape>
            </v:group>
            <v:group style="position:absolute;left:1241;top:210;width:5;height:2385" coordorigin="1241,210" coordsize="5,2385">
              <v:shape style="position:absolute;left:1241;top:210;width:5;height:2385" coordorigin="1241,210" coordsize="5,2385" path="m1244,210l1244,210e" filled="f" stroked="t" strokeweight=".1pt" strokecolor="#13100F">
                <v:path arrowok="t"/>
              </v:shape>
            </v:group>
            <v:group style="position:absolute;left:1195;top:2590;width:1727;height:2" coordorigin="1195,2590" coordsize="1727,2">
              <v:shape style="position:absolute;left:1195;top:2590;width:1727;height:2" coordorigin="1195,2590" coordsize="1727,0" path="m1195,2590l2923,2590e" filled="f" stroked="t" strokeweight=".1pt" strokecolor="#13100F">
                <v:path arrowok="t"/>
              </v:shape>
            </v:group>
            <v:group style="position:absolute;left:1819;top:485;width:2;height:1949" coordorigin="1819,485" coordsize="2,1949">
              <v:shape style="position:absolute;left:1819;top:485;width:2;height:1949" coordorigin="1819,485" coordsize="0,1949" path="m1819,485l1819,2434e" filled="f" stroked="t" strokeweight=".663pt" strokecolor="#52545A">
                <v:path arrowok="t"/>
              </v:shape>
            </v:group>
            <v:group style="position:absolute;left:1817;top:1718;width:891;height:2" coordorigin="1817,1718" coordsize="891,2">
              <v:shape style="position:absolute;left:1817;top:1718;width:891;height:2" coordorigin="1817,1718" coordsize="891,0" path="m1817,1718l2708,1718e" filled="f" stroked="t" strokeweight=".666pt" strokecolor="#52545A">
                <v:path arrowok="t"/>
              </v:shape>
            </v:group>
            <v:group style="position:absolute;left:1817;top:2088;width:891;height:2" coordorigin="1817,2088" coordsize="891,2">
              <v:shape style="position:absolute;left:1817;top:2088;width:891;height:2" coordorigin="1817,2088" coordsize="891,0" path="m1817,2088l2708,2088e" filled="f" stroked="t" strokeweight=".666pt" strokecolor="#52545A">
                <v:path arrowok="t"/>
              </v:shape>
            </v:group>
            <v:group style="position:absolute;left:2362;top:2274;width:26;height:26" coordorigin="2362,2274" coordsize="26,26">
              <v:shape style="position:absolute;left:2362;top:2274;width:26;height:26" coordorigin="2362,2274" coordsize="26,26" path="m2385,2274l2365,2274,2362,2277,2362,2297,2365,2300,2385,2300,2388,2297,2388,2277,2385,2274xe" filled="t" fillcolor="#52545A" stroked="f">
                <v:path arrowok="t"/>
                <v:fill type="solid"/>
              </v:shape>
            </v:group>
            <v:group style="position:absolute;left:2362;top:2352;width:26;height:26" coordorigin="2362,2352" coordsize="26,26">
              <v:shape style="position:absolute;left:2362;top:2352;width:26;height:26" coordorigin="2362,2352" coordsize="26,26" path="m2385,2352l2365,2352,2362,2354,2362,2375,2365,2378,2385,2378,2388,2375,2388,2354,2385,2352xe" filled="t" fillcolor="#52545A" stroked="f">
                <v:path arrowok="t"/>
                <v:fill type="solid"/>
              </v:shape>
            </v:group>
            <v:group style="position:absolute;left:2154;top:2221;width:26;height:104" coordorigin="2154,2221" coordsize="26,104">
              <v:shape style="position:absolute;left:2154;top:2221;width:26;height:104" coordorigin="2154,2221" coordsize="26,104" path="m2176,2221l2154,2243,2154,2312,2181,2325,2181,2229,2179,2225,2176,2221xe" filled="t" fillcolor="#52545A" stroked="f">
                <v:path arrowok="t"/>
                <v:fill type="solid"/>
              </v:shape>
            </v:group>
            <v:group style="position:absolute;left:2154;top:2327;width:26;height:104" coordorigin="2154,2327" coordsize="26,104">
              <v:shape style="position:absolute;left:2154;top:2327;width:26;height:104" coordorigin="2154,2327" coordsize="26,104" path="m2181,2327l2154,2340,2154,2409,2176,2430,2179,2427,2181,2423,2181,2327xe" filled="t" fillcolor="#52545A" stroked="f">
                <v:path arrowok="t"/>
                <v:fill type="solid"/>
              </v:shape>
            </v:group>
            <v:group style="position:absolute;left:2208;top:2313;width:135;height:26" coordorigin="2208,2313" coordsize="135,26">
              <v:shape style="position:absolute;left:2208;top:2313;width:135;height:26" coordorigin="2208,2313" coordsize="135,26" path="m2317,2313l2234,2313,2208,2326,2234,2339,2317,2339,2343,2326,2317,2313xe" filled="t" fillcolor="#52545A" stroked="f">
                <v:path arrowok="t"/>
                <v:fill type="solid"/>
              </v:shape>
            </v:group>
            <v:group style="position:absolute;left:2319;top:2221;width:26;height:104" coordorigin="2319,2221" coordsize="26,104">
              <v:shape style="position:absolute;left:2319;top:2221;width:26;height:104" coordorigin="2319,2221" coordsize="26,104" path="m2340,2221l2319,2243,2319,2312,2345,2325,2345,2229,2343,2225,2340,2221xe" filled="t" fillcolor="#52545A" stroked="f">
                <v:path arrowok="t"/>
                <v:fill type="solid"/>
              </v:shape>
            </v:group>
            <v:group style="position:absolute;left:2212;top:2216;width:127;height:26" coordorigin="2212,2216" coordsize="127,26">
              <v:shape style="position:absolute;left:2212;top:2216;width:127;height:26" coordorigin="2212,2216" coordsize="127,26" path="m2332,2216l2220,2216,2215,2218,2212,2220,2234,2242,2317,2242,2339,2220,2336,2218,2332,2216xe" filled="t" fillcolor="#52545A" stroked="f">
                <v:path arrowok="t"/>
                <v:fill type="solid"/>
              </v:shape>
            </v:group>
            <v:group style="position:absolute;left:2206;top:2327;width:26;height:104" coordorigin="2206,2327" coordsize="26,104">
              <v:shape style="position:absolute;left:2206;top:2327;width:26;height:104" coordorigin="2206,2327" coordsize="26,104" path="m2206,2327l2206,2423,2208,2427,2211,2430,2233,2409,2233,2340,2206,2327xe" filled="t" fillcolor="#52545A" stroked="f">
                <v:path arrowok="t"/>
                <v:fill type="solid"/>
              </v:shape>
            </v:group>
            <v:group style="position:absolute;left:2212;top:2409;width:127;height:26" coordorigin="2212,2409" coordsize="127,26">
              <v:shape style="position:absolute;left:2212;top:2409;width:127;height:26" coordorigin="2212,2409" coordsize="127,26" path="m2317,2409l2234,2409,2212,2431,2215,2434,2220,2436,2332,2436,2336,2434,2339,2431,2317,2409xe" filled="t" fillcolor="#52545A" stroked="f">
                <v:path arrowok="t"/>
                <v:fill type="solid"/>
              </v:shape>
            </v:group>
            <v:group style="position:absolute;left:2517;top:2221;width:26;height:104" coordorigin="2517,2221" coordsize="26,104">
              <v:shape style="position:absolute;left:2517;top:2221;width:26;height:104" coordorigin="2517,2221" coordsize="26,104" path="m2539,2221l2517,2243,2517,2312,2544,2325,2544,2229,2542,2225,2539,2221xe" filled="t" fillcolor="#52545A" stroked="f">
                <v:path arrowok="t"/>
                <v:fill type="solid"/>
              </v:shape>
            </v:group>
            <v:group style="position:absolute;left:2411;top:2216;width:127;height:26" coordorigin="2411,2216" coordsize="127,26">
              <v:shape style="position:absolute;left:2411;top:2216;width:127;height:26" coordorigin="2411,2216" coordsize="127,26" path="m2530,2216l2418,2216,2414,2218,2411,2220,2433,2242,2516,2242,2538,2220,2534,2218,2530,2216xe" filled="t" fillcolor="#52545A" stroked="f">
                <v:path arrowok="t"/>
                <v:fill type="solid"/>
              </v:shape>
            </v:group>
            <v:group style="position:absolute;left:2517;top:2327;width:26;height:104" coordorigin="2517,2327" coordsize="26,104">
              <v:shape style="position:absolute;left:2517;top:2327;width:26;height:104" coordorigin="2517,2327" coordsize="26,104" path="m2544,2327l2517,2340,2517,2409,2539,2430,2542,2427,2544,2423,2544,2327xe" filled="t" fillcolor="#52545A" stroked="f">
                <v:path arrowok="t"/>
                <v:fill type="solid"/>
              </v:shape>
            </v:group>
            <v:group style="position:absolute;left:2405;top:2327;width:26;height:104" coordorigin="2405,2327" coordsize="26,104">
              <v:shape style="position:absolute;left:2405;top:2327;width:26;height:104" coordorigin="2405,2327" coordsize="26,104" path="m2405,2327l2405,2423,2407,2427,2410,2430,2431,2409,2431,2340,2405,2327xe" filled="t" fillcolor="#52545A" stroked="f">
                <v:path arrowok="t"/>
                <v:fill type="solid"/>
              </v:shape>
            </v:group>
            <v:group style="position:absolute;left:2411;top:2409;width:127;height:26" coordorigin="2411,2409" coordsize="127,26">
              <v:shape style="position:absolute;left:2411;top:2409;width:127;height:26" coordorigin="2411,2409" coordsize="127,26" path="m2516,2409l2433,2409,2411,2431,2414,2434,2418,2436,2530,2436,2534,2434,2538,2431,2516,2409xe" filled="t" fillcolor="#52545A" stroked="f">
                <v:path arrowok="t"/>
                <v:fill type="solid"/>
              </v:shape>
            </v:group>
            <v:group style="position:absolute;left:2405;top:2221;width:26;height:104" coordorigin="2405,2221" coordsize="26,104">
              <v:shape style="position:absolute;left:2405;top:2221;width:26;height:104" coordorigin="2405,2221" coordsize="26,104" path="m2410,2221l2407,2225,2405,2229,2405,2325,2431,2312,2431,2243,2410,2221xe" filled="t" fillcolor="#52545A" stroked="f">
                <v:path arrowok="t"/>
                <v:fill type="solid"/>
              </v:shape>
            </v:group>
            <v:group style="position:absolute;left:2682;top:2221;width:26;height:104" coordorigin="2682,2221" coordsize="26,104">
              <v:shape style="position:absolute;left:2682;top:2221;width:26;height:104" coordorigin="2682,2221" coordsize="26,104" path="m2703,2221l2682,2243,2682,2312,2708,2325,2708,2229,2706,2225,2703,2221xe" filled="t" fillcolor="#52545A" stroked="f">
                <v:path arrowok="t"/>
                <v:fill type="solid"/>
              </v:shape>
            </v:group>
            <v:group style="position:absolute;left:2575;top:2216;width:127;height:26" coordorigin="2575,2216" coordsize="127,26">
              <v:shape style="position:absolute;left:2575;top:2216;width:127;height:26" coordorigin="2575,2216" coordsize="127,26" path="m2695,2216l2582,2216,2578,2218,2575,2220,2597,2242,2680,2242,2702,2220,2699,2218,2695,2216xe" filled="t" fillcolor="#52545A" stroked="f">
                <v:path arrowok="t"/>
                <v:fill type="solid"/>
              </v:shape>
            </v:group>
            <v:group style="position:absolute;left:2681;top:2327;width:26;height:104" coordorigin="2681,2327" coordsize="26,104">
              <v:shape style="position:absolute;left:2681;top:2327;width:26;height:104" coordorigin="2681,2327" coordsize="26,104" path="m2708,2327l2681,2340,2681,2409,2703,2430,2706,2427,2708,2423,2708,2327xe" filled="t" fillcolor="#52545A" stroked="f">
                <v:path arrowok="t"/>
                <v:fill type="solid"/>
              </v:shape>
            </v:group>
            <v:group style="position:absolute;left:2569;top:2327;width:26;height:104" coordorigin="2569,2327" coordsize="26,104">
              <v:shape style="position:absolute;left:2569;top:2327;width:26;height:104" coordorigin="2569,2327" coordsize="26,104" path="m2569,2327l2569,2423,2571,2427,2574,2430,2596,2409,2596,2340,2569,2327xe" filled="t" fillcolor="#52545A" stroked="f">
                <v:path arrowok="t"/>
                <v:fill type="solid"/>
              </v:shape>
            </v:group>
            <v:group style="position:absolute;left:2575;top:2409;width:127;height:26" coordorigin="2575,2409" coordsize="127,26">
              <v:shape style="position:absolute;left:2575;top:2409;width:127;height:26" coordorigin="2575,2409" coordsize="127,26" path="m2680,2409l2597,2409,2575,2431,2578,2434,2582,2436,2695,2436,2699,2434,2702,2431,2680,2409xe" filled="t" fillcolor="#52545A" stroked="f">
                <v:path arrowok="t"/>
                <v:fill type="solid"/>
              </v:shape>
            </v:group>
            <v:group style="position:absolute;left:2569;top:2221;width:26;height:104" coordorigin="2569,2221" coordsize="26,104">
              <v:shape style="position:absolute;left:2569;top:2221;width:26;height:104" coordorigin="2569,2221" coordsize="26,104" path="m2574,2221l2571,2225,2569,2229,2569,2325,2596,2312,2596,2243,2574,2221xe" filled="t" fillcolor="#52545A" stroked="f">
                <v:path arrowok="t"/>
                <v:fill type="solid"/>
              </v:shape>
            </v:group>
            <v:group style="position:absolute;left:2791;top:129;width:84;height:86" coordorigin="2791,129" coordsize="84,86">
              <v:shape style="position:absolute;left:2791;top:129;width:84;height:86" coordorigin="2791,129" coordsize="84,86" path="m2793,129l2791,131,2793,134,2814,137,2833,145,2849,157,2861,173,2869,192,2872,213,2874,215,2853,154,2816,132,2793,129xe" filled="t" fillcolor="#13100F" stroked="f">
                <v:path arrowok="t"/>
                <v:fill type="solid"/>
              </v:shape>
            </v:group>
            <v:group style="position:absolute;left:1241;top:131;width:86;height:84" coordorigin="1241,131" coordsize="86,84">
              <v:shape style="position:absolute;left:1241;top:131;width:86;height:84" coordorigin="1241,131" coordsize="86,84" path="m1327,131l1267,153,1241,213,1244,215,1246,212,1249,191,1257,173,1270,157,1285,145,1304,137,1325,134,1327,131xe" filled="t" fillcolor="#13100F" stroked="f">
                <v:path arrowok="t"/>
                <v:fill type="solid"/>
              </v:shape>
            </v:group>
            <v:group style="position:absolute;left:1325;top:80;width:1468;height:2" coordorigin="1325,80" coordsize="1468,2">
              <v:shape style="position:absolute;left:1325;top:80;width:1468;height:2" coordorigin="1325,80" coordsize="1468,0" path="m1325,80l2793,80e" filled="f" stroked="t" strokeweight=".1pt" strokecolor="#13100F">
                <v:path arrowok="t"/>
              </v:shape>
            </v:group>
            <v:group style="position:absolute;left:2791;top:80;width:135;height:135" coordorigin="2791,80" coordsize="135,135">
              <v:shape style="position:absolute;left:2791;top:80;width:135;height:135" coordorigin="2791,80" coordsize="135,135" path="m2793,80l2791,83,2805,86,2823,89,2841,96,2894,136,2919,191,2920,212,2923,215,2905,141,2858,97,2816,82,2793,80xe" filled="t" fillcolor="#13100F" stroked="f">
                <v:path arrowok="t"/>
                <v:fill type="solid"/>
              </v:shape>
            </v:group>
            <v:group style="position:absolute;left:1193;top:81;width:135;height:134" coordorigin="1193,81" coordsize="135,134">
              <v:shape style="position:absolute;left:1193;top:81;width:135;height:134" coordorigin="1193,81" coordsize="135,134" path="m1317,81l1254,101,1210,148,1193,212,1195,215,1198,200,1202,182,1208,165,1248,111,1304,87,1325,85,1327,83,1317,81xe" filled="t" fillcolor="#13100F" stroked="f">
                <v:path arrowok="t"/>
                <v:fill type="solid"/>
              </v:shape>
            </v:group>
            <v:group style="position:absolute;left:1325;top:97;width:1468;height:2" coordorigin="1325,97" coordsize="1468,2">
              <v:shape style="position:absolute;left:1325;top:97;width:1468;height:2" coordorigin="1325,97" coordsize="1468,0" path="m1325,97l2793,97e" filled="f" stroked="t" strokeweight=".1pt" strokecolor="#13100F">
                <v:path arrowok="t"/>
              </v:shape>
            </v:group>
            <v:group style="position:absolute;left:2791;top:97;width:118;height:118" coordorigin="2791,97" coordsize="118,118">
              <v:shape style="position:absolute;left:2791;top:97;width:118;height:118" coordorigin="2791,97" coordsize="118,118" path="m2793,97l2791,99,2812,103,2834,109,2884,149,2904,212,2906,215,2888,145,2837,105,2816,99,2793,97xe" filled="t" fillcolor="#13100F" stroked="f">
                <v:path arrowok="t"/>
                <v:fill type="solid"/>
              </v:shape>
            </v:group>
            <v:group style="position:absolute;left:1209;top:97;width:118;height:118" coordorigin="1209,97" coordsize="118,118">
              <v:shape style="position:absolute;left:1209;top:97;width:118;height:118" coordorigin="1209,97" coordsize="118,118" path="m1320,97l1258,118,1218,168,1209,212,1211,215,1214,203,1218,183,1225,165,1266,118,1325,102,1327,99,1320,97xe" filled="t" fillcolor="#13100F" stroked="f">
                <v:path arrowok="t"/>
                <v:fill type="solid"/>
              </v:shape>
            </v:group>
            <v:group style="position:absolute;left:1325;top:129;width:1468;height:2" coordorigin="1325,129" coordsize="1468,2">
              <v:shape style="position:absolute;left:1325;top:129;width:1468;height:2" coordorigin="1325,129" coordsize="1468,0" path="m1325,129l2793,129e" filled="f" stroked="t" strokeweight=".1pt" strokecolor="#13100F">
                <v:path arrowok="t"/>
              </v:shape>
            </v:group>
            <v:group style="position:absolute;left:1383;top:453;width:1359;height:2002" coordorigin="1383,453" coordsize="1359,2002">
              <v:shape style="position:absolute;left:1383;top:453;width:1359;height:2002" coordorigin="1383,453" coordsize="1359,2002" path="m2733,453l1391,453,1383,462,1383,2447,1391,2455,2733,2455,2738,2450,1394,2450,1388,2444,1388,464,1394,458,2738,458,2733,453xe" filled="t" fillcolor="#13100F" stroked="f">
                <v:path arrowok="t"/>
                <v:fill type="solid"/>
              </v:shape>
              <v:shape style="position:absolute;left:1383;top:453;width:1359;height:2002" coordorigin="1383,453" coordsize="1359,2002" path="m2738,458l2730,458,2737,464,2737,2444,2730,2450,2738,2450,2742,2447,2741,462,2738,458xe" filled="t" fillcolor="#13100F" stroked="f">
                <v:path arrowok="t"/>
                <v:fill type="solid"/>
              </v:shape>
            </v:group>
            <v:group style="position:absolute;left:1845;top:2099;width:96;height:94" coordorigin="1845,2099" coordsize="96,94">
              <v:shape style="position:absolute;left:1845;top:2099;width:96;height:94" coordorigin="1845,2099" coordsize="96,94" path="m1893,2099l1871,2104,1854,2118,1845,2138,1849,2163,1860,2182,1877,2193,1904,2191,1924,2182,1936,2167,1937,2165,1905,2165,1888,2149,1888,2114,1926,2114,1922,2110,1903,2100,1893,2099xe" filled="t" fillcolor="#52545A" stroked="f">
                <v:path arrowok="t"/>
                <v:fill type="solid"/>
              </v:shape>
              <v:shape style="position:absolute;left:1845;top:2099;width:96;height:94" coordorigin="1845,2099" coordsize="96,94" path="m1926,2114l1897,2114,1897,2146,1911,2159,1905,2165,1937,2165,1941,2149,1936,2127,1926,2114xe" filled="t" fillcolor="#52545A" stroked="f">
                <v:path arrowok="t"/>
                <v:fill type="solid"/>
              </v:shape>
            </v:group>
            <v:group style="position:absolute;left:1850;top:2339;width:55;height:83" coordorigin="1850,2339" coordsize="55,83">
              <v:shape style="position:absolute;left:1850;top:2339;width:55;height:83" coordorigin="1850,2339" coordsize="55,83" path="m1882,2339l1850,2339,1850,2422,1861,2422,1861,2421,1859,2421,1859,2420,1853,2420,1853,2341,1893,2341,1892,2341,1888,2341,1888,2340,1885,2339,1882,2339xe" filled="t" fillcolor="#52545A" stroked="f">
                <v:path arrowok="t"/>
                <v:fill type="solid"/>
              </v:shape>
              <v:shape style="position:absolute;left:1850;top:2339;width:55;height:83" coordorigin="1850,2339" coordsize="55,83" path="m1862,2420l1861,2420,1861,2422,1862,2422,1862,2420xe" filled="t" fillcolor="#52545A" stroked="f">
                <v:path arrowok="t"/>
                <v:fill type="solid"/>
              </v:shape>
              <v:shape style="position:absolute;left:1850;top:2339;width:55;height:83" coordorigin="1850,2339" coordsize="55,83" path="m1897,2380l1894,2385,1888,2387,1859,2387,1859,2421,1861,2421,1861,2420,1862,2420,1862,2389,1888,2389,1895,2387,1899,2382,1900,2381,1898,2381,1897,2380xe" filled="t" fillcolor="#52545A" stroked="f">
                <v:path arrowok="t"/>
                <v:fill type="solid"/>
              </v:shape>
              <v:shape style="position:absolute;left:1850;top:2339;width:55;height:83" coordorigin="1850,2339" coordsize="55,83" path="m1893,2341l1882,2341,1885,2342,1888,2342,1891,2343,1894,2344,1896,2346,1898,2347,1899,2350,1901,2353,1902,2356,1902,2358,1903,2371,1901,2376,1897,2380,1898,2381,1900,2381,1903,2377,1905,2371,1905,2359,1904,2356,1903,2352,1902,2352,1903,2352,1901,2349,1899,2346,1895,2342,1893,2341xe" filled="t" fillcolor="#52545A" stroked="f">
                <v:path arrowok="t"/>
                <v:fill type="solid"/>
              </v:shape>
              <v:shape style="position:absolute;left:1850;top:2339;width:55;height:83" coordorigin="1850,2339" coordsize="55,83" path="m1861,2349l1859,2349,1859,2380,1884,2380,1889,2378,1890,2377,1862,2377,1862,2351,1861,2351,1861,2349xe" filled="t" fillcolor="#52545A" stroked="f">
                <v:path arrowok="t"/>
                <v:fill type="solid"/>
              </v:shape>
              <v:shape style="position:absolute;left:1850;top:2339;width:55;height:83" coordorigin="1850,2339" coordsize="55,83" path="m1890,2374l1888,2376,1884,2377,1890,2377,1892,2376,1893,2375,1891,2375,1890,2374xe" filled="t" fillcolor="#52545A" stroked="f">
                <v:path arrowok="t"/>
                <v:fill type="solid"/>
              </v:shape>
              <v:shape style="position:absolute;left:1850;top:2339;width:55;height:83" coordorigin="1850,2339" coordsize="55,83" path="m1894,2355l1892,2355,1891,2356,1893,2358,1893,2359,1893,2369,1892,2372,1890,2374,1891,2375,1893,2375,1894,2373,1896,2369,1895,2360,1895,2357,1894,2355xe" filled="t" fillcolor="#52545A" stroked="f">
                <v:path arrowok="t"/>
                <v:fill type="solid"/>
              </v:shape>
              <v:shape style="position:absolute;left:1850;top:2339;width:55;height:83" coordorigin="1850,2339" coordsize="55,83" path="m1890,2350l1887,2350,1886,2351,1888,2352,1890,2354,1891,2356,1892,2355,1894,2355,1893,2355,1892,2352,1890,2350xe" filled="t" fillcolor="#52545A" stroked="f">
                <v:path arrowok="t"/>
                <v:fill type="solid"/>
              </v:shape>
              <v:shape style="position:absolute;left:1850;top:2339;width:55;height:83" coordorigin="1850,2339" coordsize="55,83" path="m1903,2352l1902,2352,1903,2352,1903,2352xe" filled="t" fillcolor="#52545A" stroked="f">
                <v:path arrowok="t"/>
                <v:fill type="solid"/>
              </v:shape>
              <v:shape style="position:absolute;left:1850;top:2339;width:55;height:83" coordorigin="1850,2339" coordsize="55,83" path="m1888,2350l1862,2350,1862,2351,1882,2351,1885,2351,1886,2351,1887,2350,1890,2350,1890,2350,1888,2350xe" filled="t" fillcolor="#52545A" stroked="f">
                <v:path arrowok="t"/>
                <v:fill type="solid"/>
              </v:shape>
              <v:shape style="position:absolute;left:1850;top:2339;width:55;height:83" coordorigin="1850,2339" coordsize="55,83" path="m1882,2349l1861,2349,1861,2351,1862,2351,1862,2350,1888,2350,1887,2349,1885,2349,1882,2349xe" filled="t" fillcolor="#52545A" stroked="f">
                <v:path arrowok="t"/>
                <v:fill type="solid"/>
              </v:shape>
              <v:shape style="position:absolute;left:1850;top:2339;width:55;height:83" coordorigin="1850,2339" coordsize="55,83" path="m1888,2340l1888,2341,1888,2341,1888,2340xe" filled="t" fillcolor="#52545A" stroked="f">
                <v:path arrowok="t"/>
                <v:fill type="solid"/>
              </v:shape>
              <v:shape style="position:absolute;left:1850;top:2339;width:55;height:83" coordorigin="1850,2339" coordsize="55,83" path="m1888,2340l1888,2341,1892,2341,1892,2341,1888,2340xe" filled="t" fillcolor="#52545A" stroked="f">
                <v:path arrowok="t"/>
                <v:fill type="solid"/>
              </v:shape>
            </v:group>
            <v:group style="position:absolute;left:1914;top:2339;width:68;height:83" coordorigin="1914,2339" coordsize="68,83">
              <v:shape style="position:absolute;left:1914;top:2339;width:68;height:83" coordorigin="1914,2339" coordsize="68,83" path="m1930,2339l1914,2339,1914,2422,1924,2422,1924,2421,1923,2421,1923,2420,1916,2420,1916,2341,1930,2341,1930,2339xe" filled="t" fillcolor="#52545A" stroked="f">
                <v:path arrowok="t"/>
                <v:fill type="solid"/>
              </v:shape>
              <v:shape style="position:absolute;left:1914;top:2339;width:68;height:83" coordorigin="1914,2339" coordsize="68,83" path="m1925,2420l1924,2420,1924,2422,1925,2422,1925,2420xe" filled="t" fillcolor="#52545A" stroked="f">
                <v:path arrowok="t"/>
                <v:fill type="solid"/>
              </v:shape>
              <v:shape style="position:absolute;left:1914;top:2339;width:68;height:83" coordorigin="1914,2339" coordsize="68,83" path="m1927,2360l1925,2360,1943,2422,1953,2422,1953,2420,1945,2420,1927,2360xe" filled="t" fillcolor="#52545A" stroked="f">
                <v:path arrowok="t"/>
                <v:fill type="solid"/>
              </v:shape>
              <v:shape style="position:absolute;left:1914;top:2339;width:68;height:83" coordorigin="1914,2339" coordsize="68,83" path="m1973,2361l1971,2361,1971,2422,1982,2422,1982,2420,1973,2420,1973,2361xe" filled="t" fillcolor="#52545A" stroked="f">
                <v:path arrowok="t"/>
                <v:fill type="solid"/>
              </v:shape>
              <v:shape style="position:absolute;left:1914;top:2339;width:68;height:83" coordorigin="1914,2339" coordsize="68,83" path="m1925,2352l1923,2352,1923,2421,1924,2421,1924,2420,1925,2420,1925,2360,1927,2360,1925,2352xe" filled="t" fillcolor="#52545A" stroked="f">
                <v:path arrowok="t"/>
                <v:fill type="solid"/>
              </v:shape>
              <v:shape style="position:absolute;left:1914;top:2339;width:68;height:83" coordorigin="1914,2339" coordsize="68,83" path="m1971,2353l1951,2420,1953,2420,1971,2361,1973,2361,1973,2353,1971,2353xe" filled="t" fillcolor="#52545A" stroked="f">
                <v:path arrowok="t"/>
                <v:fill type="solid"/>
              </v:shape>
              <v:shape style="position:absolute;left:1914;top:2339;width:68;height:83" coordorigin="1914,2339" coordsize="68,83" path="m1982,2341l1980,2341,1980,2420,1982,2420,1982,2341xe" filled="t" fillcolor="#52545A" stroked="f">
                <v:path arrowok="t"/>
                <v:fill type="solid"/>
              </v:shape>
              <v:shape style="position:absolute;left:1914;top:2339;width:68;height:83" coordorigin="1914,2339" coordsize="68,83" path="m1930,2341l1928,2341,1944,2398,1945,2403,1946,2407,1947,2410,1948,2413,1950,2409,1948,2409,1947,2409,1948,2405,1946,2397,1930,2341xe" filled="t" fillcolor="#52545A" stroked="f">
                <v:path arrowok="t"/>
                <v:fill type="solid"/>
              </v:shape>
              <v:shape style="position:absolute;left:1914;top:2339;width:68;height:83" coordorigin="1914,2339" coordsize="68,83" path="m1948,2405l1947,2409,1948,2409,1949,2409,1949,2406,1948,2405xe" filled="t" fillcolor="#52545A" stroked="f">
                <v:path arrowok="t"/>
                <v:fill type="solid"/>
              </v:shape>
              <v:shape style="position:absolute;left:1914;top:2339;width:68;height:83" coordorigin="1914,2339" coordsize="68,83" path="m1982,2339l1967,2339,1950,2398,1949,2402,1948,2405,1949,2409,1948,2409,1950,2409,1952,2402,1969,2341,1982,2341,1982,2339xe" filled="t" fillcolor="#52545A" stroked="f">
                <v:path arrowok="t"/>
                <v:fill type="solid"/>
              </v:shape>
            </v:group>
            <v:group style="position:absolute;left:1842;top:2206;width:67;height:83" coordorigin="1842,2206" coordsize="67,83">
              <v:shape style="position:absolute;left:1842;top:2206;width:67;height:83" coordorigin="1842,2206" coordsize="67,83" path="m1881,2206l1870,2206,1842,2289,1854,2289,1854,2288,1853,2288,1853,2287,1846,2287,1871,2209,1882,2209,1881,2206xe" filled="t" fillcolor="#52545A" stroked="f">
                <v:path arrowok="t"/>
                <v:fill type="solid"/>
              </v:shape>
              <v:shape style="position:absolute;left:1842;top:2206;width:67;height:83" coordorigin="1842,2206" coordsize="67,83" path="m1855,2287l1854,2287,1854,2289,1854,2289,1855,2287xe" filled="t" fillcolor="#52545A" stroked="f">
                <v:path arrowok="t"/>
                <v:fill type="solid"/>
              </v:shape>
              <v:shape style="position:absolute;left:1842;top:2206;width:67;height:83" coordorigin="1842,2206" coordsize="67,83" path="m1891,2265l1889,2265,1897,2289,1910,2289,1909,2287,1899,2287,1891,2265xe" filled="t" fillcolor="#52545A" stroked="f">
                <v:path arrowok="t"/>
                <v:fill type="solid"/>
              </v:shape>
              <v:shape style="position:absolute;left:1842;top:2206;width:67;height:83" coordorigin="1842,2206" coordsize="67,83" path="m1891,2263l1860,2263,1853,2288,1854,2288,1854,2287,1855,2287,1862,2265,1891,2265,1891,2263xe" filled="t" fillcolor="#52545A" stroked="f">
                <v:path arrowok="t"/>
                <v:fill type="solid"/>
              </v:shape>
              <v:shape style="position:absolute;left:1842;top:2206;width:67;height:83" coordorigin="1842,2206" coordsize="67,83" path="m1882,2209l1879,2209,1907,2287,1909,2287,1882,2209xe" filled="t" fillcolor="#52545A" stroked="f">
                <v:path arrowok="t"/>
                <v:fill type="solid"/>
              </v:shape>
              <v:shape style="position:absolute;left:1842;top:2206;width:67;height:83" coordorigin="1842,2206" coordsize="67,83" path="m1870,2231l1862,2256,1889,2256,1888,2254,1865,2254,1872,2232,1870,2231xe" filled="t" fillcolor="#52545A" stroked="f">
                <v:path arrowok="t"/>
                <v:fill type="solid"/>
              </v:shape>
              <v:shape style="position:absolute;left:1842;top:2206;width:67;height:83" coordorigin="1842,2206" coordsize="67,83" path="m1876,2216l1875,2216,1876,2216,1875,2222,1877,2227,1885,2254,1888,2254,1879,2226,1877,2220,1876,2216xe" filled="t" fillcolor="#52545A" stroked="f">
                <v:path arrowok="t"/>
                <v:fill type="solid"/>
              </v:shape>
              <v:shape style="position:absolute;left:1842;top:2206;width:67;height:83" coordorigin="1842,2206" coordsize="67,83" path="m1876,2216l1874,2216,1873,2221,1872,2226,1870,2231,1871,2231,1872,2232,1873,2231,1874,2227,1875,2222,1875,2221,1874,2216,1875,2216,1876,2216,1876,2216xe" filled="t" fillcolor="#52545A" stroked="f">
                <v:path arrowok="t"/>
                <v:fill type="solid"/>
              </v:shape>
              <v:shape style="position:absolute;left:1842;top:2206;width:67;height:83" coordorigin="1842,2206" coordsize="67,83" path="m1875,2216l1874,2216,1875,2221,1875,2222,1876,2216,1875,2216xe" filled="t" fillcolor="#52545A" stroked="f">
                <v:path arrowok="t"/>
                <v:fill type="solid"/>
              </v:shape>
            </v:group>
            <v:group style="position:absolute;left:1914;top:2206;width:68;height:83" coordorigin="1914,2206" coordsize="68,83">
              <v:shape style="position:absolute;left:1914;top:2206;width:68;height:83" coordorigin="1914,2206" coordsize="68,83" path="m1930,2206l1914,2206,1914,2289,1924,2289,1924,2288,1923,2288,1923,2287,1916,2287,1916,2209,1930,2209,1930,2206xe" filled="t" fillcolor="#52545A" stroked="f">
                <v:path arrowok="t"/>
                <v:fill type="solid"/>
              </v:shape>
              <v:shape style="position:absolute;left:1914;top:2206;width:68;height:83" coordorigin="1914,2206" coordsize="68,83" path="m1925,2287l1924,2287,1924,2289,1925,2289,1925,2287xe" filled="t" fillcolor="#52545A" stroked="f">
                <v:path arrowok="t"/>
                <v:fill type="solid"/>
              </v:shape>
              <v:shape style="position:absolute;left:1914;top:2206;width:68;height:83" coordorigin="1914,2206" coordsize="68,83" path="m1927,2228l1925,2228,1943,2289,1953,2289,1953,2287,1945,2287,1927,2228xe" filled="t" fillcolor="#52545A" stroked="f">
                <v:path arrowok="t"/>
                <v:fill type="solid"/>
              </v:shape>
              <v:shape style="position:absolute;left:1914;top:2206;width:68;height:83" coordorigin="1914,2206" coordsize="68,83" path="m1973,2229l1971,2229,1971,2289,1982,2289,1982,2287,1973,2287,1973,2229xe" filled="t" fillcolor="#52545A" stroked="f">
                <v:path arrowok="t"/>
                <v:fill type="solid"/>
              </v:shape>
              <v:shape style="position:absolute;left:1914;top:2206;width:68;height:83" coordorigin="1914,2206" coordsize="68,83" path="m1925,2219l1923,2220,1923,2288,1924,2288,1924,2287,1925,2287,1925,2228,1927,2228,1925,2219xe" filled="t" fillcolor="#52545A" stroked="f">
                <v:path arrowok="t"/>
                <v:fill type="solid"/>
              </v:shape>
              <v:shape style="position:absolute;left:1914;top:2206;width:68;height:83" coordorigin="1914,2206" coordsize="68,83" path="m1971,2220l1951,2287,1953,2287,1971,2229,1973,2229,1973,2221,1971,2220xe" filled="t" fillcolor="#52545A" stroked="f">
                <v:path arrowok="t"/>
                <v:fill type="solid"/>
              </v:shape>
              <v:shape style="position:absolute;left:1914;top:2206;width:68;height:83" coordorigin="1914,2206" coordsize="68,83" path="m1982,2209l1980,2209,1980,2287,1982,2287,1982,2209xe" filled="t" fillcolor="#52545A" stroked="f">
                <v:path arrowok="t"/>
                <v:fill type="solid"/>
              </v:shape>
              <v:shape style="position:absolute;left:1914;top:2206;width:68;height:83" coordorigin="1914,2206" coordsize="68,83" path="m1930,2209l1928,2209,1945,2270,1946,2274,1947,2277,1948,2281,1950,2277,1948,2277,1947,2276,1948,2272,1947,2269,1946,2264,1930,2209xe" filled="t" fillcolor="#52545A" stroked="f">
                <v:path arrowok="t"/>
                <v:fill type="solid"/>
              </v:shape>
              <v:shape style="position:absolute;left:1914;top:2206;width:68;height:83" coordorigin="1914,2206" coordsize="68,83" path="m1948,2272l1947,2276,1948,2277,1949,2276,1949,2273,1948,2272xe" filled="t" fillcolor="#52545A" stroked="f">
                <v:path arrowok="t"/>
                <v:fill type="solid"/>
              </v:shape>
              <v:shape style="position:absolute;left:1914;top:2206;width:68;height:83" coordorigin="1914,2206" coordsize="68,83" path="m1982,2206l1967,2206,1951,2263,1949,2269,1948,2272,1949,2274,1949,2276,1948,2277,1950,2277,1952,2269,1969,2209,1982,2209,1982,2206xe" filled="t" fillcolor="#52545A" stroked="f">
                <v:path arrowok="t"/>
                <v:fill type="solid"/>
              </v:shape>
              <v:shape style="position:absolute;left:1173;top:5666;width:1772;height:255" type="#_x0000_t75">
                <v:imagedata r:id="rId99" o:title=""/>
              </v:shape>
            </v:group>
            <v:group style="position:absolute;left:2055;top:5544;width:105;height:103" coordorigin="2055,5544" coordsize="105,103">
              <v:shape style="position:absolute;left:2055;top:5544;width:105;height:103" coordorigin="2055,5544" coordsize="105,103" path="m2063,5594l2059,5594,2057,5612,2069,5630,2086,5643,2109,5647,2129,5643,2134,5639,2104,5639,2083,5632,2069,5616,2063,5594xe" filled="t" fillcolor="#F8F7F8" stroked="f">
                <v:path arrowok="t"/>
                <v:fill type="solid"/>
              </v:shape>
              <v:shape style="position:absolute;left:2055;top:5544;width:105;height:103" coordorigin="2055,5544" coordsize="105,103" path="m2129,5551l2115,5551,2134,5559,2147,5576,2151,5600,2144,5620,2127,5634,2104,5639,2134,5639,2145,5630,2156,5611,2160,5586,2153,5569,2139,5555,2129,5551xe" filled="t" fillcolor="#F8F7F8" stroked="f">
                <v:path arrowok="t"/>
                <v:fill type="solid"/>
              </v:shape>
              <v:shape style="position:absolute;left:2055;top:5544;width:105;height:103" coordorigin="2055,5544" coordsize="105,103" path="m2091,5544l2072,5555,2059,5573,2055,5594,2064,5585,2073,5567,2090,5555,2115,5551,2129,5551,2118,5546,2091,5544xe" filled="t" fillcolor="#F8F7F8" stroked="f">
                <v:path arrowok="t"/>
                <v:fill type="solid"/>
              </v:shape>
            </v:group>
            <v:group style="position:absolute;left:2277;top:5544;width:105;height:103" coordorigin="2277,5544" coordsize="105,103">
              <v:shape style="position:absolute;left:2277;top:5544;width:105;height:103" coordorigin="2277,5544" coordsize="105,103" path="m2285,5594l2281,5594,2280,5612,2291,5630,2309,5643,2331,5647,2351,5643,2356,5639,2327,5639,2306,5632,2291,5616,2285,5594xe" filled="t" fillcolor="#F8F7F8" stroked="f">
                <v:path arrowok="t"/>
                <v:fill type="solid"/>
              </v:shape>
              <v:shape style="position:absolute;left:2277;top:5544;width:105;height:103" coordorigin="2277,5544" coordsize="105,103" path="m2352,5551l2337,5551,2356,5559,2369,5576,2374,5600,2366,5620,2350,5634,2327,5639,2356,5639,2367,5630,2378,5611,2382,5586,2375,5569,2361,5555,2352,5551xe" filled="t" fillcolor="#F8F7F8" stroked="f">
                <v:path arrowok="t"/>
                <v:fill type="solid"/>
              </v:shape>
              <v:shape style="position:absolute;left:2277;top:5544;width:105;height:103" coordorigin="2277,5544" coordsize="105,103" path="m2313,5544l2294,5555,2282,5573,2277,5594,2286,5585,2295,5567,2313,5555,2337,5551,2352,5551,2341,5546,2313,5544xe" filled="t" fillcolor="#F8F7F8" stroked="f">
                <v:path arrowok="t"/>
                <v:fill type="solid"/>
              </v:shape>
            </v:group>
            <v:group style="position:absolute;left:1832;top:5544;width:105;height:103" coordorigin="1832,5544" coordsize="105,103">
              <v:shape style="position:absolute;left:1832;top:5544;width:105;height:103" coordorigin="1832,5544" coordsize="105,103" path="m1841,5594l1836,5594,1835,5612,1846,5630,1864,5643,1887,5647,1907,5643,1912,5639,1882,5639,1861,5632,1846,5616,1841,5594xe" filled="t" fillcolor="#9C9FA4" stroked="f">
                <v:path arrowok="t"/>
                <v:fill type="solid"/>
              </v:shape>
              <v:shape style="position:absolute;left:1832;top:5544;width:105;height:103" coordorigin="1832,5544" coordsize="105,103" path="m1907,5551l1893,5551,1911,5559,1924,5576,1929,5600,1921,5620,1905,5634,1882,5639,1912,5639,1923,5630,1934,5611,1937,5586,1931,5568,1917,5555,1907,5551xe" filled="t" fillcolor="#9C9FA4" stroked="f">
                <v:path arrowok="t"/>
                <v:fill type="solid"/>
              </v:shape>
              <v:shape style="position:absolute;left:1832;top:5544;width:105;height:103" coordorigin="1832,5544" coordsize="105,103" path="m1869,5544l1850,5555,1837,5572,1832,5594,1842,5585,1851,5567,1868,5555,1893,5551,1907,5551,1896,5546,1869,5544xe" filled="t" fillcolor="#9C9FA4" stroked="f">
                <v:path arrowok="t"/>
                <v:fill type="solid"/>
              </v:shape>
            </v:group>
            <v:group style="position:absolute;left:2024;top:5686;width:171;height:61" coordorigin="2024,5686" coordsize="171,61">
              <v:shape style="position:absolute;left:2024;top:5686;width:171;height:61" coordorigin="2024,5686" coordsize="171,61" path="m2165,5687l2164,5694,2177,5694,2177,5745,2177,5745,2177,5745,2182,5745,2182,5694,2195,5694,2195,5693,2165,5693,2165,5693,2195,5693,2195,5687,2195,5687,2194,5687,2165,5687xe" filled="t" fillcolor="#646970" stroked="f">
                <v:path arrowok="t"/>
                <v:fill type="solid"/>
              </v:shape>
              <v:shape style="position:absolute;left:2024;top:5686;width:171;height:61" coordorigin="2024,5686" coordsize="171,61" path="m2195,5694l2182,5694,2195,5694,2195,5694xe" filled="t" fillcolor="#646970" stroked="f">
                <v:path arrowok="t"/>
                <v:fill type="solid"/>
              </v:shape>
              <v:shape style="position:absolute;left:2024;top:5686;width:171;height:61" coordorigin="2024,5686" coordsize="171,61" path="m2195,5693l2165,5693,2165,5693,2195,5693,2195,5693xe" filled="t" fillcolor="#646970" stroked="f">
                <v:path arrowok="t"/>
                <v:fill type="solid"/>
              </v:shape>
              <v:shape style="position:absolute;left:2024;top:5686;width:171;height:61" coordorigin="2024,5686" coordsize="171,61" path="m2133,5687l2132,5745,2133,5745,2133,5745,2161,5745,2161,5738,2138,5738,2138,5718,2158,5718,2159,5712,2138,5712,2159,5712,2138,5711,2138,5694,2160,5694,2160,5687,2159,5687,2133,5687xe" filled="t" fillcolor="#646970" stroked="f">
                <v:path arrowok="t"/>
                <v:fill type="solid"/>
              </v:shape>
              <v:shape style="position:absolute;left:2024;top:5686;width:171;height:61" coordorigin="2024,5686" coordsize="171,61" path="m2158,5718l2138,5718,2158,5719,2158,5718xe" filled="t" fillcolor="#646970" stroked="f">
                <v:path arrowok="t"/>
                <v:fill type="solid"/>
              </v:shape>
              <v:shape style="position:absolute;left:2024;top:5686;width:171;height:61" coordorigin="2024,5686" coordsize="171,61" path="m2159,5712l2138,5712,2139,5712,2159,5712xe" filled="t" fillcolor="#646970" stroked="f">
                <v:path arrowok="t"/>
                <v:fill type="solid"/>
              </v:shape>
              <v:shape style="position:absolute;left:2024;top:5686;width:171;height:61" coordorigin="2024,5686" coordsize="171,61" path="m2160,5694l2138,5694,2160,5694,2160,5694xe" filled="t" fillcolor="#646970" stroked="f">
                <v:path arrowok="t"/>
                <v:fill type="solid"/>
              </v:shape>
              <v:shape style="position:absolute;left:2024;top:5686;width:171;height:61" coordorigin="2024,5686" coordsize="171,61" path="m2101,5726l2096,5726,2096,5726,2095,5729,2108,5746,2114,5746,2117,5745,2121,5742,2123,5740,2124,5739,2109,5739,2108,5738,2106,5737,2102,5733,2101,5731,2101,5729,2101,5726xe" filled="t" fillcolor="#646970" stroked="f">
                <v:path arrowok="t"/>
                <v:fill type="solid"/>
              </v:shape>
              <v:shape style="position:absolute;left:2024;top:5686;width:171;height:61" coordorigin="2024,5686" coordsize="171,61" path="m2113,5686l2108,5686,2105,5686,2103,5688,2101,5689,2100,5691,2098,5694,2097,5696,2097,5698,2097,5705,2097,5707,2098,5709,2099,5711,2100,5713,2102,5715,2104,5716,2106,5717,2115,5721,2116,5721,2119,5725,2120,5729,2120,5730,2119,5734,2116,5737,2115,5738,2113,5739,2124,5739,2124,5737,2125,5735,2126,5732,2126,5725,2107,5709,2104,5708,2104,5706,2103,5705,2102,5704,2102,5699,2103,5697,2104,5695,2105,5694,2108,5693,2122,5693,2122,5691,2120,5689,2118,5688,2116,5686,2113,5686xe" filled="t" fillcolor="#646970" stroked="f">
                <v:path arrowok="t"/>
                <v:fill type="solid"/>
              </v:shape>
              <v:shape style="position:absolute;left:2024;top:5686;width:171;height:61" coordorigin="2024,5686" coordsize="171,61" path="m2122,5693l2113,5693,2115,5694,2117,5696,2118,5698,2119,5700,2119,5704,2124,5704,2125,5700,2125,5699,2124,5697,2123,5694,2122,5693xe" filled="t" fillcolor="#646970" stroked="f">
                <v:path arrowok="t"/>
                <v:fill type="solid"/>
              </v:shape>
              <v:shape style="position:absolute;left:2024;top:5686;width:171;height:61" coordorigin="2024,5686" coordsize="171,61" path="m2062,5687l2062,5745,2062,5745,2062,5745,2090,5745,2091,5738,2067,5738,2068,5718,2088,5718,2089,5712,2067,5712,2089,5712,2067,5711,2068,5694,2090,5694,2090,5687,2089,5687,2062,5687xe" filled="t" fillcolor="#646970" stroked="f">
                <v:path arrowok="t"/>
                <v:fill type="solid"/>
              </v:shape>
              <v:shape style="position:absolute;left:2024;top:5686;width:171;height:61" coordorigin="2024,5686" coordsize="171,61" path="m2088,5718l2068,5718,2088,5719,2088,5718xe" filled="t" fillcolor="#646970" stroked="f">
                <v:path arrowok="t"/>
                <v:fill type="solid"/>
              </v:shape>
              <v:shape style="position:absolute;left:2024;top:5686;width:171;height:61" coordorigin="2024,5686" coordsize="171,61" path="m2089,5712l2067,5712,2068,5712,2089,5712xe" filled="t" fillcolor="#646970" stroked="f">
                <v:path arrowok="t"/>
                <v:fill type="solid"/>
              </v:shape>
              <v:shape style="position:absolute;left:2024;top:5686;width:171;height:61" coordorigin="2024,5686" coordsize="171,61" path="m2090,5694l2068,5694,2090,5694,2090,5694xe" filled="t" fillcolor="#646970" stroked="f">
                <v:path arrowok="t"/>
                <v:fill type="solid"/>
              </v:shape>
              <v:shape style="position:absolute;left:2024;top:5686;width:171;height:61" coordorigin="2024,5686" coordsize="171,61" path="m2044,5687l2024,5687,2024,5745,2024,5745,2024,5745,2029,5745,2029,5741,2030,5719,2044,5719,2044,5719,2044,5719,2046,5718,2049,5717,2051,5716,2053,5712,2030,5712,2030,5693,2053,5693,2052,5691,2051,5689,2047,5687,2044,5687xe" filled="t" fillcolor="#646970" stroked="f">
                <v:path arrowok="t"/>
                <v:fill type="solid"/>
              </v:shape>
              <v:shape style="position:absolute;left:2024;top:5686;width:171;height:61" coordorigin="2024,5686" coordsize="171,61" path="m2044,5719l2030,5719,2035,5720,2038,5720,2046,5733,2051,5745,2057,5745,2057,5745,2056,5745,2057,5745,2056,5741,2051,5729,2050,5726,2049,5723,2047,5721,2045,5719,2045,5719,2044,5719xe" filled="t" fillcolor="#646970" stroked="f">
                <v:path arrowok="t"/>
                <v:fill type="solid"/>
              </v:shape>
              <v:shape style="position:absolute;left:2024;top:5686;width:171;height:61" coordorigin="2024,5686" coordsize="171,61" path="m2057,5745l2056,5745,2057,5745,2057,5745xe" filled="t" fillcolor="#646970" stroked="f">
                <v:path arrowok="t"/>
                <v:fill type="solid"/>
              </v:shape>
              <v:shape style="position:absolute;left:2024;top:5686;width:171;height:61" coordorigin="2024,5686" coordsize="171,61" path="m2044,5719l2044,5719,2045,5719,2045,5719,2044,5719xe" filled="t" fillcolor="#646970" stroked="f">
                <v:path arrowok="t"/>
                <v:fill type="solid"/>
              </v:shape>
              <v:shape style="position:absolute;left:2024;top:5686;width:171;height:61" coordorigin="2024,5686" coordsize="171,61" path="m2053,5693l2030,5693,2041,5694,2044,5694,2046,5695,2047,5696,2048,5698,2049,5700,2049,5705,2049,5706,2048,5708,2045,5711,2044,5712,2042,5712,2053,5712,2054,5710,2055,5707,2055,5700,2054,5697,2053,5693xe" filled="t" fillcolor="#646970" stroked="f">
                <v:path arrowok="t"/>
                <v:fill type="solid"/>
              </v:shape>
            </v:group>
            <v:group style="position:absolute;left:2329;top:3809;width:339;height:235" coordorigin="2329,3809" coordsize="339,235">
              <v:shape style="position:absolute;left:2329;top:3809;width:339;height:235" coordorigin="2329,3809" coordsize="339,235" path="m2631,3809l2352,3812,2335,3825,2329,3846,2331,4021,2344,4038,2365,4045,2644,4042,2652,4036,2350,4036,2337,4024,2337,3831,2350,3818,2654,3818,2652,3816,2631,3809xe" filled="t" fillcolor="#9C9FA4" stroked="f">
                <v:path arrowok="t"/>
                <v:fill type="solid"/>
              </v:shape>
              <v:shape style="position:absolute;left:2329;top:3809;width:339;height:235" coordorigin="2329,3809" coordsize="339,235" path="m2654,3818l2647,3818,2659,3831,2659,4024,2647,4036,2652,4036,2661,4029,2668,4008,2668,3846,2664,3846,2665,3833,2654,3818xe" filled="t" fillcolor="#9C9FA4" stroked="f">
                <v:path arrowok="t"/>
                <v:fill type="solid"/>
              </v:shape>
              <v:shape style="position:absolute;left:2333;top:4138;width:330;height:227" type="#_x0000_t75">
                <v:imagedata r:id="rId100" o:title=""/>
              </v:shape>
            </v:group>
            <v:group style="position:absolute;left:2329;top:4134;width:339;height:235" coordorigin="2329,4134" coordsize="339,235">
              <v:shape style="position:absolute;left:2329;top:4134;width:339;height:235" coordorigin="2329,4134" coordsize="339,235" path="m2631,4134l2352,4136,2335,4149,2329,4170,2331,4345,2344,4362,2365,4369,2644,4366,2652,4360,2350,4360,2337,4348,2337,4155,2350,4142,2654,4142,2652,4140,2631,4134xe" filled="t" fillcolor="#9C9FA4" stroked="f">
                <v:path arrowok="t"/>
                <v:fill type="solid"/>
              </v:shape>
              <v:shape style="position:absolute;left:2329;top:4134;width:339;height:235" coordorigin="2329,4134" coordsize="339,235" path="m2654,4142l2647,4142,2659,4155,2659,4348,2647,4360,2652,4360,2661,4353,2668,4332,2668,4170,2664,4170,2665,4157,2654,4142xe" filled="t" fillcolor="#9C9FA4" stroked="f">
                <v:path arrowok="t"/>
                <v:fill type="solid"/>
              </v:shape>
            </v:group>
            <v:group style="position:absolute;left:2333;top:4458;width:339;height:235" coordorigin="2333,4458" coordsize="339,235">
              <v:shape style="position:absolute;left:2333;top:4458;width:339;height:235" coordorigin="2333,4458" coordsize="339,235" path="m2635,4458l2356,4460,2339,4473,2333,4494,2335,4669,2349,4686,2370,4693,2648,4691,2656,4684,2354,4684,2341,4672,2341,4479,2354,4466,2658,4466,2656,4464,2635,4458xe" filled="t" fillcolor="#9C9FA4" stroked="f">
                <v:path arrowok="t"/>
                <v:fill type="solid"/>
              </v:shape>
              <v:shape style="position:absolute;left:2333;top:4458;width:339;height:235" coordorigin="2333,4458" coordsize="339,235" path="m2658,4466l2651,4466,2663,4479,2663,4672,2651,4684,2656,4684,2665,4677,2672,4656,2672,4494,2668,4494,2669,4481,2658,4466xe" filled="t" fillcolor="#9C9FA4" stroked="f">
                <v:path arrowok="t"/>
                <v:fill type="solid"/>
              </v:shape>
              <v:shape style="position:absolute;left:1455;top:4462;width:330;height:227" type="#_x0000_t75">
                <v:imagedata r:id="rId101" o:title=""/>
              </v:shape>
            </v:group>
            <v:group style="position:absolute;left:1450;top:4458;width:339;height:235" coordorigin="1450,4458" coordsize="339,235">
              <v:shape style="position:absolute;left:1450;top:4458;width:339;height:235" coordorigin="1450,4458" coordsize="339,235" path="m1753,4458l1474,4460,1457,4473,1450,4494,1453,4669,1466,4686,1487,4693,1766,4691,1774,4684,1471,4684,1459,4672,1459,4479,1471,4466,1775,4466,1774,4464,1753,4458xe" filled="t" fillcolor="#9C9FA4" stroked="f">
                <v:path arrowok="t"/>
                <v:fill type="solid"/>
              </v:shape>
              <v:shape style="position:absolute;left:1450;top:4458;width:339;height:235" coordorigin="1450,4458" coordsize="339,235" path="m1775,4466l1768,4466,1781,4479,1781,4672,1768,4684,1774,4684,1783,4677,1790,4656,1790,4494,1785,4494,1787,4481,1775,4466xe" filled="t" fillcolor="#9C9FA4" stroked="f">
                <v:path arrowok="t"/>
                <v:fill type="solid"/>
              </v:shape>
            </v:group>
            <v:group style="position:absolute;left:1503;top:4536;width:238;height:79" coordorigin="1503,4536" coordsize="238,79">
              <v:shape style="position:absolute;left:1503;top:4536;width:238;height:79" coordorigin="1503,4536" coordsize="238,79" path="m1700,4536l1699,4614,1700,4614,1700,4614,1706,4614,1706,4580,1725,4580,1725,4579,1729,4578,1732,4575,1734,4572,1735,4570,1706,4570,1706,4545,1735,4545,1734,4543,1732,4540,1728,4537,1724,4536,1700,4536xe" filled="t" fillcolor="#646970" stroked="f">
                <v:path arrowok="t"/>
                <v:fill type="solid"/>
              </v:shape>
              <v:shape style="position:absolute;left:1503;top:4536;width:238;height:79" coordorigin="1503,4536" coordsize="238,79" path="m1725,4580l1706,4580,1716,4580,1719,4582,1719,4583,1720,4585,1722,4587,1723,4590,1724,4593,1726,4598,1732,4614,1740,4614,1741,4614,1731,4588,1730,4585,1728,4582,1725,4580xe" filled="t" fillcolor="#646970" stroked="f">
                <v:path arrowok="t"/>
                <v:fill type="solid"/>
              </v:shape>
              <v:shape style="position:absolute;left:1503;top:4536;width:238;height:79" coordorigin="1503,4536" coordsize="238,79" path="m1735,4545l1707,4545,1720,4546,1724,4546,1726,4547,1727,4549,1729,4552,1730,4554,1730,4560,1729,4562,1722,4570,1735,4570,1736,4568,1737,4563,1737,4554,1737,4550,1735,4546,1735,4545xe" filled="t" fillcolor="#646970" stroked="f">
                <v:path arrowok="t"/>
                <v:fill type="solid"/>
              </v:shape>
              <v:shape style="position:absolute;left:1503;top:4536;width:238;height:79" coordorigin="1503,4536" coordsize="238,79" path="m1657,4536l1656,4614,1657,4614,1657,4614,1691,4614,1692,4604,1663,4604,1664,4578,1689,4578,1689,4569,1663,4569,1664,4546,1690,4546,1691,4537,1657,4536xe" filled="t" fillcolor="#646970" stroked="f">
                <v:path arrowok="t"/>
                <v:fill type="solid"/>
              </v:shape>
              <v:shape style="position:absolute;left:1503;top:4536;width:238;height:79" coordorigin="1503,4536" coordsize="238,79" path="m1689,4578l1664,4578,1689,4579,1689,4578xe" filled="t" fillcolor="#646970" stroked="f">
                <v:path arrowok="t"/>
                <v:fill type="solid"/>
              </v:shape>
              <v:shape style="position:absolute;left:1503;top:4536;width:238;height:79" coordorigin="1503,4536" coordsize="238,79" path="m1690,4546l1664,4546,1690,4547,1690,4546xe" filled="t" fillcolor="#646970" stroked="f">
                <v:path arrowok="t"/>
                <v:fill type="solid"/>
              </v:shape>
              <v:shape style="position:absolute;left:1503;top:4536;width:238;height:79" coordorigin="1503,4536" coordsize="238,79" path="m1611,4614l1604,4614,1604,4614,1611,4614,1611,4614xe" filled="t" fillcolor="#646970" stroked="f">
                <v:path arrowok="t"/>
                <v:fill type="solid"/>
              </v:shape>
              <v:shape style="position:absolute;left:1503;top:4536;width:238;height:79" coordorigin="1503,4536" coordsize="238,79" path="m1628,4551l1622,4551,1622,4552,1622,4553,1632,4614,1639,4614,1642,4597,1636,4597,1635,4590,1634,4583,1633,4576,1628,4551xe" filled="t" fillcolor="#646970" stroked="f">
                <v:path arrowok="t"/>
                <v:fill type="solid"/>
              </v:shape>
              <v:shape style="position:absolute;left:1503;top:4536;width:238;height:79" coordorigin="1503,4536" coordsize="238,79" path="m1592,4536l1591,4536,1604,4614,1604,4614,1611,4614,1613,4598,1607,4598,1607,4594,1606,4590,1606,4586,1599,4537,1592,4536xe" filled="t" fillcolor="#646970" stroked="f">
                <v:path arrowok="t"/>
                <v:fill type="solid"/>
              </v:shape>
              <v:shape style="position:absolute;left:1503;top:4536;width:238;height:79" coordorigin="1503,4536" coordsize="238,79" path="m1618,4536l1608,4593,1607,4598,1613,4598,1621,4555,1622,4551,1628,4551,1626,4537,1618,4536xe" filled="t" fillcolor="#646970" stroked="f">
                <v:path arrowok="t"/>
                <v:fill type="solid"/>
              </v:shape>
              <v:shape style="position:absolute;left:1503;top:4536;width:238;height:79" coordorigin="1503,4536" coordsize="238,79" path="m1652,4536l1645,4536,1637,4586,1636,4594,1636,4597,1642,4597,1652,4536xe" filled="t" fillcolor="#646970" stroked="f">
                <v:path arrowok="t"/>
                <v:fill type="solid"/>
              </v:shape>
              <v:shape style="position:absolute;left:1503;top:4536;width:238;height:79" coordorigin="1503,4536" coordsize="238,79" path="m1571,4535l1560,4535,1554,4539,1550,4546,1546,4553,1544,4563,1544,4583,1545,4589,1562,4615,1571,4615,1575,4614,1578,4611,1582,4607,1583,4606,1562,4606,1559,4603,1556,4598,1553,4593,1551,4586,1551,4565,1553,4557,1556,4552,1559,4547,1562,4545,1583,4545,1582,4544,1579,4540,1575,4537,1571,4535xe" filled="t" fillcolor="#646970" stroked="f">
                <v:path arrowok="t"/>
                <v:fill type="solid"/>
              </v:shape>
              <v:shape style="position:absolute;left:1503;top:4536;width:238;height:79" coordorigin="1503,4536" coordsize="238,79" path="m1583,4545l1569,4545,1572,4546,1577,4551,1581,4586,1580,4593,1577,4598,1574,4603,1571,4605,1562,4606,1583,4606,1584,4603,1586,4596,1588,4590,1589,4583,1589,4568,1588,4561,1586,4555,1585,4549,1583,4545xe" filled="t" fillcolor="#646970" stroked="f">
                <v:path arrowok="t"/>
                <v:fill type="solid"/>
              </v:shape>
              <v:shape style="position:absolute;left:1503;top:4536;width:238;height:79" coordorigin="1503,4536" coordsize="238,79" path="m1504,4536l1503,4614,1504,4614,1504,4614,1510,4614,1510,4582,1529,4582,1533,4581,1537,4573,1510,4573,1510,4546,1537,4546,1537,4545,1536,4543,1534,4541,1532,4539,1530,4538,1528,4537,1526,4537,1524,4536,1504,4536xe" filled="t" fillcolor="#646970" stroked="f">
                <v:path arrowok="t"/>
                <v:fill type="solid"/>
              </v:shape>
              <v:shape style="position:absolute;left:1503;top:4536;width:238;height:79" coordorigin="1503,4536" coordsize="238,79" path="m1529,4582l1510,4582,1522,4583,1528,4583,1529,4582xe" filled="t" fillcolor="#646970" stroked="f">
                <v:path arrowok="t"/>
                <v:fill type="solid"/>
              </v:shape>
              <v:shape style="position:absolute;left:1503;top:4536;width:238;height:79" coordorigin="1503,4536" coordsize="238,79" path="m1537,4546l1510,4546,1521,4547,1524,4547,1526,4547,1527,4547,1528,4548,1529,4549,1531,4554,1532,4555,1532,4564,1531,4567,1529,4569,1528,4572,1525,4573,1537,4573,1538,4571,1539,4566,1539,4554,1539,4552,1537,4546xe" filled="t" fillcolor="#646970" stroked="f">
                <v:path arrowok="t"/>
                <v:fill type="solid"/>
              </v:shape>
              <v:shape style="position:absolute;left:1458;top:4140;width:330;height:227" type="#_x0000_t75">
                <v:imagedata r:id="rId102" o:title=""/>
              </v:shape>
              <v:shape style="position:absolute;left:1457;top:4140;width:331;height:227" type="#_x0000_t75">
                <v:imagedata r:id="rId103" o:title=""/>
              </v:shape>
            </v:group>
            <v:group style="position:absolute;left:1458;top:4140;width:330;height:227" coordorigin="1458,4140" coordsize="330,227">
              <v:shape style="position:absolute;left:1458;top:4140;width:330;height:227" coordorigin="1458,4140" coordsize="330,227" path="m1490,4140l1469,4147,1458,4165,1458,4334,1465,4355,1483,4366,1756,4366,1776,4359,1787,4341,1788,4172,1781,4151,1762,4140,1490,4140xe" filled="t" fillcolor="#575B61" stroked="f">
                <v:path arrowok="t"/>
                <v:fill type="solid"/>
              </v:shape>
            </v:group>
            <v:group style="position:absolute;left:1453;top:4135;width:339;height:235" coordorigin="1453,4135" coordsize="339,235">
              <v:shape style="position:absolute;left:1453;top:4135;width:339;height:235" coordorigin="1453,4135" coordsize="339,235" path="m1756,4135l1477,4138,1460,4151,1453,4172,1456,4347,1469,4364,1490,4371,1769,4368,1776,4362,1474,4362,1462,4350,1462,4157,1474,4144,1778,4144,1777,4142,1756,4135xe" filled="t" fillcolor="#9C9FA4" stroked="f">
                <v:path arrowok="t"/>
                <v:fill type="solid"/>
              </v:shape>
              <v:shape style="position:absolute;left:1453;top:4135;width:339;height:235" coordorigin="1453,4135" coordsize="339,235" path="m1778,4144l1771,4144,1784,4157,1784,4350,1771,4362,1776,4362,1785,4355,1792,4334,1792,4172,1788,4172,1790,4159,1778,4144xe" filled="t" fillcolor="#9C9FA4" stroked="f">
                <v:path arrowok="t"/>
                <v:fill type="solid"/>
              </v:shape>
              <v:shape style="position:absolute;left:2315;top:4801;width:329;height:162" type="#_x0000_t75">
                <v:imagedata r:id="rId104" o:title=""/>
              </v:shape>
              <v:shape style="position:absolute;left:2314;top:4801;width:330;height:162" type="#_x0000_t75">
                <v:imagedata r:id="rId105" o:title=""/>
              </v:shape>
            </v:group>
            <v:group style="position:absolute;left:2310;top:4797;width:339;height:171" coordorigin="2310,4797" coordsize="339,171">
              <v:shape style="position:absolute;left:2310;top:4797;width:339;height:171" coordorigin="2310,4797" coordsize="339,171" path="m2563,4797l2394,4797,2334,4822,2310,4883,2313,4905,2352,4956,2395,4967,2564,4967,2586,4964,2599,4959,2563,4959,2388,4959,2334,4929,2319,4869,2325,4853,2336,4835,2355,4816,2374,4808,2395,4805,2598,4805,2586,4800,2563,4797xe" filled="t" fillcolor="#9C9FA4" stroked="f">
                <v:path arrowok="t"/>
                <v:fill type="solid"/>
              </v:shape>
              <v:shape style="position:absolute;left:2310;top:4797;width:339;height:171" coordorigin="2310,4797" coordsize="339,171" path="m2648,4882l2644,4882,2639,4895,2633,4912,2621,4929,2602,4948,2584,4956,2563,4959,2599,4959,2606,4956,2624,4942,2637,4925,2645,4905,2648,4882xe" filled="t" fillcolor="#9C9FA4" stroked="f">
                <v:path arrowok="t"/>
                <v:fill type="solid"/>
              </v:shape>
              <v:shape style="position:absolute;left:2310;top:4797;width:339;height:171" coordorigin="2310,4797" coordsize="339,171" path="m2598,4805l2395,4805,2576,4807,2593,4812,2610,4824,2629,4843,2637,4861,2640,4882,2648,4881,2645,4859,2636,4839,2623,4822,2606,4809,2598,4805xe" filled="t" fillcolor="#9C9FA4" stroked="f">
                <v:path arrowok="t"/>
                <v:fill type="solid"/>
              </v:shape>
            </v:group>
            <v:group style="position:absolute;left:1430;top:4761;width:1260;height:732" coordorigin="1430,4761" coordsize="1260,732">
              <v:shape style="position:absolute;left:1430;top:4761;width:1260;height:732" coordorigin="1430,4761" coordsize="1260,732" path="m2588,4761l1527,4761,1466,4785,1432,4840,1430,4863,1430,5396,1454,5457,1509,5490,1532,5493,2594,5493,2616,5489,2631,5483,1532,5483,1513,5481,1460,5448,1440,5391,1440,4863,1442,4844,1475,4791,1532,4771,2632,4771,2632,4770,2611,4763,2588,4761xe" filled="t" fillcolor="#4BA3D3" stroked="f">
                <v:path arrowok="t"/>
                <v:fill type="solid"/>
              </v:shape>
              <v:shape style="position:absolute;left:1430;top:4761;width:1260;height:732" coordorigin="1430,4761" coordsize="1260,732" path="m2632,4771l1532,4771,2589,4771,2607,4773,2660,4806,2680,4863,2680,5391,2685,5391,2680,5391,2678,5410,2672,5428,2628,5474,2588,5483,2631,5483,2681,5434,2690,5391,2690,4858,2687,4835,2678,4815,2666,4797,2650,4782,2632,4771xe" filled="t" fillcolor="#4BA3D3" stroked="f">
                <v:path arrowok="t"/>
                <v:fill type="solid"/>
              </v:shape>
              <v:shape style="position:absolute;left:1460;top:4795;width:330;height:162" type="#_x0000_t75">
                <v:imagedata r:id="rId106" o:title=""/>
              </v:shape>
            </v:group>
            <v:group style="position:absolute;left:1456;top:4791;width:339;height:171" coordorigin="1456,4791" coordsize="339,171">
              <v:shape style="position:absolute;left:1456;top:4791;width:339;height:171" coordorigin="1456,4791" coordsize="339,171" path="m1710,4791l1540,4791,1481,4816,1456,4877,1459,4899,1499,4950,1541,4961,1710,4961,1733,4958,1745,4953,1710,4953,1535,4953,1481,4923,1466,4863,1472,4847,1483,4829,1502,4810,1521,4802,1541,4799,1745,4799,1732,4794,1710,4791xe" filled="t" fillcolor="#9C9FA4" stroked="f">
                <v:path arrowok="t"/>
                <v:fill type="solid"/>
              </v:shape>
              <v:shape style="position:absolute;left:1456;top:4791;width:339;height:171" coordorigin="1456,4791" coordsize="339,171" path="m1795,4876l1791,4876,1785,4889,1780,4906,1768,4923,1749,4942,1731,4950,1710,4953,1745,4953,1753,4949,1770,4936,1784,4919,1792,4899,1795,4876xe" filled="t" fillcolor="#9C9FA4" stroked="f">
                <v:path arrowok="t"/>
                <v:fill type="solid"/>
              </v:shape>
              <v:shape style="position:absolute;left:1456;top:4791;width:339;height:171" coordorigin="1456,4791" coordsize="339,171" path="m1745,4799l1541,4799,1723,4801,1739,4806,1757,4818,1776,4837,1784,4855,1787,4876,1795,4875,1792,4853,1783,4833,1770,4816,1753,4802,1745,4799xe" filled="t" fillcolor="#9C9FA4" stroked="f">
                <v:path arrowok="t"/>
                <v:fill type="solid"/>
              </v:shape>
            </v:group>
            <v:group style="position:absolute;left:1456;top:5033;width:339;height:170" coordorigin="1456,5033" coordsize="339,170">
              <v:shape style="position:absolute;left:1456;top:5033;width:339;height:170" coordorigin="1456,5033" coordsize="339,170" path="m1710,5033l1540,5033,1481,5059,1456,5119,1459,5141,1499,5192,1541,5204,1711,5204,1733,5200,1745,5195,1710,5195,1535,5195,1481,5166,1466,5105,1472,5089,1483,5072,1502,5053,1521,5044,1541,5042,1745,5042,1732,5036,1710,5033xe" filled="t" fillcolor="#9C9FA4" stroked="f">
                <v:path arrowok="t"/>
                <v:fill type="solid"/>
              </v:shape>
              <v:shape style="position:absolute;left:1456;top:5033;width:339;height:170" coordorigin="1456,5033" coordsize="339,170" path="m1795,5118l1791,5118,1785,5131,1780,5148,1768,5165,1749,5184,1731,5192,1710,5195,1745,5195,1753,5192,1770,5178,1784,5161,1792,5141,1795,5118xe" filled="t" fillcolor="#9C9FA4" stroked="f">
                <v:path arrowok="t"/>
                <v:fill type="solid"/>
              </v:shape>
              <v:shape style="position:absolute;left:1456;top:5033;width:339;height:170" coordorigin="1456,5033" coordsize="339,170" path="m1745,5042l1541,5042,1723,5043,1739,5049,1757,5060,1776,5079,1784,5098,1787,5118,1795,5118,1792,5095,1783,5075,1770,5058,1753,5045,1745,5042xe" filled="t" fillcolor="#9C9FA4" stroked="f">
                <v:path arrowok="t"/>
                <v:fill type="solid"/>
              </v:shape>
              <v:shape style="position:absolute;left:1460;top:5280;width:329;height:162" type="#_x0000_t75">
                <v:imagedata r:id="rId107" o:title=""/>
              </v:shape>
              <v:shape style="position:absolute;left:1460;top:5280;width:330;height:162" type="#_x0000_t75">
                <v:imagedata r:id="rId108" o:title=""/>
              </v:shape>
              <v:shape style="position:absolute;left:1462;top:5280;width:329;height:162" type="#_x0000_t75">
                <v:imagedata r:id="rId109" o:title=""/>
              </v:shape>
            </v:group>
            <v:group style="position:absolute;left:1456;top:5275;width:339;height:170" coordorigin="1456,5275" coordsize="339,170">
              <v:shape style="position:absolute;left:1456;top:5275;width:339;height:170" coordorigin="1456,5275" coordsize="339,170" path="m1710,5275l1540,5275,1481,5301,1456,5361,1459,5384,1499,5434,1541,5446,1711,5446,1733,5443,1745,5437,1710,5437,1535,5437,1481,5408,1466,5348,1472,5331,1483,5314,1502,5295,1521,5287,1541,5284,1745,5284,1732,5278,1710,5275xe" filled="t" fillcolor="#9C9FA4" stroked="f">
                <v:path arrowok="t"/>
                <v:fill type="solid"/>
              </v:shape>
              <v:shape style="position:absolute;left:1456;top:5275;width:339;height:170" coordorigin="1456,5275" coordsize="339,170" path="m1795,5361l1791,5361,1785,5373,1780,5390,1768,5407,1749,5426,1731,5434,1710,5437,1745,5437,1753,5434,1770,5421,1784,5403,1792,5383,1795,5361xe" filled="t" fillcolor="#9C9FA4" stroked="f">
                <v:path arrowok="t"/>
                <v:fill type="solid"/>
              </v:shape>
              <v:shape style="position:absolute;left:1456;top:5275;width:339;height:170" coordorigin="1456,5275" coordsize="339,170" path="m1745,5284l1541,5284,1723,5285,1739,5291,1757,5302,1776,5321,1784,5340,1787,5361,1795,5360,1792,5337,1783,5317,1770,5300,1753,5287,1745,5284xe" filled="t" fillcolor="#9C9FA4" stroked="f">
                <v:path arrowok="t"/>
                <v:fill type="solid"/>
              </v:shape>
              <v:shape style="position:absolute;left:1937;top:4804;width:280;height:632" type="#_x0000_t75">
                <v:imagedata r:id="rId110" o:title=""/>
              </v:shape>
              <v:shape style="position:absolute;left:1937;top:4804;width:279;height:632" type="#_x0000_t75">
                <v:imagedata r:id="rId111" o:title=""/>
              </v:shape>
              <v:shape style="position:absolute;left:1937;top:4804;width:280;height:636" type="#_x0000_t75">
                <v:imagedata r:id="rId112" o:title=""/>
              </v:shape>
            </v:group>
            <v:group style="position:absolute;left:1932;top:4800;width:288;height:644" coordorigin="1932,4800" coordsize="288,644">
              <v:shape style="position:absolute;left:1932;top:4800;width:288;height:644" coordorigin="1932,4800" coordsize="288,644" path="m2076,4800l2001,4801,1937,4814,1932,4820,1932,5424,2007,5444,2093,5444,2132,5444,2152,5443,2171,5442,2193,5439,2203,5435,2024,5435,2004,5435,1942,5423,1941,5420,1941,4824,2007,4809,2076,4808,2076,4800xe" filled="t" fillcolor="#9C9FA4" stroked="f">
                <v:path arrowok="t"/>
                <v:fill type="solid"/>
              </v:shape>
              <v:shape style="position:absolute;left:1932;top:4800;width:288;height:644" coordorigin="1932,4800" coordsize="288,644" path="m2076,4800l2076,4808,2128,4808,2148,4809,2210,4821,2212,4824,2212,5420,2210,5423,2205,5426,2200,5428,2124,5435,2203,5435,2209,5433,2216,5429,2220,5424,2220,4820,2145,4800,2124,4800,2076,4800xe" filled="t" fillcolor="#9C9FA4" stroked="f">
                <v:path arrowok="t"/>
                <v:fill type="solid"/>
              </v:shape>
            </v:group>
            <v:group style="position:absolute;left:2023;top:5335;width:102;height:9" coordorigin="2023,5335" coordsize="102,9">
              <v:shape style="position:absolute;left:2023;top:5335;width:102;height:9" coordorigin="2023,5335" coordsize="102,9" path="m2123,5335l2025,5335,2023,5337,2023,5342,2025,5344,2123,5344,2125,5342,2125,5337,2123,5335xe" filled="t" fillcolor="#FFFFFF" stroked="f">
                <v:path arrowok="t"/>
                <v:fill type="solid"/>
              </v:shape>
            </v:group>
            <v:group style="position:absolute;left:2023;top:4872;width:55;height:102" coordorigin="2023,4872" coordsize="55,102">
              <v:shape style="position:absolute;left:2023;top:4872;width:55;height:102" coordorigin="2023,4872" coordsize="55,102" path="m2078,4927l2069,4927,2069,4972,2071,4974,2076,4974,2078,4972,2078,4927xe" filled="t" fillcolor="#FFFFFF" stroked="f">
                <v:path arrowok="t"/>
                <v:fill type="solid"/>
              </v:shape>
              <v:shape style="position:absolute;left:2023;top:4872;width:55;height:102" coordorigin="2023,4872" coordsize="55,102" path="m2123,4918l2078,4918,2025,4918,2023,4920,2023,4925,2025,4927,2123,4927,2125,4925,2125,4920,2123,4918xe" filled="t" fillcolor="#FFFFFF" stroked="f">
                <v:path arrowok="t"/>
                <v:fill type="solid"/>
              </v:shape>
              <v:shape style="position:absolute;left:2023;top:4872;width:55;height:102" coordorigin="2023,4872" coordsize="55,102" path="m2076,4872l2071,4872,2069,4874,2069,4918,2078,4918,2078,4874,2076,4872xe" filled="t" fillcolor="#FFFFFF" stroked="f">
                <v:path arrowok="t"/>
                <v:fill type="solid"/>
              </v:shape>
            </v:group>
            <v:group style="position:absolute;left:1492;top:4837;width:265;height:79" coordorigin="1492,4837" coordsize="265,79">
              <v:shape style="position:absolute;left:1492;top:4837;width:265;height:79" coordorigin="1492,4837" coordsize="265,79" path="m1730,4837l1729,4914,1730,4914,1730,4915,1734,4915,1734,4882,1734,4882,1734,4854,1739,4854,1735,4838,1730,4837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740,4855l1734,4855,1743,4883,1752,4914,1757,4915,1757,4898,1752,4898,1752,4897,1744,4869,1740,4855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757,4868l1752,4868,1752,4898,1757,4898,1757,4868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752,4837l1752,4897,1752,4868,1757,4868,1757,4838,1752,4837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739,4854l1734,4854,1734,4868,1734,4882,1734,4882,1734,4855,1740,4855,1739,4854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711,4836l1702,4836,1698,4840,1695,4847,1692,4854,1691,4864,1691,4884,1704,4916,1710,4916,1713,4914,1716,4911,1719,4908,1719,4907,1704,4907,1701,4904,1699,4899,1697,4894,1696,4886,1696,4864,1697,4858,1701,4848,1704,4845,1719,4845,1719,4845,1716,4841,1714,4838,1711,4836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719,4845l1704,4845,1709,4845,1711,4847,1719,4886,1718,4894,1715,4899,1713,4904,1711,4907,1719,4907,1721,4903,1723,4891,1724,4884,1724,4868,1723,4862,1722,4855,1721,4850,1719,4845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636,4837l1635,4914,1636,4914,1636,4915,1641,4915,1642,4880,1658,4880,1657,4879,1658,4879,1658,4879,1662,4878,1665,4876,1668,4871,1642,4871,1642,4846,1668,4846,1667,4843,1665,4841,1663,4840,1661,4838,1658,4837,1636,4837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658,4880l1642,4880,1648,4881,1651,4881,1653,4883,1654,4884,1655,4886,1656,4888,1657,4890,1658,4894,1666,4914,1673,4915,1673,4914,1672,4914,1671,4914,1673,4914,1671,4909,1666,4893,1664,4889,1663,4886,1661,4883,1659,4881,1659,4881,1658,4880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673,4914l1671,4914,1672,4914,1673,4914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658,4879l1658,4879,1659,4881,1659,4881,1658,4879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668,4846l1642,4846,1655,4847,1658,4847,1660,4848,1663,4852,1663,4854,1663,4861,1663,4863,1656,4871,1668,4871,1669,4869,1670,4864,1670,4854,1669,4851,1668,4846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597,4837l1596,4914,1597,4914,1597,4915,1628,4915,1628,4905,1602,4905,1602,4879,1625,4879,1626,4870,1602,4870,1602,4847,1627,4847,1627,4838,1597,4837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625,4879l1602,4879,1625,4880,1625,4879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627,4847l1602,4847,1627,4847,1627,4847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547,4837l1547,4914,1547,4914,1547,4915,1553,4915,1553,4879,1553,4849,1558,4849,1556,4838,1547,4837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558,4851l1553,4851,1559,4881,1565,4914,1570,4915,1572,4903,1568,4903,1567,4901,1567,4895,1566,4891,1558,4851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588,4852l1582,4852,1582,4891,1582,4914,1587,4915,1588,4852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573,4900l1568,4900,1568,4903,1572,4903,1573,4900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580,4837l1569,4896,1568,4900,1568,4902,1568,4900,1573,4900,1576,4881,1576,4881,1582,4850,1588,4850,1588,4838,1580,4837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588,4850l1582,4850,1582,4852,1576,4881,1582,4852,1588,4852,1588,4850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558,4849l1553,4849,1553,4879,1553,4851,1558,4851,1558,4849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532,4837l1532,4914,1532,4914,1532,4915,1538,4915,1538,4838,1532,4837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492,4837l1492,4847,1506,4847,1506,4914,1506,4914,1506,4915,1511,4915,1512,4847,1525,4847,1525,4847,1492,4847,1492,4846,1525,4846,1526,4838,1492,4837xe" filled="t" fillcolor="#646970" stroked="f">
                <v:path arrowok="t"/>
                <v:fill type="solid"/>
              </v:shape>
              <v:shape style="position:absolute;left:1492;top:4837;width:265;height:79" coordorigin="1492,4837" coordsize="265,79" path="m1525,4847l1512,4847,1525,4847,1525,4847xe" filled="t" fillcolor="#646970" stroked="f">
                <v:path arrowok="t"/>
                <v:fill type="solid"/>
              </v:shape>
            </v:group>
            <v:group style="position:absolute;left:1494;top:5080;width:273;height:79" coordorigin="1494,5080" coordsize="273,79">
              <v:shape style="position:absolute;left:1494;top:5080;width:273;height:79" coordorigin="1494,5080" coordsize="273,79" path="m1746,5080l1746,5157,1746,5157,1746,5157,1750,5157,1751,5122,1765,5122,1765,5113,1750,5112,1751,5089,1767,5089,1767,5080,1746,5080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765,5122l1751,5122,1765,5122,1765,5122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767,5089l1751,5089,1767,5089,1767,5089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720,5080l1720,5157,1720,5157,1720,5157,1724,5157,1724,5122,1739,5122,1739,5113,1724,5112,1724,5089,1741,5089,1741,5089,1741,5080,1720,5080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739,5122l1724,5122,1739,5122,1739,5122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741,5089l1724,5089,1741,5089,1741,5089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703,5078l1695,5078,1692,5082,1689,5089,1686,5097,1685,5104,1685,5129,1686,5132,1687,5138,1688,5144,1690,5149,1692,5153,1694,5156,1697,5158,1703,5158,1705,5157,1708,5153,1710,5150,1711,5149,1697,5149,1695,5146,1693,5141,1691,5136,1690,5129,1697,5088,1711,5088,1710,5087,1708,5084,1706,5080,1703,5078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711,5088l1702,5088,1704,5089,1707,5094,1710,5129,1709,5136,1707,5141,1705,5146,1703,5149,1711,5149,1712,5145,1713,5138,1714,5133,1715,5128,1715,5111,1714,5104,1713,5097,1712,5092,1711,5088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633,5080l1632,5157,1633,5157,1633,5157,1638,5157,1638,5123,1638,5123,1638,5123,1654,5123,1654,5122,1654,5122,1654,5121,1658,5121,1661,5118,1662,5115,1663,5113,1638,5113,1638,5089,1638,5089,1638,5088,1663,5088,1662,5086,1661,5083,1659,5082,1657,5080,1654,5080,1633,5080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654,5123l1638,5123,1644,5123,1647,5123,1653,5133,1654,5136,1656,5141,1661,5157,1668,5157,1667,5157,1668,5157,1660,5132,1659,5128,1657,5125,1655,5123,1655,5123,1654,5123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668,5157l1667,5157,1668,5157,1668,5157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638,5123l1638,5123,1638,5123,1638,5123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654,5122l1655,5123,1655,5123,1654,5122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663,5088l1638,5088,1651,5089,1654,5089,1656,5090,1659,5094,1659,5097,1659,5103,1659,5106,1657,5110,1656,5111,1655,5112,1654,5113,1652,5113,1663,5113,1664,5111,1665,5106,1665,5097,1665,5093,1664,5089,1663,5088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638,5088l1638,5089,1638,5089,1638,5088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595,5080l1594,5157,1595,5157,1595,5157,1625,5157,1625,5148,1600,5147,1601,5122,1623,5122,1623,5113,1600,5112,1601,5089,1624,5089,1624,5080,1595,5080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623,5122l1601,5122,1623,5122,1623,5122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624,5089l1601,5089,1624,5089,1624,5089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547,5080l1547,5157,1547,5157,1547,5157,1553,5157,1553,5091,1558,5091,1556,5080,1547,5080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558,5093l1553,5093,1558,5123,1564,5157,1569,5157,1571,5145,1567,5145,1567,5145,1567,5143,1566,5140,1566,5138,1565,5133,1558,5093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586,5094l1581,5094,1581,5133,1581,5157,1586,5157,1586,5156,1581,5156,1581,5154,1586,5154,1586,5094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572,5143l1567,5143,1567,5145,1571,5145,1572,5143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579,5080l1568,5138,1567,5145,1567,5143,1572,5143,1575,5123,1581,5093,1586,5093,1586,5080,1579,5080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581,5095l1575,5123,1581,5095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558,5091l1553,5091,1553,5093,1553,5095,1553,5123,1553,5093,1558,5093,1558,5091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586,5093l1581,5093,1581,5095,1581,5094,1586,5094,1586,5093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533,5080l1532,5157,1533,5157,1533,5157,1538,5157,1538,5080,1533,5080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494,5080l1494,5089,1508,5089,1507,5157,1508,5157,1508,5157,1513,5157,1513,5089,1526,5089,1527,5080,1494,5080xe" filled="t" fillcolor="#646970" stroked="f">
                <v:path arrowok="t"/>
                <v:fill type="solid"/>
              </v:shape>
              <v:shape style="position:absolute;left:1494;top:5080;width:273;height:79" coordorigin="1494,5080" coordsize="273,79" path="m1526,5089l1513,5089,1526,5089,1526,5089xe" filled="t" fillcolor="#646970" stroked="f">
                <v:path arrowok="t"/>
                <v:fill type="solid"/>
              </v:shape>
            </v:group>
            <v:group style="position:absolute;left:2328;top:4848;width:298;height:70" coordorigin="2328,4848" coordsize="298,70">
              <v:shape style="position:absolute;left:2328;top:4848;width:298;height:70" coordorigin="2328,4848" coordsize="298,70" path="m2581,4849l2580,4917,2581,4917,2581,4917,2586,4917,2586,4860,2592,4860,2590,4850,2581,4849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593,4861l2587,4861,2593,4888,2600,4917,2605,4917,2608,4907,2603,4907,2603,4906,2602,4900,2601,4896,2593,4861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625,4912l2619,4912,2619,4917,2625,4917,2625,4912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619,4910l2612,4910,2612,4912,2619,4912,2619,4910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625,4862l2619,4862,2619,4910,2625,4910,2625,4862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609,4904l2604,4904,2603,4907,2608,4907,2609,4904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617,4849l2605,4897,2603,4904,2603,4906,2604,4904,2609,4904,2613,4887,2619,4860,2625,4860,2625,4850,2617,4849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625,4860l2619,4860,2619,4862,2613,4887,2619,4862,2625,4862,2625,4860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592,4860l2586,4860,2587,4860,2587,4862,2586,4886,2587,4861,2593,4861,2592,4860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558,4849l2534,4849,2533,4917,2534,4917,2534,4917,2540,4917,2540,4887,2559,4887,2559,4887,2558,4886,2558,4886,2559,4886,2563,4885,2566,4883,2568,4880,2569,4879,2540,4879,2540,4857,2569,4857,2568,4855,2566,4852,2564,4851,2562,4850,2558,4849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559,4887l2540,4887,2547,4887,2550,4887,2567,4917,2575,4917,2575,4917,2573,4917,2575,4917,2572,4911,2567,4898,2565,4895,2564,4892,2562,4889,2559,4887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575,4917l2573,4917,2575,4917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558,4886l2559,4887,2559,4887,2558,4886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569,4857l2540,4857,2555,4857,2558,4857,2560,4858,2563,4862,2564,4864,2564,4870,2564,4872,2563,4874,2562,4876,2561,4877,2560,4878,2558,4878,2556,4879,2569,4879,2570,4877,2571,4873,2571,4864,2571,4861,2569,4857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516,4849l2516,4917,2516,4917,2516,4917,2522,4917,2523,4850,2516,4849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476,4849l2475,4917,2476,4917,2476,4917,2482,4917,2482,4886,2504,4886,2504,4878,2482,4878,2482,4858,2507,4858,2507,4850,2476,4849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504,4886l2482,4886,2504,4886,2504,4886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507,4858l2482,4858,2507,4858,2507,4858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428,4849l2428,4917,2428,4917,2428,4917,2434,4917,2434,4888,2434,4888,2434,4864,2441,4864,2435,4849,2428,4849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441,4865l2434,4865,2445,4888,2458,4917,2465,4917,2465,4902,2459,4902,2459,4902,2447,4876,2441,4865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465,4877l2459,4877,2459,4902,2465,4902,2465,4877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459,4849l2459,4902,2459,4877,2465,4877,2465,4850,2459,4849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441,4864l2434,4864,2434,4864,2434,4888,2434,4888,2434,4865,2441,4865,2441,4864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402,4848l2391,4848,2385,4851,2381,4858,2377,4864,2375,4873,2375,4890,2393,4918,2402,4918,2406,4917,2409,4914,2413,4911,2414,4910,2393,4910,2389,4908,2386,4903,2383,4898,2382,4892,2382,4874,2384,4867,2387,4863,2390,4858,2393,4856,2413,4856,2413,4856,2409,4853,2406,4850,2402,4848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413,4856l2401,4856,2403,4857,2408,4862,2410,4865,2411,4869,2413,4873,2413,4874,2413,4876,2413,4892,2412,4898,2409,4903,2406,4908,2402,4910,2414,4910,2415,4907,2417,4901,2419,4896,2420,4890,2420,4876,2419,4870,2417,4865,2416,4860,2413,4856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355,4848l2346,4848,2342,4850,2339,4852,2335,4855,2332,4859,2330,4864,2329,4869,2328,4876,2328,4889,2345,4918,2355,4918,2359,4916,2365,4910,2347,4910,2344,4909,2335,4878,2335,4874,2336,4869,2337,4866,2339,4862,2341,4860,2344,4858,2346,4856,2365,4856,2359,4850,2355,4848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363,4893l2363,4893,2362,4899,2360,4903,2358,4906,2356,4908,2353,4910,2365,4910,2366,4908,2369,4903,2370,4895,2363,4893xe" filled="t" fillcolor="#FFFFFF" stroked="f">
                <v:path arrowok="t"/>
                <v:fill type="solid"/>
              </v:shape>
              <v:shape style="position:absolute;left:2328;top:4848;width:298;height:70" coordorigin="2328,4848" coordsize="298,70" path="m2365,4856l2353,4856,2355,4857,2358,4860,2360,4862,2361,4865,2362,4870,2363,4870,2363,4870,2369,4868,2368,4862,2365,4857,2365,4856xe" filled="t" fillcolor="#FFFFFF" stroked="f">
                <v:path arrowok="t"/>
                <v:fill type="solid"/>
              </v:shape>
            </v:group>
            <v:group style="position:absolute;left:1520;top:5320;width:200;height:80" coordorigin="1520,5320" coordsize="200,80">
              <v:shape style="position:absolute;left:1520;top:5320;width:200;height:80" coordorigin="1520,5320" coordsize="200,80" path="m1685,5322l1684,5399,1685,5399,1685,5399,1690,5399,1690,5372,1695,5364,1695,5364,1697,5360,1690,5360,1690,5322,1685,5322xe" filled="t" fillcolor="#FFFFFF" stroked="f">
                <v:path arrowok="t"/>
                <v:fill type="solid"/>
              </v:shape>
              <v:shape style="position:absolute;left:1520;top:5320;width:200;height:80" coordorigin="1520,5320" coordsize="200,80" path="m1704,5360l1697,5360,1703,5374,1712,5399,1720,5399,1719,5399,1717,5399,1720,5399,1714,5385,1704,5360xe" filled="t" fillcolor="#FFFFFF" stroked="f">
                <v:path arrowok="t"/>
                <v:fill type="solid"/>
              </v:shape>
              <v:shape style="position:absolute;left:1520;top:5320;width:200;height:80" coordorigin="1520,5320" coordsize="200,80" path="m1719,5399l1717,5399,1719,5399,1719,5399xe" filled="t" fillcolor="#FFFFFF" stroked="f">
                <v:path arrowok="t"/>
                <v:fill type="solid"/>
              </v:shape>
              <v:shape style="position:absolute;left:1520;top:5320;width:200;height:80" coordorigin="1520,5320" coordsize="200,80" path="m1704,5360l1697,5360,1697,5360,1695,5364,1695,5364,1697,5360,1704,5360,1704,5360xe" filled="t" fillcolor="#FFFFFF" stroked="f">
                <v:path arrowok="t"/>
                <v:fill type="solid"/>
              </v:shape>
              <v:shape style="position:absolute;left:1520;top:5320;width:200;height:80" coordorigin="1520,5320" coordsize="200,80" path="m1708,5342l1700,5342,1690,5360,1697,5360,1704,5360,1701,5353,1708,5342xe" filled="t" fillcolor="#FFFFFF" stroked="f">
                <v:path arrowok="t"/>
                <v:fill type="solid"/>
              </v:shape>
              <v:shape style="position:absolute;left:1520;top:5320;width:200;height:80" coordorigin="1520,5320" coordsize="200,80" path="m1711,5322l1690,5359,1700,5342,1708,5342,1713,5332,1713,5332,1719,5323,1719,5322,1717,5322,1711,5322xe" filled="t" fillcolor="#FFFFFF" stroked="f">
                <v:path arrowok="t"/>
                <v:fill type="solid"/>
              </v:shape>
              <v:shape style="position:absolute;left:1520;top:5320;width:200;height:80" coordorigin="1520,5320" coordsize="200,80" path="m1719,5323l1713,5332,1713,5332,1719,5323xe" filled="t" fillcolor="#FFFFFF" stroked="f">
                <v:path arrowok="t"/>
                <v:fill type="solid"/>
              </v:shape>
              <v:shape style="position:absolute;left:1520;top:5320;width:200;height:80" coordorigin="1520,5320" coordsize="200,80" path="m1665,5321l1657,5321,1653,5322,1647,5329,1645,5333,1641,5345,1641,5352,1641,5367,1641,5374,1643,5380,1644,5387,1646,5392,1652,5399,1656,5400,1665,5400,1669,5398,1672,5394,1674,5391,1658,5391,1655,5390,1647,5367,1647,5352,1647,5350,1649,5344,1649,5340,1651,5337,1653,5334,1655,5331,1657,5330,1674,5330,1671,5327,1669,5323,1665,5321xe" filled="t" fillcolor="#FFFFFF" stroked="f">
                <v:path arrowok="t"/>
                <v:fill type="solid"/>
              </v:shape>
              <v:shape style="position:absolute;left:1520;top:5320;width:200;height:80" coordorigin="1520,5320" coordsize="200,80" path="m1673,5372l1672,5372,1672,5372,1671,5378,1670,5383,1668,5386,1666,5390,1663,5391,1674,5391,1675,5389,1677,5383,1678,5375,1673,5372xe" filled="t" fillcolor="#FFFFFF" stroked="f">
                <v:path arrowok="t"/>
                <v:fill type="solid"/>
              </v:shape>
              <v:shape style="position:absolute;left:1520;top:5320;width:200;height:80" coordorigin="1520,5320" coordsize="200,80" path="m1674,5330l1663,5330,1666,5331,1667,5334,1669,5336,1670,5340,1671,5346,1672,5346,1673,5345,1672,5345,1671,5344,1676,5344,1677,5344,1676,5336,1675,5330,1674,5330xe" filled="t" fillcolor="#FFFFFF" stroked="f">
                <v:path arrowok="t"/>
                <v:fill type="solid"/>
              </v:shape>
              <v:shape style="position:absolute;left:1520;top:5320;width:200;height:80" coordorigin="1520,5320" coordsize="200,80" path="m1676,5344l1671,5344,1672,5345,1673,5345,1673,5345,1676,5344xe" filled="t" fillcolor="#FFFFFF" stroked="f">
                <v:path arrowok="t"/>
                <v:fill type="solid"/>
              </v:shape>
              <v:shape style="position:absolute;left:1520;top:5320;width:200;height:80" coordorigin="1520,5320" coordsize="200,80" path="m1619,5320l1609,5320,1604,5324,1600,5332,1597,5339,1595,5349,1595,5368,1596,5375,1597,5381,1599,5387,1601,5392,1607,5399,1611,5400,1619,5400,1622,5399,1626,5396,1629,5392,1630,5391,1611,5391,1608,5389,1605,5383,1602,5378,1601,5371,1601,5349,1602,5342,1608,5332,1611,5330,1629,5330,1629,5329,1626,5326,1623,5322,1619,5320xe" filled="t" fillcolor="#FFFFFF" stroked="f">
                <v:path arrowok="t"/>
                <v:fill type="solid"/>
              </v:shape>
              <v:shape style="position:absolute;left:1520;top:5320;width:200;height:80" coordorigin="1520,5320" coordsize="200,80" path="m1629,5330l1618,5330,1620,5331,1625,5336,1626,5340,1627,5344,1629,5349,1629,5350,1629,5353,1629,5371,1628,5378,1625,5383,1622,5389,1619,5391,1630,5391,1631,5388,1635,5375,1636,5368,1636,5353,1635,5346,1633,5340,1631,5334,1629,5330xe" filled="t" fillcolor="#FFFFFF" stroked="f">
                <v:path arrowok="t"/>
                <v:fill type="solid"/>
              </v:shape>
              <v:shape style="position:absolute;left:1520;top:5320;width:200;height:80" coordorigin="1520,5320" coordsize="200,80" path="m1564,5322l1563,5399,1564,5399,1564,5399,1590,5399,1590,5390,1569,5389,1570,5322,1564,5322xe" filled="t" fillcolor="#FFFFFF" stroked="f">
                <v:path arrowok="t"/>
                <v:fill type="solid"/>
              </v:shape>
              <v:shape style="position:absolute;left:1520;top:5320;width:200;height:80" coordorigin="1520,5320" coordsize="200,80" path="m1544,5321l1536,5321,1533,5322,1520,5352,1520,5367,1528,5395,1531,5399,1535,5400,1544,5400,1548,5398,1551,5394,1553,5391,1537,5391,1534,5390,1526,5355,1526,5350,1537,5330,1553,5330,1551,5327,1548,5323,1544,5321xe" filled="t" fillcolor="#FFFFFF" stroked="f">
                <v:path arrowok="t"/>
                <v:fill type="solid"/>
              </v:shape>
              <v:shape style="position:absolute;left:1520;top:5320;width:200;height:80" coordorigin="1520,5320" coordsize="200,80" path="m1552,5372l1552,5372,1551,5372,1550,5378,1549,5383,1547,5386,1545,5390,1542,5391,1553,5391,1554,5389,1556,5383,1558,5375,1552,5372xe" filled="t" fillcolor="#FFFFFF" stroked="f">
                <v:path arrowok="t"/>
                <v:fill type="solid"/>
              </v:shape>
              <v:shape style="position:absolute;left:1520;top:5320;width:200;height:80" coordorigin="1520,5320" coordsize="200,80" path="m1553,5330l1543,5330,1545,5331,1546,5334,1548,5336,1550,5340,1551,5346,1551,5346,1552,5345,1551,5345,1551,5344,1555,5344,1557,5344,1556,5336,1554,5330,1553,5330xe" filled="t" fillcolor="#FFFFFF" stroked="f">
                <v:path arrowok="t"/>
                <v:fill type="solid"/>
              </v:shape>
              <v:shape style="position:absolute;left:1520;top:5320;width:200;height:80" coordorigin="1520,5320" coordsize="200,80" path="m1555,5344l1551,5344,1551,5345,1552,5345,1552,5345,1555,5344xe" filled="t" fillcolor="#FFFFFF" stroked="f">
                <v:path arrowok="t"/>
                <v:fill type="solid"/>
              </v:shape>
              <v:shape style="position:absolute;left:2314;top:5286;width:330;height:162" type="#_x0000_t75">
                <v:imagedata r:id="rId113" o:title=""/>
              </v:shape>
            </v:group>
            <v:group style="position:absolute;left:2310;top:5281;width:339;height:170" coordorigin="2310,5281" coordsize="339,170">
              <v:shape style="position:absolute;left:2310;top:5281;width:339;height:170" coordorigin="2310,5281" coordsize="339,170" path="m2563,5281l2394,5281,2334,5307,2310,5367,2313,5390,2352,5440,2395,5452,2564,5452,2586,5449,2598,5443,2563,5443,2388,5443,2334,5414,2319,5354,2325,5337,2337,5320,2355,5301,2374,5293,2395,5290,2598,5290,2586,5284,2563,5281xe" filled="t" fillcolor="#9C9FA4" stroked="f">
                <v:path arrowok="t"/>
                <v:fill type="solid"/>
              </v:shape>
              <v:shape style="position:absolute;left:2310;top:5281;width:339;height:170" coordorigin="2310,5281" coordsize="339,170" path="m2648,5367l2644,5367,2639,5380,2633,5396,2621,5413,2602,5432,2584,5441,2563,5443,2598,5443,2606,5440,2624,5427,2637,5409,2645,5389,2648,5367xe" filled="t" fillcolor="#9C9FA4" stroked="f">
                <v:path arrowok="t"/>
                <v:fill type="solid"/>
              </v:shape>
              <v:shape style="position:absolute;left:2310;top:5281;width:339;height:170" coordorigin="2310,5281" coordsize="339,170" path="m2598,5290l2395,5290,2576,5291,2593,5297,2610,5308,2629,5327,2637,5346,2640,5367,2648,5366,2645,5343,2636,5323,2623,5306,2606,5293,2598,5290xe" filled="t" fillcolor="#9C9FA4" stroked="f">
                <v:path arrowok="t"/>
                <v:fill type="solid"/>
              </v:shape>
            </v:group>
            <v:group style="position:absolute;left:2468;top:5074;width:105;height:103" coordorigin="2468,5074" coordsize="105,103">
              <v:shape style="position:absolute;left:2468;top:5074;width:105;height:103" coordorigin="2468,5074" coordsize="105,103" path="m2476,5124l2472,5124,2471,5141,2482,5160,2500,5172,2522,5177,2542,5172,2547,5168,2518,5168,2497,5161,2482,5145,2476,5124xe" filled="t" fillcolor="#9C9FA4" stroked="f">
                <v:path arrowok="t"/>
                <v:fill type="solid"/>
              </v:shape>
              <v:shape style="position:absolute;left:2468;top:5074;width:105;height:103" coordorigin="2468,5074" coordsize="105,103" path="m2542,5080l2528,5080,2547,5088,2560,5105,2565,5129,2557,5149,2540,5163,2518,5168,2547,5168,2558,5160,2569,5140,2573,5115,2566,5098,2552,5084,2542,5080xe" filled="t" fillcolor="#9C9FA4" stroked="f">
                <v:path arrowok="t"/>
                <v:fill type="solid"/>
              </v:shape>
              <v:shape style="position:absolute;left:2468;top:5074;width:105;height:103" coordorigin="2468,5074" coordsize="105,103" path="m2504,5074l2485,5084,2473,5102,2468,5124,2477,5115,2486,5097,2503,5084,2528,5080,2542,5080,2532,5076,2504,5074xe" filled="t" fillcolor="#9C9FA4" stroked="f">
                <v:path arrowok="t"/>
                <v:fill type="solid"/>
              </v:shape>
            </v:group>
            <v:group style="position:absolute;left:2327;top:5330;width:298;height:80" coordorigin="2327,5330" coordsize="298,80">
              <v:shape style="position:absolute;left:2327;top:5330;width:298;height:80" coordorigin="2327,5330" coordsize="298,80" path="m2591,5331l2591,5408,2591,5408,2591,5408,2625,5408,2625,5399,2598,5398,2599,5331,2591,5331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542,5331l2541,5408,2542,5408,2542,5408,2582,5408,2582,5399,2549,5398,2549,5373,2579,5373,2579,5364,2549,5363,2549,5340,2581,5340,2581,5331,2542,5331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579,5373l2549,5373,2579,5373,2579,5373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581,5340l2549,5340,2581,5341,2581,5340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516,5330l2506,5330,2502,5331,2498,5334,2494,5338,2491,5342,2488,5348,2486,5354,2485,5361,2485,5376,2486,5383,2488,5390,2490,5396,2493,5401,2497,5404,2500,5408,2505,5409,2516,5409,2521,5407,2525,5403,2527,5400,2507,5400,2504,5399,2493,5364,2494,5359,2495,5354,2496,5350,2498,5346,2501,5343,2503,5340,2507,5339,2528,5339,2525,5336,2521,5332,2516,5330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526,5381l2526,5381,2526,5381,2525,5387,2523,5392,2520,5395,2517,5399,2514,5400,2527,5400,2529,5398,2532,5392,2533,5384,2526,5381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528,5354l2525,5354,2525,5354,2525,5355,2528,5354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528,5339l2514,5339,2517,5340,2519,5343,2522,5345,2524,5349,2525,5354,2525,5354,2528,5354,2532,5353,2531,5345,2528,5340,2528,5339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434,5331l2433,5408,2434,5408,2434,5408,2440,5408,2441,5374,2440,5374,2440,5348,2449,5348,2441,5331,2434,5331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449,5348l2441,5348,2454,5376,2468,5408,2476,5408,2476,5391,2469,5391,2469,5391,2455,5362,2449,5348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476,5361l2469,5361,2469,5391,2476,5391,2476,5361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469,5331l2469,5391,2469,5361,2476,5361,2476,5331,2469,5331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449,5348l2440,5348,2440,5361,2440,5374,2441,5374,2441,5348,2449,5348,2449,5348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398,5331l2378,5408,2378,5408,2378,5408,2385,5408,2391,5385,2421,5385,2419,5376,2408,5376,2394,5376,2399,5354,2401,5349,2401,5346,2401,5346,2401,5344,2402,5342,2402,5342,2402,5340,2402,5339,2409,5339,2406,5331,2398,5331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421,5385l2391,5385,2414,5385,2420,5408,2428,5408,2428,5408,2426,5408,2428,5408,2423,5391,2421,5385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428,5408l2426,5408,2428,5408,2428,5408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409,5340l2402,5340,2403,5343,2403,5347,2404,5350,2405,5355,2411,5376,2411,5376,2410,5372,2418,5372,2409,5340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418,5372l2410,5372,2411,5376,2419,5376,2418,5372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409,5339l2402,5339,2402,5341,2402,5342,2401,5344,2401,5346,2401,5346,2402,5340,2409,5340,2409,5339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402,5341l2402,5342,2402,5342,2402,5341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358,5330l2348,5330,2344,5331,2340,5334,2336,5338,2333,5342,2330,5348,2328,5354,2327,5361,2327,5376,2328,5383,2330,5390,2332,5396,2335,5401,2339,5404,2342,5408,2347,5409,2358,5409,2363,5407,2367,5403,2370,5400,2349,5400,2346,5399,2335,5364,2336,5359,2337,5355,2337,5354,2338,5350,2340,5346,2343,5343,2345,5340,2349,5339,2370,5339,2367,5336,2363,5332,2358,5330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368,5381l2368,5381,2368,5381,2367,5387,2365,5392,2359,5399,2356,5400,2370,5400,2371,5398,2374,5392,2375,5384,2368,5381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370,5339l2356,5339,2359,5340,2364,5345,2365,5349,2367,5355,2368,5354,2367,5354,2367,5354,2370,5354,2374,5353,2373,5345,2370,5340,2370,5339xe" filled="t" fillcolor="#646970" stroked="f">
                <v:path arrowok="t"/>
                <v:fill type="solid"/>
              </v:shape>
              <v:shape style="position:absolute;left:2327;top:5330;width:298;height:80" coordorigin="2327,5330" coordsize="298,80" path="m2370,5354l2367,5354,2367,5354,2368,5354,2370,5354xe" filled="t" fillcolor="#646970" stroked="f">
                <v:path arrowok="t"/>
                <v:fill type="solid"/>
              </v:shape>
            </v:group>
            <v:group style="position:absolute;left:1195;top:3295;width:1727;height:2" coordorigin="1195,3295" coordsize="1727,2">
              <v:shape style="position:absolute;left:1195;top:3295;width:1728;height:2" coordorigin="1195,3295" coordsize="1728,0" path="m1195,3295l2923,3295e" filled="f" stroked="t" strokeweight=".4213pt" strokecolor="#13100F">
                <v:path arrowok="t"/>
              </v:shape>
            </v:group>
            <v:group style="position:absolute;left:1344;top:2803;width:653;height:361" coordorigin="1344,2803" coordsize="653,361">
              <v:shape style="position:absolute;left:1344;top:2803;width:653;height:361" coordorigin="1344,2803" coordsize="653,361" path="m1971,2803l1420,2803,1365,2830,1344,2886,1344,3088,1371,3143,1427,3164,1971,3164,1980,3161,1981,3159,1427,3159,1407,3156,1359,3119,1349,3081,1349,2886,1372,2831,1427,2808,1981,2808,1980,2806,1971,2803xe" filled="t" fillcolor="#13100F" stroked="f">
                <v:path arrowok="t"/>
                <v:fill type="solid"/>
              </v:shape>
              <v:shape style="position:absolute;left:1344;top:2803;width:653;height:361" coordorigin="1344,2803" coordsize="653,361" path="m1981,2808l1969,2808,1977,2811,1983,2817,1989,2822,1992,2830,1992,3137,1989,3144,1977,3156,1969,3159,1981,3159,1986,3154,1985,3152,1988,3152,1993,3147,1997,3138,1997,2829,1993,2820,1986,2813,1981,2808xe" filled="t" fillcolor="#13100F" stroked="f">
                <v:path arrowok="t"/>
                <v:fill type="solid"/>
              </v:shape>
              <v:shape style="position:absolute;left:1344;top:2803;width:653;height:361" coordorigin="1344,2803" coordsize="653,361" path="m1985,3152l1986,3154,1985,3152xe" filled="t" fillcolor="#13100F" stroked="f">
                <v:path arrowok="t"/>
                <v:fill type="solid"/>
              </v:shape>
              <v:shape style="position:absolute;left:1344;top:2803;width:653;height:361" coordorigin="1344,2803" coordsize="653,361" path="m1986,3154xe" filled="t" fillcolor="#13100F" stroked="f">
                <v:path arrowok="t"/>
                <v:fill type="solid"/>
              </v:shape>
              <v:shape style="position:absolute;left:1344;top:2803;width:653;height:361" coordorigin="1344,2803" coordsize="653,361" path="m1988,3152l1985,3152,1986,3154,1988,3152xe" filled="t" fillcolor="#13100F" stroked="f">
                <v:path arrowok="t"/>
                <v:fill type="solid"/>
              </v:shape>
              <v:shape style="position:absolute;left:1455;top:3411;width:539;height:259" type="#_x0000_t75">
                <v:imagedata r:id="rId114" o:title=""/>
              </v:shape>
            </v:group>
            <v:group style="position:absolute;left:1450;top:3407;width:548;height:268" coordorigin="1450,3407" coordsize="548,268">
              <v:shape style="position:absolute;left:1450;top:3407;width:548;height:268" coordorigin="1450,3407" coordsize="548,268" path="m1962,3407l1474,3409,1457,3423,1450,3444,1453,3651,1466,3668,1487,3675,1975,3672,1983,3666,1471,3666,1459,3654,1459,3428,1471,3415,1984,3415,1983,3414,1962,3407xe" filled="t" fillcolor="#9C9FA4" stroked="f">
                <v:path arrowok="t"/>
                <v:fill type="solid"/>
              </v:shape>
              <v:shape style="position:absolute;left:1450;top:3407;width:548;height:268" coordorigin="1450,3407" coordsize="548,268" path="m1984,3415l1977,3415,1990,3428,1990,3654,1977,3666,1983,3666,1992,3659,1998,3638,1998,3444,1994,3444,1996,3431,1984,3415xe" filled="t" fillcolor="#9C9FA4" stroked="f">
                <v:path arrowok="t"/>
                <v:fill type="solid"/>
              </v:shape>
              <v:shape style="position:absolute;left:2124;top:3411;width:539;height:259" type="#_x0000_t75">
                <v:imagedata r:id="rId115" o:title=""/>
              </v:shape>
            </v:group>
            <v:group style="position:absolute;left:2120;top:3407;width:548;height:268" coordorigin="2120,3407" coordsize="548,268">
              <v:shape style="position:absolute;left:2120;top:3407;width:548;height:268" coordorigin="2120,3407" coordsize="548,268" path="m2631,3407l2143,3409,2126,3423,2120,3444,2122,3651,2135,3668,2156,3675,2644,3672,2652,3666,2141,3666,2128,3654,2128,3428,2141,3415,2654,3415,2652,3414,2631,3407xe" filled="t" fillcolor="#9C9FA4" stroked="f">
                <v:path arrowok="t"/>
                <v:fill type="solid"/>
              </v:shape>
              <v:shape style="position:absolute;left:2120;top:3407;width:548;height:268" coordorigin="2120,3407" coordsize="548,268" path="m2654,3415l2647,3415,2659,3428,2659,3654,2647,3666,2652,3666,2661,3659,2668,3638,2668,3444,2664,3444,2665,3431,2654,3415xe" filled="t" fillcolor="#9C9FA4" stroked="f">
                <v:path arrowok="t"/>
                <v:fill type="solid"/>
              </v:shape>
              <v:shape style="position:absolute;left:1894;top:3814;width:330;height:227" type="#_x0000_t75">
                <v:imagedata r:id="rId116" o:title=""/>
              </v:shape>
            </v:group>
            <v:group style="position:absolute;left:1890;top:3809;width:339;height:235" coordorigin="1890,3809" coordsize="339,235">
              <v:shape style="position:absolute;left:1890;top:3809;width:339;height:235" coordorigin="1890,3809" coordsize="339,235" path="m2192,3809l1913,3812,1896,3825,1890,3846,1892,4021,1905,4038,1926,4045,2205,4042,2213,4036,1911,4036,1898,4024,1898,3831,1911,3818,2214,3818,2213,3816,2192,3809xe" filled="t" fillcolor="#9C9FA4" stroked="f">
                <v:path arrowok="t"/>
                <v:fill type="solid"/>
              </v:shape>
              <v:shape style="position:absolute;left:1890;top:3809;width:339;height:235" coordorigin="1890,3809" coordsize="339,235" path="m2214,3818l2207,3818,2220,3831,2220,4024,2207,4036,2213,4036,2222,4029,2229,4008,2229,3846,2224,3846,2226,3833,2214,3818xe" filled="t" fillcolor="#9C9FA4" stroked="f">
                <v:path arrowok="t"/>
                <v:fill type="solid"/>
              </v:shape>
            </v:group>
            <v:group style="position:absolute;left:1924;top:3842;width:269;height:171" coordorigin="1924,3842" coordsize="269,171">
              <v:shape style="position:absolute;left:1924;top:3842;width:269;height:171" coordorigin="1924,3842" coordsize="269,171" path="m2138,3934l2137,3934,2149,4011,2149,4011,2149,4012,2155,4012,2158,3995,2152,3995,2151,3984,2145,3934,2138,3934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172,3949l2165,3949,2166,3953,2175,4011,2181,4012,2184,3994,2178,3994,2177,3984,2177,3980,2176,3973,2172,3949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162,3934l2153,3986,2153,3987,2153,3990,2152,3995,2158,3995,2165,3953,2165,3949,2172,3949,2169,3934,2162,3934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193,3934l2187,3934,2180,3984,2179,3987,2179,3988,2179,3991,2178,3994,2184,3994,2193,3934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119,3933l2109,3933,2103,3936,2100,3944,2096,3951,2094,3961,2094,3981,2095,3987,2098,3999,2100,4004,2104,4008,2107,4011,2111,4013,2119,4013,2122,4011,2126,4008,2129,4005,2130,4003,2111,4003,2108,4001,2102,3990,2101,3983,2101,3963,2102,3954,2105,3950,2108,3945,2111,3943,2130,3943,2129,3941,2126,3938,2122,3934,2119,3933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130,3943l2117,3943,2120,3944,2122,3946,2124,3949,2126,3952,2127,3957,2128,3961,2128,3963,2128,3965,2128,3983,2127,3990,2125,3995,2122,4001,2119,4003,2130,4003,2131,4000,2135,3988,2136,3981,2136,3965,2135,3958,2131,3946,2130,3943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063,3934l2063,4011,2063,4011,2063,4012,2090,4012,2090,4002,2069,4001,2070,3935,2063,3934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028,3934l2027,4011,2028,4011,2028,4012,2034,4012,2034,3976,2053,3976,2054,3967,2034,3967,2034,3944,2056,3944,2057,3935,2028,3934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053,3976l2034,3976,2053,3977,2053,3976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056,3944l2034,3944,2056,3944,2056,3944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008,3934l1985,3934,1985,4011,1985,4011,1985,4012,1991,4012,1991,3977,2009,3977,2008,3977,2012,3975,2015,3973,2017,3969,2017,3968,1991,3968,1991,3943,2018,3943,2017,3940,2015,3938,2011,3935,2008,3934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009,3977l1991,3977,2000,3978,2002,3980,2003,3981,2004,3983,2005,3985,2006,3987,2008,3991,2009,3995,2015,4011,2022,4012,2023,4012,2016,3990,2014,3986,2013,3983,2011,3980,2009,3977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018,3943l1991,3943,2004,3944,2007,3944,2009,3945,2012,3949,2012,3951,2013,3958,2012,3960,2011,3962,2011,3964,2010,3965,2009,3966,2007,3967,2005,3968,2017,3968,2019,3965,2020,3961,2020,3951,2019,3947,2018,3943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1970,3934l1969,4011,1970,4011,1970,4012,1975,4012,1976,3935,1970,3934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1941,3934l1924,4012,1931,4012,1936,3988,1960,3988,1958,3979,1938,3979,1942,3957,1943,3954,1944,3950,1944,3947,1951,3947,1948,3934,1941,3934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1960,3988l1936,3988,1953,3989,1957,4011,1964,4012,1965,4012,1960,3988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1951,3947l1944,3947,1945,3950,1945,3954,1951,3979,1958,3979,1951,3947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135,3842l2134,3920,2135,3920,2135,3920,2141,3920,2141,3884,2168,3884,2169,3874,2162,3874,2141,3874,2141,3843,2135,3842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168,3884l2141,3884,2163,3884,2162,3920,2168,3920,2168,3919,2163,3919,2163,3918,2168,3918,2168,3884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168,3918l2163,3918,2163,3919,2168,3919,2168,3918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163,3842l2162,3874,2169,3874,2169,3843,2163,3842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070,3842l2070,3920,2070,3920,2070,3920,2097,3920,2097,3911,2076,3910,2076,3908,2077,3843,2070,3842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096,3842l2095,3852,2110,3853,2109,3920,2110,3920,2110,3920,2115,3920,2116,3852,2129,3852,2129,3851,2096,3851,2129,3851,2130,3843,2096,3842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129,3852l2116,3852,2129,3853,2129,3852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043,3842l2026,3920,2033,3920,2038,3897,2062,3897,2060,3888,2040,3888,2045,3862,2046,3856,2052,3856,2050,3843,2043,3842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062,3897l2038,3897,2055,3897,2059,3920,2066,3920,2067,3920,2062,3897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052,3856l2046,3856,2047,3863,2048,3867,2052,3888,2060,3888,2052,3856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1992,3842l1992,3920,1992,3920,1992,3920,2024,3920,2024,3910,1998,3910,1999,3885,2021,3885,2022,3875,1998,3875,1999,3852,2023,3852,2024,3843,1992,3842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021,3885l1999,3885,2021,3885,2021,3885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2023,3852l1999,3852,2023,3853,2023,3852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1950,3842l1949,3920,1950,3920,1950,3920,1955,3920,1956,3884,1983,3884,1983,3874,1977,3874,1955,3874,1956,3843,1950,3842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1983,3884l1956,3884,1977,3884,1977,3920,1983,3920,1983,3919,1977,3919,1977,3918,1983,3918,1983,3884xe" filled="t" fillcolor="#646970" stroked="f">
                <v:path arrowok="t"/>
                <v:fill type="solid"/>
              </v:shape>
              <v:shape style="position:absolute;left:1924;top:3842;width:269;height:171" coordorigin="1924,3842" coordsize="269,171" path="m1977,3842l1977,3874,1983,3874,1984,3843,1977,3842xe" filled="t" fillcolor="#646970" stroked="f">
                <v:path arrowok="t"/>
                <v:fill type="solid"/>
              </v:shape>
            </v:group>
            <v:group style="position:absolute;left:2076;top:1492;width:2;height:3312" coordorigin="2076,1492" coordsize="2,3312">
              <v:shape style="position:absolute;left:2076;top:1492;width:2;height:3312" coordorigin="2076,1492" coordsize="0,3312" path="m2076,1492l2076,4804e" filled="f" stroked="t" strokeweight=".795pt" strokecolor="#343D91">
                <v:path arrowok="t"/>
              </v:shape>
            </v:group>
            <v:group style="position:absolute;left:2076;top:1492;width:1432;height:2" coordorigin="2076,1492" coordsize="1432,2">
              <v:shape style="position:absolute;left:2076;top:1492;width:1432;height:2" coordorigin="2076,1492" coordsize="1432,0" path="m2076,1492l3508,1492e" filled="f" stroked="t" strokeweight=".799pt" strokecolor="#343D91">
                <v:path arrowok="t"/>
              </v:shape>
            </v:group>
            <v:group style="position:absolute;left:1619;top:295;width:1899;height:2" coordorigin="1619,295" coordsize="1899,2">
              <v:shape style="position:absolute;left:1619;top:295;width:1899;height:2" coordorigin="1619,295" coordsize="1899,0" path="m1619,295l3518,295e" filled="f" stroked="t" strokeweight=".799pt" strokecolor="#343D91">
                <v:path arrowok="t"/>
              </v:shape>
            </v:group>
            <v:group style="position:absolute;left:2467;top:4323;width:1048;height:2" coordorigin="2467,4323" coordsize="1048,2">
              <v:shape style="position:absolute;left:2467;top:4323;width:1048;height:2" coordorigin="2467,4323" coordsize="1048,0" path="m2467,4323l3514,4323e" filled="f" stroked="t" strokeweight=".799pt" strokecolor="#343D91">
                <v:path arrowok="t"/>
              </v:shape>
            </v:group>
            <v:group style="position:absolute;left:2472;top:4316;width:2;height:489" coordorigin="2472,4316" coordsize="2,489">
              <v:shape style="position:absolute;left:2472;top:4316;width:2;height:489" coordorigin="2472,4316" coordsize="0,489" path="m2472,4316l2472,4805e" filled="f" stroked="t" strokeweight=".799pt" strokecolor="#343D91">
                <v:path arrowok="t"/>
              </v:shape>
              <v:shape style="position:absolute;left:1454;top:4136;width:337;height:232" type="#_x0000_t75">
                <v:imagedata r:id="rId117" o:title=""/>
              </v:shape>
              <v:shape style="position:absolute;left:1454;top:4136;width:337;height:231" type="#_x0000_t75">
                <v:imagedata r:id="rId118" o:title=""/>
              </v:shape>
            </v:group>
            <v:group style="position:absolute;left:1454;top:4135;width:337;height:231" coordorigin="1454,4135" coordsize="337,231">
              <v:shape style="position:absolute;left:1454;top:4135;width:337;height:231" coordorigin="1454,4135" coordsize="337,231" path="m1487,4135l1466,4143,1455,4161,1454,4334,1461,4355,1479,4366,1758,4367,1779,4360,1790,4342,1791,4169,1784,4148,1766,4136,1487,4135xe" filled="t" fillcolor="#E2DFDF" stroked="f">
                <v:path arrowok="t"/>
                <v:fill type="solid"/>
              </v:shape>
              <v:shape style="position:absolute;left:1455;top:3814;width:330;height:227" type="#_x0000_t75">
                <v:imagedata r:id="rId119" o:title=""/>
              </v:shape>
            </v:group>
            <v:group style="position:absolute;left:1450;top:3809;width:339;height:235" coordorigin="1450,3809" coordsize="339,235">
              <v:shape style="position:absolute;left:1450;top:3809;width:339;height:235" coordorigin="1450,3809" coordsize="339,235" path="m1753,3809l1474,3812,1457,3825,1450,3846,1453,4021,1466,4038,1487,4045,1766,4042,1774,4036,1471,4036,1459,4024,1459,3831,1471,3818,1775,3818,1774,3816,1753,3809xe" filled="t" fillcolor="#9C9FA4" stroked="f">
                <v:path arrowok="t"/>
                <v:fill type="solid"/>
              </v:shape>
              <v:shape style="position:absolute;left:1450;top:3809;width:339;height:235" coordorigin="1450,3809" coordsize="339,235" path="m1775,3818l1768,3818,1781,3831,1781,4024,1768,4036,1774,4036,1783,4029,1790,4008,1790,3846,1785,3846,1787,3833,1775,3818xe" filled="t" fillcolor="#9C9FA4" stroked="f">
                <v:path arrowok="t"/>
                <v:fill type="solid"/>
              </v:shape>
            </v:group>
            <v:group style="position:absolute;left:1500;top:3888;width:239;height:78" coordorigin="1500,3888" coordsize="239,78">
              <v:shape style="position:absolute;left:1500;top:3888;width:239;height:78" coordorigin="1500,3888" coordsize="239,78" path="m1703,3888l1702,3965,1703,3965,1703,3966,1709,3966,1710,3929,1739,3929,1739,3920,1732,3920,1709,3920,1710,3889,1703,3888xe" filled="t" fillcolor="#646970" stroked="f">
                <v:path arrowok="t"/>
                <v:fill type="solid"/>
              </v:shape>
              <v:shape style="position:absolute;left:1500;top:3888;width:239;height:78" coordorigin="1500,3888" coordsize="239,78" path="m1739,3929l1710,3929,1733,3930,1732,3965,1739,3966,1739,3929xe" filled="t" fillcolor="#646970" stroked="f">
                <v:path arrowok="t"/>
                <v:fill type="solid"/>
              </v:shape>
              <v:shape style="position:absolute;left:1500;top:3888;width:239;height:78" coordorigin="1500,3888" coordsize="239,78" path="m1733,3888l1732,3920,1739,3920,1740,3889,1733,3888xe" filled="t" fillcolor="#646970" stroked="f">
                <v:path arrowok="t"/>
                <v:fill type="solid"/>
              </v:shape>
              <v:shape style="position:absolute;left:1500;top:3888;width:239;height:78" coordorigin="1500,3888" coordsize="239,78" path="m1632,3888l1632,3965,1632,3965,1632,3966,1661,3966,1662,3956,1638,3956,1639,3889,1632,3888xe" filled="t" fillcolor="#646970" stroked="f">
                <v:path arrowok="t"/>
                <v:fill type="solid"/>
              </v:shape>
              <v:shape style="position:absolute;left:1500;top:3888;width:239;height:78" coordorigin="1500,3888" coordsize="239,78" path="m1660,3888l1659,3898,1675,3898,1675,3965,1675,3965,1675,3966,1681,3966,1682,3898,1696,3898,1696,3897,1660,3897,1697,3897,1697,3889,1660,3888xe" filled="t" fillcolor="#646970" stroked="f">
                <v:path arrowok="t"/>
                <v:fill type="solid"/>
              </v:shape>
              <v:shape style="position:absolute;left:1500;top:3888;width:239;height:78" coordorigin="1500,3888" coordsize="239,78" path="m1696,3898l1682,3898,1696,3898,1696,3898xe" filled="t" fillcolor="#646970" stroked="f">
                <v:path arrowok="t"/>
                <v:fill type="solid"/>
              </v:shape>
              <v:shape style="position:absolute;left:1500;top:3888;width:239;height:78" coordorigin="1500,3888" coordsize="239,78" path="m1602,3888l1584,3966,1591,3966,1597,3942,1623,3942,1620,3933,1599,3933,1604,3908,1605,3904,1606,3901,1612,3901,1609,3889,1602,3888xe" filled="t" fillcolor="#646970" stroked="f">
                <v:path arrowok="t"/>
                <v:fill type="solid"/>
              </v:shape>
              <v:shape style="position:absolute;left:1500;top:3888;width:239;height:78" coordorigin="1500,3888" coordsize="239,78" path="m1623,3942l1597,3942,1615,3943,1620,3965,1628,3966,1628,3966,1623,3942xe" filled="t" fillcolor="#646970" stroked="f">
                <v:path arrowok="t"/>
                <v:fill type="solid"/>
              </v:shape>
              <v:shape style="position:absolute;left:1500;top:3888;width:239;height:78" coordorigin="1500,3888" coordsize="239,78" path="m1612,3901l1606,3901,1606,3905,1607,3908,1608,3913,1613,3933,1599,3933,1620,3933,1612,3901xe" filled="t" fillcolor="#646970" stroked="f">
                <v:path arrowok="t"/>
                <v:fill type="solid"/>
              </v:shape>
              <v:shape style="position:absolute;left:1500;top:3888;width:239;height:78" coordorigin="1500,3888" coordsize="239,78" path="m1547,3888l1546,3965,1547,3965,1547,3966,1581,3966,1582,3956,1553,3956,1554,3930,1579,3930,1579,3921,1553,3921,1554,3898,1580,3898,1581,3889,1547,3888xe" filled="t" fillcolor="#646970" stroked="f">
                <v:path arrowok="t"/>
                <v:fill type="solid"/>
              </v:shape>
              <v:shape style="position:absolute;left:1500;top:3888;width:239;height:78" coordorigin="1500,3888" coordsize="239,78" path="m1579,3930l1555,3930,1579,3931,1579,3930xe" filled="t" fillcolor="#646970" stroked="f">
                <v:path arrowok="t"/>
                <v:fill type="solid"/>
              </v:shape>
              <v:shape style="position:absolute;left:1500;top:3888;width:239;height:78" coordorigin="1500,3888" coordsize="239,78" path="m1580,3898l1554,3898,1580,3898,1580,3898xe" filled="t" fillcolor="#646970" stroked="f">
                <v:path arrowok="t"/>
                <v:fill type="solid"/>
              </v:shape>
              <v:shape style="position:absolute;left:1500;top:3888;width:239;height:78" coordorigin="1500,3888" coordsize="239,78" path="m1501,3888l1500,3965,1501,3965,1501,3966,1507,3966,1508,3929,1537,3929,1537,3920,1530,3920,1507,3920,1508,3889,1501,3888xe" filled="t" fillcolor="#646970" stroked="f">
                <v:path arrowok="t"/>
                <v:fill type="solid"/>
              </v:shape>
              <v:shape style="position:absolute;left:1500;top:3888;width:239;height:78" coordorigin="1500,3888" coordsize="239,78" path="m1537,3929l1508,3929,1531,3930,1530,3965,1537,3966,1537,3965,1531,3965,1531,3964,1537,3964,1537,3929xe" filled="t" fillcolor="#646970" stroked="f">
                <v:path arrowok="t"/>
                <v:fill type="solid"/>
              </v:shape>
              <v:shape style="position:absolute;left:1500;top:3888;width:239;height:78" coordorigin="1500,3888" coordsize="239,78" path="m1531,3888l1530,3920,1537,3920,1537,3889,1531,3888xe" filled="t" fillcolor="#646970" stroked="f">
                <v:path arrowok="t"/>
                <v:fill type="solid"/>
              </v:shape>
            </v:group>
            <v:group style="position:absolute;left:1450;top:4131;width:346;height:240" coordorigin="1450,4131" coordsize="346,240">
              <v:shape style="position:absolute;left:1450;top:4131;width:346;height:240" coordorigin="1450,4131" coordsize="346,240" path="m1758,4131l1473,4134,1456,4148,1450,4169,1453,4348,1466,4365,1487,4371,1772,4368,1779,4363,1486,4363,1466,4354,1458,4334,1458,4168,1467,4148,1487,4140,1781,4140,1779,4138,1758,4131xe" filled="t" fillcolor="#9C9FA4" stroked="f">
                <v:path arrowok="t"/>
                <v:fill type="solid"/>
              </v:shape>
              <v:shape style="position:absolute;left:1450;top:4131;width:346;height:240" coordorigin="1450,4131" coordsize="346,240" path="m1781,4140l1487,4140,1759,4140,1779,4148,1787,4169,1787,4335,1778,4355,1758,4363,1779,4363,1789,4355,1796,4334,1796,4169,1791,4169,1793,4155,1781,4140xe" filled="t" fillcolor="#9C9FA4" stroked="f">
                <v:path arrowok="t"/>
                <v:fill type="solid"/>
              </v:shape>
            </v:group>
            <v:group style="position:absolute;left:1608;top:295;width:17;height:5025" coordorigin="1608,295" coordsize="17,5025">
              <v:shape style="position:absolute;left:1608;top:295;width:17;height:5025" coordorigin="1608,295" coordsize="17,5025" path="m1612,295l1626,295e" filled="f" stroked="t" strokeweight=".1pt" strokecolor="#343D91">
                <v:path arrowok="t"/>
              </v:shape>
            </v:group>
            <v:group style="position:absolute;left:2481;top:3879;width:89;height:88" coordorigin="2481,3879" coordsize="89,88">
              <v:shape style="position:absolute;left:2481;top:3879;width:89;height:88" coordorigin="2481,3879" coordsize="89,88" path="m2539,3880l2503,3914,2504,3926,2504,3938,2507,3947,2514,3955,2518,3961,2525,3965,2540,3967,2547,3966,2553,3963,2556,3961,2541,3961,2527,3959,2522,3955,2518,3949,2514,3943,2512,3934,2512,3912,2514,3904,2518,3897,2522,3891,2528,3887,2543,3885,2555,3885,2554,3884,2550,3883,2539,3880xe" filled="t" fillcolor="#201D1D" stroked="f">
                <v:path arrowok="t"/>
                <v:fill type="solid"/>
              </v:shape>
              <v:shape style="position:absolute;left:2481;top:3879;width:89;height:88" coordorigin="2481,3879" coordsize="89,88" path="m2570,3944l2568,3945,2565,3949,2562,3952,2558,3955,2547,3960,2541,3961,2556,3961,2571,3946,2570,3945,2570,3944xe" filled="t" fillcolor="#201D1D" stroked="f">
                <v:path arrowok="t"/>
                <v:fill type="solid"/>
              </v:shape>
              <v:shape style="position:absolute;left:2481;top:3879;width:89;height:88" coordorigin="2481,3879" coordsize="89,88" path="m2555,3885l2543,3885,2550,3886,2556,3890,2562,3893,2565,3898,2566,3904,2566,3913,2570,3913,2570,3893,2566,3893,2564,3891,2561,3888,2558,3886,2555,3885xe" filled="t" fillcolor="#201D1D" stroked="f">
                <v:path arrowok="t"/>
                <v:fill type="solid"/>
              </v:shape>
              <v:shape style="position:absolute;left:2481;top:3879;width:89;height:88" coordorigin="2481,3879" coordsize="89,88" path="m2570,3887l2566,3887,2566,3893,2570,3893,2570,3887xe" filled="t" fillcolor="#201D1D" stroked="f">
                <v:path arrowok="t"/>
                <v:fill type="solid"/>
              </v:shape>
              <v:shape style="position:absolute;left:2481;top:3879;width:89;height:88" coordorigin="2481,3879" coordsize="89,88" path="m2492,3879l2490,3879,2488,3880,2486,3881,2484,3883,2482,3884,2481,3887,2481,3889,2482,3892,2491,3900,2494,3900,2497,3900,2499,3898,2500,3897,2492,3897,2487,3895,2486,3893,2486,3890,2486,3888,2487,3886,2489,3884,2491,3882,2493,3882,2501,3882,2500,3882,2499,3880,2496,3880,2494,3879,2492,3879xe" filled="t" fillcolor="#201D1D" stroked="f">
                <v:path arrowok="t"/>
                <v:fill type="solid"/>
              </v:shape>
              <v:shape style="position:absolute;left:2481;top:3879;width:89;height:88" coordorigin="2481,3879" coordsize="89,88" path="m2501,3882l2493,3882,2497,3884,2498,3886,2498,3888,2498,3892,2498,3894,2496,3895,2494,3897,2492,3897,2500,3897,2501,3897,2502,3894,2503,3889,2503,3888,2503,3886,2502,3884,2501,3882xe" filled="t" fillcolor="#201D1D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204.715149pt;margin-top:20.425058pt;width:26.385458pt;height:14.184pt;mso-position-horizontal-relative:page;mso-position-vertical-relative:paragraph;z-index:-8035" coordorigin="4094,409" coordsize="528,284">
            <v:shape style="position:absolute;left:4118;top:433;width:480;height:235" type="#_x0000_t75">
              <v:imagedata r:id="rId120" o:title=""/>
            </v:shape>
            <v:group style="position:absolute;left:4114;top:428;width:488;height:244" coordorigin="4114,428" coordsize="488,244">
              <v:shape style="position:absolute;left:4114;top:428;width:488;height:244" coordorigin="4114,428" coordsize="488,244" path="m4480,428l4232,429,4172,447,4130,494,4114,565,4119,587,4154,641,4213,670,4235,672,4494,671,4516,667,4523,664,4234,664,4216,662,4144,618,4123,537,4127,518,4160,466,4214,439,4235,437,4525,437,4524,437,4503,431,4480,428xe" filled="t" fillcolor="#9C9FA4" stroked="f">
                <v:path arrowok="t"/>
                <v:fill type="solid"/>
              </v:shape>
              <v:shape style="position:absolute;left:4114;top:428;width:488;height:244" coordorigin="4114,428" coordsize="488,244" path="m4602,550l4598,550,4593,563,4589,582,4581,601,4539,647,4480,664,4523,664,4584,614,4600,573,4602,550xe" filled="t" fillcolor="#9C9FA4" stroked="f">
                <v:path arrowok="t"/>
                <v:fill type="solid"/>
              </v:shape>
              <v:shape style="position:absolute;left:4114;top:428;width:488;height:244" coordorigin="4114,428" coordsize="488,244" path="m4525,437l4235,437,4493,438,4512,442,4565,475,4592,529,4594,550,4601,536,4576,475,4544,447,4525,437xe" filled="t" fillcolor="#9C9FA4" stroked="f">
                <v:path arrowok="t"/>
                <v:fill type="solid"/>
              </v:shape>
            </v:group>
            <v:group style="position:absolute;left:4214;top:492;width:290;height:116" coordorigin="4214,492" coordsize="290,116">
              <v:shape style="position:absolute;left:4214;top:492;width:290;height:116" coordorigin="4214,492" coordsize="290,116" path="m4454,494l4454,606,4454,606,4454,606,4462,606,4463,567,4469,556,4469,556,4472,550,4462,550,4462,523,4463,495,4454,494xe" filled="t" fillcolor="#646970" stroked="f">
                <v:path arrowok="t"/>
                <v:fill type="solid"/>
              </v:shape>
              <v:shape style="position:absolute;left:4214;top:492;width:290;height:116" coordorigin="4214,492" coordsize="290,116" path="m4482,550l4472,550,4480,570,4494,606,4505,606,4505,606,4504,606,4502,606,4505,606,4496,585,4482,550xe" filled="t" fillcolor="#646970" stroked="f">
                <v:path arrowok="t"/>
                <v:fill type="solid"/>
              </v:shape>
              <v:shape style="position:absolute;left:4214;top:492;width:290;height:116" coordorigin="4214,492" coordsize="290,116" path="m4505,606l4504,606,4504,606,4505,606,4505,606xe" filled="t" fillcolor="#646970" stroked="f">
                <v:path arrowok="t"/>
                <v:fill type="solid"/>
              </v:shape>
              <v:shape style="position:absolute;left:4214;top:492;width:290;height:116" coordorigin="4214,492" coordsize="290,116" path="m4482,550l4472,550,4472,550,4469,556,4469,556,4472,550,4482,550,4482,550xe" filled="t" fillcolor="#646970" stroked="f">
                <v:path arrowok="t"/>
                <v:fill type="solid"/>
              </v:shape>
              <v:shape style="position:absolute;left:4214;top:492;width:290;height:116" coordorigin="4214,492" coordsize="290,116" path="m4488,523l4477,523,4462,550,4472,550,4482,550,4478,540,4488,523xe" filled="t" fillcolor="#646970" stroked="f">
                <v:path arrowok="t"/>
                <v:fill type="solid"/>
              </v:shape>
              <v:shape style="position:absolute;left:4214;top:492;width:290;height:116" coordorigin="4214,492" coordsize="290,116" path="m4493,494l4462,549,4477,523,4488,523,4496,509,4496,509,4503,495,4504,495,4504,495,4504,495,4504,495,4501,495,4493,494xe" filled="t" fillcolor="#646970" stroked="f">
                <v:path arrowok="t"/>
                <v:fill type="solid"/>
              </v:shape>
              <v:shape style="position:absolute;left:4214;top:492;width:290;height:116" coordorigin="4214,492" coordsize="290,116" path="m4504,495l4496,509,4496,509,4504,495xe" filled="t" fillcolor="#646970" stroked="f">
                <v:path arrowok="t"/>
                <v:fill type="solid"/>
              </v:shape>
              <v:shape style="position:absolute;left:4214;top:492;width:290;height:116" coordorigin="4214,492" coordsize="290,116" path="m4426,492l4414,492,4409,495,4390,538,4390,560,4391,570,4395,589,4399,596,4403,601,4407,606,4412,608,4426,608,4431,605,4436,598,4438,595,4415,595,4412,593,4409,590,4405,586,4403,581,4402,574,4400,567,4399,560,4399,542,4400,535,4402,521,4405,516,4408,512,4411,508,4415,506,4439,506,4435,501,4431,495,4426,492xe" filled="t" fillcolor="#646970" stroked="f">
                <v:path arrowok="t"/>
                <v:fill type="solid"/>
              </v:shape>
              <v:shape style="position:absolute;left:4214;top:492;width:290;height:116" coordorigin="4214,492" coordsize="290,116" path="m4436,567l4423,595,4438,595,4440,592,4443,583,4445,571,4437,567,4436,567,4436,567xe" filled="t" fillcolor="#646970" stroked="f">
                <v:path arrowok="t"/>
                <v:fill type="solid"/>
              </v:shape>
              <v:shape style="position:absolute;left:4214;top:492;width:290;height:116" coordorigin="4214,492" coordsize="290,116" path="m4437,567l4436,567,4437,567,4437,567xe" filled="t" fillcolor="#646970" stroked="f">
                <v:path arrowok="t"/>
                <v:fill type="solid"/>
              </v:shape>
              <v:shape style="position:absolute;left:4214;top:492;width:290;height:116" coordorigin="4214,492" coordsize="290,116" path="m4439,506l4423,506,4426,508,4429,511,4432,515,4434,521,4435,529,4436,529,4437,528,4435,528,4435,526,4442,526,4444,526,4442,515,4439,507,4439,506xe" filled="t" fillcolor="#646970" stroked="f">
                <v:path arrowok="t"/>
                <v:fill type="solid"/>
              </v:shape>
              <v:shape style="position:absolute;left:4214;top:492;width:290;height:116" coordorigin="4214,492" coordsize="290,116" path="m4442,526l4435,526,4435,528,4437,528,4442,526xe" filled="t" fillcolor="#646970" stroked="f">
                <v:path arrowok="t"/>
                <v:fill type="solid"/>
              </v:shape>
              <v:shape style="position:absolute;left:4214;top:492;width:290;height:116" coordorigin="4214,492" coordsize="290,116" path="m4359,492l4344,492,4337,498,4332,508,4326,525,4324,546,4324,562,4325,571,4347,608,4359,608,4364,606,4368,601,4373,597,4374,595,4347,595,4343,591,4338,583,4335,576,4333,565,4333,535,4335,523,4343,509,4348,506,4374,506,4373,505,4364,495,4359,492xe" filled="t" fillcolor="#646970" stroked="f">
                <v:path arrowok="t"/>
                <v:fill type="solid"/>
              </v:shape>
              <v:shape style="position:absolute;left:4214;top:492;width:290;height:116" coordorigin="4214,492" coordsize="290,116" path="m4374,506l4357,506,4361,508,4367,515,4369,520,4373,533,4373,539,4373,565,4372,576,4368,583,4364,591,4359,595,4374,595,4377,590,4382,572,4383,562,4383,539,4382,529,4379,520,4377,512,4374,506xe" filled="t" fillcolor="#646970" stroked="f">
                <v:path arrowok="t"/>
                <v:fill type="solid"/>
              </v:shape>
              <v:shape style="position:absolute;left:4214;top:492;width:290;height:116" coordorigin="4214,492" coordsize="290,116" path="m4279,494l4278,606,4279,606,4279,606,4317,606,4317,593,4287,592,4287,495,4279,494xe" filled="t" fillcolor="#646970" stroked="f">
                <v:path arrowok="t"/>
                <v:fill type="solid"/>
              </v:shape>
              <v:shape style="position:absolute;left:4214;top:492;width:290;height:116" coordorigin="4214,492" coordsize="290,116" path="m4250,492l4238,492,4233,495,4229,499,4224,504,4220,510,4216,528,4214,538,4214,560,4227,601,4231,606,4237,608,4250,608,4256,605,4260,598,4263,595,4239,595,4236,593,4224,542,4224,535,4227,521,4229,516,4235,508,4239,506,4263,506,4260,501,4255,495,4250,492xe" filled="t" fillcolor="#646970" stroked="f">
                <v:path arrowok="t"/>
                <v:fill type="solid"/>
              </v:shape>
              <v:shape style="position:absolute;left:4214;top:492;width:290;height:116" coordorigin="4214,492" coordsize="290,116" path="m4260,567l4259,576,4257,583,4254,588,4251,592,4247,595,4263,595,4265,592,4268,583,4269,571,4262,567,4261,567,4260,567xe" filled="t" fillcolor="#646970" stroked="f">
                <v:path arrowok="t"/>
                <v:fill type="solid"/>
              </v:shape>
              <v:shape style="position:absolute;left:4214;top:492;width:290;height:116" coordorigin="4214,492" coordsize="290,116" path="m4261,567l4261,567,4262,567,4261,567xe" filled="t" fillcolor="#646970" stroked="f">
                <v:path arrowok="t"/>
                <v:fill type="solid"/>
              </v:shape>
              <v:shape style="position:absolute;left:4214;top:492;width:290;height:116" coordorigin="4214,492" coordsize="290,116" path="m4263,506l4247,506,4251,508,4253,511,4256,515,4258,521,4259,529,4260,529,4261,528,4260,528,4259,526,4266,526,4268,526,4267,515,4264,507,4263,506xe" filled="t" fillcolor="#646970" stroked="f">
                <v:path arrowok="t"/>
                <v:fill type="solid"/>
              </v:shape>
              <v:shape style="position:absolute;left:4214;top:492;width:290;height:116" coordorigin="4214,492" coordsize="290,116" path="m4266,526l4259,526,4260,528,4261,528,4266,526xe" filled="t" fillcolor="#646970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82858D"/>
          <w:spacing w:val="0"/>
          <w:w w:val="100"/>
          <w:position w:val="-10"/>
          <w:sz w:val="42"/>
          <w:szCs w:val="42"/>
        </w:rPr>
        <w:t>1</w:t>
      </w:r>
      <w:r>
        <w:rPr>
          <w:rFonts w:ascii="Arial" w:hAnsi="Arial" w:cs="Arial" w:eastAsia="Arial"/>
          <w:b w:val="0"/>
          <w:bCs w:val="0"/>
          <w:color w:val="82858D"/>
          <w:spacing w:val="32"/>
          <w:w w:val="100"/>
          <w:position w:val="-10"/>
          <w:sz w:val="42"/>
          <w:szCs w:val="4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Нажм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0"/>
          <w:szCs w:val="20"/>
        </w:rPr>
        <w:t>CLOCK,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0"/>
          <w:szCs w:val="20"/>
        </w:rPr>
      </w:r>
    </w:p>
    <w:p>
      <w:pPr>
        <w:spacing w:after="0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06" w:h="16840"/>
          <w:pgMar w:top="1580" w:bottom="0" w:left="700" w:right="860"/>
          <w:cols w:num="2" w:equalWidth="0">
            <w:col w:w="2310" w:space="197"/>
            <w:col w:w="7839"/>
          </w:cols>
        </w:sectPr>
      </w:pPr>
    </w:p>
    <w:p>
      <w:pPr>
        <w:spacing w:line="140" w:lineRule="exact" w:before="4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5"/>
        <w:ind w:left="3292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ндикатор</w:t>
      </w:r>
      <w:r>
        <w:rPr>
          <w:rFonts w:ascii="Calibri" w:hAnsi="Calibri" w:cs="Calibri" w:eastAsia="Calibri"/>
          <w:b w:val="0"/>
          <w:bCs w:val="0"/>
          <w:color w:val="000001"/>
          <w:spacing w:val="-12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AM</w:t>
      </w:r>
      <w:r>
        <w:rPr>
          <w:rFonts w:ascii="Calibri" w:hAnsi="Calibri" w:cs="Calibri" w:eastAsia="Calibri"/>
          <w:b w:val="0"/>
          <w:bCs w:val="0"/>
          <w:color w:val="000001"/>
          <w:spacing w:val="-12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/</w:t>
      </w:r>
      <w:r>
        <w:rPr>
          <w:rFonts w:ascii="Calibri" w:hAnsi="Calibri" w:cs="Calibri" w:eastAsia="Calibri"/>
          <w:b w:val="0"/>
          <w:bCs w:val="0"/>
          <w:color w:val="000001"/>
          <w:spacing w:val="-12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РМ</w:t>
      </w:r>
      <w:r>
        <w:rPr>
          <w:rFonts w:ascii="Calibri" w:hAnsi="Calibri" w:cs="Calibri" w:eastAsia="Calibri"/>
          <w:b w:val="0"/>
          <w:bCs w:val="0"/>
          <w:color w:val="000001"/>
          <w:spacing w:val="-12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начн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-12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гат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90" w:lineRule="exact" w:before="4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191" w:lineRule="auto"/>
        <w:ind w:left="3292" w:right="4129" w:hanging="0"/>
        <w:jc w:val="left"/>
        <w:rPr>
          <w:rFonts w:ascii="Calibri" w:hAnsi="Calibri" w:cs="Calibri" w:eastAsia="Calibri"/>
          <w:sz w:val="21"/>
          <w:szCs w:val="21"/>
        </w:rPr>
      </w:pPr>
      <w:r>
        <w:rPr/>
        <w:pict>
          <v:shape style="position:absolute;margin-left:183.918671pt;margin-top:-3.71008pt;width:11.758229pt;height:21.142099pt;mso-position-horizontal-relative:page;mso-position-vertical-relative:paragraph;z-index:-8030" type="#_x0000_t202" filled="f" stroked="f">
            <v:textbox inset="0,0,0,0">
              <w:txbxContent>
                <w:p>
                  <w:pPr>
                    <w:spacing w:line="423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42"/>
                      <w:szCs w:val="42"/>
                    </w:rPr>
                  </w:pPr>
                  <w:r>
                    <w:rPr>
                      <w:rFonts w:ascii="Arial" w:hAnsi="Arial" w:cs="Arial" w:eastAsia="Arial"/>
                      <w:b w:val="0"/>
                      <w:bCs w:val="0"/>
                      <w:color w:val="82858D"/>
                      <w:spacing w:val="0"/>
                      <w:w w:val="100"/>
                      <w:sz w:val="42"/>
                      <w:szCs w:val="42"/>
                    </w:rPr>
                    <w:t>2</w:t>
                  </w:r>
                  <w:r>
                    <w:rPr>
                      <w:rFonts w:ascii="Arial" w:hAnsi="Arial" w:cs="Arial" w:eastAsia="Arial"/>
                      <w:b w:val="0"/>
                      <w:bCs w:val="0"/>
                      <w:color w:val="000000"/>
                      <w:spacing w:val="0"/>
                      <w:w w:val="100"/>
                      <w:sz w:val="42"/>
                      <w:szCs w:val="4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Нажм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-11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кнопки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«+»</w:t>
      </w:r>
      <w:r>
        <w:rPr>
          <w:rFonts w:ascii="Calibri" w:hAnsi="Calibri" w:cs="Calibri" w:eastAsia="Calibri"/>
          <w:b w:val="0"/>
          <w:bCs w:val="0"/>
          <w:color w:val="000001"/>
          <w:spacing w:val="-11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ли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«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-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»</w:t>
      </w:r>
      <w:r>
        <w:rPr>
          <w:rFonts w:ascii="Calibri" w:hAnsi="Calibri" w:cs="Calibri" w:eastAsia="Calibri"/>
          <w:b w:val="0"/>
          <w:bCs w:val="0"/>
          <w:color w:val="000001"/>
          <w:spacing w:val="-11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установки</w:t>
      </w:r>
      <w:r>
        <w:rPr>
          <w:rFonts w:ascii="Calibri" w:hAnsi="Calibri" w:cs="Calibri" w:eastAsia="Calibri"/>
          <w:b w:val="0"/>
          <w:bCs w:val="0"/>
          <w:color w:val="000001"/>
          <w:spacing w:val="-27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текущего</w:t>
      </w:r>
      <w:r>
        <w:rPr>
          <w:rFonts w:ascii="Calibri" w:hAnsi="Calibri" w:cs="Calibri" w:eastAsia="Calibri"/>
          <w:b w:val="0"/>
          <w:bCs w:val="0"/>
          <w:color w:val="000001"/>
          <w:spacing w:val="-2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знач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1"/>
          <w:szCs w:val="21"/>
        </w:rPr>
        <w:t>вр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5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1"/>
          <w:szCs w:val="21"/>
        </w:rPr>
        <w:t>мени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170" w:lineRule="exact" w:before="1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51" w:lineRule="auto" w:before="88"/>
        <w:ind w:left="1144" w:right="9057" w:firstLine="0"/>
        <w:jc w:val="left"/>
        <w:rPr>
          <w:rFonts w:ascii="Arial" w:hAnsi="Arial" w:cs="Arial" w:eastAsia="Arial"/>
          <w:sz w:val="11"/>
          <w:szCs w:val="11"/>
        </w:rPr>
      </w:pPr>
      <w:r>
        <w:rPr/>
        <w:pict>
          <v:group style="position:absolute;margin-left:210.478607pt;margin-top:-2.712652pt;width:29.404711pt;height:33.828431pt;mso-position-horizontal-relative:page;mso-position-vertical-relative:paragraph;z-index:-8034" coordorigin="4210,-54" coordsize="588,677">
            <v:shape style="position:absolute;left:4234;top:-30;width:276;height:624" type="#_x0000_t75">
              <v:imagedata r:id="rId121" o:title=""/>
            </v:shape>
            <v:group style="position:absolute;left:4230;top:-34;width:285;height:637" coordorigin="4230,-34" coordsize="285,637">
              <v:shape style="position:absolute;left:4230;top:-34;width:285;height:637" coordorigin="4230,-34" coordsize="285,637" path="m4372,-34l4298,-34,4234,-20,4230,-14,4230,582,4234,588,4240,591,4247,595,4324,602,4426,602,4446,602,4465,601,4487,597,4497,594,4321,594,4301,593,4240,581,4238,579,4238,-11,4303,-25,4372,-26,4372,-34xe" filled="t" fillcolor="#9C9FA4" stroked="f">
                <v:path arrowok="t"/>
                <v:fill type="solid"/>
              </v:shape>
              <v:shape style="position:absolute;left:4230;top:-34;width:285;height:637" coordorigin="4230,-34" coordsize="285,637" path="m4372,-34l4372,-26,4423,-26,4443,-25,4504,-13,4506,-11,4506,579,4441,593,4420,594,4497,594,4504,591,4510,588,4514,582,4514,-14,4441,-34,4420,-34,4372,-34xe" filled="t" fillcolor="#9C9FA4" stroked="f">
                <v:path arrowok="t"/>
                <v:fill type="solid"/>
              </v:shape>
            </v:group>
            <v:group style="position:absolute;left:4319;top:495;width:101;height:9" coordorigin="4319,495" coordsize="101,9">
              <v:shape style="position:absolute;left:4319;top:495;width:101;height:9" coordorigin="4319,495" coordsize="101,9" path="m4418,495l4321,495,4319,497,4319,502,4321,504,4418,504,4420,502,4420,497,4418,495xe" filled="t" fillcolor="#646970" stroked="f">
                <v:path arrowok="t"/>
                <v:fill type="solid"/>
              </v:shape>
            </v:group>
            <v:group style="position:absolute;left:4319;top:37;width:55;height:101" coordorigin="4319,37" coordsize="55,101">
              <v:shape style="position:absolute;left:4319;top:37;width:55;height:101" coordorigin="4319,37" coordsize="55,101" path="m4374,92l4365,92,4365,136,4367,138,4372,138,4374,136,4374,92xe" filled="t" fillcolor="#646970" stroked="f">
                <v:path arrowok="t"/>
                <v:fill type="solid"/>
              </v:shape>
              <v:shape style="position:absolute;left:4319;top:37;width:55;height:101" coordorigin="4319,37" coordsize="55,101" path="m4418,83l4321,83,4319,85,4319,90,4321,92,4418,92,4420,90,4420,85,4418,83xe" filled="t" fillcolor="#646970" stroked="f">
                <v:path arrowok="t"/>
                <v:fill type="solid"/>
              </v:shape>
              <v:shape style="position:absolute;left:4319;top:37;width:55;height:101" coordorigin="4319,37" coordsize="55,101" path="m4372,37l4367,37,4365,39,4365,83,4374,83,4374,39,4372,37xe" filled="t" fillcolor="#646970" stroked="f">
                <v:path arrowok="t"/>
                <v:fill type="solid"/>
              </v:shape>
            </v:group>
            <v:group style="position:absolute;left:4462;top:68;width:316;height:288" coordorigin="4462,68" coordsize="316,288">
              <v:shape style="position:absolute;left:4462;top:68;width:316;height:288" coordorigin="4462,68" coordsize="316,288" path="m4524,219l4501,221,4489,230,4499,246,4517,259,4534,270,4547,281,4600,322,4656,332,4652,355,4721,327,4771,262,4778,245,4777,240,4745,240,4744,224,4562,224,4544,220,4524,219xe" filled="t" fillcolor="#404B9F" stroked="f">
                <v:path arrowok="t"/>
                <v:fill type="solid"/>
              </v:shape>
              <v:shape style="position:absolute;left:4462;top:68;width:316;height:288" coordorigin="4462,68" coordsize="316,288" path="m4766,237l4745,240,4777,240,4776,238,4766,237xe" filled="t" fillcolor="#404B9F" stroked="f">
                <v:path arrowok="t"/>
                <v:fill type="solid"/>
              </v:shape>
              <v:shape style="position:absolute;left:4462;top:68;width:316;height:288" coordorigin="4462,68" coordsize="316,288" path="m4480,68l4469,72,4462,95,4466,108,4560,223,4562,224,4744,224,4722,156,4570,152,4499,81,4480,68xe" filled="t" fillcolor="#404B9F" stroked="f">
                <v:path arrowok="t"/>
                <v:fill type="solid"/>
              </v:shape>
              <v:shape style="position:absolute;left:4462;top:68;width:316;height:288" coordorigin="4462,68" coordsize="316,288" path="m4586,113l4573,114,4569,126,4570,152,4719,152,4712,142,4701,127,4695,121,4611,121,4586,113xe" filled="t" fillcolor="#404B9F" stroked="f">
                <v:path arrowok="t"/>
                <v:fill type="solid"/>
              </v:shape>
              <v:shape style="position:absolute;left:4462;top:68;width:316;height:288" coordorigin="4462,68" coordsize="316,288" path="m4613,96l4609,103,4611,121,4695,121,4689,115,4685,111,4650,111,4626,99,4613,96xe" filled="t" fillcolor="#404B9F" stroked="f">
                <v:path arrowok="t"/>
                <v:fill type="solid"/>
              </v:shape>
              <v:shape style="position:absolute;left:4462;top:68;width:316;height:288" coordorigin="4462,68" coordsize="316,288" path="m4667,101l4658,102,4650,111,4685,111,4678,105,4667,101xe" filled="t" fillcolor="#404B9F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52545A"/>
          <w:spacing w:val="0"/>
          <w:w w:val="85"/>
          <w:sz w:val="11"/>
          <w:szCs w:val="11"/>
        </w:rPr>
        <w:t>AM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87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2545A"/>
          <w:spacing w:val="0"/>
          <w:w w:val="85"/>
          <w:sz w:val="11"/>
          <w:szCs w:val="11"/>
        </w:rPr>
        <w:t>PM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50" w:lineRule="exact" w:before="4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1906" w:h="16840"/>
          <w:pgMar w:top="1580" w:bottom="0" w:left="700" w:right="860"/>
        </w:sectPr>
      </w:pPr>
    </w:p>
    <w:p>
      <w:pPr>
        <w:spacing w:before="79"/>
        <w:ind w:left="9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59.645pt;margin-top:9.345308pt;width:1.0541pt;height:.1pt;mso-position-horizontal-relative:page;mso-position-vertical-relative:paragraph;z-index:-8037" coordorigin="1193,187" coordsize="21,2">
            <v:shape style="position:absolute;left:1193;top:187;width:21;height:2" coordorigin="1193,187" coordsize="21,0" path="m1193,187l1214,187e" filled="f" stroked="t" strokeweight=".1pt" strokecolor="#13100F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646970"/>
          <w:spacing w:val="0"/>
          <w:w w:val="85"/>
          <w:sz w:val="16"/>
          <w:szCs w:val="16"/>
        </w:rPr>
        <w:t>QUIET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496" w:val="left" w:leader="none"/>
        </w:tabs>
        <w:spacing w:line="603" w:lineRule="auto"/>
        <w:ind w:left="1654" w:right="27" w:hanging="832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sz w:val="12"/>
          <w:szCs w:val="12"/>
        </w:rPr>
        <w:t>SMA</w:t>
      </w:r>
      <w:r>
        <w:rPr>
          <w:rFonts w:ascii="Arial" w:hAnsi="Arial" w:cs="Arial" w:eastAsia="Arial"/>
          <w:b w:val="0"/>
          <w:bCs w:val="0"/>
          <w:color w:val="201D1D"/>
          <w:spacing w:val="-2"/>
          <w:w w:val="100"/>
          <w:sz w:val="12"/>
          <w:szCs w:val="12"/>
        </w:rPr>
        <w:t>R</w:t>
      </w: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sz w:val="12"/>
          <w:szCs w:val="12"/>
        </w:rPr>
        <w:t>T</w:t>
      </w: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sz w:val="12"/>
          <w:szCs w:val="12"/>
        </w:rPr>
        <w:tab/>
      </w:r>
      <w:r>
        <w:rPr>
          <w:rFonts w:ascii="Arial" w:hAnsi="Arial" w:cs="Arial" w:eastAsia="Arial"/>
          <w:b w:val="0"/>
          <w:bCs w:val="0"/>
          <w:color w:val="201D1D"/>
          <w:spacing w:val="0"/>
          <w:w w:val="95"/>
          <w:position w:val="1"/>
          <w:sz w:val="12"/>
          <w:szCs w:val="12"/>
        </w:rPr>
        <w:t>SLEEP</w:t>
      </w:r>
      <w:r>
        <w:rPr>
          <w:rFonts w:ascii="Arial" w:hAnsi="Arial" w:cs="Arial" w:eastAsia="Arial"/>
          <w:b w:val="0"/>
          <w:bCs w:val="0"/>
          <w:color w:val="201D1D"/>
          <w:spacing w:val="0"/>
          <w:w w:val="99"/>
          <w:position w:val="1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201D1D"/>
          <w:spacing w:val="0"/>
          <w:w w:val="100"/>
          <w:position w:val="0"/>
          <w:sz w:val="12"/>
          <w:szCs w:val="12"/>
        </w:rPr>
        <w:t>10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12"/>
          <w:szCs w:val="12"/>
        </w:rPr>
      </w:r>
    </w:p>
    <w:p>
      <w:pPr>
        <w:tabs>
          <w:tab w:pos="1654" w:val="left" w:leader="none"/>
        </w:tabs>
        <w:spacing w:line="137" w:lineRule="exact"/>
        <w:ind w:left="790" w:right="0" w:firstLine="0"/>
        <w:jc w:val="left"/>
        <w:rPr>
          <w:rFonts w:ascii="Arial" w:hAnsi="Arial" w:cs="Arial" w:eastAsia="Arial"/>
          <w:sz w:val="9"/>
          <w:szCs w:val="9"/>
        </w:rPr>
      </w:pPr>
      <w:r>
        <w:rPr/>
        <w:pict>
          <v:shape style="position:absolute;margin-left:117.724602pt;margin-top:2.953631pt;width:9.710398pt;height:4.4051pt;mso-position-horizontal-relative:page;mso-position-vertical-relative:paragraph;z-index:-8029" type="#_x0000_t202" filled="f" stroked="f">
            <v:textbox inset="0,0,0,0">
              <w:txbxContent>
                <w:p>
                  <w:pPr>
                    <w:spacing w:line="88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9"/>
                      <w:szCs w:val="9"/>
                    </w:rPr>
                  </w:pPr>
                  <w:r>
                    <w:rPr>
                      <w:rFonts w:ascii="Arial" w:hAnsi="Arial" w:cs="Arial" w:eastAsia="Arial"/>
                      <w:b w:val="0"/>
                      <w:bCs w:val="0"/>
                      <w:color w:val="201D1D"/>
                      <w:spacing w:val="-25"/>
                      <w:w w:val="95"/>
                      <w:sz w:val="9"/>
                      <w:szCs w:val="9"/>
                    </w:rPr>
                    <w:t>L</w:t>
                  </w:r>
                  <w:r>
                    <w:rPr>
                      <w:rFonts w:ascii="Arial" w:hAnsi="Arial" w:cs="Arial" w:eastAsia="Arial"/>
                      <w:b w:val="0"/>
                      <w:bCs w:val="0"/>
                      <w:color w:val="201D1D"/>
                      <w:spacing w:val="-20"/>
                      <w:w w:val="95"/>
                      <w:sz w:val="9"/>
                      <w:szCs w:val="9"/>
                    </w:rPr>
                    <w:t>O</w:t>
                  </w:r>
                  <w:r>
                    <w:rPr>
                      <w:rFonts w:ascii="Arial" w:hAnsi="Arial" w:cs="Arial" w:eastAsia="Arial"/>
                      <w:b w:val="0"/>
                      <w:bCs w:val="0"/>
                      <w:color w:val="201D1D"/>
                      <w:spacing w:val="4"/>
                      <w:w w:val="95"/>
                      <w:sz w:val="9"/>
                      <w:szCs w:val="9"/>
                    </w:rPr>
                    <w:t>C</w:t>
                  </w:r>
                  <w:r>
                    <w:rPr>
                      <w:rFonts w:ascii="Arial" w:hAnsi="Arial" w:cs="Arial" w:eastAsia="Arial"/>
                      <w:b w:val="0"/>
                      <w:bCs w:val="0"/>
                      <w:color w:val="201D1D"/>
                      <w:spacing w:val="0"/>
                      <w:w w:val="95"/>
                      <w:sz w:val="9"/>
                      <w:szCs w:val="9"/>
                    </w:rPr>
                    <w:t>K</w:t>
                  </w:r>
                  <w:r>
                    <w:rPr>
                      <w:rFonts w:ascii="Arial" w:hAnsi="Arial" w:cs="Arial" w:eastAsia="Arial"/>
                      <w:b w:val="0"/>
                      <w:bCs w:val="0"/>
                      <w:color w:val="000000"/>
                      <w:spacing w:val="0"/>
                      <w:w w:val="100"/>
                      <w:sz w:val="9"/>
                      <w:szCs w:val="9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b w:val="0"/>
          <w:bCs w:val="0"/>
          <w:color w:val="646970"/>
          <w:spacing w:val="0"/>
          <w:w w:val="85"/>
          <w:position w:val="-6"/>
          <w:sz w:val="12"/>
          <w:szCs w:val="12"/>
        </w:rPr>
        <w:t>LIGHT</w:t>
      </w:r>
      <w:r>
        <w:rPr>
          <w:rFonts w:ascii="Arial" w:hAnsi="Arial" w:cs="Arial" w:eastAsia="Arial"/>
          <w:b w:val="0"/>
          <w:bCs w:val="0"/>
          <w:color w:val="646970"/>
          <w:spacing w:val="0"/>
          <w:w w:val="85"/>
          <w:position w:val="-6"/>
          <w:sz w:val="12"/>
          <w:szCs w:val="12"/>
        </w:rPr>
        <w:tab/>
      </w:r>
      <w:r>
        <w:rPr>
          <w:rFonts w:ascii="Arial" w:hAnsi="Arial" w:cs="Arial" w:eastAsia="Arial"/>
          <w:b w:val="0"/>
          <w:bCs w:val="0"/>
          <w:color w:val="201D1D"/>
          <w:spacing w:val="0"/>
          <w:w w:val="85"/>
          <w:position w:val="0"/>
          <w:sz w:val="9"/>
          <w:szCs w:val="9"/>
        </w:rPr>
        <w:t>CHILD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9"/>
          <w:szCs w:val="9"/>
        </w:rPr>
      </w:r>
    </w:p>
    <w:p>
      <w:pPr>
        <w:spacing w:line="190" w:lineRule="exact" w:before="3"/>
        <w:rPr>
          <w:sz w:val="19"/>
          <w:szCs w:val="19"/>
        </w:rPr>
      </w:pPr>
      <w:r>
        <w:rPr/>
        <w:br w:type="column"/>
      </w:r>
      <w:r>
        <w:rPr>
          <w:sz w:val="19"/>
          <w:szCs w:val="19"/>
        </w:rPr>
      </w:r>
    </w:p>
    <w:p>
      <w:pPr>
        <w:spacing w:line="208" w:lineRule="exact"/>
        <w:ind w:left="809" w:right="4002" w:hanging="1"/>
        <w:jc w:val="left"/>
        <w:rPr>
          <w:rFonts w:ascii="Calibri" w:hAnsi="Calibri" w:cs="Calibri" w:eastAsia="Calibri"/>
          <w:sz w:val="21"/>
          <w:szCs w:val="21"/>
        </w:rPr>
      </w:pPr>
      <w:r>
        <w:rPr/>
        <w:pict>
          <v:group style="position:absolute;margin-left:145.207092pt;margin-top:-.309193pt;width:1.0551pt;height:.1pt;mso-position-horizontal-relative:page;mso-position-vertical-relative:paragraph;z-index:-8038" coordorigin="2904,-6" coordsize="21,2">
            <v:shape style="position:absolute;left:2904;top:-6;width:21;height:2" coordorigin="2904,-6" coordsize="21,0" path="m2904,-6l2925,-6e" filled="f" stroked="t" strokeweight=".1pt" strokecolor="#13100F">
              <v:path arrowok="t"/>
            </v:shape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0"/>
          <w:szCs w:val="20"/>
        </w:rPr>
        <w:t>Каждое</w:t>
      </w:r>
      <w:r>
        <w:rPr>
          <w:rFonts w:ascii="Calibri" w:hAnsi="Calibri" w:cs="Calibri" w:eastAsia="Calibri"/>
          <w:b w:val="0"/>
          <w:bCs w:val="0"/>
          <w:color w:val="221F1F"/>
          <w:spacing w:val="3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0"/>
          <w:szCs w:val="20"/>
        </w:rPr>
        <w:t>нажатие</w:t>
      </w:r>
      <w:r>
        <w:rPr>
          <w:rFonts w:ascii="Calibri" w:hAnsi="Calibri" w:cs="Calibri" w:eastAsia="Calibri"/>
          <w:b w:val="0"/>
          <w:bCs w:val="0"/>
          <w:color w:val="221F1F"/>
          <w:spacing w:val="3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0"/>
          <w:szCs w:val="20"/>
        </w:rPr>
        <w:t>кнопки</w:t>
      </w:r>
      <w:r>
        <w:rPr>
          <w:rFonts w:ascii="Calibri" w:hAnsi="Calibri" w:cs="Calibri" w:eastAsia="Calibri"/>
          <w:b w:val="0"/>
          <w:bCs w:val="0"/>
          <w:color w:val="221F1F"/>
          <w:spacing w:val="3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0"/>
          <w:szCs w:val="20"/>
        </w:rPr>
        <w:t>ув</w:t>
      </w:r>
      <w:r>
        <w:rPr>
          <w:rFonts w:ascii="Calibri" w:hAnsi="Calibri" w:cs="Calibri" w:eastAsia="Calibri"/>
          <w:b w:val="0"/>
          <w:bCs w:val="0"/>
          <w:color w:val="221F1F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0"/>
          <w:szCs w:val="20"/>
        </w:rPr>
        <w:t>лич</w:t>
      </w:r>
      <w:r>
        <w:rPr>
          <w:rFonts w:ascii="Calibri" w:hAnsi="Calibri" w:cs="Calibri" w:eastAsia="Calibri"/>
          <w:b w:val="0"/>
          <w:bCs w:val="0"/>
          <w:color w:val="221F1F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0"/>
          <w:szCs w:val="20"/>
        </w:rPr>
        <w:t>вает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221F1F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1"/>
          <w:szCs w:val="21"/>
        </w:rPr>
        <w:t>ли</w:t>
      </w:r>
      <w:r>
        <w:rPr>
          <w:rFonts w:ascii="Calibri" w:hAnsi="Calibri" w:cs="Calibri" w:eastAsia="Calibri"/>
          <w:b w:val="0"/>
          <w:bCs w:val="0"/>
          <w:color w:val="221F1F"/>
          <w:spacing w:val="-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1"/>
          <w:szCs w:val="21"/>
        </w:rPr>
        <w:t>ум</w:t>
      </w:r>
      <w:r>
        <w:rPr>
          <w:rFonts w:ascii="Calibri" w:hAnsi="Calibri" w:cs="Calibri" w:eastAsia="Calibri"/>
          <w:b w:val="0"/>
          <w:bCs w:val="0"/>
          <w:color w:val="221F1F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1"/>
          <w:szCs w:val="21"/>
        </w:rPr>
        <w:t>нь</w:t>
      </w:r>
      <w:r>
        <w:rPr>
          <w:rFonts w:ascii="Calibri" w:hAnsi="Calibri" w:cs="Calibri" w:eastAsia="Calibri"/>
          <w:b w:val="0"/>
          <w:bCs w:val="0"/>
          <w:color w:val="221F1F"/>
          <w:spacing w:val="-1"/>
          <w:w w:val="100"/>
          <w:sz w:val="21"/>
          <w:szCs w:val="21"/>
        </w:rPr>
        <w:t>ш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1"/>
          <w:szCs w:val="21"/>
        </w:rPr>
        <w:t>ает</w:t>
      </w:r>
      <w:r>
        <w:rPr>
          <w:rFonts w:ascii="Calibri" w:hAnsi="Calibri" w:cs="Calibri" w:eastAsia="Calibri"/>
          <w:b w:val="0"/>
          <w:bCs w:val="0"/>
          <w:color w:val="221F1F"/>
          <w:spacing w:val="-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1"/>
          <w:szCs w:val="21"/>
        </w:rPr>
        <w:t>время</w:t>
      </w:r>
      <w:r>
        <w:rPr>
          <w:rFonts w:ascii="Calibri" w:hAnsi="Calibri" w:cs="Calibri" w:eastAsia="Calibri"/>
          <w:b w:val="0"/>
          <w:bCs w:val="0"/>
          <w:color w:val="221F1F"/>
          <w:spacing w:val="-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1"/>
          <w:szCs w:val="21"/>
        </w:rPr>
        <w:t>на</w:t>
      </w:r>
      <w:r>
        <w:rPr>
          <w:rFonts w:ascii="Calibri" w:hAnsi="Calibri" w:cs="Calibri" w:eastAsia="Calibri"/>
          <w:b w:val="0"/>
          <w:bCs w:val="0"/>
          <w:color w:val="221F1F"/>
          <w:spacing w:val="-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1"/>
          <w:szCs w:val="21"/>
        </w:rPr>
        <w:t>1</w:t>
      </w:r>
      <w:r>
        <w:rPr>
          <w:rFonts w:ascii="Calibri" w:hAnsi="Calibri" w:cs="Calibri" w:eastAsia="Calibri"/>
          <w:b w:val="0"/>
          <w:bCs w:val="0"/>
          <w:color w:val="221F1F"/>
          <w:spacing w:val="-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1"/>
          <w:szCs w:val="21"/>
        </w:rPr>
        <w:t>м</w:t>
      </w:r>
      <w:r>
        <w:rPr>
          <w:rFonts w:ascii="Calibri" w:hAnsi="Calibri" w:cs="Calibri" w:eastAsia="Calibri"/>
          <w:b w:val="0"/>
          <w:bCs w:val="0"/>
          <w:color w:val="221F1F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19" w:lineRule="exact"/>
        <w:ind w:left="809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221F1F"/>
          <w:spacing w:val="0"/>
          <w:w w:val="105"/>
          <w:sz w:val="20"/>
          <w:szCs w:val="20"/>
        </w:rPr>
        <w:t>Если</w:t>
      </w:r>
      <w:r>
        <w:rPr>
          <w:rFonts w:ascii="Calibri" w:hAnsi="Calibri" w:cs="Calibri" w:eastAsia="Calibri"/>
          <w:b w:val="0"/>
          <w:bCs w:val="0"/>
          <w:color w:val="221F1F"/>
          <w:spacing w:val="-1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5"/>
          <w:sz w:val="20"/>
          <w:szCs w:val="20"/>
        </w:rPr>
        <w:t>удерж</w:t>
      </w:r>
      <w:r>
        <w:rPr>
          <w:rFonts w:ascii="Calibri" w:hAnsi="Calibri" w:cs="Calibri" w:eastAsia="Calibri"/>
          <w:b w:val="0"/>
          <w:bCs w:val="0"/>
          <w:color w:val="221F1F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5"/>
          <w:sz w:val="20"/>
          <w:szCs w:val="20"/>
        </w:rPr>
        <w:t>вать</w:t>
      </w:r>
      <w:r>
        <w:rPr>
          <w:rFonts w:ascii="Calibri" w:hAnsi="Calibri" w:cs="Calibri" w:eastAsia="Calibri"/>
          <w:b w:val="0"/>
          <w:bCs w:val="0"/>
          <w:color w:val="221F1F"/>
          <w:spacing w:val="-12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5"/>
          <w:sz w:val="20"/>
          <w:szCs w:val="20"/>
        </w:rPr>
        <w:t>кнопку</w:t>
      </w:r>
      <w:r>
        <w:rPr>
          <w:rFonts w:ascii="Calibri" w:hAnsi="Calibri" w:cs="Calibri" w:eastAsia="Calibri"/>
          <w:b w:val="0"/>
          <w:bCs w:val="0"/>
          <w:color w:val="221F1F"/>
          <w:spacing w:val="-12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5"/>
          <w:sz w:val="20"/>
          <w:szCs w:val="20"/>
        </w:rPr>
        <w:t>«+»</w:t>
      </w:r>
      <w:r>
        <w:rPr>
          <w:rFonts w:ascii="Calibri" w:hAnsi="Calibri" w:cs="Calibri" w:eastAsia="Calibri"/>
          <w:b w:val="0"/>
          <w:bCs w:val="0"/>
          <w:color w:val="221F1F"/>
          <w:spacing w:val="-12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221F1F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5"/>
          <w:sz w:val="20"/>
          <w:szCs w:val="20"/>
        </w:rPr>
        <w:t>ли</w:t>
      </w:r>
      <w:r>
        <w:rPr>
          <w:rFonts w:ascii="Calibri" w:hAnsi="Calibri" w:cs="Calibri" w:eastAsia="Calibri"/>
          <w:b w:val="0"/>
          <w:bCs w:val="0"/>
          <w:color w:val="221F1F"/>
          <w:spacing w:val="-12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5"/>
          <w:sz w:val="20"/>
          <w:szCs w:val="20"/>
        </w:rPr>
        <w:t>«</w:t>
      </w:r>
      <w:r>
        <w:rPr>
          <w:rFonts w:ascii="Calibri" w:hAnsi="Calibri" w:cs="Calibri" w:eastAsia="Calibri"/>
          <w:b w:val="0"/>
          <w:bCs w:val="0"/>
          <w:color w:val="221F1F"/>
          <w:spacing w:val="-1"/>
          <w:w w:val="105"/>
          <w:sz w:val="20"/>
          <w:szCs w:val="20"/>
        </w:rPr>
        <w:t>-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5"/>
          <w:sz w:val="20"/>
          <w:szCs w:val="20"/>
        </w:rPr>
        <w:t>»,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12" w:lineRule="exact"/>
        <w:ind w:left="809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1"/>
          <w:szCs w:val="21"/>
        </w:rPr>
        <w:t>то</w:t>
      </w:r>
      <w:r>
        <w:rPr>
          <w:rFonts w:ascii="Calibri" w:hAnsi="Calibri" w:cs="Calibri" w:eastAsia="Calibri"/>
          <w:b w:val="0"/>
          <w:bCs w:val="0"/>
          <w:color w:val="221F1F"/>
          <w:spacing w:val="-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1"/>
          <w:szCs w:val="21"/>
        </w:rPr>
        <w:t>вр</w:t>
      </w:r>
      <w:r>
        <w:rPr>
          <w:rFonts w:ascii="Calibri" w:hAnsi="Calibri" w:cs="Calibri" w:eastAsia="Calibri"/>
          <w:b w:val="0"/>
          <w:bCs w:val="0"/>
          <w:color w:val="221F1F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1"/>
          <w:szCs w:val="21"/>
        </w:rPr>
        <w:t>мя</w:t>
      </w:r>
      <w:r>
        <w:rPr>
          <w:rFonts w:ascii="Calibri" w:hAnsi="Calibri" w:cs="Calibri" w:eastAsia="Calibri"/>
          <w:b w:val="0"/>
          <w:bCs w:val="0"/>
          <w:color w:val="221F1F"/>
          <w:spacing w:val="-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1"/>
          <w:szCs w:val="21"/>
        </w:rPr>
        <w:t>буд</w:t>
      </w:r>
      <w:r>
        <w:rPr>
          <w:rFonts w:ascii="Calibri" w:hAnsi="Calibri" w:cs="Calibri" w:eastAsia="Calibri"/>
          <w:b w:val="0"/>
          <w:bCs w:val="0"/>
          <w:color w:val="221F1F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1"/>
          <w:szCs w:val="21"/>
        </w:rPr>
        <w:t>т</w:t>
      </w:r>
      <w:r>
        <w:rPr>
          <w:rFonts w:ascii="Calibri" w:hAnsi="Calibri" w:cs="Calibri" w:eastAsia="Calibri"/>
          <w:b w:val="0"/>
          <w:bCs w:val="0"/>
          <w:color w:val="221F1F"/>
          <w:spacing w:val="-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1"/>
          <w:szCs w:val="21"/>
        </w:rPr>
        <w:t>меняться</w:t>
      </w:r>
      <w:r>
        <w:rPr>
          <w:rFonts w:ascii="Calibri" w:hAnsi="Calibri" w:cs="Calibri" w:eastAsia="Calibri"/>
          <w:b w:val="0"/>
          <w:bCs w:val="0"/>
          <w:color w:val="221F1F"/>
          <w:spacing w:val="-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221F1F"/>
          <w:spacing w:val="0"/>
          <w:w w:val="100"/>
          <w:sz w:val="21"/>
          <w:szCs w:val="21"/>
        </w:rPr>
        <w:t>быстро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465" w:lineRule="exact"/>
        <w:ind w:left="747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/>
        <w:pict>
          <v:group style="position:absolute;margin-left:205.525864pt;margin-top:22.447451pt;width:26.437541pt;height:14.216pt;mso-position-horizontal-relative:page;mso-position-vertical-relative:paragraph;z-index:-8033" coordorigin="4111,449" coordsize="529,284">
            <v:group style="position:absolute;left:4130;top:469;width:489;height:244" coordorigin="4130,469" coordsize="489,244">
              <v:shape style="position:absolute;left:4130;top:469;width:489;height:244" coordorigin="4130,469" coordsize="489,244" path="m4497,469l4247,469,4188,488,4146,535,4130,606,4135,628,4171,682,4229,711,4252,713,4512,712,4534,708,4540,705,4249,705,4231,703,4160,658,4139,578,4143,559,4177,506,4231,479,4252,477,4542,477,4541,477,4520,471,4497,469xe" filled="t" fillcolor="#9C9FA4" stroked="f">
                <v:path arrowok="t"/>
                <v:fill type="solid"/>
              </v:shape>
              <v:shape style="position:absolute;left:4130;top:469;width:489;height:244" coordorigin="4130,469" coordsize="489,244" path="m4619,591l4615,591,4610,604,4606,624,4598,642,4556,688,4497,705,4540,705,4601,655,4617,614,4619,591xe" filled="t" fillcolor="#9C9FA4" stroked="f">
                <v:path arrowok="t"/>
                <v:fill type="solid"/>
              </v:shape>
              <v:shape style="position:absolute;left:4130;top:469;width:489;height:244" coordorigin="4130,469" coordsize="489,244" path="m4542,477l4252,477,4510,478,4530,482,4582,516,4609,570,4611,591,4618,576,4593,516,4561,487,4542,477xe" filled="t" fillcolor="#9C9FA4" stroked="f">
                <v:path arrowok="t"/>
                <v:fill type="solid"/>
              </v:shape>
            </v:group>
            <v:group style="position:absolute;left:4154;top:542;width:433;height:112" coordorigin="4154,542" coordsize="433,112">
              <v:shape style="position:absolute;left:4154;top:542;width:433;height:112" coordorigin="4154,542" coordsize="433,112" path="m4522,543l4522,641,4522,641,4522,642,4531,642,4531,558,4540,558,4536,544,4522,543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540,560l4531,560,4541,600,4550,641,4559,642,4563,626,4555,626,4555,624,4554,621,4553,613,4540,560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588,583l4586,583,4586,584,4579,614,4578,641,4588,642,4588,583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575,543l4559,611,4557,618,4556,623,4555,626,4563,626,4579,561,4588,561,4588,544,4575,543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588,561l4579,561,4579,614,4586,583,4588,583,4588,561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540,558l4531,558,4531,583,4531,596,4531,560,4540,560,4540,558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562,650l4561,653,4561,654,4562,650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490,543l4454,543,4454,641,4454,641,4454,642,4463,642,4463,598,4491,598,4489,597,4490,597,4491,596,4497,595,4501,593,4504,588,4505,586,4463,586,4463,554,4506,554,4504,551,4502,548,4498,546,4495,544,4490,543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490,597l4490,597,4491,598,4463,598,4474,598,4476,598,4479,599,4502,641,4514,642,4514,641,4511,641,4514,641,4511,633,4503,614,4500,609,4498,605,4495,601,4494,600,4492,598,4490,597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514,641l4511,641,4514,641,4514,641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506,554l4463,554,4485,555,4490,555,4493,556,4495,559,4498,562,4499,566,4499,573,4498,576,4497,579,4496,582,4494,583,4492,585,4490,586,4486,586,4505,586,4507,583,4509,577,4509,565,4508,560,4506,555,4506,554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429,543l4429,641,4429,641,4429,642,4438,642,4438,544,4429,543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370,543l4369,641,4370,641,4370,642,4379,642,4379,597,4411,597,4411,585,4379,585,4379,555,4416,555,4416,544,4370,543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411,597l4379,597,4411,597,4411,597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416,555l4379,555,4416,556,4416,555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300,543l4300,641,4300,641,4300,642,4309,642,4309,565,4319,565,4310,544,4300,543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320,565l4309,565,4326,600,4344,641,4354,642,4354,620,4345,620,4345,619,4328,583,4320,565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354,583l4345,583,4345,620,4354,620,4354,583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345,543l4345,619,4345,583,4354,583,4354,544,4345,543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319,565l4309,565,4309,583,4309,599,4309,565,4320,565,4319,565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263,542l4246,542,4238,546,4232,555,4226,565,4223,578,4223,603,4224,610,4227,618,4230,626,4233,632,4244,641,4250,643,4262,643,4268,641,4278,633,4279,631,4249,631,4244,628,4240,621,4235,615,4233,606,4233,579,4235,569,4240,563,4245,557,4250,554,4279,554,4279,553,4274,548,4268,544,4263,542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279,554l4261,554,4264,555,4272,562,4274,566,4276,572,4278,578,4279,585,4279,606,4277,615,4272,621,4268,628,4263,631,4279,631,4282,627,4285,619,4288,611,4289,603,4289,583,4288,574,4285,566,4282,559,4279,554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194,542l4181,542,4175,544,4170,548,4165,552,4161,557,4156,573,4154,582,4154,601,4180,643,4194,643,4200,640,4205,635,4208,631,4182,631,4178,630,4171,624,4169,619,4167,613,4165,607,4165,601,4165,585,4165,579,4182,554,4209,554,4200,544,4194,542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206,607l4206,607,4206,607,4205,615,4202,621,4199,625,4195,629,4191,631,4208,631,4210,629,4214,621,4215,610,4206,607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209,554l4191,554,4195,555,4198,558,4201,561,4203,567,4205,574,4205,573,4206,573,4207,573,4205,573,4205,573,4207,573,4214,571,4213,561,4209,554,4209,554xe" filled="t" fillcolor="#646970" stroked="f">
                <v:path arrowok="t"/>
                <v:fill type="solid"/>
              </v:shape>
              <v:shape style="position:absolute;left:4154;top:542;width:433;height:112" coordorigin="4154,542" coordsize="433,112" path="m4207,573l4205,573,4205,573,4207,573,4207,573xe" filled="t" fillcolor="#646970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82858D"/>
          <w:spacing w:val="0"/>
          <w:w w:val="100"/>
          <w:position w:val="-7"/>
          <w:sz w:val="42"/>
          <w:szCs w:val="42"/>
        </w:rPr>
        <w:t>3</w:t>
      </w:r>
      <w:r>
        <w:rPr>
          <w:rFonts w:ascii="Arial" w:hAnsi="Arial" w:cs="Arial" w:eastAsia="Arial"/>
          <w:b w:val="0"/>
          <w:bCs w:val="0"/>
          <w:color w:val="82858D"/>
          <w:spacing w:val="-60"/>
          <w:w w:val="100"/>
          <w:position w:val="-7"/>
          <w:sz w:val="42"/>
          <w:szCs w:val="4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Подтвержден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1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знач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времен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1"/>
          <w:szCs w:val="21"/>
        </w:rPr>
      </w:r>
    </w:p>
    <w:p>
      <w:pPr>
        <w:spacing w:after="0" w:line="465" w:lineRule="exact"/>
        <w:jc w:val="left"/>
        <w:rPr>
          <w:rFonts w:ascii="Calibri" w:hAnsi="Calibri" w:cs="Calibri" w:eastAsia="Calibri"/>
          <w:sz w:val="21"/>
          <w:szCs w:val="21"/>
        </w:rPr>
        <w:sectPr>
          <w:type w:val="continuous"/>
          <w:pgSz w:w="11906" w:h="16840"/>
          <w:pgMar w:top="1580" w:bottom="0" w:left="700" w:right="860"/>
          <w:cols w:num="2" w:equalWidth="0">
            <w:col w:w="1911" w:space="303"/>
            <w:col w:w="8132"/>
          </w:cols>
        </w:sectPr>
      </w:pPr>
    </w:p>
    <w:p>
      <w:pPr>
        <w:spacing w:line="122" w:lineRule="exact"/>
        <w:ind w:left="1674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/>
        <w:pict>
          <v:group style="position:absolute;margin-left:140.153397pt;margin-top:8.493845pt;width:7.1072pt;height:23.6841pt;mso-position-horizontal-relative:page;mso-position-vertical-relative:paragraph;z-index:-8036" coordorigin="2803,170" coordsize="142,474">
            <v:group style="position:absolute;left:2823;top:242;width:102;height:5" coordorigin="2823,242" coordsize="102,5">
              <v:shape style="position:absolute;left:2823;top:242;width:102;height:5" coordorigin="2823,242" coordsize="102,5" path="m2923,242l2826,242,2823,245,2826,247,2923,247,2925,245,2923,242xe" filled="t" fillcolor="#13100F" stroked="f">
                <v:path arrowok="t"/>
                <v:fill type="solid"/>
              </v:shape>
            </v:group>
            <v:group style="position:absolute;left:2823;top:566;width:102;height:5" coordorigin="2823,566" coordsize="102,5">
              <v:shape style="position:absolute;left:2823;top:566;width:102;height:5" coordorigin="2823,566" coordsize="102,5" path="m2923,566l2826,566,2823,569,2826,571,2923,571,2925,569,2923,566xe" filled="t" fillcolor="#13100F" stroked="f">
                <v:path arrowok="t"/>
                <v:fill type="solid"/>
              </v:shape>
            </v:group>
            <v:group style="position:absolute;left:2823;top:242;width:5;height:329" coordorigin="2823,242" coordsize="5,329">
              <v:shape style="position:absolute;left:2823;top:242;width:5;height:329" coordorigin="2823,242" coordsize="5,329" path="m2826,242l2823,245,2823,569,2826,571,2828,569,2828,245,2826,242xe" filled="t" fillcolor="#13100F" stroked="f">
                <v:path arrowok="t"/>
                <v:fill type="solid"/>
              </v:shape>
            </v:group>
            <v:group style="position:absolute;left:2830;top:190;width:70;height:57" coordorigin="2830,190" coordsize="70,57">
              <v:shape style="position:absolute;left:2830;top:190;width:70;height:57" coordorigin="2830,190" coordsize="70,57" path="m2897,190l2832,190,2830,191,2830,192,2830,245,2832,247,2835,245,2835,195,2899,195,2899,192,2899,191,2897,190xe" filled="t" fillcolor="#13100F" stroked="f">
                <v:path arrowok="t"/>
                <v:fill type="solid"/>
              </v:shape>
              <v:shape style="position:absolute;left:2830;top:190;width:70;height:57" coordorigin="2830,190" coordsize="70,57" path="m2899,195l2894,195,2894,245,2897,247,2899,245,2899,195xe" filled="t" fillcolor="#13100F" stroked="f">
                <v:path arrowok="t"/>
                <v:fill type="solid"/>
              </v:shape>
            </v:group>
            <v:group style="position:absolute;left:2830;top:566;width:70;height:57" coordorigin="2830,566" coordsize="70,57">
              <v:shape style="position:absolute;left:2830;top:566;width:70;height:57" coordorigin="2830,566" coordsize="70,57" path="m2832,566l2830,569,2830,621,2830,623,2832,624,2897,624,2899,623,2899,621,2899,619,2835,619,2835,569,2832,566xe" filled="t" fillcolor="#13100F" stroked="f">
                <v:path arrowok="t"/>
                <v:fill type="solid"/>
              </v:shape>
              <v:shape style="position:absolute;left:2830;top:566;width:70;height:57" coordorigin="2830,566" coordsize="70,57" path="m2897,566l2894,569,2894,619,2899,619,2899,569,2897,566xe" filled="t" fillcolor="#13100F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201D1D"/>
          <w:spacing w:val="0"/>
          <w:w w:val="60"/>
          <w:sz w:val="12"/>
          <w:szCs w:val="12"/>
        </w:rPr>
        <w:t>FRESH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240" w:lineRule="exact" w:before="14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type w:val="continuous"/>
          <w:pgSz w:w="11906" w:h="16840"/>
          <w:pgMar w:top="1580" w:bottom="0" w:left="700" w:right="860"/>
        </w:sectPr>
      </w:pPr>
    </w:p>
    <w:p>
      <w:pPr>
        <w:spacing w:line="130" w:lineRule="exact" w:before="8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399" w:right="0" w:firstLine="0"/>
        <w:jc w:val="left"/>
        <w:rPr>
          <w:rFonts w:ascii="Myriad Pro" w:hAnsi="Myriad Pro" w:cs="Myriad Pro" w:eastAsia="Myriad Pro"/>
          <w:sz w:val="24"/>
          <w:szCs w:val="24"/>
        </w:rPr>
      </w:pPr>
      <w:r>
        <w:rPr>
          <w:rFonts w:ascii="Myriad Pro" w:hAnsi="Myriad Pro" w:cs="Myriad Pro" w:eastAsia="Myriad Pro"/>
          <w:b w:val="0"/>
          <w:bCs w:val="0"/>
          <w:w w:val="273"/>
          <w:sz w:val="24"/>
          <w:szCs w:val="24"/>
        </w:rPr>
        <w:t>    </w:t>
      </w:r>
      <w:r>
        <w:rPr>
          <w:rFonts w:ascii="Myriad Pro" w:hAnsi="Myriad Pro" w:cs="Myriad Pro" w:eastAsia="Myriad Pro"/>
          <w:b w:val="0"/>
          <w:bCs w:val="0"/>
          <w:spacing w:val="-2"/>
          <w:w w:val="273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221"/>
          <w:sz w:val="24"/>
          <w:szCs w:val="24"/>
        </w:rPr>
        <w:t>     </w:t>
      </w:r>
      <w:r>
        <w:rPr>
          <w:rFonts w:ascii="Myriad Pro" w:hAnsi="Myriad Pro" w:cs="Myriad Pro" w:eastAsia="Myriad Pro"/>
          <w:b w:val="0"/>
          <w:bCs w:val="0"/>
          <w:spacing w:val="0"/>
          <w:w w:val="220"/>
          <w:sz w:val="24"/>
          <w:szCs w:val="24"/>
        </w:rPr>
        <w:t>:</w:t>
      </w:r>
      <w:r>
        <w:rPr>
          <w:rFonts w:ascii="Myriad Pro" w:hAnsi="Myriad Pro" w:cs="Myriad Pro" w:eastAsia="Myriad Pro"/>
          <w:b w:val="0"/>
          <w:bCs w:val="0"/>
          <w:spacing w:val="0"/>
          <w:w w:val="100"/>
          <w:sz w:val="24"/>
          <w:szCs w:val="24"/>
        </w:rPr>
      </w:r>
    </w:p>
    <w:p>
      <w:pPr>
        <w:tabs>
          <w:tab w:pos="1165" w:val="left" w:leader="none"/>
          <w:tab w:pos="1798" w:val="left" w:leader="none"/>
          <w:tab w:pos="2997" w:val="left" w:leader="none"/>
        </w:tabs>
        <w:spacing w:line="208" w:lineRule="exact" w:before="89"/>
        <w:ind w:left="399" w:right="4032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-2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установки</w:t>
      </w:r>
      <w:r>
        <w:rPr>
          <w:rFonts w:ascii="Calibri" w:hAnsi="Calibri" w:cs="Calibri" w:eastAsia="Calibri"/>
          <w:b w:val="0"/>
          <w:bCs w:val="0"/>
          <w:color w:val="000001"/>
          <w:spacing w:val="-1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тек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щего</w:t>
      </w:r>
      <w:r>
        <w:rPr>
          <w:rFonts w:ascii="Calibri" w:hAnsi="Calibri" w:cs="Calibri" w:eastAsia="Calibri"/>
          <w:b w:val="0"/>
          <w:bCs w:val="0"/>
          <w:color w:val="000001"/>
          <w:spacing w:val="-1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знач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мен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нажм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ку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CO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N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FIRM,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осле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ндикатор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/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ерестан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гать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установленное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знач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времени</w:t>
      </w:r>
      <w:r>
        <w:rPr>
          <w:rFonts w:ascii="Calibri" w:hAnsi="Calibri" w:cs="Calibri" w:eastAsia="Calibri"/>
          <w:b w:val="0"/>
          <w:bCs w:val="0"/>
          <w:color w:val="000001"/>
          <w:spacing w:val="-1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будет</w:t>
      </w:r>
      <w:r>
        <w:rPr>
          <w:rFonts w:ascii="Calibri" w:hAnsi="Calibri" w:cs="Calibri" w:eastAsia="Calibri"/>
          <w:b w:val="0"/>
          <w:bCs w:val="0"/>
          <w:color w:val="000001"/>
          <w:spacing w:val="-1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сохранен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after="0" w:line="208" w:lineRule="exact"/>
        <w:jc w:val="left"/>
        <w:rPr>
          <w:rFonts w:ascii="Calibri" w:hAnsi="Calibri" w:cs="Calibri" w:eastAsia="Calibri"/>
          <w:sz w:val="21"/>
          <w:szCs w:val="21"/>
        </w:rPr>
        <w:sectPr>
          <w:type w:val="continuous"/>
          <w:pgSz w:w="11906" w:h="16840"/>
          <w:pgMar w:top="1580" w:bottom="0" w:left="700" w:right="860"/>
          <w:cols w:num="2" w:equalWidth="0">
            <w:col w:w="1768" w:space="883"/>
            <w:col w:w="7695"/>
          </w:cols>
        </w:sectPr>
      </w:pPr>
    </w:p>
    <w:p>
      <w:pPr>
        <w:spacing w:line="208" w:lineRule="exact" w:before="12"/>
        <w:ind w:left="115" w:right="529" w:firstLine="275"/>
        <w:jc w:val="both"/>
        <w:rPr>
          <w:rFonts w:ascii="Calibri" w:hAnsi="Calibri" w:cs="Calibri" w:eastAsia="Calibri"/>
          <w:sz w:val="20"/>
          <w:szCs w:val="20"/>
        </w:rPr>
      </w:pPr>
      <w:r>
        <w:rPr/>
        <w:pict>
          <v:group style="position:absolute;margin-left:19.7085pt;margin-top:26.439415pt;width:557.157pt;height:46.903pt;mso-position-horizontal-relative:page;mso-position-vertical-relative:page;z-index:-8032" coordorigin="394,529" coordsize="11143,938">
            <v:group style="position:absolute;left:414;top:549;width:11103;height:898" coordorigin="414,549" coordsize="11103,898">
              <v:shape style="position:absolute;left:414;top:549;width:11103;height:898" coordorigin="414,549" coordsize="11103,898" path="m11301,549l630,549,605,550,530,565,469,596,421,655,414,691,416,1322,452,1385,506,1421,577,1442,630,1447,11327,1446,11402,1431,11462,1400,11511,1340,11517,1305,11516,674,11479,610,11425,574,11354,553,11301,549xe" filled="t" fillcolor="#E9E8E8" stroked="f">
                <v:path arrowok="t"/>
                <v:fill type="solid"/>
              </v:shape>
              <v:shape style="position:absolute;left:4576;top:811;width:1552;height:303" type="#_x0000_t75">
                <v:imagedata r:id="rId122" o:title=""/>
              </v:shape>
              <v:shape style="position:absolute;left:6280;top:787;width:888;height:402" type="#_x0000_t75">
                <v:imagedata r:id="rId123" o:title=""/>
              </v:shape>
            </v:group>
            <v:group style="position:absolute;left:7182;top:894;width:169;height:209" coordorigin="7182,894" coordsize="169,209">
              <v:shape style="position:absolute;left:7182;top:894;width:169;height:209" coordorigin="7182,894" coordsize="169,209" path="m7351,910l7347,925,7346,926,7345,926,7344,926,7285,926,7285,1096,7285,1097,7284,1098,7284,1099,7283,1100,7282,1101,7281,1101,7280,1102,7267,1103,7263,1103,7252,1101,7251,1101,7250,1100,7249,1099,7249,1098,7249,1097,7249,1096,7249,926,7190,926,7188,926,7187,926,7186,925,7185,925,7185,924,7184,923,7183,921,7183,920,7183,917,7182,915,7182,913,7182,910,7182,907,7182,905,7183,903,7183,901,7184,899,7190,894,7344,894,7351,908,7351,910xe" filled="f" stroked="t" strokeweight=".8pt" strokecolor="#000000">
                <v:path arrowok="t"/>
              </v:shape>
            </v:group>
            <v:group style="position:absolute;left:7582;top:893;width:36;height:210" coordorigin="7582,893" coordsize="36,210">
              <v:shape style="position:absolute;left:7582;top:893;width:36;height:210" coordorigin="7582,893" coordsize="36,210" path="m7618,1096l7614,1101,7613,1102,7600,1103,7596,1103,7586,1101,7584,1101,7583,1100,7583,1099,7582,1098,7582,1097,7582,1096,7582,899,7582,898,7582,897,7583,896,7583,896,7584,895,7586,894,7587,894,7600,893,7604,893,7618,899,7618,1096xe" filled="f" stroked="t" strokeweight=".8pt" strokecolor="#000000">
                <v:path arrowok="t"/>
              </v:shape>
            </v:group>
            <v:group style="position:absolute;left:7387;top:893;width:159;height:213" coordorigin="7387,893" coordsize="159,213">
              <v:shape style="position:absolute;left:7387;top:893;width:159;height:213" coordorigin="7387,893" coordsize="159,213" path="m7423,969l7450,967,7457,967,7517,980,7545,1034,7545,1044,7506,1096,7447,1105,7443,1105,7439,1105,7435,1105,7431,1105,7427,1105,7423,1105,7420,1104,7416,1104,7412,1104,7408,1103,7405,1103,7398,1102,7394,1100,7391,1097,7388,1094,7387,1089,7387,1082,7387,899,7387,898,7387,897,7387,896,7388,896,7389,895,7390,894,7392,894,7404,893,7411,893,7423,899,7423,969xe" filled="f" stroked="t" strokeweight=".8pt" strokecolor="#000000">
                <v:path arrowok="t"/>
              </v:shape>
            </v:group>
            <v:group style="position:absolute;left:7423;top:997;width:85;height:79" coordorigin="7423,997" coordsize="85,79">
              <v:shape style="position:absolute;left:7423;top:997;width:85;height:79" coordorigin="7423,997" coordsize="85,79" path="m7508,1036l7508,1030,7507,1025,7464,997,7454,997,7448,997,7443,997,7438,997,7433,997,7428,998,7423,998,7423,1074,7428,1075,7433,1075,7438,1075,7443,1076,7449,1076,7456,1076,7479,1074,7495,1066,7503,1058,7508,1049,7508,1036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Расстоян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ередачи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сигнала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жду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ультом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окошком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ИК-п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емн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должно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быть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делах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7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м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без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как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х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-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либо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пятств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налич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электро-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мп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ьсных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ли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электро-магн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тных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омех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дросселей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люм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ентных</w:t>
      </w:r>
      <w:r>
        <w:rPr>
          <w:rFonts w:ascii="Calibri" w:hAnsi="Calibri" w:cs="Calibri" w:eastAsia="Calibri"/>
          <w:b w:val="0"/>
          <w:bCs w:val="0"/>
          <w:color w:val="000001"/>
          <w:spacing w:val="-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ламп</w:t>
      </w:r>
      <w:r>
        <w:rPr>
          <w:rFonts w:ascii="Calibri" w:hAnsi="Calibri" w:cs="Calibri" w:eastAsia="Calibri"/>
          <w:b w:val="0"/>
          <w:bCs w:val="0"/>
          <w:color w:val="000001"/>
          <w:spacing w:val="-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ли</w:t>
      </w:r>
      <w:r>
        <w:rPr>
          <w:rFonts w:ascii="Calibri" w:hAnsi="Calibri" w:cs="Calibri" w:eastAsia="Calibri"/>
          <w:b w:val="0"/>
          <w:bCs w:val="0"/>
          <w:color w:val="000001"/>
          <w:spacing w:val="-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базовых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стан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беспроводных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ли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мобильных</w:t>
      </w:r>
      <w:r>
        <w:rPr>
          <w:rFonts w:ascii="Calibri" w:hAnsi="Calibri" w:cs="Calibri" w:eastAsia="Calibri"/>
          <w:b w:val="0"/>
          <w:bCs w:val="0"/>
          <w:color w:val="000001"/>
          <w:spacing w:val="-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лефоно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расстояние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ульта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до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внутр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го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блока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будет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сокращаться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зав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мости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от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мощности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эт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х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омех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8" w:lineRule="exact"/>
        <w:ind w:left="116" w:right="528" w:firstLine="168"/>
        <w:jc w:val="both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Пропадан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ндик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ли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отдельных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символов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лея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во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мя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работы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указывает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достаточный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заряд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батаре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Пожалу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замен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батаре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Если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ульт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стан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онного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управлен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работает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осле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установки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го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батаре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ожалуйст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удалите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батарейки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уб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д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что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олярность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ри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установке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была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нару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ш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срок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годности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батаре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Подожд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сколько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рут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овторно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установ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батаре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ки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пуль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00" w:lineRule="exact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407" w:right="0" w:firstLine="0"/>
        <w:jc w:val="left"/>
        <w:rPr>
          <w:rFonts w:ascii="Myriad Pro" w:hAnsi="Myriad Pro" w:cs="Myriad Pro" w:eastAsia="Myriad Pro"/>
          <w:sz w:val="24"/>
          <w:szCs w:val="24"/>
        </w:rPr>
      </w:pPr>
      <w:r>
        <w:rPr>
          <w:rFonts w:ascii="Myriad Pro" w:hAnsi="Myriad Pro" w:cs="Myriad Pro" w:eastAsia="Myriad Pro"/>
          <w:b w:val="0"/>
          <w:bCs w:val="0"/>
          <w:spacing w:val="-5"/>
          <w:w w:val="120"/>
          <w:sz w:val="24"/>
          <w:szCs w:val="24"/>
        </w:rPr>
        <w:t>C</w:t>
      </w:r>
      <w:r>
        <w:rPr>
          <w:rFonts w:ascii="Myriad Pro" w:hAnsi="Myriad Pro" w:cs="Myriad Pro" w:eastAsia="Myriad Pro"/>
          <w:b w:val="0"/>
          <w:bCs w:val="0"/>
          <w:spacing w:val="0"/>
          <w:w w:val="120"/>
          <w:sz w:val="24"/>
          <w:szCs w:val="24"/>
        </w:rPr>
        <w:t>os</w:t>
      </w:r>
      <w:r>
        <w:rPr>
          <w:rFonts w:ascii="Myriad Pro" w:hAnsi="Myriad Pro" w:cs="Myriad Pro" w:eastAsia="Myriad Pro"/>
          <w:b w:val="0"/>
          <w:bCs w:val="0"/>
          <w:spacing w:val="1"/>
          <w:w w:val="12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120"/>
          <w:sz w:val="24"/>
          <w:szCs w:val="24"/>
        </w:rPr>
        <w:t>r:</w:t>
      </w:r>
      <w:r>
        <w:rPr>
          <w:rFonts w:ascii="Myriad Pro" w:hAnsi="Myriad Pro" w:cs="Myriad Pro" w:eastAsia="Myriad Pro"/>
          <w:b w:val="0"/>
          <w:bCs w:val="0"/>
          <w:spacing w:val="0"/>
          <w:w w:val="100"/>
          <w:sz w:val="24"/>
          <w:szCs w:val="24"/>
        </w:rPr>
      </w:r>
    </w:p>
    <w:p>
      <w:pPr>
        <w:spacing w:line="208" w:lineRule="exact" w:before="27"/>
        <w:ind w:left="115" w:right="530" w:firstLine="291"/>
        <w:jc w:val="both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Извлек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батареи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случа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если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будет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спользоваться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длит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льный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ериод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Если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есть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как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е-то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символы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дис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лее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удалени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/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установки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батаре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жно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росто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нажать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re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set.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20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61"/>
        <w:ind w:left="0" w:right="102" w:firstLine="0"/>
        <w:jc w:val="right"/>
        <w:rPr>
          <w:rFonts w:ascii="Myriad Pro" w:hAnsi="Myriad Pro" w:cs="Myriad Pro" w:eastAsia="Myriad Pro"/>
          <w:sz w:val="24"/>
          <w:szCs w:val="24"/>
        </w:rPr>
      </w:pPr>
      <w:r>
        <w:rPr>
          <w:rFonts w:ascii="Myriad Pro" w:hAnsi="Myriad Pro" w:cs="Myriad Pro" w:eastAsia="Myriad Pro"/>
          <w:b w:val="0"/>
          <w:bCs w:val="0"/>
          <w:spacing w:val="0"/>
          <w:w w:val="100"/>
          <w:sz w:val="24"/>
          <w:szCs w:val="24"/>
        </w:rPr>
        <w:t>9</w:t>
      </w:r>
    </w:p>
    <w:p>
      <w:pPr>
        <w:spacing w:after="0"/>
        <w:jc w:val="right"/>
        <w:rPr>
          <w:rFonts w:ascii="Myriad Pro" w:hAnsi="Myriad Pro" w:cs="Myriad Pro" w:eastAsia="Myriad Pro"/>
          <w:sz w:val="24"/>
          <w:szCs w:val="24"/>
        </w:rPr>
        <w:sectPr>
          <w:type w:val="continuous"/>
          <w:pgSz w:w="11906" w:h="16840"/>
          <w:pgMar w:top="1580" w:bottom="0" w:left="700" w:right="860"/>
        </w:sectPr>
      </w:pP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after="0" w:line="150" w:lineRule="exact"/>
        <w:rPr>
          <w:sz w:val="15"/>
          <w:szCs w:val="15"/>
        </w:rPr>
        <w:sectPr>
          <w:headerReference w:type="default" r:id="rId124"/>
          <w:pgSz w:w="11906" w:h="16840"/>
          <w:pgMar w:header="429" w:footer="0" w:top="1340" w:bottom="280" w:left="100" w:right="340"/>
        </w:sectPr>
      </w:pPr>
    </w:p>
    <w:p>
      <w:pPr>
        <w:spacing w:line="457" w:lineRule="exact"/>
        <w:ind w:left="726" w:right="0" w:firstLine="0"/>
        <w:jc w:val="left"/>
        <w:rPr>
          <w:rFonts w:ascii="Kozuka Gothic Pro EL" w:hAnsi="Kozuka Gothic Pro EL" w:cs="Kozuka Gothic Pro EL" w:eastAsia="Kozuka Gothic Pro EL"/>
          <w:sz w:val="28"/>
          <w:szCs w:val="28"/>
        </w:rPr>
      </w:pPr>
      <w:r>
        <w:rPr/>
        <w:pict>
          <v:group style="position:absolute;margin-left:21.676001pt;margin-top:26.67178pt;width:258.941000pt;height:.1pt;mso-position-horizontal-relative:page;mso-position-vertical-relative:paragraph;z-index:-8028" coordorigin="434,533" coordsize="5179,2">
            <v:shape style="position:absolute;left:434;top:533;width:5179;height:2" coordorigin="434,533" coordsize="5179,0" path="m434,533l5612,533e" filled="f" stroked="t" strokeweight="1.997pt" strokecolor="#898C8E">
              <v:path arrowok="t"/>
            </v:shape>
            <w10:wrap type="none"/>
          </v:group>
        </w:pict>
      </w:r>
      <w:r>
        <w:rPr/>
        <w:pict>
          <v:group style="position:absolute;margin-left:295.89801pt;margin-top:25.679781pt;width:258.942pt;height:.1pt;mso-position-horizontal-relative:page;mso-position-vertical-relative:paragraph;z-index:-8027" coordorigin="5918,514" coordsize="5179,2">
            <v:shape style="position:absolute;left:5918;top:514;width:5179;height:2" coordorigin="5918,514" coordsize="5179,0" path="m5918,514l11097,514e" filled="f" stroked="t" strokeweight="1.997pt" strokecolor="#898C8E">
              <v:path arrowok="t"/>
            </v:shape>
            <w10:wrap type="none"/>
          </v:group>
        </w:pict>
      </w:r>
      <w:r>
        <w:rPr>
          <w:rFonts w:ascii="Kozuka Gothic Pro EL" w:hAnsi="Kozuka Gothic Pro EL" w:cs="Kozuka Gothic Pro EL" w:eastAsia="Kozuka Gothic Pro EL"/>
          <w:b w:val="0"/>
          <w:bCs w:val="0"/>
          <w:color w:val="243887"/>
          <w:spacing w:val="0"/>
          <w:w w:val="60"/>
          <w:sz w:val="28"/>
          <w:szCs w:val="28"/>
        </w:rPr>
        <w:t>Реж</w:t>
      </w:r>
      <w:r>
        <w:rPr>
          <w:rFonts w:ascii="Kozuka Gothic Pro EL" w:hAnsi="Kozuka Gothic Pro EL" w:cs="Kozuka Gothic Pro EL" w:eastAsia="Kozuka Gothic Pro EL"/>
          <w:b w:val="0"/>
          <w:bCs w:val="0"/>
          <w:color w:val="243887"/>
          <w:spacing w:val="0"/>
          <w:w w:val="60"/>
          <w:sz w:val="28"/>
          <w:szCs w:val="28"/>
        </w:rPr>
        <w:t>им</w:t>
      </w:r>
      <w:r>
        <w:rPr>
          <w:rFonts w:ascii="Kozuka Gothic Pro EL" w:hAnsi="Kozuka Gothic Pro EL" w:cs="Kozuka Gothic Pro EL" w:eastAsia="Kozuka Gothic Pro EL"/>
          <w:b w:val="0"/>
          <w:bCs w:val="0"/>
          <w:color w:val="243887"/>
          <w:spacing w:val="29"/>
          <w:w w:val="60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243887"/>
          <w:spacing w:val="0"/>
          <w:w w:val="60"/>
          <w:sz w:val="28"/>
          <w:szCs w:val="28"/>
        </w:rPr>
        <w:t>SOFT</w:t>
      </w:r>
      <w:r>
        <w:rPr>
          <w:rFonts w:ascii="Arial" w:hAnsi="Arial" w:cs="Arial" w:eastAsia="Arial"/>
          <w:b w:val="0"/>
          <w:bCs w:val="0"/>
          <w:color w:val="243887"/>
          <w:spacing w:val="21"/>
          <w:w w:val="60"/>
          <w:sz w:val="28"/>
          <w:szCs w:val="28"/>
        </w:rPr>
        <w:t> </w:t>
      </w:r>
      <w:r>
        <w:rPr>
          <w:rFonts w:ascii="Kozuka Gothic Pro EL" w:hAnsi="Kozuka Gothic Pro EL" w:cs="Kozuka Gothic Pro EL" w:eastAsia="Kozuka Gothic Pro EL"/>
          <w:b w:val="0"/>
          <w:bCs w:val="0"/>
          <w:color w:val="243887"/>
          <w:spacing w:val="0"/>
          <w:w w:val="60"/>
          <w:sz w:val="28"/>
          <w:szCs w:val="28"/>
        </w:rPr>
        <w:t>‐</w:t>
      </w:r>
      <w:r>
        <w:rPr>
          <w:rFonts w:ascii="Kozuka Gothic Pro EL" w:hAnsi="Kozuka Gothic Pro EL" w:cs="Kozuka Gothic Pro EL" w:eastAsia="Kozuka Gothic Pro EL"/>
          <w:b w:val="0"/>
          <w:bCs w:val="0"/>
          <w:color w:val="243887"/>
          <w:spacing w:val="30"/>
          <w:w w:val="60"/>
          <w:sz w:val="28"/>
          <w:szCs w:val="28"/>
        </w:rPr>
        <w:t> </w:t>
      </w:r>
      <w:r>
        <w:rPr>
          <w:rFonts w:ascii="Kozuka Gothic Pro EL" w:hAnsi="Kozuka Gothic Pro EL" w:cs="Kozuka Gothic Pro EL" w:eastAsia="Kozuka Gothic Pro EL"/>
          <w:b w:val="0"/>
          <w:bCs w:val="0"/>
          <w:color w:val="243887"/>
          <w:spacing w:val="0"/>
          <w:w w:val="60"/>
          <w:sz w:val="28"/>
          <w:szCs w:val="28"/>
        </w:rPr>
        <w:t>тихий</w:t>
      </w:r>
      <w:r>
        <w:rPr>
          <w:rFonts w:ascii="Kozuka Gothic Pro EL" w:hAnsi="Kozuka Gothic Pro EL" w:cs="Kozuka Gothic Pro EL" w:eastAsia="Kozuka Gothic Pro EL"/>
          <w:b w:val="0"/>
          <w:bCs w:val="0"/>
          <w:color w:val="243887"/>
          <w:spacing w:val="30"/>
          <w:w w:val="60"/>
          <w:sz w:val="28"/>
          <w:szCs w:val="28"/>
        </w:rPr>
        <w:t> </w:t>
      </w:r>
      <w:r>
        <w:rPr>
          <w:rFonts w:ascii="Kozuka Gothic Pro EL" w:hAnsi="Kozuka Gothic Pro EL" w:cs="Kozuka Gothic Pro EL" w:eastAsia="Kozuka Gothic Pro EL"/>
          <w:b w:val="0"/>
          <w:bCs w:val="0"/>
          <w:color w:val="243887"/>
          <w:spacing w:val="0"/>
          <w:w w:val="60"/>
          <w:sz w:val="28"/>
          <w:szCs w:val="28"/>
        </w:rPr>
        <w:t>реж</w:t>
      </w:r>
      <w:r>
        <w:rPr>
          <w:rFonts w:ascii="Kozuka Gothic Pro EL" w:hAnsi="Kozuka Gothic Pro EL" w:cs="Kozuka Gothic Pro EL" w:eastAsia="Kozuka Gothic Pro EL"/>
          <w:b w:val="0"/>
          <w:bCs w:val="0"/>
          <w:color w:val="243887"/>
          <w:spacing w:val="0"/>
          <w:w w:val="60"/>
          <w:sz w:val="28"/>
          <w:szCs w:val="28"/>
        </w:rPr>
        <w:t>им</w:t>
      </w:r>
      <w:r>
        <w:rPr>
          <w:rFonts w:ascii="Kozuka Gothic Pro EL" w:hAnsi="Kozuka Gothic Pro EL" w:cs="Kozuka Gothic Pro EL" w:eastAsia="Kozuka Gothic Pro EL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line="417" w:lineRule="exact"/>
        <w:ind w:left="726" w:right="0" w:firstLine="0"/>
        <w:jc w:val="left"/>
        <w:rPr>
          <w:rFonts w:ascii="Arial" w:hAnsi="Arial" w:cs="Arial" w:eastAsia="Arial"/>
          <w:sz w:val="29"/>
          <w:szCs w:val="29"/>
        </w:rPr>
      </w:pPr>
      <w:r>
        <w:rPr>
          <w:spacing w:val="0"/>
          <w:w w:val="70"/>
        </w:rPr>
        <w:br w:type="column"/>
      </w:r>
      <w:r>
        <w:rPr>
          <w:rFonts w:ascii="Kozuka Gothic Pro EL" w:hAnsi="Kozuka Gothic Pro EL" w:cs="Kozuka Gothic Pro EL" w:eastAsia="Kozuka Gothic Pro EL"/>
          <w:b w:val="0"/>
          <w:bCs w:val="0"/>
          <w:color w:val="243887"/>
          <w:spacing w:val="0"/>
          <w:w w:val="70"/>
          <w:sz w:val="29"/>
          <w:szCs w:val="29"/>
        </w:rPr>
        <w:t>Реж</w:t>
      </w:r>
      <w:r>
        <w:rPr>
          <w:rFonts w:ascii="Kozuka Gothic Pro EL" w:hAnsi="Kozuka Gothic Pro EL" w:cs="Kozuka Gothic Pro EL" w:eastAsia="Kozuka Gothic Pro EL"/>
          <w:b w:val="0"/>
          <w:bCs w:val="0"/>
          <w:color w:val="243887"/>
          <w:spacing w:val="0"/>
          <w:w w:val="70"/>
          <w:sz w:val="29"/>
          <w:szCs w:val="29"/>
        </w:rPr>
        <w:t>имы</w:t>
      </w:r>
      <w:r>
        <w:rPr>
          <w:rFonts w:ascii="Kozuka Gothic Pro EL" w:hAnsi="Kozuka Gothic Pro EL" w:cs="Kozuka Gothic Pro EL" w:eastAsia="Kozuka Gothic Pro EL"/>
          <w:b w:val="0"/>
          <w:bCs w:val="0"/>
          <w:color w:val="243887"/>
          <w:spacing w:val="10"/>
          <w:w w:val="70"/>
          <w:sz w:val="29"/>
          <w:szCs w:val="29"/>
        </w:rPr>
        <w:t> </w:t>
      </w:r>
      <w:r>
        <w:rPr>
          <w:rFonts w:ascii="Arial" w:hAnsi="Arial" w:cs="Arial" w:eastAsia="Arial"/>
          <w:b w:val="0"/>
          <w:bCs w:val="0"/>
          <w:color w:val="243887"/>
          <w:spacing w:val="0"/>
          <w:w w:val="70"/>
          <w:sz w:val="29"/>
          <w:szCs w:val="29"/>
        </w:rPr>
        <w:t>COOL,</w:t>
      </w:r>
      <w:r>
        <w:rPr>
          <w:rFonts w:ascii="Arial" w:hAnsi="Arial" w:cs="Arial" w:eastAsia="Arial"/>
          <w:b w:val="0"/>
          <w:bCs w:val="0"/>
          <w:color w:val="243887"/>
          <w:spacing w:val="0"/>
          <w:w w:val="70"/>
          <w:sz w:val="29"/>
          <w:szCs w:val="29"/>
        </w:rPr>
        <w:t> </w:t>
      </w:r>
      <w:r>
        <w:rPr>
          <w:rFonts w:ascii="Arial" w:hAnsi="Arial" w:cs="Arial" w:eastAsia="Arial"/>
          <w:b w:val="0"/>
          <w:bCs w:val="0"/>
          <w:color w:val="243887"/>
          <w:spacing w:val="0"/>
          <w:w w:val="70"/>
          <w:sz w:val="29"/>
          <w:szCs w:val="29"/>
        </w:rPr>
        <w:t>HEAT</w:t>
      </w:r>
      <w:r>
        <w:rPr>
          <w:rFonts w:ascii="Arial" w:hAnsi="Arial" w:cs="Arial" w:eastAsia="Arial"/>
          <w:b w:val="0"/>
          <w:bCs w:val="0"/>
          <w:color w:val="243887"/>
          <w:spacing w:val="1"/>
          <w:w w:val="70"/>
          <w:sz w:val="29"/>
          <w:szCs w:val="29"/>
        </w:rPr>
        <w:t> </w:t>
      </w:r>
      <w:r>
        <w:rPr>
          <w:rFonts w:ascii="Kozuka Gothic Pro EL" w:hAnsi="Kozuka Gothic Pro EL" w:cs="Kozuka Gothic Pro EL" w:eastAsia="Kozuka Gothic Pro EL"/>
          <w:b w:val="0"/>
          <w:bCs w:val="0"/>
          <w:color w:val="243887"/>
          <w:spacing w:val="0"/>
          <w:w w:val="70"/>
          <w:sz w:val="29"/>
          <w:szCs w:val="29"/>
        </w:rPr>
        <w:t>и</w:t>
      </w:r>
      <w:r>
        <w:rPr>
          <w:rFonts w:ascii="Kozuka Gothic Pro EL" w:hAnsi="Kozuka Gothic Pro EL" w:cs="Kozuka Gothic Pro EL" w:eastAsia="Kozuka Gothic Pro EL"/>
          <w:b w:val="0"/>
          <w:bCs w:val="0"/>
          <w:color w:val="243887"/>
          <w:spacing w:val="10"/>
          <w:w w:val="70"/>
          <w:sz w:val="29"/>
          <w:szCs w:val="29"/>
        </w:rPr>
        <w:t> </w:t>
      </w:r>
      <w:r>
        <w:rPr>
          <w:rFonts w:ascii="Arial" w:hAnsi="Arial" w:cs="Arial" w:eastAsia="Arial"/>
          <w:b w:val="0"/>
          <w:bCs w:val="0"/>
          <w:color w:val="243887"/>
          <w:spacing w:val="0"/>
          <w:w w:val="70"/>
          <w:sz w:val="29"/>
          <w:szCs w:val="29"/>
        </w:rPr>
        <w:t>DRY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9"/>
          <w:szCs w:val="29"/>
        </w:rPr>
      </w:r>
    </w:p>
    <w:p>
      <w:pPr>
        <w:spacing w:after="0" w:line="417" w:lineRule="exact"/>
        <w:jc w:val="left"/>
        <w:rPr>
          <w:rFonts w:ascii="Arial" w:hAnsi="Arial" w:cs="Arial" w:eastAsia="Arial"/>
          <w:sz w:val="29"/>
          <w:szCs w:val="29"/>
        </w:rPr>
        <w:sectPr>
          <w:type w:val="continuous"/>
          <w:pgSz w:w="11906" w:h="16840"/>
          <w:pgMar w:top="1580" w:bottom="0" w:left="100" w:right="340"/>
          <w:cols w:num="2" w:equalWidth="0">
            <w:col w:w="4173" w:space="1062"/>
            <w:col w:w="6231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5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8" w:lineRule="exact"/>
        <w:ind w:left="9145" w:right="1116" w:firstLine="0"/>
        <w:jc w:val="left"/>
        <w:rPr>
          <w:rFonts w:ascii="Calibri" w:hAnsi="Calibri" w:cs="Calibri" w:eastAsia="Calibri"/>
          <w:sz w:val="21"/>
          <w:szCs w:val="21"/>
        </w:rPr>
      </w:pPr>
      <w:r>
        <w:rPr/>
        <w:pict>
          <v:group style="position:absolute;margin-left:21.141001pt;margin-top:-13.892109pt;width:87.647715pt;height:126.32pt;mso-position-horizontal-relative:page;mso-position-vertical-relative:paragraph;z-index:-8023" coordorigin="423,-278" coordsize="1753,2526">
            <v:shape style="position:absolute;left:434;top:-139;width:1730;height:2388" type="#_x0000_t75">
              <v:imagedata r:id="rId125" o:title=""/>
            </v:shape>
            <v:shape style="position:absolute;left:644;top:1422;width:404;height:148" type="#_x0000_t75">
              <v:imagedata r:id="rId126" o:title=""/>
            </v:shape>
            <v:shape style="position:absolute;left:478;top:1268;width:688;height:410" type="#_x0000_t75">
              <v:imagedata r:id="rId127" o:title=""/>
            </v:shape>
            <v:group style="position:absolute;left:481;top:-217;width:86;height:84" coordorigin="481,-217" coordsize="86,84">
              <v:shape style="position:absolute;left:481;top:-217;width:86;height:84" coordorigin="481,-217" coordsize="86,84" path="m567,-217l507,-195,481,-136,484,-133,486,-136,489,-157,497,-175,509,-191,525,-204,544,-211,565,-214,567,-217xe" filled="t" fillcolor="#050100" stroked="f">
                <v:path arrowok="t"/>
                <v:fill type="solid"/>
              </v:shape>
            </v:group>
            <v:group style="position:absolute;left:565;top:-268;width:1469;height:2" coordorigin="565,-268" coordsize="1469,2">
              <v:shape style="position:absolute;left:565;top:-268;width:1469;height:2" coordorigin="565,-268" coordsize="1469,0" path="m565,-268l2034,-268e" filled="f" stroked="t" strokeweight=".100229pt" strokecolor="#050100">
                <v:path arrowok="t"/>
              </v:shape>
            </v:group>
            <v:group style="position:absolute;left:433;top:-268;width:135;height:134" coordorigin="433,-268" coordsize="135,134">
              <v:shape style="position:absolute;left:433;top:-268;width:135;height:134" coordorigin="433,-268" coordsize="135,134" path="m557,-268l494,-247,450,-200,433,-136,435,-133,438,-148,442,-166,448,-184,488,-237,544,-261,565,-263,567,-265,557,-268xe" filled="t" fillcolor="#050100" stroked="f">
                <v:path arrowok="t"/>
                <v:fill type="solid"/>
              </v:shape>
            </v:group>
            <v:group style="position:absolute;left:565;top:-252;width:1469;height:2" coordorigin="565,-252" coordsize="1469,2">
              <v:shape style="position:absolute;left:565;top:-252;width:1469;height:2" coordorigin="565,-252" coordsize="1469,0" path="m565,-252l2034,-252e" filled="f" stroked="t" strokeweight=".1pt" strokecolor="#050100">
                <v:path arrowok="t"/>
              </v:shape>
            </v:group>
            <v:group style="position:absolute;left:449;top:-252;width:118;height:118" coordorigin="449,-252" coordsize="118,118">
              <v:shape style="position:absolute;left:449;top:-252;width:118;height:118" coordorigin="449,-252" coordsize="118,118" path="m560,-252l498,-230,458,-180,449,-136,451,-133,454,-145,458,-165,465,-184,506,-230,565,-247,567,-249,560,-252xe" filled="t" fillcolor="#050100" stroked="f">
                <v:path arrowok="t"/>
                <v:fill type="solid"/>
              </v:shape>
            </v:group>
            <v:group style="position:absolute;left:565;top:-219;width:1469;height:2" coordorigin="565,-219" coordsize="1469,2">
              <v:shape style="position:absolute;left:565;top:-219;width:1469;height:2" coordorigin="565,-219" coordsize="1469,0" path="m565,-219l2034,-219e" filled="f" stroked="t" strokeweight=".1pt" strokecolor="#050100">
                <v:path arrowok="t"/>
              </v:shape>
            </v:group>
            <v:group style="position:absolute;left:2031;top:-219;width:84;height:86" coordorigin="2031,-219" coordsize="84,86">
              <v:shape style="position:absolute;left:2031;top:-219;width:84;height:86" coordorigin="2031,-219" coordsize="84,86" path="m2034,-219l2031,-217,2034,-214,2055,-211,2074,-203,2089,-191,2102,-175,2110,-157,2112,-136,2115,-133,2094,-194,2056,-216,2034,-219xe" filled="t" fillcolor="#050100" stroked="f">
                <v:path arrowok="t"/>
                <v:fill type="solid"/>
              </v:shape>
            </v:group>
            <v:group style="position:absolute;left:2031;top:-268;width:134;height:135" coordorigin="2031,-268" coordsize="134,135">
              <v:shape style="position:absolute;left:2031;top:-268;width:134;height:135" coordorigin="2031,-268" coordsize="134,135" path="m2034,-268l2031,-265,2046,-262,2064,-259,2082,-253,2135,-212,2159,-157,2161,-136,2164,-133,2145,-207,2098,-251,2057,-266,2034,-268xe" filled="t" fillcolor="#050100" stroked="f">
                <v:path arrowok="t"/>
                <v:fill type="solid"/>
              </v:shape>
            </v:group>
            <v:group style="position:absolute;left:2031;top:-252;width:118;height:118" coordorigin="2031,-252" coordsize="118,118">
              <v:shape style="position:absolute;left:2031;top:-252;width:118;height:118" coordorigin="2031,-252" coordsize="118,118" path="m2034,-252l2031,-249,2043,-246,2063,-243,2082,-235,2128,-195,2145,-136,2147,-133,2128,-203,2078,-243,2057,-249,2034,-252xe" filled="t" fillcolor="#050100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281.259003pt;margin-top:-18.844881pt;width:119.129478pt;height:222.886771pt;mso-position-horizontal-relative:page;mso-position-vertical-relative:paragraph;z-index:-8011" coordorigin="5625,-377" coordsize="2383,4458">
            <v:shape style="position:absolute;left:5965;top:-377;width:1742;height:2526" type="#_x0000_t75">
              <v:imagedata r:id="rId128" o:title=""/>
            </v:shape>
            <v:group style="position:absolute;left:7573;top:-318;width:84;height:86" coordorigin="7573,-318" coordsize="84,86">
              <v:shape style="position:absolute;left:7573;top:-318;width:84;height:86" coordorigin="7573,-318" coordsize="84,86" path="m7575,-318l7573,-316,7576,-313,7597,-310,7615,-302,7631,-290,7643,-274,7651,-256,7654,-235,7656,-232,7635,-293,7598,-315,7575,-318xe" filled="t" fillcolor="#050100" stroked="f">
                <v:path arrowok="t"/>
                <v:fill type="solid"/>
              </v:shape>
            </v:group>
            <v:group style="position:absolute;left:7573;top:-367;width:135;height:135" coordorigin="7573,-367" coordsize="135,135">
              <v:shape style="position:absolute;left:7573;top:-367;width:135;height:135" coordorigin="7573,-367" coordsize="135,135" path="m7575,-367l7573,-364,7588,-361,7606,-358,7623,-352,7677,-312,7701,-256,7703,-235,7705,-232,7687,-306,7640,-350,7598,-365,7575,-367xe" filled="t" fillcolor="#050100" stroked="f">
                <v:path arrowok="t"/>
                <v:fill type="solid"/>
              </v:shape>
            </v:group>
            <v:group style="position:absolute;left:7573;top:-351;width:118;height:118" coordorigin="7573,-351" coordsize="118,118">
              <v:shape style="position:absolute;left:7573;top:-351;width:118;height:118" coordorigin="7573,-351" coordsize="118,118" path="m7575,-351l7573,-348,7585,-345,7605,-342,7623,-334,7669,-294,7686,-235,7689,-232,7670,-302,7620,-342,7598,-348,7575,-351xe" filled="t" fillcolor="#050100" stroked="f">
                <v:path arrowok="t"/>
                <v:fill type="solid"/>
              </v:shape>
              <v:shape style="position:absolute;left:6123;top:123;width:546;height:318" type="#_x0000_t75">
                <v:imagedata r:id="rId129" o:title=""/>
              </v:shape>
            </v:group>
            <v:group style="position:absolute;left:7259;top:158;width:718;height:2" coordorigin="7259,158" coordsize="718,2">
              <v:shape style="position:absolute;left:7259;top:158;width:718;height:2" coordorigin="7259,158" coordsize="718,0" path="m7259,158l7976,158e" filled="f" stroked="t" strokeweight=".798975pt" strokecolor="#34418C">
                <v:path arrowok="t"/>
              </v:shape>
              <v:shape style="position:absolute;left:6191;top:168;width:1290;height:669" type="#_x0000_t75">
                <v:imagedata r:id="rId130" o:title=""/>
              </v:shape>
            </v:group>
            <v:group style="position:absolute;left:5977;top:2849;width:1728;height:2" coordorigin="5977,2849" coordsize="1728,2">
              <v:shape style="position:absolute;left:5977;top:2849;width:1728;height:2" coordorigin="5977,2849" coordsize="1728,0" path="m5977,2849l7705,2849e" filled="f" stroked="t" strokeweight=".425pt" strokecolor="#050100">
                <v:path arrowok="t"/>
              </v:shape>
              <v:shape style="position:absolute;left:6138;top:3341;width:638;height:292" type="#_x0000_t75">
                <v:imagedata r:id="rId131" o:title=""/>
              </v:shape>
            </v:group>
            <v:group style="position:absolute;left:6128;top:3332;width:658;height:312" coordorigin="6128,3332" coordsize="658,312">
              <v:shape style="position:absolute;left:6128;top:3332;width:658;height:312" coordorigin="6128,3332" coordsize="658,312" path="m6767,3624l6148,3624,6141,3631,6149,3639,6160,3643,6755,3643,6766,3639,6774,3631,6767,3624xe" filled="t" fillcolor="#243887" stroked="f">
                <v:path arrowok="t"/>
                <v:fill type="solid"/>
              </v:shape>
              <v:shape style="position:absolute;left:6128;top:3332;width:658;height:312" coordorigin="6128,3332" coordsize="658,312" path="m6781,3624l6767,3624,6774,3631,6781,3624xe" filled="t" fillcolor="#243887" stroked="f">
                <v:path arrowok="t"/>
                <v:fill type="solid"/>
              </v:shape>
              <v:shape style="position:absolute;left:6128;top:3332;width:658;height:312" coordorigin="6128,3332" coordsize="658,312" path="m6767,3624l6774,3631,6767,3624xe" filled="t" fillcolor="#243887" stroked="f">
                <v:path arrowok="t"/>
                <v:fill type="solid"/>
              </v:shape>
              <v:shape style="position:absolute;left:6128;top:3332;width:658;height:312" coordorigin="6128,3332" coordsize="658,312" path="m6141,3631xe" filled="t" fillcolor="#243887" stroked="f">
                <v:path arrowok="t"/>
                <v:fill type="solid"/>
              </v:shape>
              <v:shape style="position:absolute;left:6128;top:3332;width:658;height:312" coordorigin="6128,3332" coordsize="658,312" path="m6148,3624l6141,3631,6148,3624xe" filled="t" fillcolor="#243887" stroked="f">
                <v:path arrowok="t"/>
                <v:fill type="solid"/>
              </v:shape>
              <v:shape style="position:absolute;left:6128;top:3332;width:658;height:312" coordorigin="6128,3332" coordsize="658,312" path="m6141,3344l6132,3352,6128,3363,6128,3612,6132,3623,6141,3631,6148,3624,6781,3624,6781,3623,6165,3623,6159,3621,6155,3617,6150,3612,6148,3607,6148,3368,6150,3362,6155,3358,6159,3354,6165,3351,6781,3351,6781,3351,6148,3351,6141,3344xe" filled="t" fillcolor="#243887" stroked="f">
                <v:path arrowok="t"/>
                <v:fill type="solid"/>
              </v:shape>
              <v:shape style="position:absolute;left:6128;top:3332;width:658;height:312" coordorigin="6128,3332" coordsize="658,312" path="m6781,3351l6750,3351,6755,3354,6760,3358,6764,3362,6766,3368,6766,3607,6764,3612,6760,3617,6755,3621,6750,3623,6781,3623,6782,3623,6786,3612,6786,3363,6782,3352,6781,3351xe" filled="t" fillcolor="#243887" stroked="f">
                <v:path arrowok="t"/>
                <v:fill type="solid"/>
              </v:shape>
              <v:shape style="position:absolute;left:6128;top:3332;width:658;height:312" coordorigin="6128,3332" coordsize="658,312" path="m6141,3344l6148,3351,6141,3344xe" filled="t" fillcolor="#243887" stroked="f">
                <v:path arrowok="t"/>
                <v:fill type="solid"/>
              </v:shape>
              <v:shape style="position:absolute;left:6128;top:3332;width:658;height:312" coordorigin="6128,3332" coordsize="658,312" path="m6774,3344l6141,3344,6148,3351,6767,3351,6774,3344xe" filled="t" fillcolor="#243887" stroked="f">
                <v:path arrowok="t"/>
                <v:fill type="solid"/>
              </v:shape>
              <v:shape style="position:absolute;left:6128;top:3332;width:658;height:312" coordorigin="6128,3332" coordsize="658,312" path="m6774,3344l6767,3351,6774,3344xe" filled="t" fillcolor="#243887" stroked="f">
                <v:path arrowok="t"/>
                <v:fill type="solid"/>
              </v:shape>
              <v:shape style="position:absolute;left:6128;top:3332;width:658;height:312" coordorigin="6128,3332" coordsize="658,312" path="m6774,3344l6767,3351,6781,3351,6774,3344xe" filled="t" fillcolor="#243887" stroked="f">
                <v:path arrowok="t"/>
                <v:fill type="solid"/>
              </v:shape>
              <v:shape style="position:absolute;left:6128;top:3332;width:658;height:312" coordorigin="6128,3332" coordsize="658,312" path="m6755,3332l6160,3332,6149,3336,6141,3344,6774,3344,6766,3336,6755,3332xe" filled="t" fillcolor="#243887" stroked="f">
                <v:path arrowok="t"/>
                <v:fill type="solid"/>
              </v:shape>
              <v:shape style="position:absolute;left:6128;top:3332;width:658;height:312" coordorigin="6128,3332" coordsize="658,312" path="m6774,3344xe" filled="t" fillcolor="#243887" stroked="f">
                <v:path arrowok="t"/>
                <v:fill type="solid"/>
              </v:shape>
            </v:group>
            <v:group style="position:absolute;left:6138;top:3219;width:131;height:38" coordorigin="6138,3219" coordsize="131,38">
              <v:shape style="position:absolute;left:6138;top:3219;width:131;height:38" coordorigin="6138,3219" coordsize="131,38" path="m6269,3219l6138,3219,6138,3233,6141,3241,6154,3254,6162,3257,6269,3257,6269,3219xe" filled="t" fillcolor="#34418C" stroked="f">
                <v:path arrowok="t"/>
                <v:fill type="solid"/>
              </v:shape>
            </v:group>
            <v:group style="position:absolute;left:6269;top:3238;width:276;height:2" coordorigin="6269,3238" coordsize="276,2">
              <v:shape style="position:absolute;left:6269;top:3238;width:276;height:2" coordorigin="6269,3238" coordsize="276,0" path="m6269,3238l6545,3238e" filled="f" stroked="t" strokeweight="1.99801pt" strokecolor="#34418C">
                <v:path arrowok="t"/>
              </v:shape>
            </v:group>
            <v:group style="position:absolute;left:6546;top:3219;width:231;height:38" coordorigin="6546,3219" coordsize="231,38">
              <v:shape style="position:absolute;left:6546;top:3219;width:231;height:38" coordorigin="6546,3219" coordsize="231,38" path="m6776,3219l6546,3219,6546,3257,6752,3257,6760,3254,6767,3248,6773,3241,6776,3233,6776,3219xe" filled="t" fillcolor="#34418C" stroked="f">
                <v:path arrowok="t"/>
                <v:fill type="solid"/>
              </v:shape>
            </v:group>
            <v:group style="position:absolute;left:6138;top:2965;width:131;height:254" coordorigin="6138,2965" coordsize="131,254">
              <v:shape style="position:absolute;left:6138;top:2965;width:131;height:254" coordorigin="6138,2965" coordsize="131,254" path="m6269,2965l6219,2965,6199,2968,6150,3005,6138,3219,6269,3219,6269,2965xe" filled="t" fillcolor="#34418C" stroked="f">
                <v:path arrowok="t"/>
                <v:fill type="solid"/>
              </v:shape>
            </v:group>
            <v:group style="position:absolute;left:6269;top:2965;width:276;height:254" coordorigin="6269,2965" coordsize="276,254">
              <v:shape style="position:absolute;left:6269;top:2965;width:276;height:254" coordorigin="6269,2965" coordsize="276,254" path="m6269,2965l6545,2965,6545,3219,6269,3219,6269,2965xe" filled="t" fillcolor="#34418C" stroked="f">
                <v:path arrowok="t"/>
                <v:fill type="solid"/>
              </v:shape>
            </v:group>
            <v:group style="position:absolute;left:6546;top:2965;width:231;height:254" coordorigin="6546,2965" coordsize="231,254">
              <v:shape style="position:absolute;left:6546;top:2965;width:231;height:254" coordorigin="6546,2965" coordsize="231,254" path="m6546,2965l6546,3219,6776,3219,6776,3046,6774,3027,6737,2977,6546,2965xe" filled="t" fillcolor="#34418C" stroked="f">
                <v:path arrowok="t"/>
                <v:fill type="solid"/>
              </v:shape>
            </v:group>
            <v:group style="position:absolute;left:6128;top:2955;width:658;height:312" coordorigin="6128,2955" coordsize="658,312">
              <v:shape style="position:absolute;left:6128;top:2955;width:658;height:312" coordorigin="6128,2955" coordsize="658,312" path="m6695,2955l6202,2957,6148,2990,6128,3046,6128,3236,6132,3246,6149,3263,6160,3267,6755,3267,6766,3263,6774,3255,6767,3248,6781,3248,6781,3247,6165,3247,6159,3245,6150,3236,6148,3230,6148,3225,6148,3040,6181,2987,6219,2975,6752,2975,6752,2975,6734,2964,6715,2958,6695,2955xe" filled="t" fillcolor="#FFFFFF" stroked="f">
                <v:path arrowok="t"/>
                <v:fill type="solid"/>
              </v:shape>
              <v:shape style="position:absolute;left:6128;top:2955;width:658;height:312" coordorigin="6128,2955" coordsize="658,312" path="m6781,3248l6767,3248,6774,3255,6781,3248xe" filled="t" fillcolor="#FFFFFF" stroked="f">
                <v:path arrowok="t"/>
                <v:fill type="solid"/>
              </v:shape>
              <v:shape style="position:absolute;left:6128;top:2955;width:658;height:312" coordorigin="6128,2955" coordsize="658,312" path="m6752,2975l6219,2975,6710,2977,6729,2984,6745,2996,6755,3008,6763,3027,6766,3046,6766,3230,6764,3236,6760,3241,6760,3241,6755,3245,6750,3247,6781,3247,6782,3246,6786,3236,6786,3225,6785,3030,6779,3012,6768,2994,6752,2975xe" filled="t" fillcolor="#FFFFFF" stroked="f">
                <v:path arrowok="t"/>
                <v:fill type="solid"/>
              </v:shape>
              <v:shape style="position:absolute;left:6138;top:3718;width:638;height:292" type="#_x0000_t75">
                <v:imagedata r:id="rId132" o:title=""/>
              </v:shape>
            </v:group>
            <v:group style="position:absolute;left:6128;top:3708;width:658;height:312" coordorigin="6128,3708" coordsize="658,312">
              <v:shape style="position:absolute;left:6128;top:3708;width:658;height:312" coordorigin="6128,3708" coordsize="658,312" path="m6774,3720l6141,3720,6132,3728,6128,3739,6128,3750,6130,3945,6163,4000,6219,4019,6712,4018,6730,4012,6748,4001,6750,3999,6695,3999,6213,3999,6159,3967,6148,3928,6148,3744,6150,3739,6155,3734,6159,3730,6165,3728,6781,3728,6774,3720xe" filled="t" fillcolor="#243887" stroked="f">
                <v:path arrowok="t"/>
                <v:fill type="solid"/>
              </v:shape>
              <v:shape style="position:absolute;left:6128;top:3708;width:658;height:312" coordorigin="6128,3708" coordsize="658,312" path="m6781,3728l6750,3728,6755,3730,6760,3734,6764,3739,6766,3744,6766,3928,6776,3928,6765,3943,6758,3962,6746,3979,6734,3988,6715,3997,6695,3999,6750,3999,6766,3985,6777,3967,6784,3948,6786,3928,6786,3739,6782,3728,6781,3728xe" filled="t" fillcolor="#243887" stroked="f">
                <v:path arrowok="t"/>
                <v:fill type="solid"/>
              </v:shape>
              <v:shape style="position:absolute;left:6128;top:3708;width:658;height:312" coordorigin="6128,3708" coordsize="658,312" path="m6755,3708l6160,3708,6149,3712,6141,3720,6774,3720,6766,3712,6755,3708xe" filled="t" fillcolor="#243887" stroked="f">
                <v:path arrowok="t"/>
                <v:fill type="solid"/>
              </v:shape>
              <v:shape style="position:absolute;left:6128;top:3708;width:658;height:312" coordorigin="6128,3708" coordsize="658,312" path="m6774,3720xe" filled="t" fillcolor="#243887" stroked="f">
                <v:path arrowok="t"/>
                <v:fill type="solid"/>
              </v:shape>
            </v:group>
            <v:group style="position:absolute;left:6240;top:3051;width:358;height:97" coordorigin="6240,3051" coordsize="358,97">
              <v:shape style="position:absolute;left:6240;top:3051;width:358;height:97" coordorigin="6240,3051" coordsize="358,97" path="m6539,3052l6539,3146,6539,3146,6539,3146,6597,3146,6598,3135,6551,3134,6552,3054,6551,3054,6551,3054,6552,3054,6552,3053,6539,3052xe" filled="t" fillcolor="#FFFFFF" stroked="f">
                <v:path arrowok="t"/>
                <v:fill type="solid"/>
              </v:shape>
              <v:shape style="position:absolute;left:6240;top:3051;width:358;height:97" coordorigin="6240,3051" coordsize="358,97" path="m6552,3054l6551,3054,6551,3054,6552,3054,6552,3054xe" filled="t" fillcolor="#FFFFFF" stroked="f">
                <v:path arrowok="t"/>
                <v:fill type="solid"/>
              </v:shape>
              <v:shape style="position:absolute;left:6240;top:3051;width:358;height:97" coordorigin="6240,3051" coordsize="358,97" path="m6488,3051l6466,3051,6455,3055,6447,3064,6439,3073,6435,3085,6435,3109,6436,3117,6471,3148,6488,3148,6495,3146,6509,3138,6511,3136,6470,3136,6463,3133,6451,3121,6448,3112,6448,3087,6451,3077,6458,3071,6464,3066,6471,3063,6512,3063,6510,3061,6503,3057,6496,3053,6488,3051xe" filled="t" fillcolor="#FFFFFF" stroked="f">
                <v:path arrowok="t"/>
                <v:fill type="solid"/>
              </v:shape>
              <v:shape style="position:absolute;left:6240;top:3051;width:358;height:97" coordorigin="6240,3051" coordsize="358,97" path="m6512,3063l6486,3063,6491,3064,6496,3067,6510,3112,6508,3120,6502,3127,6496,3133,6489,3136,6511,3136,6515,3133,6519,3125,6523,3118,6524,3109,6524,3090,6523,3082,6519,3074,6515,3067,6512,3063xe" filled="t" fillcolor="#FFFFFF" stroked="f">
                <v:path arrowok="t"/>
                <v:fill type="solid"/>
              </v:shape>
              <v:shape style="position:absolute;left:6240;top:3051;width:358;height:97" coordorigin="6240,3051" coordsize="358,97" path="m6387,3051l6365,3051,6354,3055,6346,3064,6338,3073,6334,3085,6334,3109,6335,3117,6343,3131,6348,3137,6355,3142,6362,3146,6370,3148,6387,3148,6394,3146,6401,3142,6409,3138,6411,3136,6370,3136,6362,3133,6356,3127,6350,3121,6348,3112,6348,3087,6351,3077,6357,3071,6363,3066,6370,3063,6411,3063,6409,3061,6402,3057,6395,3053,6387,3051xe" filled="t" fillcolor="#FFFFFF" stroked="f">
                <v:path arrowok="t"/>
                <v:fill type="solid"/>
              </v:shape>
              <v:shape style="position:absolute;left:6240;top:3051;width:358;height:97" coordorigin="6240,3051" coordsize="358,97" path="m6411,3063l6385,3063,6390,3064,6395,3067,6410,3092,6410,3112,6407,3120,6395,3133,6388,3136,6411,3136,6414,3133,6422,3118,6424,3109,6424,3090,6422,3082,6418,3074,6415,3067,6411,3063xe" filled="t" fillcolor="#FFFFFF" stroked="f">
                <v:path arrowok="t"/>
                <v:fill type="solid"/>
              </v:shape>
              <v:shape style="position:absolute;left:6240;top:3051;width:358;height:97" coordorigin="6240,3051" coordsize="358,97" path="m6294,3051l6276,3051,6269,3053,6262,3057,6255,3060,6249,3066,6246,3073,6242,3080,6240,3089,6240,3108,6242,3116,6246,3127,6248,3132,6253,3138,6266,3146,6274,3148,6294,3148,6303,3145,6314,3136,6278,3136,6273,3135,6254,3107,6254,3093,6255,3087,6257,3080,6259,3075,6262,3071,6271,3064,6277,3063,6315,3063,6308,3058,6302,3053,6294,3051xe" filled="t" fillcolor="#FFFFFF" stroked="f">
                <v:path arrowok="t"/>
                <v:fill type="solid"/>
              </v:shape>
              <v:shape style="position:absolute;left:6240;top:3051;width:358;height:97" coordorigin="6240,3051" coordsize="358,97" path="m6310,3113l6310,3113,6308,3121,6305,3127,6300,3131,6296,3134,6290,3136,6314,3136,6316,3135,6321,3127,6324,3117,6324,3116,6310,3113xe" filled="t" fillcolor="#FFFFFF" stroked="f">
                <v:path arrowok="t"/>
                <v:fill type="solid"/>
              </v:shape>
              <v:shape style="position:absolute;left:6240;top:3051;width:358;height:97" coordorigin="6240,3051" coordsize="358,97" path="m6315,3063l6290,3063,6295,3064,6299,3067,6303,3070,6306,3075,6309,3082,6309,3082,6322,3079,6322,3078,6319,3070,6315,3063xe" filled="t" fillcolor="#FFFFFF" stroked="f">
                <v:path arrowok="t"/>
                <v:fill type="solid"/>
              </v:shape>
            </v:group>
            <v:group style="position:absolute;left:6258;top:3428;width:325;height:94" coordorigin="6258,3428" coordsize="325,94">
              <v:shape style="position:absolute;left:6258;top:3428;width:325;height:94" coordorigin="6258,3428" coordsize="325,94" path="m6464,3428l6428,3523,6442,3523,6453,3494,6505,3494,6500,3483,6456,3483,6466,3457,6468,3452,6470,3447,6471,3442,6483,3442,6478,3429,6464,3428xe" filled="t" fillcolor="#FFFFFF" stroked="f">
                <v:path arrowok="t"/>
                <v:fill type="solid"/>
              </v:shape>
              <v:shape style="position:absolute;left:6258;top:3428;width:325;height:94" coordorigin="6258,3428" coordsize="325,94" path="m6505,3494l6453,3494,6491,3494,6501,3522,6516,3523,6517,3523,6505,3494xe" filled="t" fillcolor="#FFFFFF" stroked="f">
                <v:path arrowok="t"/>
                <v:fill type="solid"/>
              </v:shape>
              <v:shape style="position:absolute;left:6258;top:3428;width:325;height:94" coordorigin="6258,3428" coordsize="325,94" path="m6509,3428l6508,3440,6539,3441,6539,3522,6539,3522,6539,3523,6552,3523,6552,3440,6582,3440,6583,3429,6509,3428xe" filled="t" fillcolor="#FFFFFF" stroked="f">
                <v:path arrowok="t"/>
                <v:fill type="solid"/>
              </v:shape>
              <v:shape style="position:absolute;left:6258;top:3428;width:325;height:94" coordorigin="6258,3428" coordsize="325,94" path="m6483,3442l6471,3442,6472,3447,6474,3452,6477,3458,6486,3483,6500,3483,6483,3442xe" filled="t" fillcolor="#FFFFFF" stroked="f">
                <v:path arrowok="t"/>
                <v:fill type="solid"/>
              </v:shape>
              <v:shape style="position:absolute;left:6258;top:3428;width:325;height:94" coordorigin="6258,3428" coordsize="325,94" path="m6582,3440l6552,3440,6582,3441,6582,3440xe" filled="t" fillcolor="#FFFFFF" stroked="f">
                <v:path arrowok="t"/>
                <v:fill type="solid"/>
              </v:shape>
              <v:shape style="position:absolute;left:6258;top:3428;width:325;height:94" coordorigin="6258,3428" coordsize="325,94" path="m6353,3428l6352,3522,6353,3522,6353,3523,6422,3523,6423,3511,6365,3510,6366,3479,6416,3479,6417,3468,6365,3468,6366,3440,6420,3440,6420,3429,6353,3428xe" filled="t" fillcolor="#FFFFFF" stroked="f">
                <v:path arrowok="t"/>
                <v:fill type="solid"/>
              </v:shape>
              <v:shape style="position:absolute;left:6258;top:3428;width:325;height:94" coordorigin="6258,3428" coordsize="325,94" path="m6416,3479l6366,3479,6416,3480,6416,3479xe" filled="t" fillcolor="#FFFFFF" stroked="f">
                <v:path arrowok="t"/>
                <v:fill type="solid"/>
              </v:shape>
              <v:shape style="position:absolute;left:6258;top:3428;width:325;height:94" coordorigin="6258,3428" coordsize="325,94" path="m6420,3440l6366,3440,6420,3441,6420,3440xe" filled="t" fillcolor="#FFFFFF" stroked="f">
                <v:path arrowok="t"/>
                <v:fill type="solid"/>
              </v:shape>
              <v:shape style="position:absolute;left:6258;top:3428;width:325;height:94" coordorigin="6258,3428" coordsize="325,94" path="m6259,3428l6258,3522,6259,3522,6259,3523,6271,3523,6272,3478,6332,3478,6332,3467,6319,3467,6271,3467,6272,3429,6259,3428xe" filled="t" fillcolor="#FFFFFF" stroked="f">
                <v:path arrowok="t"/>
                <v:fill type="solid"/>
              </v:shape>
              <v:shape style="position:absolute;left:6258;top:3428;width:325;height:94" coordorigin="6258,3428" coordsize="325,94" path="m6332,3478l6272,3478,6320,3479,6319,3522,6332,3523,6332,3521,6320,3521,6320,3521,6332,3521,6332,3478xe" filled="t" fillcolor="#FFFFFF" stroked="f">
                <v:path arrowok="t"/>
                <v:fill type="solid"/>
              </v:shape>
              <v:shape style="position:absolute;left:6258;top:3428;width:325;height:94" coordorigin="6258,3428" coordsize="325,94" path="m6332,3521l6320,3521,6320,3521,6332,3521,6332,3521xe" filled="t" fillcolor="#FFFFFF" stroked="f">
                <v:path arrowok="t"/>
                <v:fill type="solid"/>
              </v:shape>
              <v:shape style="position:absolute;left:6258;top:3428;width:325;height:94" coordorigin="6258,3428" coordsize="325,94" path="m6320,3428l6319,3467,6332,3467,6333,3429,6320,3428xe" filled="t" fillcolor="#FFFFFF" stroked="f">
                <v:path arrowok="t"/>
                <v:fill type="solid"/>
              </v:shape>
            </v:group>
            <v:group style="position:absolute;left:6290;top:3805;width:262;height:94" coordorigin="6290,3805" coordsize="262,94">
              <v:shape style="position:absolute;left:6290;top:3805;width:262;height:94" coordorigin="6290,3805" coordsize="262,94" path="m6434,3805l6384,3805,6384,3805,6384,3898,6384,3898,6384,3899,6397,3899,6397,3857,6436,3857,6435,3856,6442,3855,6449,3852,6453,3848,6455,3846,6397,3846,6397,3816,6455,3816,6453,3812,6449,3809,6445,3807,6440,3805,6434,3805xe" filled="t" fillcolor="#FFFFFF" stroked="f">
                <v:path arrowok="t"/>
                <v:fill type="solid"/>
              </v:shape>
              <v:shape style="position:absolute;left:6290;top:3805;width:262;height:94" coordorigin="6290,3805" coordsize="262,94" path="m6436,3857l6397,3857,6411,3857,6416,3858,6418,3858,6450,3898,6467,3899,6437,3857,6436,3857xe" filled="t" fillcolor="#FFFFFF" stroked="f">
                <v:path arrowok="t"/>
                <v:fill type="solid"/>
              </v:shape>
              <v:shape style="position:absolute;left:6290;top:3805;width:262;height:94" coordorigin="6290,3805" coordsize="262,94" path="m6465,3805l6501,3859,6501,3898,6502,3898,6502,3899,6514,3899,6514,3867,6515,3859,6522,3848,6509,3848,6503,3838,6499,3833,6481,3805,6465,3805xe" filled="t" fillcolor="#FFFFFF" stroked="f">
                <v:path arrowok="t"/>
                <v:fill type="solid"/>
              </v:shape>
              <v:shape style="position:absolute;left:6290;top:3805;width:262;height:94" coordorigin="6290,3805" coordsize="262,94" path="m6552,3805l6537,3805,6518,3832,6511,3843,6509,3848,6522,3848,6552,3805xe" filled="t" fillcolor="#FFFFFF" stroked="f">
                <v:path arrowok="t"/>
                <v:fill type="solid"/>
              </v:shape>
              <v:shape style="position:absolute;left:6290;top:3805;width:262;height:94" coordorigin="6290,3805" coordsize="262,94" path="m6455,3816l6397,3816,6426,3816,6433,3816,6438,3818,6441,3820,6444,3823,6445,3826,6445,3833,6444,3836,6429,3846,6455,3846,6457,3843,6459,3838,6459,3825,6458,3821,6455,3816xe" filled="t" fillcolor="#FFFFFF" stroked="f">
                <v:path arrowok="t"/>
                <v:fill type="solid"/>
              </v:shape>
              <v:shape style="position:absolute;left:6290;top:3805;width:262;height:94" coordorigin="6290,3805" coordsize="262,94" path="m6330,3805l6290,3805,6290,3898,6290,3898,6290,3899,6330,3899,6335,3898,6357,3886,6303,3886,6303,3816,6357,3816,6349,3809,6344,3807,6339,3806,6335,3805,6330,3805xe" filled="t" fillcolor="#FFFFFF" stroked="f">
                <v:path arrowok="t"/>
                <v:fill type="solid"/>
              </v:shape>
              <v:shape style="position:absolute;left:6290;top:3805;width:262;height:94" coordorigin="6290,3805" coordsize="262,94" path="m6357,3816l6303,3816,6322,3817,6329,3817,6335,3817,6342,3820,6346,3824,6349,3829,6352,3834,6354,3841,6354,3858,6353,3864,6329,3886,6357,3886,6368,3858,6368,3843,6367,3835,6364,3829,6362,3822,6358,3817,6357,3816xe" filled="t" fillcolor="#FFFFFF" stroked="f">
                <v:path arrowok="t"/>
                <v:fill type="solid"/>
              </v:shape>
            </v:group>
            <v:group style="position:absolute;left:6827;top:3357;width:977;height:2" coordorigin="6827,3357" coordsize="977,2">
              <v:shape style="position:absolute;left:6827;top:3357;width:977;height:2" coordorigin="6827,3357" coordsize="977,0" path="m6827,3357l7804,3357e" filled="f" stroked="t" strokeweight=".795007pt" strokecolor="#34418C">
                <v:path arrowok="t"/>
              </v:shape>
              <v:shape style="position:absolute;left:6084;top:2913;width:742;height:1168" type="#_x0000_t75">
                <v:imagedata r:id="rId133" o:title=""/>
              </v:shape>
            </v:group>
            <v:group style="position:absolute;left:7807;top:1320;width:193;height:2" coordorigin="7807,1320" coordsize="193,2">
              <v:shape style="position:absolute;left:7807;top:1320;width:193;height:2" coordorigin="7807,1320" coordsize="193,0" path="m7807,1320l8000,1320e" filled="f" stroked="t" strokeweight=".798975pt" strokecolor="#34418C">
                <v:path arrowok="t"/>
              </v:shape>
            </v:group>
            <v:group style="position:absolute;left:7804;top:1311;width:2;height:2066" coordorigin="7804,1311" coordsize="2,2066">
              <v:shape style="position:absolute;left:7804;top:1311;width:2;height:2066" coordorigin="7804,1311" coordsize="0,2066" path="m7804,1311l7804,3377e" filled="f" stroked="t" strokeweight=".795007pt" strokecolor="#34418C">
                <v:path arrowok="t"/>
              </v:shape>
            </v:group>
            <v:group style="position:absolute;left:6157;top:6;width:1368;height:2015" coordorigin="6157,6" coordsize="1368,2015">
              <v:shape style="position:absolute;left:6157;top:6;width:1368;height:2015" coordorigin="6157,6" coordsize="1368,2015" path="m7517,6l6166,6,6157,14,6157,2013,6166,2021,7516,2021,7521,2016,6169,2016,6162,2010,6162,17,6169,11,7521,11,7517,6xe" filled="t" fillcolor="#050100" stroked="f">
                <v:path arrowok="t"/>
                <v:fill type="solid"/>
              </v:shape>
              <v:shape style="position:absolute;left:6157;top:6;width:1368;height:2015" coordorigin="6157,6" coordsize="1368,2015" path="m7521,11l7514,11,7520,17,7520,2010,7514,2016,7521,2016,7525,2013,7525,14,7521,11xe" filled="t" fillcolor="#050100" stroked="f">
                <v:path arrowok="t"/>
                <v:fill type="solid"/>
              </v:shape>
            </v:group>
            <v:group style="position:absolute;left:7144;top:1828;width:26;height:26" coordorigin="7144,1828" coordsize="26,26">
              <v:shape style="position:absolute;left:7144;top:1828;width:26;height:26" coordorigin="7144,1828" coordsize="26,26" path="m7167,1828l7147,1828,7144,1831,7144,1851,7147,1854,7167,1854,7170,1851,7170,1831,7167,1828xe" filled="t" fillcolor="#595B5E" stroked="f">
                <v:path arrowok="t"/>
                <v:fill type="solid"/>
              </v:shape>
            </v:group>
            <v:group style="position:absolute;left:7144;top:1905;width:26;height:26" coordorigin="7144,1905" coordsize="26,26">
              <v:shape style="position:absolute;left:7144;top:1905;width:26;height:26" coordorigin="7144,1905" coordsize="26,26" path="m7167,1905l7147,1905,7144,1908,7144,1928,7147,1931,7167,1931,7170,1928,7170,1908,7167,1905xe" filled="t" fillcolor="#595B5E" stroked="f">
                <v:path arrowok="t"/>
                <v:fill type="solid"/>
              </v:shape>
            </v:group>
            <v:group style="position:absolute;left:6936;top:1775;width:26;height:104" coordorigin="6936,1775" coordsize="26,104">
              <v:shape style="position:absolute;left:6936;top:1775;width:26;height:104" coordorigin="6936,1775" coordsize="26,104" path="m6958,1775l6936,1797,6936,1865,6962,1879,6962,1783,6960,1778,6958,1775xe" filled="t" fillcolor="#595B5E" stroked="f">
                <v:path arrowok="t"/>
                <v:fill type="solid"/>
              </v:shape>
            </v:group>
            <v:group style="position:absolute;left:6936;top:1880;width:26;height:104" coordorigin="6936,1880" coordsize="26,104">
              <v:shape style="position:absolute;left:6936;top:1880;width:26;height:104" coordorigin="6936,1880" coordsize="26,104" path="m6962,1880l6936,1894,6936,1962,6958,1984,6960,1981,6962,1976,6962,1880xe" filled="t" fillcolor="#595B5E" stroked="f">
                <v:path arrowok="t"/>
                <v:fill type="solid"/>
              </v:shape>
            </v:group>
            <v:group style="position:absolute;left:6990;top:1866;width:136;height:26" coordorigin="6990,1866" coordsize="136,26">
              <v:shape style="position:absolute;left:6990;top:1866;width:136;height:26" coordorigin="6990,1866" coordsize="136,26" path="m7099,1866l7016,1866,6990,1879,7016,1893,7099,1893,7125,1879,7099,1866xe" filled="t" fillcolor="#595B5E" stroked="f">
                <v:path arrowok="t"/>
                <v:fill type="solid"/>
              </v:shape>
            </v:group>
            <v:group style="position:absolute;left:7101;top:1775;width:26;height:104" coordorigin="7101,1775" coordsize="26,104">
              <v:shape style="position:absolute;left:7101;top:1775;width:26;height:104" coordorigin="7101,1775" coordsize="26,104" path="m7122,1775l7101,1797,7101,1865,7127,1879,7127,1783,7125,1778,7122,1775xe" filled="t" fillcolor="#595B5E" stroked="f">
                <v:path arrowok="t"/>
                <v:fill type="solid"/>
              </v:shape>
            </v:group>
            <v:group style="position:absolute;left:6994;top:1769;width:127;height:26" coordorigin="6994,1769" coordsize="127,26">
              <v:shape style="position:absolute;left:6994;top:1769;width:127;height:26" coordorigin="6994,1769" coordsize="127,26" path="m7114,1769l7001,1769,6997,1771,6994,1774,7016,1796,7099,1796,7121,1774,7118,1771,7114,1769xe" filled="t" fillcolor="#595B5E" stroked="f">
                <v:path arrowok="t"/>
                <v:fill type="solid"/>
              </v:shape>
            </v:group>
            <v:group style="position:absolute;left:6988;top:1880;width:26;height:104" coordorigin="6988,1880" coordsize="26,104">
              <v:shape style="position:absolute;left:6988;top:1880;width:26;height:104" coordorigin="6988,1880" coordsize="26,104" path="m6988,1880l6988,1976,6990,1981,6993,1984,7014,1962,7014,1894,6988,1880xe" filled="t" fillcolor="#595B5E" stroked="f">
                <v:path arrowok="t"/>
                <v:fill type="solid"/>
              </v:shape>
            </v:group>
            <v:group style="position:absolute;left:6994;top:1963;width:127;height:26" coordorigin="6994,1963" coordsize="127,26">
              <v:shape style="position:absolute;left:6994;top:1963;width:127;height:26" coordorigin="6994,1963" coordsize="127,26" path="m7099,1963l7016,1963,6994,1985,6997,1988,7001,1989,7114,1989,7118,1988,7121,1985,7099,1963xe" filled="t" fillcolor="#595B5E" stroked="f">
                <v:path arrowok="t"/>
                <v:fill type="solid"/>
              </v:shape>
            </v:group>
            <v:group style="position:absolute;left:7299;top:1775;width:26;height:104" coordorigin="7299,1775" coordsize="26,104">
              <v:shape style="position:absolute;left:7299;top:1775;width:26;height:104" coordorigin="7299,1775" coordsize="26,104" path="m7321,1775l7299,1797,7299,1865,7325,1879,7325,1783,7324,1778,7321,1775xe" filled="t" fillcolor="#595B5E" stroked="f">
                <v:path arrowok="t"/>
                <v:fill type="solid"/>
              </v:shape>
            </v:group>
            <v:group style="position:absolute;left:7193;top:1769;width:127;height:26" coordorigin="7193,1769" coordsize="127,26">
              <v:shape style="position:absolute;left:7193;top:1769;width:127;height:26" coordorigin="7193,1769" coordsize="127,26" path="m7312,1769l7200,1769,7196,1771,7193,1774,7214,1796,7298,1796,7320,1774,7316,1771,7312,1769xe" filled="t" fillcolor="#595B5E" stroked="f">
                <v:path arrowok="t"/>
                <v:fill type="solid"/>
              </v:shape>
            </v:group>
            <v:group style="position:absolute;left:7299;top:1880;width:26;height:104" coordorigin="7299,1880" coordsize="26,104">
              <v:shape style="position:absolute;left:7299;top:1880;width:26;height:104" coordorigin="7299,1880" coordsize="26,104" path="m7325,1880l7299,1894,7299,1962,7320,1984,7324,1981,7325,1976,7325,1880xe" filled="t" fillcolor="#595B5E" stroked="f">
                <v:path arrowok="t"/>
                <v:fill type="solid"/>
              </v:shape>
            </v:group>
            <v:group style="position:absolute;left:7187;top:1880;width:26;height:104" coordorigin="7187,1880" coordsize="26,104">
              <v:shape style="position:absolute;left:7187;top:1880;width:26;height:104" coordorigin="7187,1880" coordsize="26,104" path="m7187,1880l7187,1976,7188,1981,7191,1984,7213,1962,7213,1894,7187,1880xe" filled="t" fillcolor="#595B5E" stroked="f">
                <v:path arrowok="t"/>
                <v:fill type="solid"/>
              </v:shape>
            </v:group>
            <v:group style="position:absolute;left:7192;top:1963;width:127;height:26" coordorigin="7192,1963" coordsize="127,26">
              <v:shape style="position:absolute;left:7192;top:1963;width:127;height:26" coordorigin="7192,1963" coordsize="127,26" path="m7298,1963l7214,1963,7192,1985,7196,1988,7200,1989,7312,1989,7316,1988,7319,1985,7298,1963xe" filled="t" fillcolor="#595B5E" stroked="f">
                <v:path arrowok="t"/>
                <v:fill type="solid"/>
              </v:shape>
            </v:group>
            <v:group style="position:absolute;left:7187;top:1775;width:26;height:104" coordorigin="7187,1775" coordsize="26,104">
              <v:shape style="position:absolute;left:7187;top:1775;width:26;height:104" coordorigin="7187,1775" coordsize="26,104" path="m7191,1775l7188,1778,7187,1783,7187,1879,7213,1866,7213,1797,7191,1775xe" filled="t" fillcolor="#595B5E" stroked="f">
                <v:path arrowok="t"/>
                <v:fill type="solid"/>
              </v:shape>
            </v:group>
            <v:group style="position:absolute;left:7464;top:1775;width:26;height:104" coordorigin="7464,1775" coordsize="26,104">
              <v:shape style="position:absolute;left:7464;top:1775;width:26;height:104" coordorigin="7464,1775" coordsize="26,104" path="m7485,1775l7464,1797,7464,1865,7490,1879,7490,1783,7488,1778,7485,1775xe" filled="t" fillcolor="#595B5E" stroked="f">
                <v:path arrowok="t"/>
                <v:fill type="solid"/>
              </v:shape>
            </v:group>
            <v:group style="position:absolute;left:7357;top:1769;width:127;height:26" coordorigin="7357,1769" coordsize="127,26">
              <v:shape style="position:absolute;left:7357;top:1769;width:127;height:26" coordorigin="7357,1769" coordsize="127,26" path="m7477,1769l7364,1769,7360,1771,7357,1774,7379,1796,7462,1796,7484,1774,7481,1771,7477,1769xe" filled="t" fillcolor="#595B5E" stroked="f">
                <v:path arrowok="t"/>
                <v:fill type="solid"/>
              </v:shape>
            </v:group>
            <v:group style="position:absolute;left:7464;top:1880;width:26;height:104" coordorigin="7464,1880" coordsize="26,104">
              <v:shape style="position:absolute;left:7464;top:1880;width:26;height:104" coordorigin="7464,1880" coordsize="26,104" path="m7490,1880l7464,1894,7464,1962,7485,1984,7488,1981,7490,1976,7490,1880xe" filled="t" fillcolor="#595B5E" stroked="f">
                <v:path arrowok="t"/>
                <v:fill type="solid"/>
              </v:shape>
            </v:group>
            <v:group style="position:absolute;left:7351;top:1880;width:26;height:104" coordorigin="7351,1880" coordsize="26,104">
              <v:shape style="position:absolute;left:7351;top:1880;width:26;height:104" coordorigin="7351,1880" coordsize="26,104" path="m7351,1880l7351,1976,7353,1981,7356,1984,7377,1962,7377,1894,7351,1880xe" filled="t" fillcolor="#595B5E" stroked="f">
                <v:path arrowok="t"/>
                <v:fill type="solid"/>
              </v:shape>
            </v:group>
            <v:group style="position:absolute;left:7357;top:1963;width:127;height:26" coordorigin="7357,1963" coordsize="127,26">
              <v:shape style="position:absolute;left:7357;top:1963;width:127;height:26" coordorigin="7357,1963" coordsize="127,26" path="m7462,1963l7379,1963,7357,1985,7360,1988,7364,1989,7477,1989,7481,1988,7484,1985,7462,1963xe" filled="t" fillcolor="#595B5E" stroked="f">
                <v:path arrowok="t"/>
                <v:fill type="solid"/>
              </v:shape>
            </v:group>
            <v:group style="position:absolute;left:7351;top:1775;width:26;height:104" coordorigin="7351,1775" coordsize="26,104">
              <v:shape style="position:absolute;left:7351;top:1775;width:26;height:104" coordorigin="7351,1775" coordsize="26,104" path="m7356,1775l7353,1778,7351,1783,7351,1879,7377,1866,7377,1797,7356,1775xe" filled="t" fillcolor="#595B5E" stroked="f">
                <v:path arrowok="t"/>
                <v:fill type="solid"/>
              </v:shape>
            </v:group>
            <v:group style="position:absolute;left:6623;top:1663;width:96;height:94" coordorigin="6623,1663" coordsize="96,94">
              <v:shape style="position:absolute;left:6623;top:1663;width:96;height:94" coordorigin="6623,1663" coordsize="96,94" path="m6670,1663l6649,1668,6632,1681,6623,1701,6626,1727,6637,1745,6654,1757,6681,1755,6701,1746,6714,1732,6715,1729,6682,1729,6666,1713,6666,1677,6704,1677,6701,1674,6682,1664,6670,1663xe" filled="t" fillcolor="#595B5E" stroked="f">
                <v:path arrowok="t"/>
                <v:fill type="solid"/>
              </v:shape>
              <v:shape style="position:absolute;left:6623;top:1663;width:96;height:94" coordorigin="6623,1663" coordsize="96,94" path="m6704,1677l6675,1677,6675,1709,6689,1723,6682,1729,6715,1729,6719,1714,6714,1691,6704,1677xe" filled="t" fillcolor="#595B5E" stroked="f">
                <v:path arrowok="t"/>
                <v:fill type="solid"/>
              </v:shape>
            </v:group>
            <v:group style="position:absolute;left:6123;top:2363;width:639;height:366" coordorigin="6123,2363" coordsize="639,366">
              <v:shape style="position:absolute;left:6123;top:2363;width:639;height:366" coordorigin="6123,2363" coordsize="639,366" path="m6744,2363l6199,2363,6144,2392,6123,2449,6124,2649,6149,2704,6209,2729,6744,2729,6753,2725,6760,2719,6734,2719,6197,2718,6144,2682,6133,2643,6134,2437,6171,2383,6209,2373,6760,2373,6753,2366,6744,2363xe" filled="t" fillcolor="#243887" stroked="f">
                <v:path arrowok="t"/>
                <v:fill type="solid"/>
              </v:shape>
              <v:shape style="position:absolute;left:6123;top:2363;width:639;height:366" coordorigin="6123,2363" coordsize="639,366" path="m6759,2709l6755,2709,6748,2716,6741,2719,6760,2719,6762,2716,6762,2713,6760,2711,6759,2709xe" filled="t" fillcolor="#243887" stroked="f">
                <v:path arrowok="t"/>
                <v:fill type="solid"/>
              </v:shape>
              <v:shape style="position:absolute;left:6123;top:2363;width:639;height:366" coordorigin="6123,2363" coordsize="639,366" path="m6760,2373l6741,2373,6748,2375,6755,2383,6759,2383,6760,2381,6762,2379,6762,2376,6760,2373xe" filled="t" fillcolor="#243887" stroked="f">
                <v:path arrowok="t"/>
                <v:fill type="solid"/>
              </v:shape>
            </v:group>
            <v:group style="position:absolute;left:6906;top:2359;width:635;height:356" coordorigin="6906,2359" coordsize="635,356">
              <v:shape style="position:absolute;left:6906;top:2359;width:635;height:356" coordorigin="6906,2359" coordsize="635,356" path="m6936,2359l6906,2383,6906,2692,6909,2700,6922,2713,6930,2716,7460,2716,7529,2676,7541,2435,7537,2416,7492,2367,6936,2359xe" filled="t" fillcolor="#ED9E90" stroked="f">
                <v:path arrowok="t"/>
                <v:fill type="solid"/>
              </v:shape>
            </v:group>
            <v:group style="position:absolute;left:6906;top:2359;width:635;height:356" coordorigin="6906,2359" coordsize="635,356">
              <v:shape style="position:absolute;left:6906;top:2359;width:635;height:356" coordorigin="6906,2359" coordsize="635,356" path="m6936,2359l6929,2360,6921,2363,6915,2369,6909,2375,6906,2383,6906,2692,6909,2700,6915,2706,6922,2713,6930,2716,7460,2716,7529,2676,7541,2435,7537,2416,7529,2397,7509,2378,7492,2367,7476,2361,6936,2359xe" filled="t" fillcolor="#ED9E90" stroked="f">
                <v:path arrowok="t"/>
                <v:fill type="solid"/>
              </v:shape>
            </v:group>
            <v:group style="position:absolute;left:6906;top:2359;width:635;height:356" coordorigin="6906,2359" coordsize="635,356">
              <v:shape style="position:absolute;left:6906;top:2359;width:635;height:356" coordorigin="6906,2359" coordsize="635,356" path="m7460,2359l6930,2359,6922,2362,6915,2369,6909,2375,6906,2383,6906,2692,6909,2700,6915,2706,6922,2712,6930,2716,7464,2716,7519,2690,7541,2635,7541,2436,7516,2382,7460,2359xe" filled="t" fillcolor="#ED9E90" stroked="f">
                <v:path arrowok="t"/>
                <v:fill type="solid"/>
              </v:shape>
            </v:group>
            <v:group style="position:absolute;left:6901;top:2354;width:645;height:366" coordorigin="6901,2354" coordsize="645,366">
              <v:shape style="position:absolute;left:6901;top:2354;width:645;height:366" coordorigin="6901,2354" coordsize="645,366" path="m6929,2354l6919,2358,6912,2365,6912,2365,6905,2373,6901,2382,6901,2693,6905,2702,6912,2710,6919,2717,6929,2721,7471,2720,7489,2715,7498,2711,6931,2711,6924,2708,6922,2706,6915,2706,6919,2703,6919,2702,6914,2697,6911,2691,6911,2385,6914,2378,6919,2372,6915,2369,6922,2369,6924,2367,6931,2364,7500,2364,7499,2364,7480,2357,7460,2354,6929,2354xe" filled="t" fillcolor="#050100" stroked="f">
                <v:path arrowok="t"/>
                <v:fill type="solid"/>
              </v:shape>
              <v:shape style="position:absolute;left:6901;top:2354;width:645;height:366" coordorigin="6901,2354" coordsize="645,366" path="m7500,2364l6938,2364,7472,2365,7488,2371,7506,2382,7526,2402,7534,2420,7536,2440,7536,2635,7541,2635,7535,2647,7530,2663,7518,2680,7499,2700,7480,2708,7460,2711,7498,2711,7544,2655,7546,2635,7545,2430,7541,2411,7531,2393,7516,2375,7500,2364xe" filled="t" fillcolor="#050100" stroked="f">
                <v:path arrowok="t"/>
                <v:fill type="solid"/>
              </v:shape>
              <v:shape style="position:absolute;left:6901;top:2354;width:645;height:366" coordorigin="6901,2354" coordsize="645,366" path="m6919,2703l6915,2706,6919,2703xe" filled="t" fillcolor="#050100" stroked="f">
                <v:path arrowok="t"/>
                <v:fill type="solid"/>
              </v:shape>
              <v:shape style="position:absolute;left:6901;top:2354;width:645;height:366" coordorigin="6901,2354" coordsize="645,366" path="m6919,2703l6915,2706,6922,2706,6919,2703xe" filled="t" fillcolor="#050100" stroked="f">
                <v:path arrowok="t"/>
                <v:fill type="solid"/>
              </v:shape>
              <v:shape style="position:absolute;left:6901;top:2354;width:645;height:366" coordorigin="6901,2354" coordsize="645,366" path="m6915,2369l6919,2372,6915,2369xe" filled="t" fillcolor="#050100" stroked="f">
                <v:path arrowok="t"/>
                <v:fill type="solid"/>
              </v:shape>
              <v:shape style="position:absolute;left:6901;top:2354;width:645;height:366" coordorigin="6901,2354" coordsize="645,366" path="m6919,2372xe" filled="t" fillcolor="#050100" stroked="f">
                <v:path arrowok="t"/>
                <v:fill type="solid"/>
              </v:shape>
              <v:shape style="position:absolute;left:6901;top:2354;width:645;height:366" coordorigin="6901,2354" coordsize="645,366" path="m6922,2369l6915,2369,6919,2372,6922,2369xe" filled="t" fillcolor="#050100" stroked="f">
                <v:path arrowok="t"/>
                <v:fill type="solid"/>
              </v:shape>
            </v:group>
            <v:group style="position:absolute;left:6982;top:2479;width:496;height:109" coordorigin="6982,2479" coordsize="496,109">
              <v:shape style="position:absolute;left:6982;top:2479;width:496;height:109" coordorigin="6982,2479" coordsize="496,109" path="m7421,2481l7421,2586,7421,2586,7421,2587,7432,2587,7433,2539,7472,2539,7472,2526,7432,2526,7433,2494,7478,2494,7478,2482,7421,2481xe" filled="t" fillcolor="#6B6E74" stroked="f">
                <v:path arrowok="t"/>
                <v:fill type="solid"/>
              </v:shape>
              <v:shape style="position:absolute;left:6982;top:2479;width:496;height:109" coordorigin="6982,2479" coordsize="496,109" path="m7472,2539l7433,2539,7472,2539,7472,2539xe" filled="t" fillcolor="#6B6E74" stroked="f">
                <v:path arrowok="t"/>
                <v:fill type="solid"/>
              </v:shape>
              <v:shape style="position:absolute;left:6982;top:2479;width:496;height:109" coordorigin="6982,2479" coordsize="496,109" path="m7478,2494l7433,2494,7478,2495,7478,2494xe" filled="t" fillcolor="#6B6E74" stroked="f">
                <v:path arrowok="t"/>
                <v:fill type="solid"/>
              </v:shape>
              <v:shape style="position:absolute;left:6982;top:2479;width:496;height:109" coordorigin="6982,2479" coordsize="496,109" path="m7350,2481l7349,2586,7350,2586,7350,2587,7361,2587,7362,2539,7400,2539,7401,2526,7361,2526,7362,2494,7406,2494,7407,2482,7350,2481xe" filled="t" fillcolor="#6B6E74" stroked="f">
                <v:path arrowok="t"/>
                <v:fill type="solid"/>
              </v:shape>
              <v:shape style="position:absolute;left:6982;top:2479;width:496;height:109" coordorigin="6982,2479" coordsize="496,109" path="m7400,2539l7362,2539,7400,2539,7400,2539xe" filled="t" fillcolor="#6B6E74" stroked="f">
                <v:path arrowok="t"/>
                <v:fill type="solid"/>
              </v:shape>
              <v:shape style="position:absolute;left:6982;top:2479;width:496;height:109" coordorigin="6982,2479" coordsize="496,109" path="m7406,2494l7362,2494,7406,2495,7406,2494xe" filled="t" fillcolor="#6B6E74" stroked="f">
                <v:path arrowok="t"/>
                <v:fill type="solid"/>
              </v:shape>
              <v:shape style="position:absolute;left:6982;top:2479;width:496;height:109" coordorigin="6982,2479" coordsize="496,109" path="m7303,2479l7283,2479,7274,2484,7266,2494,7258,2511,7255,2532,7255,2545,7287,2589,7303,2589,7310,2586,7316,2582,7322,2578,7324,2575,7287,2575,7281,2572,7270,2558,7267,2548,7267,2520,7270,2509,7281,2496,7288,2492,7324,2492,7323,2491,7317,2486,7310,2481,7303,2479xe" filled="t" fillcolor="#6B6E74" stroked="f">
                <v:path arrowok="t"/>
                <v:fill type="solid"/>
              </v:shape>
              <v:shape style="position:absolute;left:6982;top:2479;width:496;height:109" coordorigin="6982,2479" coordsize="496,109" path="m7324,2492l7301,2492,7305,2494,7310,2497,7323,2548,7320,2557,7315,2565,7310,2572,7303,2575,7324,2575,7327,2571,7331,2563,7334,2554,7336,2545,7336,2523,7334,2514,7331,2506,7328,2497,7324,2492xe" filled="t" fillcolor="#6B6E74" stroked="f">
                <v:path arrowok="t"/>
                <v:fill type="solid"/>
              </v:shape>
              <v:shape style="position:absolute;left:6982;top:2479;width:496;height:109" coordorigin="6982,2479" coordsize="496,109" path="m7218,2479l7209,2479,7184,2589,7193,2589,7218,2479xe" filled="t" fillcolor="#6B6E74" stroked="f">
                <v:path arrowok="t"/>
                <v:fill type="solid"/>
              </v:shape>
              <v:shape style="position:absolute;left:6982;top:2479;width:496;height:109" coordorigin="6982,2479" coordsize="496,109" path="m7077,2481l7076,2586,7077,2586,7077,2587,7088,2587,7088,2507,7102,2507,7089,2481,7077,2481xe" filled="t" fillcolor="#6B6E74" stroked="f">
                <v:path arrowok="t"/>
                <v:fill type="solid"/>
              </v:shape>
              <v:shape style="position:absolute;left:6982;top:2479;width:496;height:109" coordorigin="6982,2479" coordsize="496,109" path="m7102,2507l7088,2507,7131,2586,7143,2587,7143,2561,7132,2561,7102,2507xe" filled="t" fillcolor="#6B6E74" stroked="f">
                <v:path arrowok="t"/>
                <v:fill type="solid"/>
              </v:shape>
              <v:shape style="position:absolute;left:6982;top:2479;width:496;height:109" coordorigin="6982,2479" coordsize="496,109" path="m7132,2481l7132,2561,7143,2561,7143,2482,7132,2481xe" filled="t" fillcolor="#6B6E74" stroked="f">
                <v:path arrowok="t"/>
                <v:fill type="solid"/>
              </v:shape>
              <v:shape style="position:absolute;left:6982;top:2479;width:496;height:109" coordorigin="6982,2479" coordsize="496,109" path="m7031,2479l7011,2479,7001,2484,6994,2494,6985,2511,6982,2532,6982,2545,7015,2589,7030,2589,7037,2586,7050,2578,7052,2575,7015,2575,7008,2572,6998,2558,6995,2548,6995,2520,6998,2509,7009,2496,7015,2492,7052,2492,7050,2491,7044,2486,7038,2481,7031,2479xe" filled="t" fillcolor="#6B6E74" stroked="f">
                <v:path arrowok="t"/>
                <v:fill type="solid"/>
              </v:shape>
              <v:shape style="position:absolute;left:6982;top:2479;width:496;height:109" coordorigin="6982,2479" coordsize="496,109" path="m7052,2492l7028,2492,7033,2494,7038,2497,7051,2548,7048,2557,7043,2565,7038,2572,7031,2575,7052,2575,7055,2571,7062,2554,7064,2545,7064,2523,7062,2514,7059,2506,7055,2497,7052,2492xe" filled="t" fillcolor="#6B6E74" stroked="f">
                <v:path arrowok="t"/>
                <v:fill type="solid"/>
              </v:shape>
            </v:group>
            <v:group style="position:absolute;left:7265;top:154;width:2;height:2186" coordorigin="7265,154" coordsize="2,2186">
              <v:shape style="position:absolute;left:7265;top:154;width:2;height:2186" coordorigin="7265,154" coordsize="0,2186" path="m7265,154l7265,2340e" filled="f" stroked="t" strokeweight=".799005pt" strokecolor="#34418C">
                <v:path arrowok="t"/>
              </v:shape>
            </v:group>
            <v:group style="position:absolute;left:7145;top:3429;width:336;height:90" coordorigin="7145,3429" coordsize="336,90">
              <v:shape style="position:absolute;left:7145;top:3429;width:336;height:90" coordorigin="7145,3429" coordsize="336,90" path="m7452,3429l7413,3429,7413,3518,7413,3518,7413,3518,7425,3518,7425,3482,7462,3482,7469,3480,7474,3474,7477,3471,7425,3471,7425,3440,7477,3440,7477,3439,7474,3436,7471,3434,7468,3432,7464,3430,7457,3429,7452,3429xe" filled="t" fillcolor="#6B6E74" stroked="f">
                <v:path arrowok="t"/>
                <v:fill type="solid"/>
              </v:shape>
              <v:shape style="position:absolute;left:7145;top:3429;width:336;height:90" coordorigin="7145,3429" coordsize="336,90" path="m7462,3482l7425,3482,7447,3482,7460,3482,7462,3482xe" filled="t" fillcolor="#6B6E74" stroked="f">
                <v:path arrowok="t"/>
                <v:fill type="solid"/>
              </v:shape>
              <v:shape style="position:absolute;left:7145;top:3429;width:336;height:90" coordorigin="7145,3429" coordsize="336,90" path="m7477,3440l7425,3440,7447,3440,7453,3440,7456,3441,7458,3441,7461,3442,7463,3444,7465,3446,7467,3449,7468,3452,7468,3460,7466,3464,7463,3467,7460,3469,7455,3471,7477,3471,7479,3469,7481,3463,7481,3450,7480,3446,7477,3440xe" filled="t" fillcolor="#6B6E74" stroked="f">
                <v:path arrowok="t"/>
                <v:fill type="solid"/>
              </v:shape>
              <v:shape style="position:absolute;left:7145;top:3429;width:336;height:90" coordorigin="7145,3429" coordsize="336,90" path="m7310,3429l7309,3518,7310,3518,7310,3518,7321,3518,7322,3446,7334,3446,7328,3429,7310,3429xe" filled="t" fillcolor="#6B6E74" stroked="f">
                <v:path arrowok="t"/>
                <v:fill type="solid"/>
              </v:shape>
              <v:shape style="position:absolute;left:7145;top:3429;width:336;height:90" coordorigin="7145,3429" coordsize="336,90" path="m7334,3446l7322,3446,7346,3518,7357,3518,7363,3503,7353,3503,7352,3500,7351,3496,7349,3492,7334,3446xe" filled="t" fillcolor="#6B6E74" stroked="f">
                <v:path arrowok="t"/>
                <v:fill type="solid"/>
              </v:shape>
              <v:shape style="position:absolute;left:7145;top:3429;width:336;height:90" coordorigin="7145,3429" coordsize="336,90" path="m7395,3447l7382,3447,7382,3518,7394,3518,7395,3447xe" filled="t" fillcolor="#6B6E74" stroked="f">
                <v:path arrowok="t"/>
                <v:fill type="solid"/>
              </v:shape>
              <v:shape style="position:absolute;left:7145;top:3429;width:336;height:90" coordorigin="7145,3429" coordsize="336,90" path="m7379,3429l7357,3491,7355,3496,7353,3503,7363,3503,7382,3447,7395,3447,7395,3429,7379,3429xe" filled="t" fillcolor="#6B6E74" stroked="f">
                <v:path arrowok="t"/>
                <v:fill type="solid"/>
              </v:shape>
              <v:shape style="position:absolute;left:7145;top:3429;width:336;height:90" coordorigin="7145,3429" coordsize="336,90" path="m7228,3429l7228,3518,7228,3518,7228,3518,7294,3518,7295,3507,7240,3507,7241,3477,7289,3477,7290,3467,7240,3466,7241,3440,7292,3440,7293,3429,7228,3429xe" filled="t" fillcolor="#6B6E74" stroked="f">
                <v:path arrowok="t"/>
                <v:fill type="solid"/>
              </v:shape>
              <v:shape style="position:absolute;left:7145;top:3429;width:336;height:90" coordorigin="7145,3429" coordsize="336,90" path="m7289,3477l7241,3477,7289,3478,7289,3477xe" filled="t" fillcolor="#6B6E74" stroked="f">
                <v:path arrowok="t"/>
                <v:fill type="solid"/>
              </v:shape>
              <v:shape style="position:absolute;left:7145;top:3429;width:336;height:90" coordorigin="7145,3429" coordsize="336,90" path="m7292,3440l7241,3440,7292,3440,7292,3440xe" filled="t" fillcolor="#6B6E74" stroked="f">
                <v:path arrowok="t"/>
                <v:fill type="solid"/>
              </v:shape>
              <v:shape style="position:absolute;left:7145;top:3429;width:336;height:90" coordorigin="7145,3429" coordsize="336,90" path="m7146,3429l7145,3440,7175,3440,7174,3518,7175,3518,7175,3518,7187,3518,7188,3440,7216,3440,7217,3429,7146,3429xe" filled="t" fillcolor="#6B6E74" stroked="f">
                <v:path arrowok="t"/>
                <v:fill type="solid"/>
              </v:shape>
              <v:shape style="position:absolute;left:7145;top:3429;width:336;height:90" coordorigin="7145,3429" coordsize="336,90" path="m7216,3440l7188,3440,7216,3440,7216,3440xe" filled="t" fillcolor="#6B6E74" stroked="f">
                <v:path arrowok="t"/>
                <v:fill type="solid"/>
              </v:shape>
            </v:group>
            <v:group style="position:absolute;left:6967;top:2973;width:619;height:1012" coordorigin="6967,2973" coordsize="619,1012">
              <v:shape style="position:absolute;left:6967;top:2973;width:619;height:1012" coordorigin="6967,2973" coordsize="619,1012" path="m7505,2973l7044,2973,6989,2998,6967,3054,6967,3908,6992,3963,7047,3985,7509,3985,7528,3982,7532,3980,7505,3980,7036,3979,6982,3943,6972,3904,6973,3042,7009,2988,7047,2978,7532,2978,7525,2975,7505,2973xe" filled="t" fillcolor="#050100" stroked="f">
                <v:path arrowok="t"/>
                <v:fill type="solid"/>
              </v:shape>
              <v:shape style="position:absolute;left:6967;top:2973;width:619;height:1012" coordorigin="6967,2973" coordsize="619,1012" path="m7532,2978l7047,2978,7517,2979,7533,2984,7551,2996,7570,3015,7578,3034,7581,3054,7581,3904,7584,3904,7544,3970,7505,3980,7532,3980,7583,3924,7586,3904,7586,3050,7583,3031,7574,3012,7561,2995,7544,2983,7532,2978xe" filled="t" fillcolor="#050100" stroked="f">
                <v:path arrowok="t"/>
                <v:fill type="solid"/>
              </v:shape>
            </v:group>
            <v:group style="position:absolute;left:7149;top:3061;width:254;height:48" coordorigin="7149,3061" coordsize="254,48">
              <v:shape style="position:absolute;left:7149;top:3061;width:254;height:48" coordorigin="7149,3061" coordsize="254,48" path="m7276,3061l7149,3109,7403,3109,7276,3061xe" filled="t" fillcolor="#6B6E74" stroked="f">
                <v:path arrowok="t"/>
                <v:fill type="solid"/>
              </v:shape>
            </v:group>
            <v:group style="position:absolute;left:7174;top:3828;width:254;height:48" coordorigin="7174,3828" coordsize="254,48">
              <v:shape style="position:absolute;left:7174;top:3828;width:254;height:48" coordorigin="7174,3828" coordsize="254,48" path="m7429,3828l7174,3828,7301,3876,7429,3828xe" filled="t" fillcolor="#6B6E74" stroked="f">
                <v:path arrowok="t"/>
                <v:fill type="solid"/>
              </v:shape>
              <v:shape style="position:absolute;left:5625;top:3320;width:1170;height:708" type="#_x0000_t75">
                <v:imagedata r:id="rId134" o:title=""/>
              </v:shape>
              <v:shape style="position:absolute;left:6100;top:126;width:546;height:317" type="#_x0000_t75">
                <v:imagedata r:id="rId135" o:title=""/>
              </v:shape>
            </v:group>
            <w10:wrap type="none"/>
          </v:group>
        </w:pict>
      </w:r>
      <w:r>
        <w:rPr/>
        <w:pict>
          <v:group style="position:absolute;margin-left:419.347992pt;margin-top:1.56112pt;width:40.653774pt;height:28.031752pt;mso-position-horizontal-relative:page;mso-position-vertical-relative:paragraph;z-index:-8004" coordorigin="8387,31" coordsize="813,561">
            <v:group style="position:absolute;left:8399;top:44;width:635;height:356" coordorigin="8399,44" coordsize="635,356">
              <v:shape style="position:absolute;left:8399;top:44;width:635;height:356" coordorigin="8399,44" coordsize="635,356" path="m8954,44l8424,44,8415,47,8409,53,8403,60,8399,68,8399,376,8403,384,8409,391,8415,397,8424,400,8958,400,9012,375,9035,319,9035,121,9009,66,8954,44xe" filled="t" fillcolor="#C3C3C4" stroked="f">
                <v:path arrowok="t"/>
                <v:fill type="solid"/>
              </v:shape>
            </v:group>
            <v:group style="position:absolute;left:8397;top:41;width:640;height:361" coordorigin="8397,41" coordsize="640,361">
              <v:shape style="position:absolute;left:8397;top:41;width:640;height:361" coordorigin="8397,41" coordsize="640,361" path="m8954,41l8423,41,8414,45,8407,51,8400,58,8397,67,8397,377,8400,386,8407,392,8414,399,8423,403,8961,402,8980,398,8981,398,8424,398,8417,395,8412,391,8409,391,8411,389,8405,383,8402,375,8402,68,8405,61,8411,55,8409,53,8412,53,8417,49,8424,46,8981,46,8974,44,8954,41xe" filled="t" fillcolor="#050100" stroked="f">
                <v:path arrowok="t"/>
                <v:fill type="solid"/>
              </v:shape>
              <v:shape style="position:absolute;left:8397;top:41;width:640;height:361" coordorigin="8397,41" coordsize="640,361" path="m8981,46l8424,46,8954,46,8974,49,9022,86,9032,125,9032,319,9035,319,9032,319,9030,339,9022,358,9009,375,8992,387,8974,395,8954,398,8981,398,9028,358,9037,319,9037,121,9013,66,8993,51,8981,46xe" filled="t" fillcolor="#050100" stroked="f">
                <v:path arrowok="t"/>
                <v:fill type="solid"/>
              </v:shape>
              <v:shape style="position:absolute;left:8397;top:41;width:640;height:361" coordorigin="8397,41" coordsize="640,361" path="m8411,389l8409,391,8411,389xe" filled="t" fillcolor="#050100" stroked="f">
                <v:path arrowok="t"/>
                <v:fill type="solid"/>
              </v:shape>
              <v:shape style="position:absolute;left:8397;top:41;width:640;height:361" coordorigin="8397,41" coordsize="640,361" path="m8411,389l8409,391,8412,391,8411,389xe" filled="t" fillcolor="#050100" stroked="f">
                <v:path arrowok="t"/>
                <v:fill type="solid"/>
              </v:shape>
              <v:shape style="position:absolute;left:8397;top:41;width:640;height:361" coordorigin="8397,41" coordsize="640,361" path="m8411,389xe" filled="t" fillcolor="#050100" stroked="f">
                <v:path arrowok="t"/>
                <v:fill type="solid"/>
              </v:shape>
              <v:shape style="position:absolute;left:8397;top:41;width:640;height:361" coordorigin="8397,41" coordsize="640,361" path="m8409,53l8411,55,8409,53xe" filled="t" fillcolor="#050100" stroked="f">
                <v:path arrowok="t"/>
                <v:fill type="solid"/>
              </v:shape>
              <v:shape style="position:absolute;left:8397;top:41;width:640;height:361" coordorigin="8397,41" coordsize="640,361" path="m8411,55xe" filled="t" fillcolor="#050100" stroked="f">
                <v:path arrowok="t"/>
                <v:fill type="solid"/>
              </v:shape>
              <v:shape style="position:absolute;left:8397;top:41;width:640;height:361" coordorigin="8397,41" coordsize="640,361" path="m8412,53l8409,53,8411,55,8412,53xe" filled="t" fillcolor="#050100" stroked="f">
                <v:path arrowok="t"/>
                <v:fill type="solid"/>
              </v:shape>
            </v:group>
            <v:group style="position:absolute;left:8883;top:300;width:307;height:281" coordorigin="8883,300" coordsize="307,281">
              <v:shape style="position:absolute;left:8883;top:300;width:307;height:281" coordorigin="8883,300" coordsize="307,281" path="m8945,446l8922,448,8910,457,8920,473,8938,486,8955,497,8968,508,9021,549,9077,559,9076,570,9084,582,9098,578,9112,573,9178,515,9190,478,9183,468,9164,467,9163,458,9162,451,8983,451,8965,447,8945,446xe" filled="t" fillcolor="#41529A" stroked="f">
                <v:path arrowok="t"/>
                <v:fill type="solid"/>
              </v:shape>
              <v:shape style="position:absolute;left:8883;top:300;width:307;height:281" coordorigin="8883,300" coordsize="307,281" path="m8891,300l8883,322,8887,335,8981,450,8983,451,9162,451,9143,385,8993,369,8920,308,8910,303,8891,300xe" filled="t" fillcolor="#41529A" stroked="f">
                <v:path arrowok="t"/>
                <v:fill type="solid"/>
              </v:shape>
              <v:shape style="position:absolute;left:8883;top:300;width:307;height:281" coordorigin="8883,300" coordsize="307,281" path="m9055,334l9043,335,9034,343,9031,350,9022,352,9010,353,9000,357,8993,369,9132,369,9122,356,9111,343,9104,337,9066,337,9055,334xe" filled="t" fillcolor="#41529A" stroked="f">
                <v:path arrowok="t"/>
                <v:fill type="solid"/>
              </v:shape>
              <v:shape style="position:absolute;left:8883;top:300;width:307;height:281" coordorigin="8883,300" coordsize="307,281" path="m9089,328l9079,329,9072,337,9066,337,9104,337,9099,333,9089,328xe" filled="t" fillcolor="#41529A" stroked="f">
                <v:path arrowok="t"/>
                <v:fill type="solid"/>
              </v:shape>
            </v:group>
            <v:group style="position:absolute;left:8476;top:164;width:496;height:109" coordorigin="8476,164" coordsize="496,109">
              <v:shape style="position:absolute;left:8476;top:164;width:496;height:109" coordorigin="8476,164" coordsize="496,109" path="m8915,165l8914,271,8915,271,8915,271,8926,271,8927,223,8965,223,8966,211,8926,210,8927,178,8971,178,8972,166,8915,165xe" filled="t" fillcolor="#6B6E74" stroked="f">
                <v:path arrowok="t"/>
                <v:fill type="solid"/>
              </v:shape>
              <v:shape style="position:absolute;left:8476;top:164;width:496;height:109" coordorigin="8476,164" coordsize="496,109" path="m8965,223l8927,223,8965,224,8965,223xe" filled="t" fillcolor="#6B6E74" stroked="f">
                <v:path arrowok="t"/>
                <v:fill type="solid"/>
              </v:shape>
              <v:shape style="position:absolute;left:8476;top:164;width:496;height:109" coordorigin="8476,164" coordsize="496,109" path="m8971,178l8927,178,8971,179,8971,178xe" filled="t" fillcolor="#6B6E74" stroked="f">
                <v:path arrowok="t"/>
                <v:fill type="solid"/>
              </v:shape>
              <v:shape style="position:absolute;left:8476;top:164;width:496;height:109" coordorigin="8476,164" coordsize="496,109" path="m8844,165l8843,271,8844,271,8844,271,8855,271,8855,223,8894,223,8894,211,8855,210,8855,178,8900,178,8901,166,8844,165xe" filled="t" fillcolor="#6B6E74" stroked="f">
                <v:path arrowok="t"/>
                <v:fill type="solid"/>
              </v:shape>
              <v:shape style="position:absolute;left:8476;top:164;width:496;height:109" coordorigin="8476,164" coordsize="496,109" path="m8894,223l8855,223,8894,224,8894,223xe" filled="t" fillcolor="#6B6E74" stroked="f">
                <v:path arrowok="t"/>
                <v:fill type="solid"/>
              </v:shape>
              <v:shape style="position:absolute;left:8476;top:164;width:496;height:109" coordorigin="8476,164" coordsize="496,109" path="m8900,178l8855,178,8900,179,8900,178xe" filled="t" fillcolor="#6B6E74" stroked="f">
                <v:path arrowok="t"/>
                <v:fill type="solid"/>
              </v:shape>
              <v:shape style="position:absolute;left:8476;top:164;width:496;height:109" coordorigin="8476,164" coordsize="496,109" path="m8797,164l8777,164,8767,169,8760,179,8751,195,8748,216,8748,229,8750,238,8753,246,8756,254,8761,261,8774,271,8781,273,8796,273,8803,271,8810,266,8816,262,8817,260,8781,260,8774,256,8764,242,8761,232,8761,204,8764,193,8769,187,8775,180,8781,177,8817,177,8816,175,8810,171,8804,166,8797,164xe" filled="t" fillcolor="#6B6E74" stroked="f">
                <v:path arrowok="t"/>
                <v:fill type="solid"/>
              </v:shape>
              <v:shape style="position:absolute;left:8476;top:164;width:496;height:109" coordorigin="8476,164" coordsize="496,109" path="m8817,177l8794,177,8799,178,8803,182,8808,185,8811,190,8813,196,8815,203,8816,208,8817,232,8814,242,8804,256,8797,260,8817,260,8821,256,8828,239,8829,229,8829,208,8828,198,8824,190,8821,182,8817,177xe" filled="t" fillcolor="#6B6E74" stroked="f">
                <v:path arrowok="t"/>
                <v:fill type="solid"/>
              </v:shape>
              <v:shape style="position:absolute;left:8476;top:164;width:496;height:109" coordorigin="8476,164" coordsize="496,109" path="m8712,164l8702,164,8677,273,8687,273,8712,164xe" filled="t" fillcolor="#6B6E74" stroked="f">
                <v:path arrowok="t"/>
                <v:fill type="solid"/>
              </v:shape>
              <v:shape style="position:absolute;left:8476;top:164;width:496;height:109" coordorigin="8476,164" coordsize="496,109" path="m8570,165l8570,271,8570,271,8570,271,8581,271,8582,191,8596,191,8582,166,8570,165xe" filled="t" fillcolor="#6B6E74" stroked="f">
                <v:path arrowok="t"/>
                <v:fill type="solid"/>
              </v:shape>
              <v:shape style="position:absolute;left:8476;top:164;width:496;height:109" coordorigin="8476,164" coordsize="496,109" path="m8596,191l8582,191,8624,271,8636,271,8636,245,8625,245,8596,191xe" filled="t" fillcolor="#6B6E74" stroked="f">
                <v:path arrowok="t"/>
                <v:fill type="solid"/>
              </v:shape>
              <v:shape style="position:absolute;left:8476;top:164;width:496;height:109" coordorigin="8476,164" coordsize="496,109" path="m8626,165l8625,245,8636,245,8637,166,8626,165xe" filled="t" fillcolor="#6B6E74" stroked="f">
                <v:path arrowok="t"/>
                <v:fill type="solid"/>
              </v:shape>
              <v:shape style="position:absolute;left:8476;top:164;width:496;height:109" coordorigin="8476,164" coordsize="496,109" path="m8524,164l8505,164,8495,169,8487,179,8479,195,8476,216,8476,229,8477,238,8508,273,8524,273,8531,271,8544,262,8545,260,8508,260,8502,256,8496,249,8491,242,8488,232,8488,204,8491,193,8497,187,8502,180,8509,177,8545,177,8544,175,8538,171,8531,166,8524,164xe" filled="t" fillcolor="#6B6E74" stroked="f">
                <v:path arrowok="t"/>
                <v:fill type="solid"/>
              </v:shape>
              <v:shape style="position:absolute;left:8476;top:164;width:496;height:109" coordorigin="8476,164" coordsize="496,109" path="m8545,177l8522,177,8527,178,8531,182,8535,185,8539,190,8543,203,8544,210,8544,232,8542,242,8531,256,8525,260,8545,260,8548,256,8555,239,8557,229,8557,208,8555,198,8549,182,8545,177xe" filled="t" fillcolor="#6B6E74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 style="position:absolute;margin-left:398.995667pt;margin-top:-1.205472pt;width:11.754114pt;height:21.134701pt;mso-position-horizontal-relative:page;mso-position-vertical-relative:paragraph;z-index:-7996" type="#_x0000_t202" filled="f" stroked="f">
            <v:textbox inset="0,0,0,0">
              <w:txbxContent>
                <w:p>
                  <w:pPr>
                    <w:spacing w:line="423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42"/>
                      <w:szCs w:val="42"/>
                    </w:rPr>
                  </w:pPr>
                  <w:r>
                    <w:rPr>
                      <w:rFonts w:ascii="Arial" w:hAnsi="Arial" w:cs="Arial" w:eastAsia="Arial"/>
                      <w:b w:val="0"/>
                      <w:bCs w:val="0"/>
                      <w:color w:val="87898E"/>
                      <w:spacing w:val="0"/>
                      <w:w w:val="100"/>
                      <w:sz w:val="42"/>
                      <w:szCs w:val="42"/>
                    </w:rPr>
                    <w:t>1</w:t>
                  </w:r>
                  <w:r>
                    <w:rPr>
                      <w:rFonts w:ascii="Arial" w:hAnsi="Arial" w:cs="Arial" w:eastAsia="Arial"/>
                      <w:b w:val="0"/>
                      <w:bCs w:val="0"/>
                      <w:color w:val="000000"/>
                      <w:spacing w:val="0"/>
                      <w:w w:val="100"/>
                      <w:sz w:val="42"/>
                      <w:szCs w:val="4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Включите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кондиционер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1906" w:h="16840"/>
          <w:pgMar w:top="1580" w:bottom="0" w:left="100" w:right="34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7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596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595B5E"/>
          <w:spacing w:val="0"/>
          <w:w w:val="100"/>
          <w:sz w:val="11"/>
          <w:szCs w:val="11"/>
        </w:rPr>
        <w:t>SOFT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595B5E"/>
          <w:spacing w:val="0"/>
          <w:w w:val="85"/>
          <w:sz w:val="11"/>
          <w:szCs w:val="11"/>
        </w:rPr>
        <w:t>AM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80" w:lineRule="exact" w:before="2"/>
        <w:rPr>
          <w:sz w:val="18"/>
          <w:szCs w:val="18"/>
        </w:rPr>
      </w:pPr>
      <w:r>
        <w:rPr/>
        <w:br w:type="column"/>
      </w: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8" w:lineRule="exact"/>
        <w:ind w:left="596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/>
        <w:pict>
          <v:group style="position:absolute;margin-left:107.237999pt;margin-top:46.120144pt;width:1.063pt;height:.1pt;mso-position-horizontal-relative:page;mso-position-vertical-relative:paragraph;z-index:-8022" coordorigin="2145,922" coordsize="21,2">
            <v:shape style="position:absolute;left:2145;top:922;width:21;height:2" coordorigin="2145,922" coordsize="21,0" path="m2145,922l2166,922e" filled="f" stroked="t" strokeweight=".100229pt" strokecolor="#050100">
              <v:path arrowok="t"/>
            </v:shape>
            <w10:wrap type="none"/>
          </v:group>
        </w:pict>
      </w:r>
      <w:r>
        <w:rPr/>
        <w:pict>
          <v:group style="position:absolute;margin-left:141.871002pt;margin-top:32.452259pt;width:37.864944pt;height:27.333595pt;mso-position-horizontal-relative:page;mso-position-vertical-relative:paragraph;z-index:-8013" coordorigin="2837,649" coordsize="757,547">
            <v:group style="position:absolute;left:2852;top:659;width:642;height:356" coordorigin="2852,659" coordsize="642,356">
              <v:shape style="position:absolute;left:2852;top:659;width:642;height:356" coordorigin="2852,659" coordsize="642,356" path="m3470,659l2933,659,2878,684,2856,740,2856,939,2853,958,2897,1010,2937,1016,3470,1016,3478,1012,3491,1000,3494,991,3494,683,3491,675,3484,669,3478,662,3470,659xe" filled="t" fillcolor="#C3C3C4" stroked="f">
                <v:path arrowok="t"/>
                <v:fill type="solid"/>
              </v:shape>
            </v:group>
            <v:group style="position:absolute;left:2847;top:663;width:643;height:361" coordorigin="2847,663" coordsize="643,361">
              <v:shape style="position:absolute;left:2847;top:663;width:643;height:361" coordorigin="2847,663" coordsize="643,361" path="m3465,663l2924,664,2869,691,2847,747,2848,949,2875,1003,2931,1025,3465,1025,3474,1021,3475,1020,2931,1020,2911,1017,2863,980,2852,941,2852,747,2876,691,2931,668,3475,668,3474,667,3465,663xe" filled="t" fillcolor="#050100" stroked="f">
                <v:path arrowok="t"/>
                <v:fill type="solid"/>
              </v:shape>
              <v:shape style="position:absolute;left:2847;top:663;width:643;height:361" coordorigin="2847,663" coordsize="643,361" path="m3475,668l3463,668,3471,671,3483,683,3486,691,3486,998,3483,1005,3477,1011,3471,1017,3463,1020,3475,1020,3480,1015,3479,1013,3482,1013,3487,1008,3491,999,3491,689,3487,680,3475,668xe" filled="t" fillcolor="#050100" stroked="f">
                <v:path arrowok="t"/>
                <v:fill type="solid"/>
              </v:shape>
              <v:shape style="position:absolute;left:2847;top:663;width:643;height:361" coordorigin="2847,663" coordsize="643,361" path="m3482,1013l3479,1013,3480,1015,3482,1013xe" filled="t" fillcolor="#050100" stroked="f">
                <v:path arrowok="t"/>
                <v:fill type="solid"/>
              </v:shape>
            </v:group>
            <v:group style="position:absolute;left:3277;top:904;width:307;height:281" coordorigin="3277,904" coordsize="307,281">
              <v:shape style="position:absolute;left:3277;top:904;width:307;height:281" coordorigin="3277,904" coordsize="307,281" path="m3339,1049l3317,1052,3305,1061,3315,1077,3333,1090,3350,1101,3362,1112,3415,1153,3472,1163,3470,1174,3479,1186,3492,1182,3507,1176,3572,1119,3585,1082,3578,1072,3558,1071,3557,1062,3557,1055,3377,1055,3360,1051,3339,1049xe" filled="t" fillcolor="#41529A" stroked="f">
                <v:path arrowok="t"/>
                <v:fill type="solid"/>
              </v:shape>
              <v:shape style="position:absolute;left:3277;top:904;width:307;height:281" coordorigin="3277,904" coordsize="307,281" path="m3286,904l3277,926,3281,939,3375,1054,3377,1055,3557,1055,3538,989,3387,973,3315,912,3305,907,3286,904xe" filled="t" fillcolor="#41529A" stroked="f">
                <v:path arrowok="t"/>
                <v:fill type="solid"/>
              </v:shape>
              <v:shape style="position:absolute;left:3277;top:904;width:307;height:281" coordorigin="3277,904" coordsize="307,281" path="m3449,938l3437,939,3429,947,3425,954,3416,956,3405,957,3394,961,3387,973,3527,973,3517,960,3506,947,3498,941,3461,941,3449,938xe" filled="t" fillcolor="#41529A" stroked="f">
                <v:path arrowok="t"/>
                <v:fill type="solid"/>
              </v:shape>
              <v:shape style="position:absolute;left:3277;top:904;width:307;height:281" coordorigin="3277,904" coordsize="307,281" path="m3483,932l3474,932,3467,941,3461,941,3498,941,3494,937,3483,932xe" filled="t" fillcolor="#41529A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-12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входа</w:t>
      </w:r>
      <w:r>
        <w:rPr>
          <w:rFonts w:ascii="Calibri" w:hAnsi="Calibri" w:cs="Calibri" w:eastAsia="Calibri"/>
          <w:b w:val="0"/>
          <w:bCs w:val="0"/>
          <w:color w:val="000001"/>
          <w:spacing w:val="-11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-11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режим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нажмите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before="45"/>
        <w:ind w:left="1997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spacing w:val="0"/>
          <w:w w:val="100"/>
        </w:rPr>
        <w:br w:type="column"/>
      </w:r>
      <w:r>
        <w:rPr>
          <w:rFonts w:ascii="Arial" w:hAnsi="Arial" w:cs="Arial" w:eastAsia="Arial"/>
          <w:b w:val="0"/>
          <w:bCs w:val="0"/>
          <w:color w:val="87898E"/>
          <w:spacing w:val="0"/>
          <w:w w:val="100"/>
          <w:position w:val="-7"/>
          <w:sz w:val="42"/>
          <w:szCs w:val="42"/>
        </w:rPr>
        <w:t>2</w:t>
      </w:r>
      <w:r>
        <w:rPr>
          <w:rFonts w:ascii="Arial" w:hAnsi="Arial" w:cs="Arial" w:eastAsia="Arial"/>
          <w:b w:val="0"/>
          <w:bCs w:val="0"/>
          <w:color w:val="87898E"/>
          <w:spacing w:val="21"/>
          <w:w w:val="100"/>
          <w:position w:val="-7"/>
          <w:sz w:val="42"/>
          <w:szCs w:val="4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Выберите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режим</w:t>
      </w:r>
      <w:r>
        <w:rPr>
          <w:rFonts w:ascii="Calibri" w:hAnsi="Calibri" w:cs="Calibri" w:eastAsia="Calibri"/>
          <w:b w:val="0"/>
          <w:bCs w:val="0"/>
          <w:color w:val="000001"/>
          <w:spacing w:val="-8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работы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1"/>
          <w:szCs w:val="21"/>
        </w:rPr>
      </w:r>
    </w:p>
    <w:p>
      <w:pPr>
        <w:spacing w:line="280" w:lineRule="exact" w:before="12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596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/>
        <w:pict>
          <v:group style="position:absolute;margin-left:419.35199pt;margin-top:-1.251988pt;width:45.082223pt;height:27.785742pt;mso-position-horizontal-relative:page;mso-position-vertical-relative:paragraph;z-index:-8003" coordorigin="8387,-25" coordsize="902,556">
            <v:group style="position:absolute;left:8399;top:-12;width:715;height:327" coordorigin="8399,-12" coordsize="715,327">
              <v:shape style="position:absolute;left:8399;top:-12;width:715;height:327" coordorigin="8399,-12" coordsize="715,327" path="m8602,-12l8486,-12,8468,-10,8416,27,8399,278,8399,288,8403,297,8410,304,8417,311,8426,315,9088,315,9115,284,9115,73,9075,4,8602,-12xe" filled="t" fillcolor="#C3C3C4" stroked="f">
                <v:path arrowok="t"/>
                <v:fill type="solid"/>
              </v:shape>
            </v:group>
            <v:group style="position:absolute;left:8397;top:-15;width:721;height:332" coordorigin="8397,-15" coordsize="721,332">
              <v:shape style="position:absolute;left:8397;top:-15;width:721;height:332" coordorigin="8397,-15" coordsize="721,332" path="m8414,304l8410,304,8408,306,8416,313,8426,317,9089,317,9099,313,9100,312,8427,312,8419,309,8414,304xe" filled="t" fillcolor="#050100" stroked="f">
                <v:path arrowok="t"/>
                <v:fill type="solid"/>
              </v:shape>
              <v:shape style="position:absolute;left:8397;top:-15;width:721;height:332" coordorigin="8397,-15" coordsize="721,332" path="m9053,-10l8490,-10,9038,-9,9056,-4,9104,39,9113,78,9113,287,9109,296,9103,302,9096,309,9088,312,9100,312,9106,306,9114,298,9118,288,9118,76,9115,59,9109,41,9098,23,9081,4,9063,-6,9053,-10xe" filled="t" fillcolor="#050100" stroked="f">
                <v:path arrowok="t"/>
                <v:fill type="solid"/>
              </v:shape>
              <v:shape style="position:absolute;left:8397;top:-15;width:721;height:332" coordorigin="8397,-15" coordsize="721,332" path="m9024,-15l8488,-15,8416,22,8397,78,8397,288,8401,298,8408,306,8410,304,8414,304,8405,296,8402,287,8402,278,8403,65,8434,10,8490,-10,9053,-10,9044,-13,9024,-15xe" filled="t" fillcolor="#050100" stroked="f">
                <v:path arrowok="t"/>
                <v:fill type="solid"/>
              </v:shape>
            </v:group>
            <v:group style="position:absolute;left:8935;top:205;width:344;height:315" coordorigin="8935,205" coordsize="344,315">
              <v:shape style="position:absolute;left:8935;top:205;width:344;height:315" coordorigin="8935,205" coordsize="344,315" path="m9006,369l8983,371,8966,378,8974,396,8990,411,9009,422,9039,449,9091,487,9151,496,9150,507,9155,521,9170,517,9185,513,9249,466,9279,408,9273,397,9258,393,9251,385,9249,376,9046,376,9026,371,9006,369xe" filled="t" fillcolor="#41529A" stroked="f">
                <v:path arrowok="t"/>
                <v:fill type="solid"/>
              </v:shape>
              <v:shape style="position:absolute;left:8935;top:205;width:344;height:315" coordorigin="8935,205" coordsize="344,315" path="m8948,205l8935,227,8936,242,9043,374,9046,376,9249,376,9247,365,9244,341,9238,328,9230,313,9221,297,9211,281,9057,281,8975,215,8966,210,8948,205xe" filled="t" fillcolor="#41529A" stroked="f">
                <v:path arrowok="t"/>
                <v:fill type="solid"/>
              </v:shape>
              <v:shape style="position:absolute;left:8935;top:205;width:344;height:315" coordorigin="8935,205" coordsize="344,315" path="m9077,267l9065,270,9057,281,9211,281,9202,270,9099,270,9089,268,9077,267xe" filled="t" fillcolor="#41529A" stroked="f">
                <v:path arrowok="t"/>
                <v:fill type="solid"/>
              </v:shape>
              <v:shape style="position:absolute;left:8935;top:205;width:344;height:315" coordorigin="8935,205" coordsize="344,315" path="m9115,244l9105,251,9102,269,9099,270,9202,270,9200,267,9189,254,9186,251,9144,251,9139,250,9128,246,9115,244xe" filled="t" fillcolor="#41529A" stroked="f">
                <v:path arrowok="t"/>
                <v:fill type="solid"/>
              </v:shape>
              <v:shape style="position:absolute;left:8935;top:205;width:344;height:315" coordorigin="8935,205" coordsize="344,315" path="m9158,237l9150,241,9144,251,9186,251,9178,244,9167,238,9158,237xe" filled="t" fillcolor="#41529A" stroked="f">
                <v:path arrowok="t"/>
                <v:fill type="solid"/>
              </v:shape>
            </v:group>
            <v:group style="position:absolute;left:8514;top:83;width:401;height:109" coordorigin="8514,83" coordsize="401,109">
              <v:shape style="position:absolute;left:8514;top:83;width:401;height:109" coordorigin="8514,83" coordsize="401,109" path="m8849,85l8849,190,8849,190,8849,191,8914,191,8915,178,8863,177,8864,87,8863,87,8863,86,8864,86,8864,86,8849,85xe" filled="t" fillcolor="#6B6E74" stroked="f">
                <v:path arrowok="t"/>
                <v:fill type="solid"/>
              </v:shape>
              <v:shape style="position:absolute;left:8514;top:83;width:401;height:109" coordorigin="8514,83" coordsize="401,109" path="m8864,86l8863,86,8863,87,8864,87,8864,86xe" filled="t" fillcolor="#6B6E74" stroked="f">
                <v:path arrowok="t"/>
                <v:fill type="solid"/>
              </v:shape>
              <v:shape style="position:absolute;left:8514;top:83;width:401;height:109" coordorigin="8514,83" coordsize="401,109" path="m8792,83l8767,83,8755,88,8746,98,8736,114,8732,135,8732,149,8734,157,8742,174,8748,180,8764,190,8772,192,8791,192,8800,190,8816,181,8818,179,8772,179,8764,176,8751,161,8747,152,8747,124,8751,113,8758,106,8765,100,8773,97,8818,97,8817,95,8801,86,8792,83xe" filled="t" fillcolor="#6B6E74" stroked="f">
                <v:path arrowok="t"/>
                <v:fill type="solid"/>
              </v:shape>
              <v:shape style="position:absolute;left:8514;top:83;width:401;height:109" coordorigin="8514,83" coordsize="401,109" path="m8818,97l8789,97,8795,98,8801,102,8806,105,8810,110,8813,116,8816,122,8817,127,8817,152,8814,161,8807,168,8801,176,8792,179,8818,179,8822,175,8831,158,8833,149,8833,127,8831,118,8827,110,8823,101,8818,97xe" filled="t" fillcolor="#6B6E74" stroked="f">
                <v:path arrowok="t"/>
                <v:fill type="solid"/>
              </v:shape>
              <v:shape style="position:absolute;left:8514;top:83;width:401;height:109" coordorigin="8514,83" coordsize="401,109" path="m8679,83l8654,83,8642,88,8633,98,8623,114,8619,135,8619,149,8621,157,8629,174,8635,180,8643,185,8650,190,8659,192,8678,192,8687,190,8703,181,8705,179,8659,179,8651,176,8644,168,8638,161,8634,152,8634,124,8638,113,8645,106,8652,100,8660,97,8705,97,8703,95,8696,90,8688,86,8679,83xe" filled="t" fillcolor="#6B6E74" stroked="f">
                <v:path arrowok="t"/>
                <v:fill type="solid"/>
              </v:shape>
              <v:shape style="position:absolute;left:8514;top:83;width:401;height:109" coordorigin="8514,83" coordsize="401,109" path="m8705,97l8676,97,8682,98,8687,102,8704,129,8704,152,8701,161,8694,168,8688,176,8679,179,8705,179,8709,175,8717,158,8720,149,8720,127,8718,118,8709,101,8705,97xe" filled="t" fillcolor="#6B6E74" stroked="f">
                <v:path arrowok="t"/>
                <v:fill type="solid"/>
              </v:shape>
              <v:shape style="position:absolute;left:8514;top:83;width:401;height:109" coordorigin="8514,83" coordsize="401,109" path="m8574,83l8554,83,8546,85,8514,126,8514,147,8516,156,8519,165,8523,174,8529,181,8536,185,8543,190,8552,192,8574,192,8584,189,8591,183,8597,179,8556,179,8550,177,8540,171,8536,166,8531,153,8530,146,8530,130,8531,124,8533,117,8535,111,8539,106,8544,102,8549,98,8555,97,8597,97,8583,86,8574,83xe" filled="t" fillcolor="#6B6E74" stroked="f">
                <v:path arrowok="t"/>
                <v:fill type="solid"/>
              </v:shape>
              <v:shape style="position:absolute;left:8514;top:83;width:401;height:109" coordorigin="8514,83" coordsize="401,109" path="m8592,152l8592,153,8590,162,8587,168,8581,173,8576,177,8570,179,8597,179,8599,177,8604,168,8607,157,8607,156,8592,152xe" filled="t" fillcolor="#6B6E74" stroked="f">
                <v:path arrowok="t"/>
                <v:fill type="solid"/>
              </v:shape>
              <v:shape style="position:absolute;left:8514;top:83;width:401;height:109" coordorigin="8514,83" coordsize="401,109" path="m8597,97l8570,97,8576,98,8580,101,8585,105,8588,110,8591,118,8591,118,8606,115,8603,104,8598,97,8597,97xe" filled="t" fillcolor="#6B6E74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595B5E"/>
          <w:spacing w:val="0"/>
          <w:w w:val="90"/>
          <w:sz w:val="11"/>
          <w:szCs w:val="11"/>
        </w:rPr>
        <w:t>AM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after="0"/>
        <w:jc w:val="left"/>
        <w:rPr>
          <w:rFonts w:ascii="Arial" w:hAnsi="Arial" w:cs="Arial" w:eastAsia="Arial"/>
          <w:sz w:val="11"/>
          <w:szCs w:val="11"/>
        </w:rPr>
        <w:sectPr>
          <w:type w:val="continuous"/>
          <w:pgSz w:w="11906" w:h="16840"/>
          <w:pgMar w:top="1580" w:bottom="0" w:left="100" w:right="340"/>
          <w:cols w:num="3" w:equalWidth="0">
            <w:col w:w="1126" w:space="1023"/>
            <w:col w:w="2300" w:space="1477"/>
            <w:col w:w="5540"/>
          </w:cols>
        </w:sectPr>
      </w:pPr>
    </w:p>
    <w:p>
      <w:pPr>
        <w:spacing w:line="170" w:lineRule="exact" w:before="6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after="0" w:line="170" w:lineRule="exact"/>
        <w:rPr>
          <w:sz w:val="17"/>
          <w:szCs w:val="17"/>
        </w:rPr>
        <w:sectPr>
          <w:type w:val="continuous"/>
          <w:pgSz w:w="11906" w:h="16840"/>
          <w:pgMar w:top="1580" w:bottom="0" w:left="100" w:right="340"/>
        </w:sectPr>
      </w:pPr>
    </w:p>
    <w:p>
      <w:pPr>
        <w:spacing w:line="220" w:lineRule="exact" w:before="15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612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21.641001pt;margin-top:4.792432pt;width:1.058pt;height:.1pt;mso-position-horizontal-relative:page;mso-position-vertical-relative:paragraph;z-index:-8020" coordorigin="433,96" coordsize="21,2">
            <v:shape style="position:absolute;left:433;top:96;width:21;height:2" coordorigin="433,96" coordsize="21,0" path="m433,96l454,96e" filled="f" stroked="t" strokeweight=".1pt" strokecolor="#050100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6B6E74"/>
          <w:spacing w:val="0"/>
          <w:w w:val="85"/>
          <w:sz w:val="16"/>
          <w:szCs w:val="16"/>
        </w:rPr>
        <w:t>QUIET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6"/>
          <w:szCs w:val="16"/>
        </w:rPr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48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30.961pt;margin-top:72.910004pt;width:31.994522pt;height:15.325pt;mso-position-horizontal-relative:page;mso-position-vertical-relative:paragraph;z-index:-8024" coordorigin="619,1458" coordsize="640,307">
            <v:group style="position:absolute;left:632;top:1471;width:615;height:282" coordorigin="632,1471" coordsize="615,282">
              <v:shape style="position:absolute;left:632;top:1471;width:615;height:282" coordorigin="632,1471" coordsize="615,282" path="m1223,1471l723,1471,651,1508,632,1565,632,1729,635,1737,641,1743,647,1749,655,1752,1223,1752,1231,1749,1237,1743,1244,1737,1247,1729,1247,1494,1244,1486,1237,1480,1231,1474,1223,1471xe" filled="t" fillcolor="#E6BDAA" stroked="f">
                <v:path arrowok="t"/>
                <v:fill type="solid"/>
              </v:shape>
            </v:group>
            <v:group style="position:absolute;left:629;top:1468;width:620;height:287" coordorigin="629,1468" coordsize="620,287">
              <v:shape style="position:absolute;left:629;top:1468;width:620;height:287" coordorigin="629,1468" coordsize="620,287" path="m1224,1468l720,1468,648,1507,629,1565,629,1730,633,1738,646,1751,654,1755,1224,1755,1233,1751,1234,1750,656,1750,648,1747,637,1736,634,1728,634,1721,636,1547,669,1493,726,1473,1234,1473,1233,1471,1224,1468xe" filled="t" fillcolor="#050100" stroked="f">
                <v:path arrowok="t"/>
                <v:fill type="solid"/>
              </v:shape>
              <v:shape style="position:absolute;left:629;top:1468;width:620;height:287" coordorigin="629,1468" coordsize="620,287" path="m1234,1473l1223,1473,1230,1476,1236,1482,1241,1487,1244,1495,1244,1728,1241,1736,1236,1741,1230,1747,1223,1750,1234,1750,1246,1738,1249,1730,1249,1493,1246,1485,1239,1478,1239,1478,1234,1473xe" filled="t" fillcolor="#050100" stroked="f">
                <v:path arrowok="t"/>
                <v:fill type="solid"/>
              </v:shape>
              <v:shape style="position:absolute;left:629;top:1468;width:620;height:287" coordorigin="629,1468" coordsize="620,287" path="m1239,1478xe" filled="t" fillcolor="#050100" stroked="f">
                <v:path arrowok="t"/>
                <v:fill type="solid"/>
              </v:shape>
            </v:group>
            <v:group style="position:absolute;left:709;top:1580;width:41;height:81" coordorigin="709,1580" coordsize="41,81">
              <v:shape style="position:absolute;left:709;top:1580;width:41;height:81" coordorigin="709,1580" coordsize="41,81" path="m750,1580l709,1620,750,1661,750,1580xe" filled="t" fillcolor="#7E594B" stroked="f">
                <v:path arrowok="t"/>
                <v:fill type="solid"/>
              </v:shape>
            </v:group>
            <v:group style="position:absolute;left:770;top:1580;width:41;height:81" coordorigin="770,1580" coordsize="41,81">
              <v:shape style="position:absolute;left:770;top:1580;width:41;height:81" coordorigin="770,1580" coordsize="41,81" path="m770,1580l770,1661,811,1621,770,1580xe" filled="t" fillcolor="#7E594B" stroked="f">
                <v:path arrowok="t"/>
                <v:fill type="solid"/>
              </v:shape>
            </v:group>
            <v:group style="position:absolute;left:838;top:1591;width:265;height:80" coordorigin="838,1591" coordsize="265,80">
              <v:shape style="position:absolute;left:838;top:1591;width:265;height:80" coordorigin="838,1591" coordsize="265,80" path="m1081,1591l1071,1591,1066,1593,1057,1599,1054,1604,1051,1611,1049,1617,1048,1624,1048,1640,1049,1646,1054,1659,1057,1663,1067,1670,1072,1672,1082,1672,1086,1671,1094,1666,1098,1664,1100,1661,1074,1661,1070,1660,1057,1638,1057,1624,1058,1621,1060,1613,1061,1611,1063,1609,1064,1606,1066,1605,1071,1602,1074,1601,1097,1601,1095,1598,1092,1596,1089,1594,1085,1592,1081,1591xe" filled="t" fillcolor="#6B6E74" stroked="f">
                <v:path arrowok="t"/>
                <v:fill type="solid"/>
              </v:shape>
              <v:shape style="position:absolute;left:838;top:1591;width:265;height:80" coordorigin="838,1591" coordsize="265,80" path="m1077,1630l1077,1640,1077,1640,1077,1640,1094,1640,1093,1654,1092,1655,1090,1657,1084,1660,1081,1661,1100,1661,1102,1659,1102,1631,1077,1630xe" filled="t" fillcolor="#6B6E74" stroked="f">
                <v:path arrowok="t"/>
                <v:fill type="solid"/>
              </v:shape>
              <v:shape style="position:absolute;left:838;top:1591;width:265;height:80" coordorigin="838,1591" coordsize="265,80" path="m1097,1601l1080,1601,1083,1602,1085,1603,1087,1604,1089,1606,1090,1608,1091,1610,1092,1613,1093,1617,1093,1618,1101,1615,1101,1614,1100,1609,1099,1605,1097,1601xe" filled="t" fillcolor="#6B6E74" stroked="f">
                <v:path arrowok="t"/>
                <v:fill type="solid"/>
              </v:shape>
              <v:shape style="position:absolute;left:838;top:1591;width:265;height:80" coordorigin="838,1591" coordsize="265,80" path="m992,1593l992,1670,992,1670,992,1670,1000,1670,1000,1612,1010,1612,1001,1593,992,1593xe" filled="t" fillcolor="#6B6E74" stroked="f">
                <v:path arrowok="t"/>
                <v:fill type="solid"/>
              </v:shape>
              <v:shape style="position:absolute;left:838;top:1591;width:265;height:80" coordorigin="838,1591" coordsize="265,80" path="m1010,1612l1000,1612,1029,1670,1038,1670,1038,1651,1030,1651,1010,1612xe" filled="t" fillcolor="#6B6E74" stroked="f">
                <v:path arrowok="t"/>
                <v:fill type="solid"/>
              </v:shape>
              <v:shape style="position:absolute;left:838;top:1591;width:265;height:80" coordorigin="838,1591" coordsize="265,80" path="m1030,1593l1030,1651,1038,1651,1038,1593,1030,1593xe" filled="t" fillcolor="#6B6E74" stroked="f">
                <v:path arrowok="t"/>
                <v:fill type="solid"/>
              </v:shape>
              <v:shape style="position:absolute;left:838;top:1591;width:265;height:80" coordorigin="838,1591" coordsize="265,80" path="m971,1593l971,1670,971,1670,971,1670,979,1670,980,1595,979,1595,979,1594,980,1594,980,1593,971,1593xe" filled="t" fillcolor="#6B6E74" stroked="f">
                <v:path arrowok="t"/>
                <v:fill type="solid"/>
              </v:shape>
              <v:shape style="position:absolute;left:838;top:1591;width:265;height:80" coordorigin="838,1591" coordsize="265,80" path="m980,1594l979,1594,979,1595,980,1595,980,1594xe" filled="t" fillcolor="#6B6E74" stroked="f">
                <v:path arrowok="t"/>
                <v:fill type="solid"/>
              </v:shape>
              <v:shape style="position:absolute;left:838;top:1591;width:265;height:80" coordorigin="838,1591" coordsize="265,80" path="m912,1670l905,1670,905,1670,912,1670,912,1670xe" filled="t" fillcolor="#6B6E74" stroked="f">
                <v:path arrowok="t"/>
                <v:fill type="solid"/>
              </v:shape>
              <v:shape style="position:absolute;left:838;top:1591;width:265;height:80" coordorigin="838,1591" coordsize="265,80" path="m934,1606l926,1606,926,1607,927,1609,927,1611,939,1670,947,1670,951,1654,944,1654,943,1647,941,1640,940,1632,934,1606xe" filled="t" fillcolor="#6B6E74" stroked="f">
                <v:path arrowok="t"/>
                <v:fill type="solid"/>
              </v:shape>
              <v:shape style="position:absolute;left:838;top:1591;width:265;height:80" coordorigin="838,1591" coordsize="265,80" path="m889,1593l888,1593,904,1670,905,1670,912,1670,916,1655,908,1655,908,1651,907,1647,906,1642,898,1593,889,1593xe" filled="t" fillcolor="#6B6E74" stroked="f">
                <v:path arrowok="t"/>
                <v:fill type="solid"/>
              </v:shape>
              <v:shape style="position:absolute;left:838;top:1591;width:265;height:80" coordorigin="838,1591" coordsize="265,80" path="m922,1593l910,1645,910,1646,908,1655,916,1655,925,1611,925,1610,926,1608,926,1606,934,1606,931,1593,922,1593xe" filled="t" fillcolor="#6B6E74" stroked="f">
                <v:path arrowok="t"/>
                <v:fill type="solid"/>
              </v:shape>
              <v:shape style="position:absolute;left:838;top:1591;width:265;height:80" coordorigin="838,1591" coordsize="265,80" path="m964,1593l955,1593,945,1647,944,1651,944,1654,951,1654,964,1593xe" filled="t" fillcolor="#6B6E74" stroked="f">
                <v:path arrowok="t"/>
                <v:fill type="solid"/>
              </v:shape>
              <v:shape style="position:absolute;left:838;top:1591;width:265;height:80" coordorigin="838,1591" coordsize="265,80" path="m846,1644l838,1644,838,1645,838,1645,858,1672,867,1672,882,1661,859,1661,857,1660,847,1648,846,1644xe" filled="t" fillcolor="#6B6E74" stroked="f">
                <v:path arrowok="t"/>
                <v:fill type="solid"/>
              </v:shape>
              <v:shape style="position:absolute;left:838;top:1591;width:265;height:80" coordorigin="838,1591" coordsize="265,80" path="m865,1591l857,1591,853,1592,847,1596,844,1598,841,1605,840,1609,840,1617,860,1635,865,1637,876,1647,876,1651,870,1660,868,1661,865,1661,882,1661,882,1660,884,1656,885,1652,885,1644,856,1622,852,1620,851,1619,849,1617,849,1615,849,1609,850,1607,853,1603,857,1601,880,1601,878,1599,876,1596,869,1592,865,1591xe" filled="t" fillcolor="#6B6E74" stroked="f">
                <v:path arrowok="t"/>
                <v:fill type="solid"/>
              </v:shape>
              <v:shape style="position:absolute;left:838;top:1591;width:265;height:80" coordorigin="838,1591" coordsize="265,80" path="m880,1601l865,1601,869,1603,873,1607,874,1611,875,1615,882,1615,883,1611,883,1609,882,1606,880,1601xe" filled="t" fillcolor="#6B6E74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21.554001pt;margin-top:-5.307771pt;width:86.834pt;height:.424pt;mso-position-horizontal-relative:page;mso-position-vertical-relative:paragraph;z-index:-8019" coordorigin="431,-106" coordsize="1737,8">
            <v:group style="position:absolute;left:435;top:-102;width:1728;height:2" coordorigin="435,-102" coordsize="1728,2">
              <v:shape style="position:absolute;left:435;top:-102;width:1728;height:2" coordorigin="435,-102" coordsize="1728,0" path="m435,-102l2164,-102e" filled="f" stroked="t" strokeweight=".424pt" strokecolor="#050100">
                <v:path arrowok="t"/>
              </v:shape>
            </v:group>
            <v:group style="position:absolute;left:435;top:-105;width:1728;height:2" coordorigin="435,-105" coordsize="1728,2">
              <v:shape style="position:absolute;left:435;top:-105;width:1728;height:2" coordorigin="435,-105" coordsize="1728,0" path="m435,-105l2164,-105e" filled="f" stroked="t" strokeweight=".1pt" strokecolor="#B10A00">
                <v:path arrowok="t"/>
              </v:shape>
            </v:group>
            <w10:wrap type="none"/>
          </v:group>
        </w:pict>
      </w:r>
      <w:r>
        <w:rPr/>
        <w:pict>
          <v:shape style="position:absolute;margin-left:31.289pt;margin-top:92.683998pt;width:32.031pt;height:15.324pt;mso-position-horizontal-relative:page;mso-position-vertical-relative:paragraph;z-index:-8015" type="#_x0000_t75">
            <v:imagedata r:id="rId136" o:title=""/>
          </v:shape>
        </w:pict>
      </w:r>
      <w:r>
        <w:rPr/>
        <w:pict>
          <v:shape style="width:33.139987pt;height:53.25pt;mso-position-horizontal-relative:char;mso-position-vertical-relative:line" type="#_x0000_t75">
            <v:imagedata r:id="rId137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8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line="120" w:lineRule="exact"/>
        <w:ind w:left="673" w:right="198" w:firstLine="0"/>
        <w:jc w:val="left"/>
        <w:rPr>
          <w:rFonts w:ascii="Arial" w:hAnsi="Arial" w:cs="Arial" w:eastAsia="Arial"/>
          <w:sz w:val="12"/>
          <w:szCs w:val="12"/>
        </w:rPr>
      </w:pPr>
      <w:r>
        <w:rPr/>
        <w:pict>
          <v:group style="position:absolute;margin-left:21.152891pt;margin-top:23.361843pt;width:87.648109pt;height:7.734229pt;mso-position-horizontal-relative:page;mso-position-vertical-relative:paragraph;z-index:-8021" coordorigin="423,467" coordsize="1753,155">
            <v:group style="position:absolute;left:2031;top:477;width:135;height:134" coordorigin="2031,477" coordsize="135,134">
              <v:shape style="position:absolute;left:2031;top:477;width:135;height:134" coordorigin="2031,477" coordsize="135,134" path="m2164,477l2160,492,2157,510,2151,528,2111,581,2055,605,2034,607,2031,609,2105,591,2149,544,2166,480,2164,477xe" filled="t" fillcolor="#050100" stroked="f">
                <v:path arrowok="t"/>
                <v:fill type="solid"/>
              </v:shape>
            </v:group>
            <v:group style="position:absolute;left:565;top:607;width:1469;height:2" coordorigin="565,607" coordsize="1469,2">
              <v:shape style="position:absolute;left:565;top:607;width:1469;height:2" coordorigin="565,607" coordsize="1469,0" path="m565,607l2034,607e" filled="f" stroked="t" strokeweight=".100771pt" strokecolor="#050100">
                <v:path arrowok="t"/>
              </v:shape>
            </v:group>
            <v:group style="position:absolute;left:433;top:477;width:134;height:135" coordorigin="433,477" coordsize="134,135">
              <v:shape style="position:absolute;left:433;top:477;width:134;height:135" coordorigin="433,477" coordsize="134,135" path="m435,477l453,551,500,595,565,612,567,609,553,606,535,603,517,597,464,557,439,501,438,480,435,477xe" filled="t" fillcolor="#050100" stroked="f">
                <v:path arrowok="t"/>
                <v:fill type="solid"/>
              </v:shape>
            </v:group>
            <v:group style="position:absolute;left:2031;top:477;width:118;height:118" coordorigin="2031,477" coordsize="118,118">
              <v:shape style="position:absolute;left:2031;top:477;width:118;height:118" coordorigin="2031,477" coordsize="118,118" path="m2147,477l2144,489,2141,509,2134,528,2093,574,2034,591,2031,593,2101,574,2141,524,2150,480,2147,477xe" filled="t" fillcolor="#050100" stroked="f">
                <v:path arrowok="t"/>
                <v:fill type="solid"/>
              </v:shape>
            </v:group>
            <v:group style="position:absolute;left:565;top:591;width:1469;height:2" coordorigin="565,591" coordsize="1469,2">
              <v:shape style="position:absolute;left:565;top:591;width:1469;height:2" coordorigin="565,591" coordsize="1469,0" path="m565,591l2034,591e" filled="f" stroked="t" strokeweight=".1pt" strokecolor="#050100">
                <v:path arrowok="t"/>
              </v:shape>
            </v:group>
            <v:group style="position:absolute;left:449;top:477;width:118;height:119" coordorigin="449,477" coordsize="118,119">
              <v:shape style="position:absolute;left:449;top:477;width:118;height:119" coordorigin="449,477" coordsize="118,119" path="m451,477l470,547,521,587,565,596,567,593,555,590,536,587,517,580,471,539,454,480,451,477xe" filled="t" fillcolor="#050100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6B6E74"/>
          <w:spacing w:val="0"/>
          <w:w w:val="65"/>
          <w:sz w:val="12"/>
          <w:szCs w:val="12"/>
        </w:rPr>
        <w:t>FAN</w:t>
      </w:r>
      <w:r>
        <w:rPr>
          <w:rFonts w:ascii="Arial" w:hAnsi="Arial" w:cs="Arial" w:eastAsia="Arial"/>
          <w:b w:val="0"/>
          <w:bCs w:val="0"/>
          <w:color w:val="6B6E74"/>
          <w:spacing w:val="0"/>
          <w:w w:val="67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6B6E74"/>
          <w:spacing w:val="0"/>
          <w:w w:val="65"/>
          <w:sz w:val="12"/>
          <w:szCs w:val="12"/>
        </w:rPr>
        <w:t>SPEED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110" w:lineRule="exact" w:before="4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68.25pt;margin-top:73.833pt;width:31.963488pt;height:15.328pt;mso-position-horizontal-relative:page;mso-position-vertical-relative:paragraph;z-index:-8017" coordorigin="1365,1477" coordsize="639,307">
            <v:group style="position:absolute;left:1569;top:1643;width:2;height:2" coordorigin="1569,1643" coordsize="2,2">
              <v:shape style="position:absolute;left:1569;top:1643;width:2;height:2" coordorigin="1569,1643" coordsize="1,1" path="m1570,1643l1569,1643,1570,1644,1570,1643xe" filled="t" fillcolor="#6B6E74" stroked="f">
                <v:path arrowok="t"/>
                <v:fill type="solid"/>
              </v:shape>
            </v:group>
            <v:group style="position:absolute;left:1378;top:1489;width:614;height:282" coordorigin="1378,1489" coordsize="614,282">
              <v:shape style="position:absolute;left:1378;top:1489;width:614;height:282" coordorigin="1378,1489" coordsize="614,282" path="m1969,1489l1401,1489,1393,1492,1387,1498,1381,1504,1378,1512,1378,1747,1381,1755,1387,1762,1393,1768,1401,1771,1901,1771,1973,1734,1992,1677,1992,1512,1989,1504,1976,1492,1969,1489xe" filled="t" fillcolor="#E8C8B8" stroked="f">
                <v:path arrowok="t"/>
                <v:fill type="solid"/>
              </v:shape>
            </v:group>
            <v:group style="position:absolute;left:1375;top:1487;width:619;height:287" coordorigin="1375,1487" coordsize="619,287">
              <v:shape style="position:absolute;left:1375;top:1487;width:619;height:287" coordorigin="1375,1487" coordsize="619,287" path="m1969,1487l1400,1487,1392,1490,1378,1503,1375,1512,1375,1749,1378,1757,1385,1763,1392,1770,1400,1773,1904,1773,1921,1770,1926,1768,1401,1768,1394,1765,1389,1760,1383,1754,1380,1747,1380,1513,1383,1506,1388,1500,1394,1494,1401,1492,1980,1492,1978,1490,1969,1487xe" filled="t" fillcolor="#050100" stroked="f">
                <v:path arrowok="t"/>
                <v:fill type="solid"/>
              </v:shape>
              <v:shape style="position:absolute;left:1375;top:1487;width:619;height:287" coordorigin="1375,1487" coordsize="619,287" path="m1980,1492l1401,1492,1968,1492,1975,1494,1981,1500,1987,1506,1989,1513,1989,1677,1992,1677,1987,1694,1955,1749,1898,1768,1926,1768,1976,1734,1994,1677,1994,1512,1991,1503,1984,1497,1980,1492xe" filled="t" fillcolor="#050100" stroked="f">
                <v:path arrowok="t"/>
                <v:fill type="solid"/>
              </v:shape>
              <v:shape style="position:absolute;left:1375;top:1487;width:619;height:287" coordorigin="1375,1487" coordsize="619,287" path="m1388,1760xe" filled="t" fillcolor="#050100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231F21"/>
          <w:spacing w:val="0"/>
          <w:w w:val="95"/>
          <w:sz w:val="20"/>
          <w:szCs w:val="20"/>
        </w:rPr>
        <w:t>.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10" w:lineRule="exact" w:before="4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68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/>
        <w:pict>
          <v:group style="position:absolute;margin-left:68.25pt;margin-top:-23.148335pt;width:31.961pt;height:15.325pt;mso-position-horizontal-relative:page;mso-position-vertical-relative:paragraph;z-index:-8016" coordorigin="1365,-463" coordsize="639,307">
            <v:group style="position:absolute;left:1378;top:-450;width:614;height:282" coordorigin="1378,-450" coordsize="614,282">
              <v:shape style="position:absolute;left:1378;top:-450;width:614;height:282" coordorigin="1378,-450" coordsize="614,282" path="m1896,-450l1401,-450,1393,-447,1387,-441,1381,-435,1378,-427,1378,-192,1381,-184,1387,-178,1393,-172,1401,-169,1969,-169,1976,-172,1983,-178,1989,-184,1992,-192,1992,-361,1954,-432,1896,-450xe" filled="t" fillcolor="#EDE4E1" stroked="f">
                <v:path arrowok="t"/>
                <v:fill type="solid"/>
              </v:shape>
            </v:group>
            <v:group style="position:absolute;left:1375;top:-453;width:619;height:287" coordorigin="1375,-453" coordsize="619,287">
              <v:shape style="position:absolute;left:1375;top:-453;width:619;height:287" coordorigin="1375,-453" coordsize="619,287" path="m1896,-453l1400,-453,1392,-450,1378,-436,1375,-428,1375,-192,1378,-183,1391,-170,1400,-166,1969,-166,1978,-170,1979,-171,1401,-171,1394,-174,1389,-180,1383,-185,1380,-193,1380,-427,1383,-434,1388,-440,1394,-445,1402,-448,1926,-448,1917,-451,1896,-453xe" filled="t" fillcolor="#050100" stroked="f">
                <v:path arrowok="t"/>
                <v:fill type="solid"/>
              </v:shape>
              <v:shape style="position:absolute;left:1375;top:-453;width:619;height:287" coordorigin="1375,-453" coordsize="619,287" path="m1926,-448l1402,-448,1897,-448,1916,-446,1970,-413,1989,-357,1989,-193,1986,-185,1981,-180,1975,-174,1968,-171,1979,-171,1991,-183,1994,-192,1994,-200,1994,-364,1954,-435,1936,-445,1926,-448xe" filled="t" fillcolor="#050100" stroked="f">
                <v:path arrowok="t"/>
                <v:fill type="solid"/>
              </v:shape>
              <v:shape style="position:absolute;left:1375;top:-453;width:619;height:287" coordorigin="1375,-453" coordsize="619,287" path="m1388,-180xe" filled="t" fillcolor="#050100" stroked="f">
                <v:path arrowok="t"/>
                <v:fill type="solid"/>
              </v:shape>
            </v:group>
            <v:group style="position:absolute;left:1626;top:-362;width:265;height:80" coordorigin="1626,-362" coordsize="265,80">
              <v:shape style="position:absolute;left:1626;top:-362;width:265;height:80" coordorigin="1626,-362" coordsize="265,80" path="m1870,-362l1860,-362,1855,-360,1850,-357,1846,-354,1842,-349,1838,-336,1836,-329,1836,-313,1861,-281,1871,-281,1875,-282,1883,-286,1887,-290,1889,-292,1862,-292,1859,-293,1846,-315,1846,-329,1846,-332,1848,-337,1849,-340,1850,-342,1851,-344,1853,-347,1855,-348,1860,-351,1863,-352,1885,-352,1884,-355,1881,-357,1874,-361,1870,-362xe" filled="t" fillcolor="#6B6E74" stroked="f">
                <v:path arrowok="t"/>
                <v:fill type="solid"/>
              </v:shape>
              <v:shape style="position:absolute;left:1626;top:-362;width:265;height:80" coordorigin="1626,-362" coordsize="265,80" path="m1866,-323l1865,-313,1866,-313,1866,-313,1883,-313,1882,-299,1881,-298,1878,-296,1872,-292,1869,-292,1889,-292,1891,-293,1891,-322,1866,-323xe" filled="t" fillcolor="#6B6E74" stroked="f">
                <v:path arrowok="t"/>
                <v:fill type="solid"/>
              </v:shape>
              <v:shape style="position:absolute;left:1626;top:-362;width:265;height:80" coordorigin="1626,-362" coordsize="265,80" path="m1885,-352l1869,-352,1871,-351,1874,-350,1876,-349,1877,-347,1879,-345,1880,-343,1881,-340,1882,-336,1882,-335,1890,-338,1890,-338,1889,-344,1888,-348,1885,-352xe" filled="t" fillcolor="#6B6E74" stroked="f">
                <v:path arrowok="t"/>
                <v:fill type="solid"/>
              </v:shape>
              <v:shape style="position:absolute;left:1626;top:-362;width:265;height:80" coordorigin="1626,-362" coordsize="265,80" path="m1781,-360l1780,-283,1781,-283,1781,-283,1788,-283,1789,-341,1799,-341,1789,-360,1781,-360xe" filled="t" fillcolor="#6B6E74" stroked="f">
                <v:path arrowok="t"/>
                <v:fill type="solid"/>
              </v:shape>
              <v:shape style="position:absolute;left:1626;top:-362;width:265;height:80" coordorigin="1626,-362" coordsize="265,80" path="m1799,-341l1789,-341,1818,-283,1826,-283,1826,-302,1818,-302,1799,-341xe" filled="t" fillcolor="#6B6E74" stroked="f">
                <v:path arrowok="t"/>
                <v:fill type="solid"/>
              </v:shape>
              <v:shape style="position:absolute;left:1626;top:-362;width:265;height:80" coordorigin="1626,-362" coordsize="265,80" path="m1819,-360l1818,-302,1826,-302,1827,-360,1819,-360xe" filled="t" fillcolor="#6B6E74" stroked="f">
                <v:path arrowok="t"/>
                <v:fill type="solid"/>
              </v:shape>
              <v:shape style="position:absolute;left:1626;top:-362;width:265;height:80" coordorigin="1626,-362" coordsize="265,80" path="m1760,-360l1759,-283,1760,-283,1760,-283,1768,-283,1768,-358,1768,-358,1768,-359,1768,-359,1768,-360,1760,-360xe" filled="t" fillcolor="#6B6E74" stroked="f">
                <v:path arrowok="t"/>
                <v:fill type="solid"/>
              </v:shape>
              <v:shape style="position:absolute;left:1626;top:-362;width:265;height:80" coordorigin="1626,-362" coordsize="265,80" path="m1768,-359l1768,-359,1768,-358,1768,-358,1768,-359xe" filled="t" fillcolor="#6B6E74" stroked="f">
                <v:path arrowok="t"/>
                <v:fill type="solid"/>
              </v:shape>
              <v:shape style="position:absolute;left:1626;top:-362;width:265;height:80" coordorigin="1626,-362" coordsize="265,80" path="m1701,-283l1693,-283,1693,-283,1701,-283,1701,-283xe" filled="t" fillcolor="#6B6E74" stroked="f">
                <v:path arrowok="t"/>
                <v:fill type="solid"/>
              </v:shape>
              <v:shape style="position:absolute;left:1626;top:-362;width:265;height:80" coordorigin="1626,-362" coordsize="265,80" path="m1723,-347l1715,-347,1715,-346,1716,-344,1716,-341,1728,-283,1736,-283,1739,-299,1732,-299,1731,-306,1730,-313,1728,-321,1723,-347xe" filled="t" fillcolor="#6B6E74" stroked="f">
                <v:path arrowok="t"/>
                <v:fill type="solid"/>
              </v:shape>
              <v:shape style="position:absolute;left:1626;top:-362;width:265;height:80" coordorigin="1626,-362" coordsize="265,80" path="m1678,-360l1677,-360,1692,-283,1693,-283,1701,-283,1704,-298,1697,-298,1696,-302,1696,-306,1695,-310,1686,-360,1678,-360xe" filled="t" fillcolor="#6B6E74" stroked="f">
                <v:path arrowok="t"/>
                <v:fill type="solid"/>
              </v:shape>
              <v:shape style="position:absolute;left:1626;top:-362;width:265;height:80" coordorigin="1626,-362" coordsize="265,80" path="m1710,-360l1698,-306,1698,-304,1697,-298,1704,-298,1714,-341,1714,-343,1714,-345,1715,-347,1723,-347,1720,-360,1710,-360xe" filled="t" fillcolor="#6B6E74" stroked="f">
                <v:path arrowok="t"/>
                <v:fill type="solid"/>
              </v:shape>
              <v:shape style="position:absolute;left:1626;top:-362;width:265;height:80" coordorigin="1626,-362" coordsize="265,80" path="m1752,-360l1744,-360,1734,-310,1734,-306,1732,-299,1739,-299,1752,-360xe" filled="t" fillcolor="#6B6E74" stroked="f">
                <v:path arrowok="t"/>
                <v:fill type="solid"/>
              </v:shape>
              <v:shape style="position:absolute;left:1626;top:-362;width:265;height:80" coordorigin="1626,-362" coordsize="265,80" path="m1635,-309l1627,-309,1627,-308,1626,-308,1646,-281,1656,-281,1660,-282,1666,-286,1669,-289,1670,-292,1648,-292,1645,-292,1635,-305,1635,-309xe" filled="t" fillcolor="#6B6E74" stroked="f">
                <v:path arrowok="t"/>
                <v:fill type="solid"/>
              </v:shape>
              <v:shape style="position:absolute;left:1626;top:-362;width:265;height:80" coordorigin="1626,-362" coordsize="265,80" path="m1654,-362l1645,-362,1642,-361,1629,-344,1629,-336,1653,-316,1657,-315,1665,-306,1665,-302,1658,-293,1656,-292,1654,-292,1670,-292,1673,-297,1673,-300,1673,-310,1644,-331,1641,-333,1639,-334,1638,-336,1637,-338,1645,-351,1668,-351,1667,-354,1664,-357,1661,-359,1658,-361,1654,-362xe" filled="t" fillcolor="#6B6E74" stroked="f">
                <v:path arrowok="t"/>
                <v:fill type="solid"/>
              </v:shape>
              <v:shape style="position:absolute;left:1626;top:-362;width:265;height:80" coordorigin="1626,-362" coordsize="265,80" path="m1668,-351l1654,-351,1657,-350,1661,-346,1663,-342,1663,-337,1671,-338,1672,-342,1671,-344,1671,-347,1668,-351xe" filled="t" fillcolor="#6B6E74" stroked="f">
                <v:path arrowok="t"/>
                <v:fill type="solid"/>
              </v:shape>
            </v:group>
            <v:group style="position:absolute;left:1488;top:-382;width:82;height:41" coordorigin="1488,-382" coordsize="82,41">
              <v:shape style="position:absolute;left:1488;top:-382;width:82;height:41" coordorigin="1488,-382" coordsize="82,41" path="m1529,-382l1488,-341,1570,-341,1529,-382xe" filled="t" fillcolor="#7E594B" stroked="f">
                <v:path arrowok="t"/>
                <v:fill type="solid"/>
              </v:shape>
            </v:group>
            <v:group style="position:absolute;left:1488;top:-316;width:82;height:41" coordorigin="1488,-316" coordsize="82,41">
              <v:shape style="position:absolute;left:1488;top:-316;width:82;height:41" coordorigin="1488,-316" coordsize="82,41" path="m1570,-316l1488,-316,1529,-275,1570,-316xe" filled="t" fillcolor="#7E594B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71.241997pt;margin-top:-94.905334pt;width:31.961pt;height:51.609pt;mso-position-horizontal-relative:page;mso-position-vertical-relative:paragraph;z-index:-8014" coordorigin="1425,-1898" coordsize="639,1032">
            <v:group style="position:absolute;left:1613;top:-1432;width:336;height:90" coordorigin="1613,-1432" coordsize="336,90">
              <v:shape style="position:absolute;left:1613;top:-1432;width:336;height:90" coordorigin="1613,-1432" coordsize="336,90" path="m1920,-1432l1881,-1432,1881,-1343,1881,-1343,1881,-1343,1893,-1343,1893,-1379,1930,-1379,1937,-1381,1942,-1387,1945,-1390,1893,-1390,1893,-1421,1945,-1421,1945,-1422,1942,-1425,1939,-1427,1936,-1429,1932,-1431,1925,-1432,1920,-1432xe" filled="t" fillcolor="#6B6E74" stroked="f">
                <v:path arrowok="t"/>
                <v:fill type="solid"/>
              </v:shape>
              <v:shape style="position:absolute;left:1613;top:-1432;width:336;height:90" coordorigin="1613,-1432" coordsize="336,90" path="m1930,-1379l1893,-1379,1915,-1379,1928,-1379,1930,-1379xe" filled="t" fillcolor="#6B6E74" stroked="f">
                <v:path arrowok="t"/>
                <v:fill type="solid"/>
              </v:shape>
              <v:shape style="position:absolute;left:1613;top:-1432;width:336;height:90" coordorigin="1613,-1432" coordsize="336,90" path="m1945,-1421l1893,-1421,1915,-1421,1921,-1421,1924,-1420,1926,-1420,1929,-1419,1931,-1417,1933,-1415,1935,-1412,1936,-1409,1936,-1401,1934,-1397,1931,-1394,1928,-1392,1923,-1390,1945,-1390,1947,-1392,1949,-1398,1949,-1410,1948,-1415,1946,-1418,1945,-1421xe" filled="t" fillcolor="#6B6E74" stroked="f">
                <v:path arrowok="t"/>
                <v:fill type="solid"/>
              </v:shape>
              <v:shape style="position:absolute;left:1613;top:-1432;width:336;height:90" coordorigin="1613,-1432" coordsize="336,90" path="m1778,-1432l1777,-1343,1778,-1343,1778,-1343,1789,-1343,1790,-1415,1802,-1415,1796,-1432,1778,-1432xe" filled="t" fillcolor="#6B6E74" stroked="f">
                <v:path arrowok="t"/>
                <v:fill type="solid"/>
              </v:shape>
              <v:shape style="position:absolute;left:1613;top:-1432;width:336;height:90" coordorigin="1613,-1432" coordsize="336,90" path="m1802,-1415l1790,-1415,1814,-1343,1825,-1343,1831,-1358,1821,-1358,1820,-1361,1819,-1365,1817,-1369,1802,-1415xe" filled="t" fillcolor="#6B6E74" stroked="f">
                <v:path arrowok="t"/>
                <v:fill type="solid"/>
              </v:shape>
              <v:shape style="position:absolute;left:1613;top:-1432;width:336;height:90" coordorigin="1613,-1432" coordsize="336,90" path="m1863,-1414l1850,-1414,1850,-1343,1862,-1343,1863,-1414xe" filled="t" fillcolor="#6B6E74" stroked="f">
                <v:path arrowok="t"/>
                <v:fill type="solid"/>
              </v:shape>
              <v:shape style="position:absolute;left:1613;top:-1432;width:336;height:90" coordorigin="1613,-1432" coordsize="336,90" path="m1847,-1432l1825,-1370,1823,-1365,1821,-1358,1831,-1358,1850,-1414,1863,-1414,1863,-1432,1847,-1432xe" filled="t" fillcolor="#6B6E74" stroked="f">
                <v:path arrowok="t"/>
                <v:fill type="solid"/>
              </v:shape>
              <v:shape style="position:absolute;left:1613;top:-1432;width:336;height:90" coordorigin="1613,-1432" coordsize="336,90" path="m1696,-1432l1696,-1343,1696,-1343,1696,-1343,1762,-1343,1763,-1354,1708,-1354,1709,-1384,1757,-1384,1758,-1394,1708,-1395,1709,-1421,1760,-1421,1761,-1432,1696,-1432xe" filled="t" fillcolor="#6B6E74" stroked="f">
                <v:path arrowok="t"/>
                <v:fill type="solid"/>
              </v:shape>
              <v:shape style="position:absolute;left:1613;top:-1432;width:336;height:90" coordorigin="1613,-1432" coordsize="336,90" path="m1757,-1384l1709,-1384,1757,-1383,1757,-1384xe" filled="t" fillcolor="#6B6E74" stroked="f">
                <v:path arrowok="t"/>
                <v:fill type="solid"/>
              </v:shape>
              <v:shape style="position:absolute;left:1613;top:-1432;width:336;height:90" coordorigin="1613,-1432" coordsize="336,90" path="m1760,-1421l1709,-1421,1760,-1421,1760,-1421xe" filled="t" fillcolor="#6B6E74" stroked="f">
                <v:path arrowok="t"/>
                <v:fill type="solid"/>
              </v:shape>
              <v:shape style="position:absolute;left:1613;top:-1432;width:336;height:90" coordorigin="1613,-1432" coordsize="336,90" path="m1614,-1432l1613,-1421,1643,-1421,1643,-1343,1643,-1343,1643,-1343,1655,-1343,1656,-1421,1684,-1421,1684,-1422,1614,-1422,1614,-1422,1684,-1422,1685,-1432,1614,-1432xe" filled="t" fillcolor="#6B6E74" stroked="f">
                <v:path arrowok="t"/>
                <v:fill type="solid"/>
              </v:shape>
              <v:shape style="position:absolute;left:1613;top:-1432;width:336;height:90" coordorigin="1613,-1432" coordsize="336,90" path="m1684,-1421l1656,-1421,1684,-1421,1684,-1421xe" filled="t" fillcolor="#6B6E74" stroked="f">
                <v:path arrowok="t"/>
                <v:fill type="solid"/>
              </v:shape>
              <v:shape style="position:absolute;left:1613;top:-1432;width:336;height:90" coordorigin="1613,-1432" coordsize="336,90" path="m1684,-1422l1614,-1422,1614,-1422,1684,-1422,1684,-1422xe" filled="t" fillcolor="#6B6E74" stroked="f">
                <v:path arrowok="t"/>
                <v:fill type="solid"/>
              </v:shape>
            </v:group>
            <v:group style="position:absolute;left:1435;top:-1888;width:619;height:1012" coordorigin="1435,-1888" coordsize="619,1012">
              <v:shape style="position:absolute;left:1435;top:-1888;width:619;height:1012" coordorigin="1435,-1888" coordsize="619,1012" path="m1973,-1888l1512,-1888,1457,-1863,1435,-1807,1435,-953,1460,-898,1516,-876,1977,-876,1996,-879,2000,-881,1973,-881,1504,-882,1450,-918,1440,-957,1441,-1819,1477,-1872,1516,-1883,2000,-1883,1993,-1886,1973,-1888xe" filled="t" fillcolor="#050100" stroked="f">
                <v:path arrowok="t"/>
                <v:fill type="solid"/>
              </v:shape>
              <v:shape style="position:absolute;left:1435;top:-1888;width:619;height:1012" coordorigin="1435,-1888" coordsize="619,1012" path="m2000,-1883l1516,-1883,1985,-1882,2001,-1877,2019,-1865,2038,-1846,2046,-1827,2049,-1807,2049,-957,2052,-957,2012,-891,1973,-881,2000,-881,2052,-937,2054,-957,2054,-1811,2051,-1830,2043,-1849,2029,-1866,2012,-1878,2000,-1883xe" filled="t" fillcolor="#050100" stroked="f">
                <v:path arrowok="t"/>
                <v:fill type="solid"/>
              </v:shape>
            </v:group>
            <v:group style="position:absolute;left:1617;top:-1800;width:254;height:48" coordorigin="1617,-1800" coordsize="254,48">
              <v:shape style="position:absolute;left:1617;top:-1800;width:254;height:48" coordorigin="1617,-1800" coordsize="254,48" path="m1744,-1800l1617,-1752,1871,-1752,1744,-1800xe" filled="t" fillcolor="#6B6E74" stroked="f">
                <v:path arrowok="t"/>
                <v:fill type="solid"/>
              </v:shape>
            </v:group>
            <v:group style="position:absolute;left:1642;top:-1033;width:254;height:48" coordorigin="1642,-1033" coordsize="254,48">
              <v:shape style="position:absolute;left:1642;top:-1033;width:254;height:48" coordorigin="1642,-1033" coordsize="254,48" path="m1897,-1033l1642,-1033,1770,-985,1897,-1033xe" filled="t" fillcolor="#6B6E74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6B6E74"/>
          <w:spacing w:val="0"/>
          <w:w w:val="100"/>
          <w:sz w:val="12"/>
          <w:szCs w:val="12"/>
        </w:rPr>
        <w:t>ECO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150" w:lineRule="exact" w:before="2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ind w:left="482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29.695pt;margin-top:-1.071982pt;width:102.368488pt;height:19.246pt;mso-position-horizontal-relative:page;mso-position-vertical-relative:paragraph;z-index:-8018" coordorigin="594,-21" coordsize="2047,385">
            <v:group style="position:absolute;left:1360;top:-11;width:644;height:365" coordorigin="1360,-11" coordsize="644,365">
              <v:shape style="position:absolute;left:1360;top:-11;width:644;height:365" coordorigin="1360,-11" coordsize="644,365" path="m1387,-11l1378,-8,1371,-1,1364,6,1360,16,1360,326,1364,336,1371,343,1378,350,1387,353,1928,353,1947,348,1953,345,1389,345,1382,342,1377,337,1371,331,1369,324,1369,18,1371,11,1377,5,1374,2,1380,2,1382,0,1389,-3,1955,-3,1938,-9,1918,-11,1387,-11xe" filled="t" fillcolor="#B10A00" stroked="f">
                <v:path arrowok="t"/>
                <v:fill type="solid"/>
              </v:shape>
              <v:shape style="position:absolute;left:1360;top:-11;width:644;height:365" coordorigin="1360,-11" coordsize="644,365" path="m1955,-3l1397,-3,1931,-2,1947,4,1965,16,1985,35,1993,54,1995,74,1995,268,1999,268,1994,281,1988,297,1977,315,1957,335,1938,342,1918,345,1953,345,2001,288,2004,268,2003,64,1999,46,1989,27,1975,10,1957,-2,1955,-3xe" filled="t" fillcolor="#B10A00" stroked="f">
                <v:path arrowok="t"/>
                <v:fill type="solid"/>
              </v:shape>
              <v:shape style="position:absolute;left:1360;top:-11;width:644;height:365" coordorigin="1360,-11" coordsize="644,365" path="m1374,2l1377,5,1374,2xe" filled="t" fillcolor="#B10A00" stroked="f">
                <v:path arrowok="t"/>
                <v:fill type="solid"/>
              </v:shape>
              <v:shape style="position:absolute;left:1360;top:-11;width:644;height:365" coordorigin="1360,-11" coordsize="644,365" path="m1377,5xe" filled="t" fillcolor="#B10A00" stroked="f">
                <v:path arrowok="t"/>
                <v:fill type="solid"/>
              </v:shape>
              <v:shape style="position:absolute;left:1360;top:-11;width:644;height:365" coordorigin="1360,-11" coordsize="644,365" path="m1380,2l1374,2,1377,5,1380,2xe" filled="t" fillcolor="#B10A00" stroked="f">
                <v:path arrowok="t"/>
                <v:fill type="solid"/>
              </v:shape>
            </v:group>
            <v:group style="position:absolute;left:1441;top:113;width:496;height:109" coordorigin="1441,113" coordsize="496,109">
              <v:shape style="position:absolute;left:1441;top:113;width:496;height:109" coordorigin="1441,113" coordsize="496,109" path="m1880,115l1879,220,1880,220,1880,220,1891,220,1891,172,1930,172,1930,160,1891,159,1891,128,1936,128,1937,115,1880,115xe" filled="t" fillcolor="#6B6E74" stroked="f">
                <v:path arrowok="t"/>
                <v:fill type="solid"/>
              </v:shape>
              <v:shape style="position:absolute;left:1441;top:113;width:496;height:109" coordorigin="1441,113" coordsize="496,109" path="m1930,172l1891,172,1930,173,1930,172xe" filled="t" fillcolor="#6B6E74" stroked="f">
                <v:path arrowok="t"/>
                <v:fill type="solid"/>
              </v:shape>
              <v:shape style="position:absolute;left:1441;top:113;width:496;height:109" coordorigin="1441,113" coordsize="496,109" path="m1936,128l1891,128,1936,128,1936,128xe" filled="t" fillcolor="#6B6E74" stroked="f">
                <v:path arrowok="t"/>
                <v:fill type="solid"/>
              </v:shape>
              <v:shape style="position:absolute;left:1441;top:113;width:496;height:109" coordorigin="1441,113" coordsize="496,109" path="m1808,115l1808,220,1808,220,1808,220,1819,220,1820,172,1859,172,1859,160,1819,159,1820,128,1865,128,1865,115,1808,115xe" filled="t" fillcolor="#6B6E74" stroked="f">
                <v:path arrowok="t"/>
                <v:fill type="solid"/>
              </v:shape>
              <v:shape style="position:absolute;left:1441;top:113;width:496;height:109" coordorigin="1441,113" coordsize="496,109" path="m1859,172l1820,172,1859,173,1859,172xe" filled="t" fillcolor="#6B6E74" stroked="f">
                <v:path arrowok="t"/>
                <v:fill type="solid"/>
              </v:shape>
              <v:shape style="position:absolute;left:1441;top:113;width:496;height:109" coordorigin="1441,113" coordsize="496,109" path="m1865,128l1820,128,1865,128,1865,128xe" filled="t" fillcolor="#6B6E74" stroked="f">
                <v:path arrowok="t"/>
                <v:fill type="solid"/>
              </v:shape>
              <v:shape style="position:absolute;left:1441;top:113;width:496;height:109" coordorigin="1441,113" coordsize="496,109" path="m1761,113l1742,113,1732,118,1724,128,1716,144,1713,166,1713,178,1715,187,1718,195,1721,203,1726,210,1732,215,1738,220,1746,222,1761,222,1768,220,1774,215,1781,211,1782,209,1745,209,1739,205,1728,191,1726,181,1726,153,1729,142,1734,136,1740,129,1746,126,1782,126,1781,124,1769,115,1761,113xe" filled="t" fillcolor="#6B6E74" stroked="f">
                <v:path arrowok="t"/>
                <v:fill type="solid"/>
              </v:shape>
              <v:shape style="position:absolute;left:1441;top:113;width:496;height:109" coordorigin="1441,113" coordsize="496,109" path="m1782,126l1759,126,1764,128,1768,131,1781,181,1779,191,1768,205,1762,209,1782,209,1785,205,1789,196,1792,188,1794,178,1794,157,1792,148,1789,139,1786,131,1782,126xe" filled="t" fillcolor="#6B6E74" stroked="f">
                <v:path arrowok="t"/>
                <v:fill type="solid"/>
              </v:shape>
              <v:shape style="position:absolute;left:1441;top:113;width:496;height:109" coordorigin="1441,113" coordsize="496,109" path="m1676,113l1667,113,1642,222,1651,222,1676,113xe" filled="t" fillcolor="#6B6E74" stroked="f">
                <v:path arrowok="t"/>
                <v:fill type="solid"/>
              </v:shape>
              <v:shape style="position:absolute;left:1441;top:113;width:496;height:109" coordorigin="1441,113" coordsize="496,109" path="m1535,115l1535,220,1535,220,1535,220,1546,220,1546,140,1561,140,1547,115,1535,115xe" filled="t" fillcolor="#6B6E74" stroked="f">
                <v:path arrowok="t"/>
                <v:fill type="solid"/>
              </v:shape>
              <v:shape style="position:absolute;left:1441;top:113;width:496;height:109" coordorigin="1441,113" coordsize="496,109" path="m1561,140l1546,140,1589,220,1601,220,1601,195,1590,195,1561,140xe" filled="t" fillcolor="#6B6E74" stroked="f">
                <v:path arrowok="t"/>
                <v:fill type="solid"/>
              </v:shape>
              <v:shape style="position:absolute;left:1441;top:113;width:496;height:109" coordorigin="1441,113" coordsize="496,109" path="m1590,115l1590,195,1601,195,1602,115,1590,115xe" filled="t" fillcolor="#6B6E74" stroked="f">
                <v:path arrowok="t"/>
                <v:fill type="solid"/>
              </v:shape>
              <v:shape style="position:absolute;left:1441;top:113;width:496;height:109" coordorigin="1441,113" coordsize="496,109" path="m1489,113l1469,113,1459,118,1452,128,1444,144,1441,166,1441,178,1473,222,1489,222,1495,220,1508,211,1510,209,1473,209,1467,205,1461,198,1456,191,1453,181,1453,153,1456,142,1462,136,1467,129,1474,126,1510,126,1509,124,1496,115,1489,113xe" filled="t" fillcolor="#6B6E74" stroked="f">
                <v:path arrowok="t"/>
                <v:fill type="solid"/>
              </v:shape>
              <v:shape style="position:absolute;left:1441;top:113;width:496;height:109" coordorigin="1441,113" coordsize="496,109" path="m1510,126l1487,126,1491,128,1500,134,1503,139,1506,145,1508,152,1509,157,1509,181,1506,191,1496,205,1489,209,1510,209,1513,205,1517,196,1520,188,1522,178,1522,157,1520,148,1517,139,1514,131,1510,126xe" filled="t" fillcolor="#6B6E74" stroked="f">
                <v:path arrowok="t"/>
                <v:fill type="solid"/>
              </v:shape>
              <v:shape style="position:absolute;left:596;top:-7;width:638;height:356" type="#_x0000_t75">
                <v:imagedata r:id="rId138" o:title=""/>
              </v:shape>
              <v:shape style="position:absolute;left:594;top:-10;width:643;height:361" type="#_x0000_t75">
                <v:imagedata r:id="rId139" o:title=""/>
              </v:shape>
            </v:group>
            <v:group style="position:absolute;left:1198;top:94;width:1435;height:2" coordorigin="1198,94" coordsize="1435,2">
              <v:shape style="position:absolute;left:1198;top:94;width:1435;height:2" coordorigin="1198,94" coordsize="1435,0" path="m1198,94l2633,94e" filled="f" stroked="t" strokeweight=".798975pt" strokecolor="#34418C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6B6E74"/>
          <w:spacing w:val="0"/>
          <w:w w:val="85"/>
          <w:sz w:val="16"/>
          <w:szCs w:val="16"/>
        </w:rPr>
        <w:t>QUIET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6"/>
          <w:szCs w:val="16"/>
        </w:rPr>
      </w:r>
    </w:p>
    <w:p>
      <w:pPr>
        <w:spacing w:line="140" w:lineRule="exact" w:before="4"/>
        <w:rPr>
          <w:sz w:val="14"/>
          <w:szCs w:val="14"/>
        </w:rPr>
      </w:pPr>
      <w:r>
        <w:rPr/>
        <w:br w:type="column"/>
      </w:r>
      <w:r>
        <w:rPr>
          <w:sz w:val="14"/>
          <w:szCs w:val="14"/>
        </w:rPr>
      </w:r>
    </w:p>
    <w:p>
      <w:pPr>
        <w:ind w:left="482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298.72699pt;margin-top:4.370689pt;width:1.054pt;height:.1pt;mso-position-horizontal-relative:page;mso-position-vertical-relative:paragraph;z-index:-8008" coordorigin="5975,87" coordsize="21,2">
            <v:shape style="position:absolute;left:5975;top:87;width:21;height:2" coordorigin="5975,87" coordsize="21,0" path="m5975,87l5996,87e" filled="f" stroked="t" strokeweight=".100229pt" strokecolor="#050100">
              <v:path arrowok="t"/>
            </v:shape>
            <w10:wrap type="none"/>
          </v:group>
        </w:pict>
      </w:r>
      <w:r>
        <w:rPr/>
        <w:pict>
          <v:shape style="position:absolute;margin-left:307.55899pt;margin-top:102.025574pt;width:32.359pt;height:34.105pt;mso-position-horizontal-relative:page;mso-position-vertical-relative:paragraph;z-index:-8005" type="#_x0000_t75">
            <v:imagedata r:id="rId140" o:title=""/>
          </v:shape>
        </w:pict>
      </w:r>
      <w:r>
        <w:rPr>
          <w:rFonts w:ascii="Arial" w:hAnsi="Arial" w:cs="Arial" w:eastAsia="Arial"/>
          <w:b w:val="0"/>
          <w:bCs w:val="0"/>
          <w:color w:val="6B6E74"/>
          <w:spacing w:val="0"/>
          <w:w w:val="85"/>
          <w:sz w:val="16"/>
          <w:szCs w:val="16"/>
        </w:rPr>
        <w:t>QUIET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1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line="120" w:lineRule="exact"/>
        <w:ind w:left="543" w:right="87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6B6E74"/>
          <w:spacing w:val="0"/>
          <w:w w:val="65"/>
          <w:sz w:val="12"/>
          <w:szCs w:val="12"/>
        </w:rPr>
        <w:t>FAN</w:t>
      </w:r>
      <w:r>
        <w:rPr>
          <w:rFonts w:ascii="Arial" w:hAnsi="Arial" w:cs="Arial" w:eastAsia="Arial"/>
          <w:b w:val="0"/>
          <w:bCs w:val="0"/>
          <w:color w:val="6B6E74"/>
          <w:spacing w:val="0"/>
          <w:w w:val="67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6B6E74"/>
          <w:spacing w:val="0"/>
          <w:w w:val="65"/>
          <w:sz w:val="12"/>
          <w:szCs w:val="12"/>
        </w:rPr>
        <w:t>SPEED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4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344.847992pt;margin-top:78.817711pt;width:31.961pt;height:14.328pt;mso-position-horizontal-relative:page;mso-position-vertical-relative:paragraph;z-index:-8007" coordorigin="6897,1576" coordsize="639,287">
            <v:group style="position:absolute;left:7101;top:1743;width:2;height:2" coordorigin="7101,1743" coordsize="2,2">
              <v:shape style="position:absolute;left:7101;top:1743;width:2;height:2" coordorigin="7101,1743" coordsize="1,1" path="m7102,1743l7101,1743,7102,1743,7102,1743xe" filled="t" fillcolor="#6B6E74" stroked="f">
                <v:path arrowok="t"/>
                <v:fill type="solid"/>
              </v:shape>
            </v:group>
            <v:group style="position:absolute;left:6909;top:1589;width:569;height:262" coordorigin="6909,1589" coordsize="569,262">
              <v:shape style="position:absolute;left:6909;top:1589;width:569;height:262" coordorigin="6909,1589" coordsize="569,262" path="m7478,1835l6913,1835,6919,1841,6925,1847,6933,1850,7436,1850,7453,1847,7470,1840,7478,1835xe" filled="t" fillcolor="#E6BDAA" stroked="f">
                <v:path arrowok="t"/>
                <v:fill type="solid"/>
              </v:shape>
              <v:shape style="position:absolute;left:6909;top:1589;width:569;height:262" coordorigin="6909,1589" coordsize="569,262" path="m7500,1589l6933,1589,6925,1592,6919,1598,6913,1604,6909,1612,6909,1847,6913,1835,7478,1835,7489,1828,7509,1811,7520,1797,7524,1776,7524,1612,7521,1604,7515,1598,7508,1592,7500,1589xe" filled="t" fillcolor="#E6BDAA" stroked="f">
                <v:path arrowok="t"/>
                <v:fill type="solid"/>
              </v:shape>
            </v:group>
            <v:group style="position:absolute;left:6907;top:1586;width:619;height:267" coordorigin="6907,1586" coordsize="619,267">
              <v:shape style="position:absolute;left:6907;top:1586;width:619;height:267" coordorigin="6907,1586" coordsize="619,267" path="m6923,1842l6915,1842,6917,1843,6923,1850,6932,1853,7444,1852,7460,1848,6933,1848,6926,1845,6923,1842xe" filled="t" fillcolor="#050100" stroked="f">
                <v:path arrowok="t"/>
                <v:fill type="solid"/>
              </v:shape>
              <v:shape style="position:absolute;left:6907;top:1586;width:619;height:267" coordorigin="6907,1586" coordsize="619,267" path="m7511,1591l7500,1591,7507,1594,7513,1600,7519,1605,7521,1613,7521,1776,7524,1776,7521,1777,7521,1788,7519,1794,7515,1800,7511,1806,7504,1812,7487,1828,7469,1839,7450,1846,7430,1848,7460,1848,7463,1847,7482,1838,7498,1825,7507,1816,7514,1810,7524,1797,7526,1789,7526,1611,7523,1603,7511,1591xe" filled="t" fillcolor="#050100" stroked="f">
                <v:path arrowok="t"/>
                <v:fill type="solid"/>
              </v:shape>
              <v:shape style="position:absolute;left:6907;top:1586;width:619;height:267" coordorigin="6907,1586" coordsize="619,267" path="m7501,1586l6932,1586,6923,1590,6917,1596,6910,1603,6907,1611,6907,1839,6908,1843,6910,1844,6912,1844,6914,1843,6915,1842,6923,1842,6922,1842,6910,1842,6910,1841,6909,1840,6910,1839,6912,1837,6912,1837,6912,1613,6915,1605,6920,1600,6926,1594,6933,1591,7511,1591,7510,1590,7501,1586xe" filled="t" fillcolor="#050100" stroked="f">
                <v:path arrowok="t"/>
                <v:fill type="solid"/>
              </v:shape>
              <v:shape style="position:absolute;left:6907;top:1586;width:619;height:267" coordorigin="6907,1586" coordsize="619,267" path="m6910,1839l6910,1842,6911,1841,6912,1840,6910,1839xe" filled="t" fillcolor="#050100" stroked="f">
                <v:path arrowok="t"/>
                <v:fill type="solid"/>
              </v:shape>
              <v:shape style="position:absolute;left:6907;top:1586;width:619;height:267" coordorigin="6907,1586" coordsize="619,267" path="m6917,1837l6912,1837,6912,1841,6911,1841,6910,1842,6922,1842,6920,1839,6919,1838,6917,1837xe" filled="t" fillcolor="#050100" stroked="f">
                <v:path arrowok="t"/>
                <v:fill type="solid"/>
              </v:shape>
              <v:shape style="position:absolute;left:6907;top:1586;width:619;height:267" coordorigin="6907,1586" coordsize="619,267" path="m6910,1839l6909,1840,6910,1841,6910,1839xe" filled="t" fillcolor="#050100" stroked="f">
                <v:path arrowok="t"/>
                <v:fill type="solid"/>
              </v:shape>
              <v:shape style="position:absolute;left:6907;top:1586;width:619;height:267" coordorigin="6907,1586" coordsize="619,267" path="m6912,1840l6911,1841,6912,1840xe" filled="t" fillcolor="#050100" stroked="f">
                <v:path arrowok="t"/>
                <v:fill type="solid"/>
              </v:shape>
              <v:shape style="position:absolute;left:6907;top:1586;width:619;height:267" coordorigin="6907,1586" coordsize="619,267" path="m6912,1840l6911,1841,6912,1841,6912,1840xe" filled="t" fillcolor="#050100" stroked="f">
                <v:path arrowok="t"/>
                <v:fill type="solid"/>
              </v:shape>
              <v:shape style="position:absolute;left:6907;top:1586;width:619;height:267" coordorigin="6907,1586" coordsize="619,267" path="m6912,1839l6910,1839,6912,1840,6912,1841,6912,1839xe" filled="t" fillcolor="#050100" stroked="f">
                <v:path arrowok="t"/>
                <v:fill type="solid"/>
              </v:shape>
              <v:shape style="position:absolute;left:6907;top:1586;width:619;height:267" coordorigin="6907,1586" coordsize="619,267" path="m6912,1837l6912,1837,6910,1839,6909,1840,6910,1839,6912,1839,6912,1837xe" filled="t" fillcolor="#050100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231F21"/>
          <w:spacing w:val="0"/>
          <w:w w:val="95"/>
          <w:sz w:val="20"/>
          <w:szCs w:val="20"/>
        </w:rPr>
        <w:t>.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4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380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/>
        <w:pict>
          <v:group style="position:absolute;margin-left:344.847992pt;margin-top:-23.150145pt;width:31.961pt;height:15.328pt;mso-position-horizontal-relative:page;mso-position-vertical-relative:paragraph;z-index:-8006" coordorigin="6897,-463" coordsize="639,307">
            <v:group style="position:absolute;left:6909;top:-451;width:614;height:282" coordorigin="6909,-451" coordsize="614,282">
              <v:shape style="position:absolute;left:6909;top:-451;width:614;height:282" coordorigin="6909,-451" coordsize="614,282" path="m7428,-451l6933,-451,6925,-447,6913,-435,6909,-427,6909,-192,6913,-184,6919,-178,6925,-172,6933,-169,7500,-169,7508,-172,7521,-184,7524,-192,7524,-361,7485,-432,7428,-451xe" filled="t" fillcolor="#EDE8E4" stroked="f">
                <v:path arrowok="t"/>
                <v:fill type="solid"/>
              </v:shape>
            </v:group>
            <v:group style="position:absolute;left:6907;top:-453;width:619;height:287" coordorigin="6907,-453" coordsize="619,287">
              <v:shape style="position:absolute;left:6907;top:-453;width:619;height:287" coordorigin="6907,-453" coordsize="619,287" path="m7428,-453l6932,-453,6923,-450,6910,-437,6907,-428,6907,-192,6910,-183,6917,-176,6923,-170,6932,-166,7501,-166,7510,-170,7511,-171,6933,-171,6926,-174,6915,-186,6912,-193,6912,-427,6915,-434,6926,-445,6934,-448,7458,-448,7449,-451,7428,-453xe" filled="t" fillcolor="#050100" stroked="f">
                <v:path arrowok="t"/>
                <v:fill type="solid"/>
              </v:shape>
              <v:shape style="position:absolute;left:6907;top:-453;width:619;height:287" coordorigin="6907,-453" coordsize="619,287" path="m7458,-448l6934,-448,7429,-448,7448,-446,7502,-413,7521,-357,7521,-193,7518,-185,7507,-174,7500,-171,7511,-171,7523,-183,7526,-192,7526,-364,7486,-435,7468,-445,7458,-448xe" filled="t" fillcolor="#050100" stroked="f">
                <v:path arrowok="t"/>
                <v:fill type="solid"/>
              </v:shape>
            </v:group>
            <v:group style="position:absolute;left:7158;top:-362;width:265;height:80" coordorigin="7158,-362" coordsize="265,80">
              <v:shape style="position:absolute;left:7158;top:-362;width:265;height:80" coordorigin="7158,-362" coordsize="265,80" path="m7402,-362l7392,-362,7387,-360,7382,-357,7378,-354,7374,-349,7372,-342,7370,-336,7368,-329,7368,-313,7392,-281,7403,-281,7407,-282,7415,-286,7419,-290,7421,-292,7394,-292,7391,-293,7377,-315,7378,-329,7378,-332,7380,-337,7381,-340,7394,-352,7417,-352,7415,-355,7413,-357,7406,-361,7402,-362xe" filled="t" fillcolor="#6B6E74" stroked="f">
                <v:path arrowok="t"/>
                <v:fill type="solid"/>
              </v:shape>
              <v:shape style="position:absolute;left:7158;top:-362;width:265;height:80" coordorigin="7158,-362" coordsize="265,80" path="m7398,-323l7397,-313,7398,-313,7398,-313,7415,-313,7414,-299,7401,-292,7421,-292,7422,-293,7423,-322,7398,-323xe" filled="t" fillcolor="#6B6E74" stroked="f">
                <v:path arrowok="t"/>
                <v:fill type="solid"/>
              </v:shape>
              <v:shape style="position:absolute;left:7158;top:-362;width:265;height:80" coordorigin="7158,-362" coordsize="265,80" path="m7417,-352l7401,-352,7403,-351,7405,-350,7408,-349,7409,-347,7411,-345,7412,-343,7413,-340,7414,-336,7414,-335,7421,-338,7422,-338,7422,-338,7421,-344,7420,-348,7417,-352xe" filled="t" fillcolor="#6B6E74" stroked="f">
                <v:path arrowok="t"/>
                <v:fill type="solid"/>
              </v:shape>
              <v:shape style="position:absolute;left:7158;top:-362;width:265;height:80" coordorigin="7158,-362" coordsize="265,80" path="m7313,-360l7312,-283,7313,-283,7313,-283,7320,-283,7321,-341,7331,-341,7321,-360,7313,-360xe" filled="t" fillcolor="#6B6E74" stroked="f">
                <v:path arrowok="t"/>
                <v:fill type="solid"/>
              </v:shape>
              <v:shape style="position:absolute;left:7158;top:-362;width:265;height:80" coordorigin="7158,-362" coordsize="265,80" path="m7331,-341l7321,-341,7350,-283,7358,-283,7358,-302,7350,-302,7331,-341xe" filled="t" fillcolor="#6B6E74" stroked="f">
                <v:path arrowok="t"/>
                <v:fill type="solid"/>
              </v:shape>
              <v:shape style="position:absolute;left:7158;top:-362;width:265;height:80" coordorigin="7158,-362" coordsize="265,80" path="m7351,-360l7350,-302,7358,-302,7359,-360,7351,-360xe" filled="t" fillcolor="#6B6E74" stroked="f">
                <v:path arrowok="t"/>
                <v:fill type="solid"/>
              </v:shape>
              <v:shape style="position:absolute;left:7158;top:-362;width:265;height:80" coordorigin="7158,-362" coordsize="265,80" path="m7292,-360l7291,-283,7292,-283,7292,-283,7300,-283,7300,-358,7300,-358,7300,-359,7300,-359,7300,-360,7292,-360xe" filled="t" fillcolor="#6B6E74" stroked="f">
                <v:path arrowok="t"/>
                <v:fill type="solid"/>
              </v:shape>
              <v:shape style="position:absolute;left:7158;top:-362;width:265;height:80" coordorigin="7158,-362" coordsize="265,80" path="m7300,-359l7300,-359,7300,-358,7300,-358,7300,-359xe" filled="t" fillcolor="#6B6E74" stroked="f">
                <v:path arrowok="t"/>
                <v:fill type="solid"/>
              </v:shape>
              <v:shape style="position:absolute;left:7158;top:-362;width:265;height:80" coordorigin="7158,-362" coordsize="265,80" path="m7233,-283l7225,-283,7225,-283,7233,-283,7233,-283xe" filled="t" fillcolor="#6B6E74" stroked="f">
                <v:path arrowok="t"/>
                <v:fill type="solid"/>
              </v:shape>
              <v:shape style="position:absolute;left:7158;top:-362;width:265;height:80" coordorigin="7158,-362" coordsize="265,80" path="m7255,-347l7247,-347,7247,-346,7247,-344,7248,-341,7260,-283,7268,-283,7271,-299,7264,-299,7263,-306,7262,-313,7260,-321,7255,-347xe" filled="t" fillcolor="#6B6E74" stroked="f">
                <v:path arrowok="t"/>
                <v:fill type="solid"/>
              </v:shape>
              <v:shape style="position:absolute;left:7158;top:-362;width:265;height:80" coordorigin="7158,-362" coordsize="265,80" path="m7210,-360l7209,-360,7224,-283,7225,-283,7233,-283,7236,-298,7229,-298,7228,-302,7228,-306,7227,-310,7218,-360,7210,-360xe" filled="t" fillcolor="#6B6E74" stroked="f">
                <v:path arrowok="t"/>
                <v:fill type="solid"/>
              </v:shape>
              <v:shape style="position:absolute;left:7158;top:-362;width:265;height:80" coordorigin="7158,-362" coordsize="265,80" path="m7242,-360l7231,-307,7229,-298,7236,-298,7246,-341,7246,-343,7246,-345,7247,-347,7255,-347,7252,-360,7242,-360xe" filled="t" fillcolor="#6B6E74" stroked="f">
                <v:path arrowok="t"/>
                <v:fill type="solid"/>
              </v:shape>
              <v:shape style="position:absolute;left:7158;top:-362;width:265;height:80" coordorigin="7158,-362" coordsize="265,80" path="m7284,-360l7276,-360,7266,-310,7265,-306,7264,-299,7271,-299,7284,-360xe" filled="t" fillcolor="#6B6E74" stroked="f">
                <v:path arrowok="t"/>
                <v:fill type="solid"/>
              </v:shape>
              <v:shape style="position:absolute;left:7158;top:-362;width:265;height:80" coordorigin="7158,-362" coordsize="265,80" path="m7167,-309l7159,-308,7159,-308,7158,-308,7170,-284,7174,-282,7178,-281,7188,-281,7191,-282,7198,-286,7201,-289,7202,-292,7180,-292,7177,-292,7167,-305,7167,-309xe" filled="t" fillcolor="#6B6E74" stroked="f">
                <v:path arrowok="t"/>
                <v:fill type="solid"/>
              </v:shape>
              <v:shape style="position:absolute;left:7158;top:-362;width:265;height:80" coordorigin="7158,-362" coordsize="265,80" path="m7186,-362l7177,-362,7174,-361,7160,-344,7161,-336,7185,-316,7189,-315,7197,-306,7197,-302,7190,-293,7188,-292,7186,-292,7202,-292,7205,-297,7205,-300,7205,-310,7205,-313,7203,-316,7201,-319,7176,-331,7172,-333,7171,-334,7170,-336,7169,-337,7177,-351,7200,-351,7199,-354,7196,-357,7193,-359,7190,-361,7186,-362xe" filled="t" fillcolor="#6B6E74" stroked="f">
                <v:path arrowok="t"/>
                <v:fill type="solid"/>
              </v:shape>
              <v:shape style="position:absolute;left:7158;top:-362;width:265;height:80" coordorigin="7158,-362" coordsize="265,80" path="m7200,-351l7186,-351,7189,-350,7191,-348,7193,-346,7195,-342,7195,-337,7203,-338,7203,-342,7203,-344,7203,-347,7200,-351xe" filled="t" fillcolor="#6B6E74" stroked="f">
                <v:path arrowok="t"/>
                <v:fill type="solid"/>
              </v:shape>
            </v:group>
            <v:group style="position:absolute;left:7020;top:-382;width:82;height:41" coordorigin="7020,-382" coordsize="82,41">
              <v:shape style="position:absolute;left:7020;top:-382;width:82;height:41" coordorigin="7020,-382" coordsize="82,41" path="m7061,-382l7020,-341,7102,-341,7061,-382xe" filled="t" fillcolor="#7E594B" stroked="f">
                <v:path arrowok="t"/>
                <v:fill type="solid"/>
              </v:shape>
            </v:group>
            <v:group style="position:absolute;left:7020;top:-316;width:82;height:41" coordorigin="7020,-316" coordsize="82,41">
              <v:shape style="position:absolute;left:7020;top:-316;width:82;height:41" coordorigin="7020,-316" coordsize="82,41" path="m7102,-316l7020,-316,7061,-275,7102,-316xe" filled="t" fillcolor="#7E594B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6B6E74"/>
          <w:spacing w:val="0"/>
          <w:w w:val="100"/>
          <w:sz w:val="12"/>
          <w:szCs w:val="12"/>
        </w:rPr>
        <w:t>ECO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208" w:lineRule="exact" w:before="89"/>
        <w:ind w:left="482" w:right="382" w:firstLine="0"/>
        <w:jc w:val="both"/>
        <w:rPr>
          <w:rFonts w:ascii="Calibri" w:hAnsi="Calibri" w:cs="Calibri" w:eastAsia="Calibri"/>
          <w:sz w:val="20"/>
          <w:szCs w:val="20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COOL.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дисплее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пульта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ДУ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отобразится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символ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8" w:lineRule="exact"/>
        <w:ind w:left="482" w:right="382" w:firstLine="0"/>
        <w:jc w:val="both"/>
        <w:rPr>
          <w:rFonts w:ascii="Calibri" w:hAnsi="Calibri" w:cs="Calibri" w:eastAsia="Calibri"/>
          <w:sz w:val="21"/>
          <w:szCs w:val="21"/>
        </w:rPr>
      </w:pPr>
      <w:r>
        <w:rPr/>
        <w:pict>
          <v:group style="position:absolute;margin-left:384.324005pt;margin-top:-24.107643pt;width:1.059pt;height:.1pt;mso-position-horizontal-relative:page;mso-position-vertical-relative:paragraph;z-index:-8010" coordorigin="7686,-482" coordsize="21,2">
            <v:shape style="position:absolute;left:7686;top:-482;width:21;height:2" coordorigin="7686,-482" coordsize="21,0" path="m7686,-482l7708,-482e" filled="f" stroked="t" strokeweight=".1pt" strokecolor="#050100">
              <v:path arrowok="t"/>
            </v:shape>
            <w10:wrap type="none"/>
          </v:group>
        </w:pict>
      </w:r>
      <w:r>
        <w:rPr/>
        <w:pict>
          <v:group style="position:absolute;margin-left:407.828003pt;margin-top:48.632587pt;width:46.245456pt;height:25.779762pt;mso-position-horizontal-relative:page;mso-position-vertical-relative:paragraph;z-index:-8002" coordorigin="8157,973" coordsize="925,516">
            <v:group style="position:absolute;left:8169;top:985;width:726;height:332" coordorigin="8169,985" coordsize="726,332">
              <v:shape style="position:absolute;left:8169;top:985;width:726;height:332" coordorigin="8169,985" coordsize="726,332" path="m8868,985l8196,985,8187,989,8173,1003,8169,1013,8169,1290,8173,1299,8180,1307,8187,1314,8196,1317,8868,1317,8878,1314,8892,1299,8895,1290,8895,1013,8892,1003,8885,996,8878,989,8868,985xe" filled="t" fillcolor="#C3C3C4" stroked="f">
                <v:path arrowok="t"/>
                <v:fill type="solid"/>
              </v:shape>
            </v:group>
            <v:group style="position:absolute;left:8167;top:983;width:731;height:337" coordorigin="8167,983" coordsize="731,337">
              <v:shape style="position:absolute;left:8167;top:983;width:731;height:337" coordorigin="8167,983" coordsize="731,337" path="m8869,983l8196,983,8186,986,8170,1002,8167,1012,8167,1290,8170,1301,8178,1308,8186,1316,8196,1320,8869,1320,8879,1316,8880,1315,8197,1315,8188,1312,8182,1305,8175,1298,8172,1289,8172,1013,8175,1004,8188,991,8197,988,8880,988,8879,986,8869,983xe" filled="t" fillcolor="#050100" stroked="f">
                <v:path arrowok="t"/>
                <v:fill type="solid"/>
              </v:shape>
              <v:shape style="position:absolute;left:8167;top:983;width:731;height:337" coordorigin="8167,983" coordsize="731,337" path="m8880,988l8867,988,8876,991,8883,998,8890,1004,8893,1013,8893,1289,8890,1298,8876,1312,8867,1315,8880,1315,8886,1308,8894,1301,8898,1290,8898,1012,8894,1002,8888,996,8885,996,8886,994,8880,988xe" filled="t" fillcolor="#050100" stroked="f">
                <v:path arrowok="t"/>
                <v:fill type="solid"/>
              </v:shape>
              <v:shape style="position:absolute;left:8167;top:983;width:731;height:337" coordorigin="8167,983" coordsize="731,337" path="m8886,994l8885,996,8886,994xe" filled="t" fillcolor="#050100" stroked="f">
                <v:path arrowok="t"/>
                <v:fill type="solid"/>
              </v:shape>
              <v:shape style="position:absolute;left:8167;top:983;width:731;height:337" coordorigin="8167,983" coordsize="731,337" path="m8886,994l8885,996,8888,996,8886,994xe" filled="t" fillcolor="#050100" stroked="f">
                <v:path arrowok="t"/>
                <v:fill type="solid"/>
              </v:shape>
              <v:shape style="position:absolute;left:8167;top:983;width:731;height:337" coordorigin="8167,983" coordsize="731,337" path="m8886,994xe" filled="t" fillcolor="#050100" stroked="f">
                <v:path arrowok="t"/>
                <v:fill type="solid"/>
              </v:shape>
            </v:group>
            <v:group style="position:absolute;left:8723;top:1158;width:349;height:320" coordorigin="8723,1158" coordsize="349,320">
              <v:shape style="position:absolute;left:8723;top:1158;width:349;height:320" coordorigin="8723,1158" coordsize="349,320" path="m8795,1325l8772,1326,8755,1333,8762,1352,8779,1366,8797,1378,8827,1405,8880,1443,8942,1454,8941,1464,8946,1478,8961,1475,8976,1470,9040,1425,9071,1366,9068,1354,9055,1349,9046,1341,9043,1331,8835,1331,8815,1327,8795,1325xe" filled="t" fillcolor="#41529A" stroked="f">
                <v:path arrowok="t"/>
                <v:fill type="solid"/>
              </v:shape>
              <v:shape style="position:absolute;left:8723;top:1158;width:349;height:320" coordorigin="8723,1158" coordsize="349,320" path="m8736,1158l8723,1180,8724,1195,8833,1330,8835,1331,9043,1331,9041,1323,9037,1299,9030,1277,9025,1267,9018,1255,9016,1252,8845,1252,8764,1169,8755,1163,8736,1158xe" filled="t" fillcolor="#41529A" stroked="f">
                <v:path arrowok="t"/>
                <v:fill type="solid"/>
              </v:shape>
              <v:shape style="position:absolute;left:8723;top:1158;width:349;height:320" coordorigin="8723,1158" coordsize="349,320" path="m8869,1220l8857,1222,8848,1232,8845,1252,9016,1252,9008,1241,8998,1226,8994,1221,8889,1221,8869,1220xe" filled="t" fillcolor="#41529A" stroked="f">
                <v:path arrowok="t"/>
                <v:fill type="solid"/>
              </v:shape>
              <v:shape style="position:absolute;left:8723;top:1158;width:349;height:320" coordorigin="8723,1158" coordsize="349,320" path="m8907,1198l8897,1203,8892,1218,8889,1221,8994,1221,8986,1213,8976,1203,8936,1203,8931,1202,8920,1199,8907,1198xe" filled="t" fillcolor="#41529A" stroked="f">
                <v:path arrowok="t"/>
                <v:fill type="solid"/>
              </v:shape>
              <v:shape style="position:absolute;left:8723;top:1158;width:349;height:320" coordorigin="8723,1158" coordsize="349,320" path="m8952,1190l8943,1193,8936,1203,8976,1203,8974,1201,8963,1193,8952,1190xe" filled="t" fillcolor="#41529A" stroked="f">
                <v:path arrowok="t"/>
                <v:fill type="solid"/>
              </v:shape>
            </v:group>
            <v:group style="position:absolute;left:8306;top:1084;width:370;height:107" coordorigin="8306,1084" coordsize="370,107">
              <v:shape style="position:absolute;left:8306;top:1084;width:370;height:107" coordorigin="8306,1084" coordsize="370,107" path="m8540,1084l8499,1191,8515,1191,8527,1159,8587,1159,8581,1146,8531,1146,8543,1116,8545,1111,8546,1105,8548,1099,8562,1099,8556,1085,8540,1084xe" filled="t" fillcolor="#6B6E74" stroked="f">
                <v:path arrowok="t"/>
                <v:fill type="solid"/>
              </v:shape>
              <v:shape style="position:absolute;left:8306;top:1084;width:370;height:107" coordorigin="8306,1084" coordsize="370,107" path="m8587,1159l8527,1159,8571,1159,8582,1191,8599,1191,8600,1191,8587,1159xe" filled="t" fillcolor="#6B6E74" stroked="f">
                <v:path arrowok="t"/>
                <v:fill type="solid"/>
              </v:shape>
              <v:shape style="position:absolute;left:8306;top:1084;width:370;height:107" coordorigin="8306,1084" coordsize="370,107" path="m8591,1084l8590,1097,8626,1098,8625,1191,8626,1191,8626,1191,8640,1191,8641,1097,8675,1097,8676,1085,8591,1084xe" filled="t" fillcolor="#6B6E74" stroked="f">
                <v:path arrowok="t"/>
                <v:fill type="solid"/>
              </v:shape>
              <v:shape style="position:absolute;left:8306;top:1084;width:370;height:107" coordorigin="8306,1084" coordsize="370,107" path="m8562,1099l8548,1099,8549,1104,8552,1111,8555,1118,8565,1146,8581,1146,8562,1099xe" filled="t" fillcolor="#6B6E74" stroked="f">
                <v:path arrowok="t"/>
                <v:fill type="solid"/>
              </v:shape>
              <v:shape style="position:absolute;left:8306;top:1084;width:370;height:107" coordorigin="8306,1084" coordsize="370,107" path="m8675,1097l8641,1097,8675,1098,8675,1097xe" filled="t" fillcolor="#6B6E74" stroked="f">
                <v:path arrowok="t"/>
                <v:fill type="solid"/>
              </v:shape>
              <v:shape style="position:absolute;left:8306;top:1084;width:370;height:107" coordorigin="8306,1084" coordsize="370,107" path="m8413,1084l8413,1191,8413,1191,8413,1191,8492,1191,8493,1178,8427,1177,8428,1142,8486,1142,8486,1130,8427,1129,8428,1097,8490,1097,8490,1085,8413,1084xe" filled="t" fillcolor="#6B6E74" stroked="f">
                <v:path arrowok="t"/>
                <v:fill type="solid"/>
              </v:shape>
              <v:shape style="position:absolute;left:8306;top:1084;width:370;height:107" coordorigin="8306,1084" coordsize="370,107" path="m8486,1142l8428,1142,8486,1143,8486,1142xe" filled="t" fillcolor="#6B6E74" stroked="f">
                <v:path arrowok="t"/>
                <v:fill type="solid"/>
              </v:shape>
              <v:shape style="position:absolute;left:8306;top:1084;width:370;height:107" coordorigin="8306,1084" coordsize="370,107" path="m8490,1097l8428,1097,8490,1098,8490,1097xe" filled="t" fillcolor="#6B6E74" stroked="f">
                <v:path arrowok="t"/>
                <v:fill type="solid"/>
              </v:shape>
              <v:shape style="position:absolute;left:8306;top:1084;width:370;height:107" coordorigin="8306,1084" coordsize="370,107" path="m8307,1084l8306,1191,8307,1191,8307,1191,8321,1191,8322,1141,8390,1141,8390,1128,8375,1128,8321,1128,8322,1085,8307,1084xe" filled="t" fillcolor="#6B6E74" stroked="f">
                <v:path arrowok="t"/>
                <v:fill type="solid"/>
              </v:shape>
              <v:shape style="position:absolute;left:8306;top:1084;width:370;height:107" coordorigin="8306,1084" coordsize="370,107" path="m8390,1141l8322,1141,8376,1142,8375,1191,8390,1191,8390,1190,8376,1190,8376,1189,8390,1189,8390,1141xe" filled="t" fillcolor="#6B6E74" stroked="f">
                <v:path arrowok="t"/>
                <v:fill type="solid"/>
              </v:shape>
              <v:shape style="position:absolute;left:8306;top:1084;width:370;height:107" coordorigin="8306,1084" coordsize="370,107" path="m8390,1189l8376,1189,8376,1190,8390,1190,8390,1189xe" filled="t" fillcolor="#6B6E74" stroked="f">
                <v:path arrowok="t"/>
                <v:fill type="solid"/>
              </v:shape>
              <v:shape style="position:absolute;left:8306;top:1084;width:370;height:107" coordorigin="8306,1084" coordsize="370,107" path="m8376,1084l8375,1128,8390,1128,8390,1085,8376,1084xe" filled="t" fillcolor="#6B6E74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444.636993pt;margin-top:-9.835643pt;width:20.261pt;height:9.754pt;mso-position-horizontal-relative:page;mso-position-vertical-relative:paragraph;z-index:-7998" coordorigin="8893,-197" coordsize="405,195">
            <v:group style="position:absolute;left:8903;top:-187;width:385;height:175" coordorigin="8903,-187" coordsize="385,175">
              <v:shape style="position:absolute;left:8903;top:-187;width:385;height:175" coordorigin="8903,-187" coordsize="385,175" path="m9281,-187l8910,-187,8903,-179,8903,-19,8910,-12,9281,-12,9288,-19,9288,-179,9281,-187xe" filled="t" fillcolor="#595B5E" stroked="f">
                <v:path arrowok="t"/>
                <v:fill type="solid"/>
              </v:shape>
            </v:group>
            <v:group style="position:absolute;left:8937;top:-157;width:322;height:109" coordorigin="8937,-157" coordsize="322,109">
              <v:shape style="position:absolute;left:8937;top:-157;width:322;height:109" coordorigin="8937,-157" coordsize="322,109" path="m9207,-156l9206,-51,9207,-51,9207,-50,9259,-50,9259,-63,9218,-64,9218,-155,9207,-156xe" filled="t" fillcolor="#FFFFFF" stroked="f">
                <v:path arrowok="t"/>
                <v:fill type="solid"/>
              </v:shape>
              <v:shape style="position:absolute;left:8937;top:-157;width:322;height:109" coordorigin="8937,-157" coordsize="322,109" path="m9161,-157l9141,-157,9131,-152,9123,-142,9115,-126,9112,-105,9112,-92,9145,-48,9160,-48,9167,-50,9173,-55,9180,-59,9181,-61,9145,-61,9138,-65,9133,-72,9128,-79,9125,-89,9125,-117,9128,-128,9133,-134,9139,-141,9145,-144,9181,-144,9180,-146,9174,-150,9168,-155,9161,-157xe" filled="t" fillcolor="#FFFFFF" stroked="f">
                <v:path arrowok="t"/>
                <v:fill type="solid"/>
              </v:shape>
              <v:shape style="position:absolute;left:8937;top:-157;width:322;height:109" coordorigin="8937,-157" coordsize="322,109" path="m9181,-144l9158,-144,9163,-143,9167,-139,9172,-136,9175,-131,9177,-125,9179,-118,9180,-113,9180,-89,9178,-79,9173,-72,9167,-65,9161,-61,9181,-61,9185,-65,9188,-74,9192,-82,9193,-92,9193,-113,9192,-123,9185,-139,9181,-144xe" filled="t" fillcolor="#FFFFFF" stroked="f">
                <v:path arrowok="t"/>
                <v:fill type="solid"/>
              </v:shape>
              <v:shape style="position:absolute;left:8937;top:-157;width:322;height:109" coordorigin="8937,-157" coordsize="322,109" path="m9070,-157l9050,-157,9040,-152,9033,-142,9024,-126,9021,-105,9021,-92,9023,-83,9029,-67,9034,-60,9040,-55,9047,-50,9054,-48,9069,-48,9076,-50,9083,-55,9089,-59,9091,-61,9054,-61,9047,-65,9037,-79,9034,-89,9034,-117,9037,-128,9048,-141,9054,-144,9091,-144,9090,-146,9083,-150,9077,-155,9070,-157xe" filled="t" fillcolor="#FFFFFF" stroked="f">
                <v:path arrowok="t"/>
                <v:fill type="solid"/>
              </v:shape>
              <v:shape style="position:absolute;left:8937;top:-157;width:322;height:109" coordorigin="8937,-157" coordsize="322,109" path="m9091,-144l9067,-144,9072,-143,9076,-139,9081,-136,9084,-131,9086,-125,9089,-118,9089,-113,9090,-89,9087,-79,9082,-72,9077,-65,9070,-61,9091,-61,9094,-65,9097,-74,9101,-82,9102,-92,9102,-113,9101,-123,9094,-139,9091,-144xe" filled="t" fillcolor="#FFFFFF" stroked="f">
                <v:path arrowok="t"/>
                <v:fill type="solid"/>
              </v:shape>
              <v:shape style="position:absolute;left:8937;top:-157;width:322;height:109" coordorigin="8937,-157" coordsize="322,109" path="m8986,-157l8970,-157,8963,-155,8957,-151,8950,-147,8946,-140,8942,-132,8939,-124,8937,-114,8937,-93,8939,-84,8942,-75,8945,-67,8949,-60,8961,-50,8968,-48,8986,-48,8994,-51,9000,-57,9004,-61,8971,-61,8967,-63,8950,-110,8951,-117,8954,-130,8957,-135,8966,-142,8971,-144,9004,-144,8999,-149,8993,-155,8986,-157xe" filled="t" fillcolor="#FFFFFF" stroked="f">
                <v:path arrowok="t"/>
                <v:fill type="solid"/>
              </v:shape>
              <v:shape style="position:absolute;left:8937;top:-157;width:322;height:109" coordorigin="8937,-157" coordsize="322,109" path="m9000,-88l8982,-61,9004,-61,9006,-63,9010,-72,9012,-84,9012,-84,9000,-88xe" filled="t" fillcolor="#FFFFFF" stroked="f">
                <v:path arrowok="t"/>
                <v:fill type="solid"/>
              </v:shape>
              <v:shape style="position:absolute;left:8937;top:-157;width:322;height:109" coordorigin="8937,-157" coordsize="322,109" path="m9004,-144l8983,-144,8987,-143,8994,-136,8997,-130,8999,-123,8999,-122,9011,-126,9011,-126,9009,-136,9005,-144,9004,-144xe" filled="t" fillcolor="#FFFFFF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начнет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работу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режиме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охлаждения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(COOL).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Ореол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индикации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температуры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станет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СИНИМ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8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3" w:lineRule="exact"/>
        <w:ind w:left="482" w:right="1376" w:firstLine="0"/>
        <w:jc w:val="both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-18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-17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HEAT.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9" w:lineRule="exact"/>
        <w:ind w:left="482" w:right="383" w:firstLine="0"/>
        <w:jc w:val="both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дисплее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пульта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отобразится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08" w:lineRule="exact"/>
        <w:ind w:left="482" w:right="382" w:firstLine="0"/>
        <w:jc w:val="both"/>
        <w:rPr>
          <w:rFonts w:ascii="Calibri" w:hAnsi="Calibri" w:cs="Calibri" w:eastAsia="Calibri"/>
          <w:sz w:val="21"/>
          <w:szCs w:val="21"/>
        </w:rPr>
      </w:pPr>
      <w:r>
        <w:rPr/>
        <w:pict>
          <v:group style="position:absolute;margin-left:298.235077pt;margin-top:9.600443pt;width:87.647921pt;height:7.734pt;mso-position-horizontal-relative:page;mso-position-vertical-relative:paragraph;z-index:-8009" coordorigin="5965,192" coordsize="1753,155">
            <v:group style="position:absolute;left:7573;top:202;width:135;height:134" coordorigin="7573,202" coordsize="135,134">
              <v:shape style="position:absolute;left:7573;top:202;width:135;height:134" coordorigin="7573,202" coordsize="135,134" path="m7705,202l7702,217,7699,235,7692,253,7652,306,7597,330,7575,332,7573,334,7647,316,7691,269,7708,205,7705,202xe" filled="t" fillcolor="#050100" stroked="f">
                <v:path arrowok="t"/>
                <v:fill type="solid"/>
              </v:shape>
            </v:group>
            <v:group style="position:absolute;left:6107;top:332;width:1469;height:2" coordorigin="6107,332" coordsize="1469,2">
              <v:shape style="position:absolute;left:6107;top:332;width:1469;height:2" coordorigin="6107,332" coordsize="1469,0" path="m6107,332l7575,332e" filled="f" stroked="t" strokeweight=".1pt" strokecolor="#050100">
                <v:path arrowok="t"/>
              </v:shape>
            </v:group>
            <v:group style="position:absolute;left:5975;top:202;width:134;height:135" coordorigin="5975,202" coordsize="134,135">
              <v:shape style="position:absolute;left:5975;top:202;width:134;height:135" coordorigin="5975,202" coordsize="134,135" path="m5977,202l5995,276,6042,320,6107,337,6109,334,6094,331,6076,328,6059,322,6005,281,5981,226,5979,205,5977,202xe" filled="t" fillcolor="#050100" stroked="f">
                <v:path arrowok="t"/>
                <v:fill type="solid"/>
              </v:shape>
            </v:group>
            <v:group style="position:absolute;left:7573;top:202;width:118;height:118" coordorigin="7573,202" coordsize="118,118">
              <v:shape style="position:absolute;left:7573;top:202;width:118;height:118" coordorigin="7573,202" coordsize="118,118" path="m7689,202l7686,214,7682,234,7675,253,7634,299,7575,316,7573,318,7643,299,7683,249,7691,205,7689,202xe" filled="t" fillcolor="#050100" stroked="f">
                <v:path arrowok="t"/>
                <v:fill type="solid"/>
              </v:shape>
            </v:group>
            <v:group style="position:absolute;left:6107;top:316;width:1469;height:2" coordorigin="6107,316" coordsize="1469,2">
              <v:shape style="position:absolute;left:6107;top:316;width:1469;height:2" coordorigin="6107,316" coordsize="1469,0" path="m6107,316l7575,316e" filled="f" stroked="t" strokeweight=".1pt" strokecolor="#050100">
                <v:path arrowok="t"/>
              </v:shape>
            </v:group>
            <v:group style="position:absolute;left:5991;top:202;width:118;height:119" coordorigin="5991,202" coordsize="118,119">
              <v:shape style="position:absolute;left:5991;top:202;width:118;height:119" coordorigin="5991,202" coordsize="118,119" path="m5993,202l6012,272,6063,312,6107,321,6109,318,6087,314,6066,308,6015,268,5996,205,5993,202xe" filled="t" fillcolor="#050100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соответсвующ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ая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надпись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07" w:lineRule="exact"/>
        <w:ind w:left="482" w:right="382" w:firstLine="0"/>
        <w:jc w:val="both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панели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индикации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температуры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8" w:lineRule="exact"/>
        <w:ind w:left="482" w:right="1237" w:firstLine="0"/>
        <w:jc w:val="both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ореол</w:t>
      </w:r>
      <w:r>
        <w:rPr>
          <w:rFonts w:ascii="Calibri" w:hAnsi="Calibri" w:cs="Calibri" w:eastAsia="Calibri"/>
          <w:b w:val="0"/>
          <w:bCs w:val="0"/>
          <w:color w:val="000001"/>
          <w:spacing w:val="-21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станет</w:t>
      </w:r>
      <w:r>
        <w:rPr>
          <w:rFonts w:ascii="Calibri" w:hAnsi="Calibri" w:cs="Calibri" w:eastAsia="Calibri"/>
          <w:b w:val="0"/>
          <w:bCs w:val="0"/>
          <w:color w:val="000001"/>
          <w:spacing w:val="-21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КРАСНЫМ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95" w:lineRule="auto"/>
        <w:ind w:left="482" w:right="383" w:firstLine="0"/>
        <w:jc w:val="both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начнет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работу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режиме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обогрева</w:t>
      </w:r>
      <w:r>
        <w:rPr>
          <w:rFonts w:ascii="Calibri" w:hAnsi="Calibri" w:cs="Calibri" w:eastAsia="Calibri"/>
          <w:b w:val="0"/>
          <w:bCs w:val="0"/>
          <w:color w:val="000001"/>
          <w:spacing w:val="-2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(HEAT).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after="0" w:line="195" w:lineRule="auto"/>
        <w:jc w:val="both"/>
        <w:rPr>
          <w:rFonts w:ascii="Calibri" w:hAnsi="Calibri" w:cs="Calibri" w:eastAsia="Calibri"/>
          <w:sz w:val="21"/>
          <w:szCs w:val="21"/>
        </w:rPr>
        <w:sectPr>
          <w:type w:val="continuous"/>
          <w:pgSz w:w="11906" w:h="16840"/>
          <w:pgMar w:top="1580" w:bottom="0" w:left="100" w:right="340"/>
          <w:cols w:num="6" w:equalWidth="0">
            <w:col w:w="1149" w:space="40"/>
            <w:col w:w="697" w:space="484"/>
            <w:col w:w="908" w:space="2384"/>
            <w:col w:w="908" w:space="40"/>
            <w:col w:w="809" w:space="164"/>
            <w:col w:w="3883"/>
          </w:cols>
        </w:sectPr>
      </w:pPr>
    </w:p>
    <w:p>
      <w:pPr>
        <w:spacing w:line="140" w:lineRule="exact" w:before="3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after="0" w:line="140" w:lineRule="exact"/>
        <w:rPr>
          <w:sz w:val="14"/>
          <w:szCs w:val="14"/>
        </w:rPr>
        <w:sectPr>
          <w:type w:val="continuous"/>
          <w:pgSz w:w="11906" w:h="16840"/>
          <w:pgMar w:top="1580" w:bottom="0" w:left="100" w:right="340"/>
        </w:sectPr>
      </w:pPr>
    </w:p>
    <w:p>
      <w:pPr>
        <w:spacing w:line="190" w:lineRule="exact" w:before="7"/>
        <w:rPr>
          <w:sz w:val="19"/>
          <w:szCs w:val="19"/>
        </w:rPr>
      </w:pPr>
      <w:r>
        <w:rPr>
          <w:sz w:val="19"/>
          <w:szCs w:val="19"/>
        </w:rPr>
      </w:r>
    </w:p>
    <w:p>
      <w:pPr>
        <w:ind w:left="754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/>
        <w:pict>
          <v:group style="position:absolute;margin-left:320.019989pt;margin-top:-34.98547pt;width:46.873728pt;height:25.034325pt;mso-position-horizontal-relative:page;mso-position-vertical-relative:paragraph;z-index:-8001" coordorigin="6400,-700" coordsize="937,501">
            <v:group style="position:absolute;left:6413;top:-687;width:725;height:331" coordorigin="6413,-687" coordsize="725,331">
              <v:shape style="position:absolute;left:6413;top:-687;width:725;height:331" coordorigin="6413,-687" coordsize="725,331" path="m7110,-687l6440,-687,6431,-684,6424,-676,6417,-669,6413,-660,6413,-447,6448,-375,6505,-356,7046,-356,7118,-391,7138,-660,7134,-669,7120,-684,7110,-687xe" filled="t" fillcolor="#C3C3C4" stroked="f">
                <v:path arrowok="t"/>
                <v:fill type="solid"/>
              </v:shape>
            </v:group>
            <v:group style="position:absolute;left:6410;top:-690;width:730;height:336" coordorigin="6410,-690" coordsize="730,336">
              <v:shape style="position:absolute;left:6410;top:-690;width:730;height:336" coordorigin="6410,-690" coordsize="730,336" path="m7111,-690l6440,-690,6430,-686,6422,-678,6414,-670,6410,-660,6410,-444,6413,-427,6448,-372,6505,-353,7049,-353,7067,-356,7073,-358,7046,-358,6490,-360,6436,-391,6415,-448,6415,-659,6419,-668,6425,-675,6424,-676,6427,-676,6432,-681,6441,-685,7122,-685,7121,-686,7111,-690xe" filled="t" fillcolor="#050100" stroked="f">
                <v:path arrowok="t"/>
                <v:fill type="solid"/>
              </v:shape>
              <v:shape style="position:absolute;left:6410;top:-690;width:730;height:336" coordorigin="6410,-690" coordsize="730,336" path="m7122,-685l7110,-685,7118,-681,7132,-668,7135,-659,7135,-448,7138,-448,7102,-378,7046,-358,7073,-358,7132,-409,7140,-448,7140,-660,7136,-670,7129,-678,7122,-685xe" filled="t" fillcolor="#050100" stroked="f">
                <v:path arrowok="t"/>
                <v:fill type="solid"/>
              </v:shape>
              <v:shape style="position:absolute;left:6410;top:-690;width:730;height:336" coordorigin="6410,-690" coordsize="730,336" path="m6427,-676l6424,-676,6425,-675,6427,-676xe" filled="t" fillcolor="#050100" stroked="f">
                <v:path arrowok="t"/>
                <v:fill type="solid"/>
              </v:shape>
            </v:group>
            <v:group style="position:absolute;left:6980;top:-528;width:348;height:319" coordorigin="6980,-528" coordsize="348,319">
              <v:shape style="position:absolute;left:6980;top:-528;width:348;height:319" coordorigin="6980,-528" coordsize="348,319" path="m7052,-362l7029,-361,7012,-354,7020,-335,7036,-321,7054,-309,7084,-282,7137,-244,7199,-234,7197,-223,7202,-209,7218,-212,7233,-217,7297,-262,7328,-321,7324,-333,7311,-338,7302,-346,7299,-356,7092,-356,7072,-360,7052,-362xe" filled="t" fillcolor="#41529A" stroked="f">
                <v:path arrowok="t"/>
                <v:fill type="solid"/>
              </v:shape>
              <v:shape style="position:absolute;left:6980;top:-528;width:348;height:319" coordorigin="6980,-528" coordsize="348,319" path="m6993,-528l6980,-507,6981,-491,7090,-357,7092,-356,7299,-356,7297,-365,7293,-389,7287,-410,7282,-420,7274,-432,7273,-434,7102,-434,7021,-518,7012,-523,6993,-528xe" filled="t" fillcolor="#41529A" stroked="f">
                <v:path arrowok="t"/>
                <v:fill type="solid"/>
              </v:shape>
              <v:shape style="position:absolute;left:6980;top:-528;width:348;height:319" coordorigin="6980,-528" coordsize="348,319" path="m7125,-467l7114,-464,7105,-454,7102,-434,7273,-434,7265,-446,7254,-461,7251,-465,7146,-465,7137,-466,7125,-467xe" filled="t" fillcolor="#41529A" stroked="f">
                <v:path arrowok="t"/>
                <v:fill type="solid"/>
              </v:shape>
              <v:shape style="position:absolute;left:6980;top:-528;width:348;height:319" coordorigin="6980,-528" coordsize="348,319" path="m7164,-489l7153,-484,7149,-468,7146,-465,7251,-465,7243,-474,7233,-483,7192,-483,7187,-484,7176,-487,7164,-489xe" filled="t" fillcolor="#41529A" stroked="f">
                <v:path arrowok="t"/>
                <v:fill type="solid"/>
              </v:shape>
              <v:shape style="position:absolute;left:6980;top:-528;width:348;height:319" coordorigin="6980,-528" coordsize="348,319" path="m7209,-497l7199,-494,7192,-483,7233,-483,7231,-486,7219,-493,7209,-497xe" filled="t" fillcolor="#41529A" stroked="f">
                <v:path arrowok="t"/>
                <v:fill type="solid"/>
              </v:shape>
            </v:group>
            <v:group style="position:absolute;left:6585;top:-588;width:298;height:107" coordorigin="6585,-588" coordsize="298,107">
              <v:shape style="position:absolute;left:6585;top:-588;width:298;height:107" coordorigin="6585,-588" coordsize="298,107" path="m6749,-588l6692,-588,6692,-588,6692,-568,6692,-482,6692,-482,6692,-481,6706,-481,6707,-529,6751,-529,6750,-530,6759,-531,6765,-535,6772,-542,6707,-542,6707,-576,6772,-576,6770,-580,6766,-584,6756,-587,6749,-588xe" filled="t" fillcolor="#6B6E74" stroked="f">
                <v:path arrowok="t"/>
                <v:fill type="solid"/>
              </v:shape>
              <v:shape style="position:absolute;left:6585;top:-588;width:298;height:107" coordorigin="6585,-588" coordsize="298,107" path="m6752,-528l6726,-528,6729,-528,6730,-528,6732,-527,6734,-526,6736,-525,6738,-524,6741,-522,6743,-518,6746,-515,6749,-510,6767,-482,6787,-481,6764,-517,6760,-522,6756,-525,6754,-527,6752,-528xe" filled="t" fillcolor="#6B6E74" stroked="f">
                <v:path arrowok="t"/>
                <v:fill type="solid"/>
              </v:shape>
              <v:shape style="position:absolute;left:6585;top:-588;width:298;height:107" coordorigin="6585,-588" coordsize="298,107" path="m6784,-588l6825,-527,6825,-482,6826,-482,6826,-481,6840,-481,6840,-527,6849,-539,6834,-539,6830,-545,6827,-551,6823,-556,6803,-588,6784,-588xe" filled="t" fillcolor="#6B6E74" stroked="f">
                <v:path arrowok="t"/>
                <v:fill type="solid"/>
              </v:shape>
              <v:shape style="position:absolute;left:6585;top:-588;width:298;height:107" coordorigin="6585,-588" coordsize="298,107" path="m6751,-529l6707,-529,6723,-528,6726,-528,6752,-528,6751,-529xe" filled="t" fillcolor="#6B6E74" stroked="f">
                <v:path arrowok="t"/>
                <v:fill type="solid"/>
              </v:shape>
              <v:shape style="position:absolute;left:6585;top:-588;width:298;height:107" coordorigin="6585,-588" coordsize="298,107" path="m6883,-588l6865,-588,6840,-551,6837,-545,6834,-539,6849,-539,6883,-588xe" filled="t" fillcolor="#6B6E74" stroked="f">
                <v:path arrowok="t"/>
                <v:fill type="solid"/>
              </v:shape>
              <v:shape style="position:absolute;left:6585;top:-588;width:298;height:107" coordorigin="6585,-588" coordsize="298,107" path="m6772,-576l6707,-576,6740,-575,6748,-575,6753,-574,6756,-571,6760,-568,6762,-564,6762,-556,6761,-553,6759,-550,6757,-547,6755,-545,6751,-544,6748,-543,6743,-542,6772,-542,6775,-545,6778,-551,6778,-565,6776,-570,6773,-575,6772,-576xe" filled="t" fillcolor="#6B6E74" stroked="f">
                <v:path arrowok="t"/>
                <v:fill type="solid"/>
              </v:shape>
              <v:shape style="position:absolute;left:6585;top:-588;width:298;height:107" coordorigin="6585,-588" coordsize="298,107" path="m6631,-588l6586,-588,6585,-482,6586,-482,6586,-481,6630,-481,6636,-482,6641,-483,6646,-484,6650,-486,6654,-489,6657,-491,6661,-494,6661,-495,6629,-495,6601,-495,6601,-575,6662,-575,6653,-583,6647,-585,6641,-587,6637,-588,6631,-588xe" filled="t" fillcolor="#6B6E74" stroked="f">
                <v:path arrowok="t"/>
                <v:fill type="solid"/>
              </v:shape>
              <v:shape style="position:absolute;left:6585;top:-588;width:298;height:107" coordorigin="6585,-588" coordsize="298,107" path="m6662,-575l6601,-575,6622,-574,6630,-574,6636,-574,6640,-572,6645,-570,6649,-567,6653,-561,6656,-555,6658,-547,6658,-527,6657,-521,6655,-516,6653,-510,6638,-497,6635,-496,6629,-495,6661,-495,6664,-499,6667,-503,6669,-508,6671,-514,6673,-520,6674,-527,6674,-545,6672,-553,6670,-561,6667,-568,6663,-574,6662,-575xe" filled="t" fillcolor="#6B6E74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6B6E74"/>
          <w:spacing w:val="0"/>
          <w:w w:val="80"/>
          <w:sz w:val="21"/>
          <w:szCs w:val="21"/>
        </w:rPr>
        <w:t>QUIET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5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242" w:lineRule="exact"/>
        <w:ind w:left="117" w:right="0" w:hanging="0"/>
        <w:jc w:val="left"/>
        <w:rPr>
          <w:rFonts w:ascii="Calibri" w:hAnsi="Calibri" w:cs="Calibri" w:eastAsia="Calibri"/>
          <w:sz w:val="21"/>
          <w:szCs w:val="21"/>
        </w:rPr>
      </w:pPr>
      <w:r>
        <w:rPr/>
        <w:pict>
          <v:group style="position:absolute;margin-left:35.890999pt;margin-top:-40.998825pt;width:45.287365pt;height:36.635171pt;mso-position-horizontal-relative:page;mso-position-vertical-relative:paragraph;z-index:-8012" coordorigin="718,-820" coordsize="906,733">
            <v:group style="position:absolute;left:735;top:-810;width:769;height:486" coordorigin="735,-810" coordsize="769,486">
              <v:shape style="position:absolute;left:735;top:-810;width:769;height:486" coordorigin="735,-810" coordsize="769,486" path="m1475,-810l1465,-810,817,-808,764,-775,739,-720,738,-434,737,-417,735,-400,735,-383,741,-365,796,-330,835,-324,1475,-324,1484,-328,1492,-337,1500,-346,1504,-357,1504,-777,1500,-788,1484,-806,1475,-810xe" filled="t" fillcolor="#C3C3C4" stroked="f">
                <v:path arrowok="t"/>
                <v:fill type="solid"/>
              </v:shape>
            </v:group>
            <v:group style="position:absolute;left:728;top:-804;width:772;height:493" coordorigin="728,-804" coordsize="772,493">
              <v:shape style="position:absolute;left:728;top:-804;width:772;height:493" coordorigin="728,-804" coordsize="772,493" path="m1468,-804l825,-804,753,-766,729,-711,728,-691,728,-422,755,-351,809,-314,828,-312,1468,-312,1479,-316,1481,-318,1458,-318,814,-320,761,-350,735,-405,734,-426,734,-703,772,-777,828,-797,1481,-797,1479,-800,1468,-804xe" filled="t" fillcolor="#050100" stroked="f">
                <v:path arrowok="t"/>
                <v:fill type="solid"/>
              </v:shape>
              <v:shape style="position:absolute;left:728;top:-804;width:772;height:493" coordorigin="728,-804" coordsize="772,493" path="m1481,-797l1467,-797,1476,-793,1483,-786,1490,-778,1494,-767,1494,-349,1490,-338,1483,-330,1476,-322,1467,-318,1481,-318,1487,-326,1485,-328,1489,-328,1495,-335,1500,-347,1500,-769,1495,-781,1487,-790,1481,-797xe" filled="t" fillcolor="#050100" stroked="f">
                <v:path arrowok="t"/>
                <v:fill type="solid"/>
              </v:shape>
              <v:shape style="position:absolute;left:728;top:-804;width:772;height:493" coordorigin="728,-804" coordsize="772,493" path="m1489,-328l1485,-328,1487,-326,1489,-328xe" filled="t" fillcolor="#050100" stroked="f">
                <v:path arrowok="t"/>
                <v:fill type="solid"/>
              </v:shape>
              <v:shape style="position:absolute;left:728;top:-804;width:772;height:493" coordorigin="728,-804" coordsize="772,493" path="m1485,-328l1487,-326,1485,-328xe" filled="t" fillcolor="#050100" stroked="f">
                <v:path arrowok="t"/>
                <v:fill type="solid"/>
              </v:shape>
            </v:group>
            <v:group style="position:absolute;left:1246;top:-477;width:368;height:380" coordorigin="1246,-477" coordsize="368,380">
              <v:shape style="position:absolute;left:1246;top:-477;width:368;height:380" coordorigin="1246,-477" coordsize="368,380" path="m1323,-278l1300,-277,1282,-270,1287,-249,1300,-233,1316,-219,1331,-208,1342,-196,1392,-150,1452,-125,1477,-123,1475,-114,1478,-97,1493,-100,1508,-104,1569,-145,1607,-199,1614,-227,1611,-241,1599,-249,1589,-255,1584,-270,1364,-270,1343,-276,1323,-278xe" filled="t" fillcolor="#41529A" stroked="f">
                <v:path arrowok="t"/>
                <v:fill type="solid"/>
              </v:shape>
              <v:shape style="position:absolute;left:1246;top:-477;width:368;height:380" coordorigin="1246,-477" coordsize="368,380" path="m1264,-477l1248,-455,1246,-439,1246,-437,1249,-428,1361,-272,1364,-270,1584,-270,1583,-272,1579,-295,1555,-361,1552,-367,1374,-367,1289,-465,1281,-470,1264,-477xe" filled="t" fillcolor="#41529A" stroked="f">
                <v:path arrowok="t"/>
                <v:fill type="solid"/>
              </v:shape>
              <v:shape style="position:absolute;left:1246;top:-477;width:368;height:380" coordorigin="1246,-477" coordsize="368,380" path="m1405,-403l1394,-403,1384,-399,1377,-387,1374,-367,1552,-367,1546,-377,1536,-392,1529,-402,1415,-402,1405,-403xe" filled="t" fillcolor="#41529A" stroked="f">
                <v:path arrowok="t"/>
                <v:fill type="solid"/>
              </v:shape>
              <v:shape style="position:absolute;left:1246;top:-477;width:368;height:380" coordorigin="1246,-477" coordsize="368,380" path="m1447,-431l1436,-429,1428,-423,1424,-407,1422,-403,1415,-402,1529,-402,1526,-407,1516,-419,1507,-428,1467,-428,1447,-431xe" filled="t" fillcolor="#41529A" stroked="f">
                <v:path arrowok="t"/>
                <v:fill type="solid"/>
              </v:shape>
              <v:shape style="position:absolute;left:1246;top:-477;width:368;height:380" coordorigin="1246,-477" coordsize="368,380" path="m1487,-439l1479,-437,1472,-430,1468,-428,1507,-428,1506,-429,1496,-436,1487,-439xe" filled="t" fillcolor="#41529A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 style="position:absolute;margin-left:114.07pt;margin-top:24.165176pt;width:73.318402pt;height:36.660pt;mso-position-horizontal-relative:page;mso-position-vertical-relative:paragraph;z-index:-8000" type="#_x0000_t75">
            <v:imagedata r:id="rId141" o:title=""/>
          </v:shape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Вы</w:t>
      </w:r>
      <w:r>
        <w:rPr>
          <w:rFonts w:ascii="Calibri" w:hAnsi="Calibri" w:cs="Calibri" w:eastAsia="Calibri"/>
          <w:b w:val="0"/>
          <w:bCs w:val="0"/>
          <w:color w:val="000001"/>
          <w:spacing w:val="-1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можете</w:t>
      </w:r>
      <w:r>
        <w:rPr>
          <w:rFonts w:ascii="Calibri" w:hAnsi="Calibri" w:cs="Calibri" w:eastAsia="Calibri"/>
          <w:b w:val="0"/>
          <w:bCs w:val="0"/>
          <w:color w:val="000001"/>
          <w:spacing w:val="-1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использ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овать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эту</w:t>
      </w:r>
      <w:r>
        <w:rPr>
          <w:rFonts w:ascii="Calibri" w:hAnsi="Calibri" w:cs="Calibri" w:eastAsia="Calibri"/>
          <w:b w:val="0"/>
          <w:bCs w:val="0"/>
          <w:color w:val="000001"/>
          <w:spacing w:val="-1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функцию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когда</w:t>
      </w:r>
      <w:r>
        <w:rPr>
          <w:rFonts w:ascii="Calibri" w:hAnsi="Calibri" w:cs="Calibri" w:eastAsia="Calibri"/>
          <w:b w:val="0"/>
          <w:bCs w:val="0"/>
          <w:color w:val="000001"/>
          <w:spacing w:val="-1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требуется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тихая</w:t>
      </w:r>
      <w:r>
        <w:rPr>
          <w:rFonts w:ascii="Calibri" w:hAnsi="Calibri" w:cs="Calibri" w:eastAsia="Calibri"/>
          <w:b w:val="0"/>
          <w:bCs w:val="0"/>
          <w:color w:val="000001"/>
          <w:spacing w:val="-1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работа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отдыха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сна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или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чтения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183" w:lineRule="exact" w:before="95"/>
        <w:ind w:left="1255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color w:val="6B6E74"/>
          <w:spacing w:val="0"/>
          <w:w w:val="85"/>
          <w:sz w:val="16"/>
          <w:szCs w:val="16"/>
        </w:rPr>
        <w:t>QUIET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6"/>
          <w:szCs w:val="16"/>
        </w:rPr>
      </w:r>
    </w:p>
    <w:p>
      <w:pPr>
        <w:tabs>
          <w:tab w:pos="3792" w:val="left" w:leader="none"/>
        </w:tabs>
        <w:spacing w:line="118" w:lineRule="exact"/>
        <w:ind w:left="117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-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каждом</w:t>
      </w:r>
      <w:r>
        <w:rPr>
          <w:rFonts w:ascii="Calibri" w:hAnsi="Calibri" w:cs="Calibri" w:eastAsia="Calibri"/>
          <w:b w:val="0"/>
          <w:bCs w:val="0"/>
          <w:color w:val="000001"/>
          <w:spacing w:val="-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нажатии</w:t>
      </w:r>
      <w:r>
        <w:rPr>
          <w:rFonts w:ascii="Calibri" w:hAnsi="Calibri" w:cs="Calibri" w:eastAsia="Calibri"/>
          <w:b w:val="0"/>
          <w:bCs w:val="0"/>
          <w:color w:val="000001"/>
          <w:spacing w:val="-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кнопки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-19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дисплее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8" w:lineRule="exact" w:before="89"/>
        <w:ind w:left="117" w:right="507" w:firstLine="0"/>
        <w:jc w:val="both"/>
        <w:rPr>
          <w:rFonts w:ascii="Calibri" w:hAnsi="Calibri" w:cs="Calibri" w:eastAsia="Calibri"/>
          <w:sz w:val="21"/>
          <w:szCs w:val="21"/>
        </w:rPr>
      </w:pPr>
      <w:r>
        <w:rPr>
          <w:spacing w:val="0"/>
          <w:w w:val="105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47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47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дисплее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пульта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ДУ</w:t>
      </w:r>
      <w:r>
        <w:rPr>
          <w:rFonts w:ascii="Calibri" w:hAnsi="Calibri" w:cs="Calibri" w:eastAsia="Calibri"/>
          <w:b w:val="0"/>
          <w:bCs w:val="0"/>
          <w:color w:val="000001"/>
          <w:spacing w:val="47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отобразится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символ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DRY,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панели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индикации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температуры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ореол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станет</w:t>
      </w:r>
      <w:r>
        <w:rPr>
          <w:rFonts w:ascii="Calibri" w:hAnsi="Calibri" w:cs="Calibri" w:eastAsia="Calibri"/>
          <w:b w:val="0"/>
          <w:bCs w:val="0"/>
          <w:color w:val="000001"/>
          <w:spacing w:val="-3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ГОЛУБЫМ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23" w:lineRule="exact"/>
        <w:ind w:left="117" w:right="1496" w:firstLine="0"/>
        <w:jc w:val="both"/>
        <w:rPr>
          <w:rFonts w:ascii="Calibri" w:hAnsi="Calibri" w:cs="Calibri" w:eastAsia="Calibri"/>
          <w:sz w:val="21"/>
          <w:szCs w:val="21"/>
        </w:rPr>
      </w:pPr>
      <w:r>
        <w:rPr/>
        <w:pict>
          <v:group style="position:absolute;margin-left:291.919769pt;margin-top:15.061427pt;width:267.430462pt;height:121.688pt;mso-position-horizontal-relative:page;mso-position-vertical-relative:paragraph;z-index:-8025" coordorigin="5838,301" coordsize="5349,2434">
            <v:shape style="position:absolute;left:5838;top:301;width:5349;height:2434" coordorigin="5838,301" coordsize="5349,2434" path="m10904,301l6121,301,6119,301,6042,313,5980,337,5918,379,5868,446,5846,508,5838,582,5838,2454,5839,2460,5850,2532,5874,2594,5916,2655,5983,2706,6045,2727,6121,2735,10906,2735,10984,2723,11046,2700,11107,2657,11158,2590,11179,2529,11187,2454,11187,582,11187,576,11175,504,11152,443,11109,381,11042,331,10981,309,10904,301xe" filled="t" fillcolor="#D6D8DA" stroked="f">
              <v:path arrowok="t"/>
              <v:fill type="solid"/>
            </v:shape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-1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начнет</w:t>
      </w:r>
      <w:r>
        <w:rPr>
          <w:rFonts w:ascii="Calibri" w:hAnsi="Calibri" w:cs="Calibri" w:eastAsia="Calibri"/>
          <w:b w:val="0"/>
          <w:bCs w:val="0"/>
          <w:color w:val="000001"/>
          <w:spacing w:val="-1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работу</w:t>
      </w:r>
      <w:r>
        <w:rPr>
          <w:rFonts w:ascii="Calibri" w:hAnsi="Calibri" w:cs="Calibri" w:eastAsia="Calibri"/>
          <w:b w:val="0"/>
          <w:bCs w:val="0"/>
          <w:color w:val="000001"/>
          <w:spacing w:val="-1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-1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режиме</w:t>
      </w:r>
      <w:r>
        <w:rPr>
          <w:rFonts w:ascii="Calibri" w:hAnsi="Calibri" w:cs="Calibri" w:eastAsia="Calibri"/>
          <w:b w:val="0"/>
          <w:bCs w:val="0"/>
          <w:color w:val="000001"/>
          <w:spacing w:val="-1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осушения</w:t>
      </w:r>
      <w:r>
        <w:rPr>
          <w:rFonts w:ascii="Calibri" w:hAnsi="Calibri" w:cs="Calibri" w:eastAsia="Calibri"/>
          <w:b w:val="0"/>
          <w:bCs w:val="0"/>
          <w:color w:val="000001"/>
          <w:spacing w:val="-1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(DRY).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43" w:lineRule="exact"/>
        <w:ind w:left="117" w:right="4613" w:firstLine="0"/>
        <w:jc w:val="both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0"/>
          <w:szCs w:val="20"/>
        </w:rPr>
        <w:t>Внимание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0"/>
          <w:szCs w:val="20"/>
        </w:rPr>
        <w:t>!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7"/>
        </w:numPr>
        <w:tabs>
          <w:tab w:pos="423" w:val="left" w:leader="none"/>
        </w:tabs>
        <w:spacing w:line="195" w:lineRule="auto"/>
        <w:ind w:left="117" w:right="507" w:firstLine="0"/>
        <w:jc w:val="both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режиме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DRY,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если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температура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помещении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опускается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2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градуса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ниже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установленного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значени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after="0" w:line="195" w:lineRule="auto"/>
        <w:jc w:val="both"/>
        <w:rPr>
          <w:rFonts w:ascii="Calibri" w:hAnsi="Calibri" w:cs="Calibri" w:eastAsia="Calibri"/>
          <w:sz w:val="21"/>
          <w:szCs w:val="21"/>
        </w:rPr>
        <w:sectPr>
          <w:type w:val="continuous"/>
          <w:pgSz w:w="11906" w:h="16840"/>
          <w:pgMar w:top="1580" w:bottom="0" w:left="100" w:right="340"/>
          <w:cols w:num="2" w:equalWidth="0">
            <w:col w:w="5182" w:space="555"/>
            <w:col w:w="5729"/>
          </w:cols>
        </w:sectPr>
      </w:pPr>
    </w:p>
    <w:p>
      <w:pPr>
        <w:spacing w:before="88"/>
        <w:ind w:left="117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отображается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символ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20" w:lineRule="exact" w:before="4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ind w:left="117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b w:val="0"/>
          <w:bCs w:val="0"/>
          <w:color w:val="90939A"/>
          <w:spacing w:val="0"/>
          <w:w w:val="100"/>
          <w:sz w:val="18"/>
          <w:szCs w:val="18"/>
        </w:rPr>
        <w:t>SOFT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before="88"/>
        <w:ind w:left="117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spacing w:val="0"/>
          <w:w w:val="105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21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кондиционер</w:t>
      </w:r>
      <w:r>
        <w:rPr>
          <w:rFonts w:ascii="Calibri" w:hAnsi="Calibri" w:cs="Calibri" w:eastAsia="Calibri"/>
          <w:b w:val="0"/>
          <w:bCs w:val="0"/>
          <w:color w:val="000001"/>
          <w:spacing w:val="-22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начинает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10" w:lineRule="exact"/>
        <w:ind w:left="117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температуры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автома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ически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переключается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154" w:lineRule="exact"/>
        <w:ind w:left="117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низкую</w:t>
      </w:r>
      <w:r>
        <w:rPr>
          <w:rFonts w:ascii="Calibri" w:hAnsi="Calibri" w:cs="Calibri" w:eastAsia="Calibri"/>
          <w:b w:val="0"/>
          <w:bCs w:val="0"/>
          <w:color w:val="000001"/>
          <w:spacing w:val="-1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(LOW)</w:t>
      </w:r>
      <w:r>
        <w:rPr>
          <w:rFonts w:ascii="Calibri" w:hAnsi="Calibri" w:cs="Calibri" w:eastAsia="Calibri"/>
          <w:b w:val="0"/>
          <w:bCs w:val="0"/>
          <w:color w:val="000001"/>
          <w:spacing w:val="-1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скорость</w:t>
      </w:r>
      <w:r>
        <w:rPr>
          <w:rFonts w:ascii="Calibri" w:hAnsi="Calibri" w:cs="Calibri" w:eastAsia="Calibri"/>
          <w:b w:val="0"/>
          <w:bCs w:val="0"/>
          <w:color w:val="000001"/>
          <w:spacing w:val="-1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работы</w:t>
      </w:r>
      <w:r>
        <w:rPr>
          <w:rFonts w:ascii="Calibri" w:hAnsi="Calibri" w:cs="Calibri" w:eastAsia="Calibri"/>
          <w:b w:val="0"/>
          <w:bCs w:val="0"/>
          <w:color w:val="000001"/>
          <w:spacing w:val="-1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вентилятора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-1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независимо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after="0" w:line="154" w:lineRule="exact"/>
        <w:jc w:val="left"/>
        <w:rPr>
          <w:rFonts w:ascii="Calibri" w:hAnsi="Calibri" w:cs="Calibri" w:eastAsia="Calibri"/>
          <w:sz w:val="21"/>
          <w:szCs w:val="21"/>
        </w:rPr>
        <w:sectPr>
          <w:type w:val="continuous"/>
          <w:pgSz w:w="11906" w:h="16840"/>
          <w:pgMar w:top="1580" w:bottom="0" w:left="100" w:right="340"/>
          <w:cols w:num="4" w:equalWidth="0">
            <w:col w:w="2054" w:space="87"/>
            <w:col w:w="601" w:space="135"/>
            <w:col w:w="2344" w:space="515"/>
            <w:col w:w="5730"/>
          </w:cols>
        </w:sectPr>
      </w:pPr>
    </w:p>
    <w:p>
      <w:pPr>
        <w:spacing w:line="210" w:lineRule="exact"/>
        <w:ind w:left="117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работу</w:t>
      </w:r>
      <w:r>
        <w:rPr>
          <w:rFonts w:ascii="Calibri" w:hAnsi="Calibri" w:cs="Calibri" w:eastAsia="Calibri"/>
          <w:b w:val="0"/>
          <w:bCs w:val="0"/>
          <w:color w:val="000001"/>
          <w:spacing w:val="-8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-7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режиме</w:t>
      </w:r>
      <w:r>
        <w:rPr>
          <w:rFonts w:ascii="Calibri" w:hAnsi="Calibri" w:cs="Calibri" w:eastAsia="Calibri"/>
          <w:b w:val="0"/>
          <w:bCs w:val="0"/>
          <w:color w:val="000001"/>
          <w:spacing w:val="-7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SOFT.</w:t>
      </w:r>
      <w:r>
        <w:rPr>
          <w:rFonts w:ascii="Calibri" w:hAnsi="Calibri" w:cs="Calibri" w:eastAsia="Calibri"/>
          <w:b w:val="0"/>
          <w:bCs w:val="0"/>
          <w:color w:val="000001"/>
          <w:spacing w:val="-7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режиме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SOFT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автома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ически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tabs>
          <w:tab w:pos="1466" w:val="left" w:leader="none"/>
          <w:tab w:pos="2355" w:val="left" w:leader="none"/>
        </w:tabs>
        <w:spacing w:line="244" w:lineRule="exact"/>
        <w:ind w:left="117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/>
        <w:pict>
          <v:group style="position:absolute;margin-left:94.171997pt;margin-top:11.682653pt;width:29.785pt;height:15.355pt;mso-position-horizontal-relative:page;mso-position-vertical-relative:paragraph;z-index:-7999" coordorigin="1883,234" coordsize="596,307">
            <v:group style="position:absolute;left:1899;top:244;width:570;height:280" coordorigin="1899,244" coordsize="570,280">
              <v:shape style="position:absolute;left:1899;top:244;width:570;height:280" coordorigin="1899,244" coordsize="570,280" path="m2448,244l1970,244,1915,270,1901,460,1899,476,1954,522,1973,523,2448,523,2455,521,2461,516,2466,511,2469,505,2469,263,2466,256,2455,246,2448,244xe" filled="t" fillcolor="#C3C3C4" stroked="f">
                <v:path arrowok="t"/>
                <v:fill type="solid"/>
              </v:shape>
            </v:group>
            <v:group style="position:absolute;left:1893;top:247;width:573;height:284" coordorigin="1893,247" coordsize="573,284">
              <v:shape style="position:absolute;left:1893;top:247;width:573;height:284" coordorigin="1893,247" coordsize="573,284" path="m2443,247l1962,247,1907,275,1893,312,1894,470,1929,521,1968,531,2443,531,2451,528,2452,527,1967,527,1949,524,1931,517,1912,502,1901,485,1898,465,1901,297,1910,280,1929,261,1948,254,1968,251,2452,251,2451,250,2443,247xe" filled="t" fillcolor="#050100" stroked="f">
                <v:path arrowok="t"/>
                <v:fill type="solid"/>
              </v:shape>
              <v:shape style="position:absolute;left:1893;top:247;width:573;height:284" coordorigin="1893,247" coordsize="573,284" path="m2452,251l2442,251,2449,253,2454,258,2459,262,2462,268,2462,509,2459,515,2454,520,2449,525,2442,527,2452,527,2457,523,2455,521,2459,521,2463,517,2466,510,2466,267,2463,260,2452,251xe" filled="t" fillcolor="#050100" stroked="f">
                <v:path arrowok="t"/>
                <v:fill type="solid"/>
              </v:shape>
              <v:shape style="position:absolute;left:1893;top:247;width:573;height:284" coordorigin="1893,247" coordsize="573,284" path="m2459,521l2455,521,2457,523,2459,521xe" filled="t" fillcolor="#050100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включается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низкая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скорость</w:t>
      </w:r>
      <w:r>
        <w:rPr>
          <w:rFonts w:ascii="Calibri" w:hAnsi="Calibri" w:cs="Calibri" w:eastAsia="Calibri"/>
          <w:b w:val="0"/>
          <w:bCs w:val="0"/>
          <w:color w:val="000001"/>
          <w:spacing w:val="-2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вращения</w:t>
      </w:r>
      <w:r>
        <w:rPr>
          <w:rFonts w:ascii="Calibri" w:hAnsi="Calibri" w:cs="Calibri" w:eastAsia="Calibri"/>
          <w:b w:val="0"/>
          <w:bCs w:val="0"/>
          <w:color w:val="000001"/>
          <w:spacing w:val="-2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вентилятора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43" w:lineRule="exact" w:before="18"/>
        <w:ind w:left="117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spacing w:val="0"/>
          <w:w w:val="105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от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установленной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скорости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(FAN)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setting.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7"/>
        </w:numPr>
        <w:tabs>
          <w:tab w:pos="421" w:val="left" w:leader="none"/>
        </w:tabs>
        <w:spacing w:line="207" w:lineRule="exact"/>
        <w:ind w:left="421" w:right="0" w:hanging="304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Пульт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ДУ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может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запоминать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статус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каждого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режима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after="0" w:line="207" w:lineRule="exact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06" w:h="16840"/>
          <w:pgMar w:top="1580" w:bottom="0" w:left="100" w:right="340"/>
          <w:cols w:num="2" w:equalWidth="0">
            <w:col w:w="5283" w:space="453"/>
            <w:col w:w="5730"/>
          </w:cols>
        </w:sectPr>
      </w:pPr>
    </w:p>
    <w:p>
      <w:pPr>
        <w:spacing w:line="227" w:lineRule="exact"/>
        <w:ind w:left="117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кнопку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before="57"/>
        <w:ind w:left="117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Arial" w:hAnsi="Arial" w:cs="Arial" w:eastAsia="Arial"/>
          <w:b w:val="0"/>
          <w:bCs w:val="0"/>
          <w:color w:val="6B6E74"/>
          <w:spacing w:val="0"/>
          <w:w w:val="100"/>
          <w:sz w:val="12"/>
          <w:szCs w:val="12"/>
        </w:rPr>
        <w:t>QUIET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227" w:lineRule="exact"/>
        <w:ind w:left="117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еще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раз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чего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имвол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10" w:lineRule="exact"/>
        <w:ind w:left="117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работы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включении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блока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следующий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раз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просто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tabs>
          <w:tab w:pos="1140" w:val="left" w:leader="none"/>
          <w:tab w:pos="1988" w:val="left" w:leader="none"/>
          <w:tab w:pos="2953" w:val="left" w:leader="none"/>
          <w:tab w:pos="3297" w:val="left" w:leader="none"/>
          <w:tab w:pos="3952" w:val="left" w:leader="none"/>
          <w:tab w:pos="5121" w:val="left" w:leader="none"/>
        </w:tabs>
        <w:spacing w:line="206" w:lineRule="exact"/>
        <w:ind w:left="117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/>
        <w:pict>
          <v:shape style="position:absolute;margin-left:10.227pt;margin-top:11.24075pt;width:31.722pt;height:11.242pt;mso-position-horizontal-relative:page;mso-position-vertical-relative:paragraph;z-index:-8026" type="#_x0000_t75">
            <v:imagedata r:id="rId142" o:title=""/>
          </v:shape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ON/OFF,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запуститс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after="0" w:line="206" w:lineRule="exact"/>
        <w:jc w:val="left"/>
        <w:rPr>
          <w:rFonts w:ascii="Calibri" w:hAnsi="Calibri" w:cs="Calibri" w:eastAsia="Calibri"/>
          <w:sz w:val="21"/>
          <w:szCs w:val="21"/>
        </w:rPr>
        <w:sectPr>
          <w:type w:val="continuous"/>
          <w:pgSz w:w="11906" w:h="16840"/>
          <w:pgMar w:top="1580" w:bottom="0" w:left="100" w:right="340"/>
          <w:cols w:num="4" w:equalWidth="0">
            <w:col w:w="1638" w:space="132"/>
            <w:col w:w="497" w:space="243"/>
            <w:col w:w="2619" w:space="608"/>
            <w:col w:w="5729"/>
          </w:cols>
        </w:sectPr>
      </w:pPr>
    </w:p>
    <w:p>
      <w:pPr>
        <w:spacing w:before="31"/>
        <w:ind w:left="182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b w:val="0"/>
          <w:bCs w:val="0"/>
          <w:color w:val="90939A"/>
          <w:spacing w:val="0"/>
          <w:w w:val="100"/>
          <w:sz w:val="18"/>
          <w:szCs w:val="18"/>
        </w:rPr>
        <w:t>SOFT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before="37"/>
        <w:ind w:left="119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пропадет</w:t>
      </w:r>
      <w:r>
        <w:rPr>
          <w:rFonts w:ascii="Calibri" w:hAnsi="Calibri" w:cs="Calibri" w:eastAsia="Calibri"/>
          <w:b w:val="0"/>
          <w:bCs w:val="0"/>
          <w:color w:val="000001"/>
          <w:spacing w:val="-1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работа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-1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продолжится</w:t>
      </w:r>
      <w:r>
        <w:rPr>
          <w:rFonts w:ascii="Calibri" w:hAnsi="Calibri" w:cs="Calibri" w:eastAsia="Calibri"/>
          <w:b w:val="0"/>
          <w:bCs w:val="0"/>
          <w:color w:val="000001"/>
          <w:spacing w:val="-1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12" w:lineRule="exact"/>
        <w:ind w:left="182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spacing w:val="0"/>
          <w:w w:val="95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предыдущем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95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режиме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after="0" w:line="212" w:lineRule="exact"/>
        <w:jc w:val="left"/>
        <w:rPr>
          <w:rFonts w:ascii="Calibri" w:hAnsi="Calibri" w:cs="Calibri" w:eastAsia="Calibri"/>
          <w:sz w:val="21"/>
          <w:szCs w:val="21"/>
        </w:rPr>
        <w:sectPr>
          <w:type w:val="continuous"/>
          <w:pgSz w:w="11906" w:h="16840"/>
          <w:pgMar w:top="1580" w:bottom="0" w:left="100" w:right="340"/>
          <w:cols w:num="3" w:equalWidth="0">
            <w:col w:w="665" w:space="40"/>
            <w:col w:w="4545" w:space="423"/>
            <w:col w:w="5793"/>
          </w:cols>
        </w:sectPr>
      </w:pPr>
    </w:p>
    <w:p>
      <w:pPr>
        <w:spacing w:line="239" w:lineRule="exact"/>
        <w:ind w:left="117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обычном</w:t>
      </w:r>
      <w:r>
        <w:rPr>
          <w:rFonts w:ascii="Calibri" w:hAnsi="Calibri" w:cs="Calibri" w:eastAsia="Calibri"/>
          <w:b w:val="0"/>
          <w:bCs w:val="0"/>
          <w:color w:val="000001"/>
          <w:spacing w:val="-32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режиме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80" w:lineRule="exact" w:before="7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54"/>
        <w:ind w:left="0" w:right="705" w:firstLine="0"/>
        <w:jc w:val="right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530.690002pt;margin-top:5.995902pt;width:12.261pt;height:9.124pt;mso-position-horizontal-relative:page;mso-position-vertical-relative:paragraph;z-index:-7997" coordorigin="10614,120" coordsize="245,182">
            <v:group style="position:absolute;left:10622;top:129;width:94;height:163" coordorigin="10622,129" coordsize="94,163">
              <v:shape style="position:absolute;left:10622;top:129;width:94;height:163" coordorigin="10622,129" coordsize="94,163" path="m10716,284l10713,292,10713,292,10712,292,10712,292,10627,292,10626,292,10626,292,10625,292,10625,291,10624,291,10624,290,10623,290,10623,289,10623,288,10623,286,10622,285,10623,284,10622,282,10623,281,10623,280,10623,279,10623,278,10624,277,10624,276,10625,276,10625,275,10626,275,10626,275,10627,275,10661,275,10661,152,10630,170,10628,171,10627,172,10626,172,10625,172,10624,172,10623,171,10623,171,10622,170,10622,169,10622,168,10622,166,10622,164,10622,163,10622,161,10622,160,10622,159,10622,159,10623,158,10623,157,10623,157,10624,156,10624,156,10625,155,10626,155,10663,131,10663,130,10663,130,10664,130,10664,130,10665,130,10666,130,10667,129,10667,129,10669,129,10669,129,10671,129,10672,129,10674,129,10682,133,10682,275,10712,275,10712,275,10713,275,10713,275,10714,276,10716,282,10716,284xe" filled="f" stroked="t" strokeweight=".8pt" strokecolor="#000000">
                <v:path arrowok="t"/>
              </v:shape>
            </v:group>
            <v:group style="position:absolute;left:10739;top:128;width:112;height:166" coordorigin="10739,128" coordsize="112,166">
              <v:shape style="position:absolute;left:10739;top:128;width:112;height:166" coordorigin="10739,128" coordsize="112,166" path="m10851,211l10851,223,10850,235,10848,245,10846,255,10821,288,10813,292,10804,294,10793,294,10783,294,10775,293,10768,289,10761,285,10755,280,10751,273,10747,266,10744,257,10742,247,10740,237,10739,225,10739,212,10739,199,10752,151,10756,144,10797,128,10807,128,10848,175,10851,198,10851,211xe" filled="f" stroked="t" strokeweight=".8pt" strokecolor="#000000">
                <v:path arrowok="t"/>
              </v:shape>
            </v:group>
            <v:group style="position:absolute;left:10761;top:146;width:68;height:131" coordorigin="10761,146" coordsize="68,131">
              <v:shape style="position:absolute;left:10761;top:146;width:68;height:131" coordorigin="10761,146" coordsize="68,131" path="m10829,212l10829,204,10829,197,10828,191,10828,184,10827,179,10826,174,10824,169,10799,146,10795,146,10788,146,10768,164,10765,170,10763,177,10763,185,10762,193,10761,201,10761,210,10761,222,10762,232,10763,241,10764,249,10766,256,10769,262,10772,267,10775,271,10779,273,10783,276,10789,277,10795,277,10799,277,10803,276,10807,275,10810,273,10829,218,10829,212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10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after="0"/>
        <w:jc w:val="right"/>
        <w:rPr>
          <w:rFonts w:ascii="Calibri" w:hAnsi="Calibri" w:cs="Calibri" w:eastAsia="Calibri"/>
          <w:sz w:val="25"/>
          <w:szCs w:val="25"/>
        </w:rPr>
        <w:sectPr>
          <w:type w:val="continuous"/>
          <w:pgSz w:w="11906" w:h="16840"/>
          <w:pgMar w:top="1580" w:bottom="0" w:left="100" w:right="340"/>
        </w:sectPr>
      </w:pP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726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/>
        <w:pict>
          <v:group style="position:absolute;margin-left:289.44101pt;margin-top:23.500202pt;width:258.942pt;height:.1pt;mso-position-horizontal-relative:page;mso-position-vertical-relative:paragraph;z-index:-7979" coordorigin="5789,470" coordsize="5179,2">
            <v:shape style="position:absolute;left:5789;top:470;width:5179;height:2" coordorigin="5789,470" coordsize="5179,0" path="m5789,470l10968,470e" filled="f" stroked="t" strokeweight="1.997pt" strokecolor="#898C8E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000080"/>
          <w:spacing w:val="0"/>
          <w:w w:val="100"/>
          <w:sz w:val="28"/>
          <w:szCs w:val="28"/>
        </w:rPr>
        <w:t>Установка</w:t>
      </w:r>
      <w:r>
        <w:rPr>
          <w:rFonts w:ascii="Arial" w:hAnsi="Arial" w:cs="Arial" w:eastAsia="Arial"/>
          <w:b w:val="0"/>
          <w:bCs w:val="0"/>
          <w:color w:val="000080"/>
          <w:spacing w:val="4"/>
          <w:w w:val="100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100"/>
          <w:sz w:val="28"/>
          <w:szCs w:val="28"/>
        </w:rPr>
        <w:t>значе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100"/>
          <w:sz w:val="28"/>
          <w:szCs w:val="28"/>
        </w:rPr>
        <w:t>ния</w:t>
      </w:r>
      <w:r>
        <w:rPr>
          <w:rFonts w:ascii="Arial" w:hAnsi="Arial" w:cs="Arial" w:eastAsia="Arial"/>
          <w:b w:val="0"/>
          <w:bCs w:val="0"/>
          <w:color w:val="000080"/>
          <w:spacing w:val="5"/>
          <w:w w:val="100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100"/>
          <w:sz w:val="28"/>
          <w:szCs w:val="28"/>
        </w:rPr>
        <w:t>темпе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100"/>
          <w:sz w:val="28"/>
          <w:szCs w:val="28"/>
        </w:rPr>
        <w:t>ратуры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line="288" w:lineRule="exact" w:before="37"/>
        <w:ind w:left="1918" w:right="773" w:hanging="1368"/>
        <w:jc w:val="left"/>
        <w:rPr>
          <w:rFonts w:ascii="Arial" w:hAnsi="Arial" w:cs="Arial" w:eastAsia="Arial"/>
          <w:sz w:val="29"/>
          <w:szCs w:val="29"/>
        </w:rPr>
      </w:pPr>
      <w:r>
        <w:rPr>
          <w:spacing w:val="0"/>
          <w:w w:val="95"/>
        </w:rPr>
        <w:br w:type="column"/>
      </w:r>
      <w:r>
        <w:rPr>
          <w:rFonts w:ascii="Arial" w:hAnsi="Arial" w:cs="Arial" w:eastAsia="Arial"/>
          <w:b w:val="0"/>
          <w:bCs w:val="0"/>
          <w:color w:val="000080"/>
          <w:spacing w:val="0"/>
          <w:w w:val="95"/>
          <w:sz w:val="28"/>
          <w:szCs w:val="28"/>
        </w:rPr>
        <w:t>Регулировка</w:t>
      </w:r>
      <w:r>
        <w:rPr>
          <w:rFonts w:ascii="Arial" w:hAnsi="Arial" w:cs="Arial" w:eastAsia="Arial"/>
          <w:b w:val="0"/>
          <w:bCs w:val="0"/>
          <w:color w:val="000080"/>
          <w:spacing w:val="-26"/>
          <w:w w:val="95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95"/>
          <w:sz w:val="28"/>
          <w:szCs w:val="28"/>
        </w:rPr>
        <w:t>направления</w:t>
      </w:r>
      <w:r>
        <w:rPr>
          <w:rFonts w:ascii="Arial" w:hAnsi="Arial" w:cs="Arial" w:eastAsia="Arial"/>
          <w:b w:val="0"/>
          <w:bCs w:val="0"/>
          <w:color w:val="000080"/>
          <w:spacing w:val="-25"/>
          <w:w w:val="95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95"/>
          <w:sz w:val="28"/>
          <w:szCs w:val="28"/>
        </w:rPr>
        <w:t>воз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95"/>
          <w:sz w:val="28"/>
          <w:szCs w:val="28"/>
        </w:rPr>
        <w:t>душного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97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95"/>
          <w:sz w:val="29"/>
          <w:szCs w:val="29"/>
        </w:rPr>
        <w:t>поток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95"/>
          <w:sz w:val="29"/>
          <w:szCs w:val="29"/>
        </w:rPr>
        <w:t>а</w:t>
      </w:r>
      <w:r>
        <w:rPr>
          <w:rFonts w:ascii="Arial" w:hAnsi="Arial" w:cs="Arial" w:eastAsia="Arial"/>
          <w:b w:val="0"/>
          <w:bCs w:val="0"/>
          <w:color w:val="000080"/>
          <w:spacing w:val="-33"/>
          <w:w w:val="95"/>
          <w:sz w:val="29"/>
          <w:szCs w:val="29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95"/>
          <w:sz w:val="29"/>
          <w:szCs w:val="29"/>
        </w:rPr>
        <w:t>(SWING)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9"/>
          <w:szCs w:val="29"/>
        </w:rPr>
      </w:r>
    </w:p>
    <w:p>
      <w:pPr>
        <w:spacing w:after="0" w:line="288" w:lineRule="exact"/>
        <w:jc w:val="left"/>
        <w:rPr>
          <w:rFonts w:ascii="Arial" w:hAnsi="Arial" w:cs="Arial" w:eastAsia="Arial"/>
          <w:sz w:val="29"/>
          <w:szCs w:val="29"/>
        </w:rPr>
        <w:sectPr>
          <w:pgSz w:w="11906" w:h="16840"/>
          <w:pgMar w:header="429" w:footer="0" w:top="1340" w:bottom="280" w:left="260" w:right="340"/>
          <w:cols w:num="2" w:equalWidth="0">
            <w:col w:w="5191" w:space="40"/>
            <w:col w:w="6075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1906" w:h="16840"/>
          <w:pgMar w:top="1580" w:bottom="0" w:left="260" w:right="340"/>
        </w:sectPr>
      </w:pPr>
    </w:p>
    <w:p>
      <w:pPr>
        <w:spacing w:before="65"/>
        <w:ind w:left="2696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/>
        <w:pict>
          <v:group style="position:absolute;margin-left:36.838001pt;margin-top:-2.623172pt;width:105.034pt;height:291.199pt;mso-position-horizontal-relative:page;mso-position-vertical-relative:paragraph;z-index:-7990" coordorigin="737,-52" coordsize="2101,5824">
            <v:group style="position:absolute;left:2422;top:81;width:2;height:2381" coordorigin="2422,81" coordsize="2,2381">
              <v:shape style="position:absolute;left:2422;top:81;width:2;height:2381" coordorigin="2422,81" coordsize="0,2381" path="m2422,81l2422,2461e" filled="f" stroked="t" strokeweight=".25pt" strokecolor="#050100">
                <v:path arrowok="t"/>
              </v:shape>
            </v:group>
            <v:group style="position:absolute;left:2471;top:81;width:2;height:5559" coordorigin="2471,81" coordsize="2,5559">
              <v:shape style="position:absolute;left:2471;top:81;width:2;height:5559" coordorigin="2471,81" coordsize="0,5559" path="m2471,81l2471,5639e" filled="f" stroked="t" strokeweight=".25pt" strokecolor="#050100">
                <v:path arrowok="t"/>
              </v:shape>
            </v:group>
            <v:group style="position:absolute;left:2345;top:5639;width:126;height:130" coordorigin="2345,5639" coordsize="126,130">
              <v:shape style="position:absolute;left:2345;top:5639;width:126;height:130" coordorigin="2345,5639" coordsize="126,130" path="m2471,5639l2454,5704,2409,5750,2368,5766,2345,5769e" filled="f" stroked="t" strokeweight=".25pt" strokecolor="#050100">
                <v:path arrowok="t"/>
              </v:shape>
            </v:group>
            <v:group style="position:absolute;left:2454;top:81;width:2;height:5559" coordorigin="2454,81" coordsize="2,5559">
              <v:shape style="position:absolute;left:2454;top:81;width:2;height:5559" coordorigin="2454,81" coordsize="0,5559" path="m2454,81l2454,5639e" filled="f" stroked="t" strokeweight=".25pt" strokecolor="#050100">
                <v:path arrowok="t"/>
              </v:shape>
            </v:group>
            <v:group style="position:absolute;left:2342;top:5639;width:113;height:113" coordorigin="2342,5639" coordsize="113,113">
              <v:shape style="position:absolute;left:2342;top:5639;width:113;height:113" coordorigin="2342,5639" coordsize="113,113" path="m2454,5639l2435,5703,2386,5744,2364,5750,2342,5753e" filled="f" stroked="t" strokeweight=".25pt" strokecolor="#050100">
                <v:path arrowok="t"/>
              </v:shape>
            </v:group>
            <v:group style="position:absolute;left:791;top:81;width:2;height:2381" coordorigin="791,81" coordsize="2,2381">
              <v:shape style="position:absolute;left:791;top:81;width:2;height:2381" coordorigin="791,81" coordsize="0,2381" path="m791,81l791,2461e" filled="f" stroked="t" strokeweight=".25pt" strokecolor="#050100">
                <v:path arrowok="t"/>
              </v:shape>
            </v:group>
            <v:group style="position:absolute;left:793;top:0;width:79;height:64" coordorigin="793,0" coordsize="79,64">
              <v:shape style="position:absolute;left:793;top:0;width:79;height:64" coordorigin="793,0" coordsize="79,64" path="m872,0l850,3,830,12,813,26,800,43,793,64e" filled="f" stroked="t" strokeweight=".25pt" strokecolor="#050100">
                <v:path arrowok="t"/>
              </v:shape>
            </v:group>
            <v:group style="position:absolute;left:743;top:-49;width:126;height:130" coordorigin="743,-49" coordsize="126,130">
              <v:shape style="position:absolute;left:743;top:-49;width:126;height:130" coordorigin="743,-49" coordsize="126,130" path="m743,81l760,16,805,-30,845,-46,868,-49e" filled="f" stroked="t" strokeweight=".25pt" strokecolor="#050100">
                <v:path arrowok="t"/>
              </v:shape>
            </v:group>
            <v:group style="position:absolute;left:759;top:-33;width:113;height:114" coordorigin="759,-33" coordsize="113,114">
              <v:shape style="position:absolute;left:759;top:-33;width:113;height:114" coordorigin="759,-33" coordsize="113,114" path="m759,81l778,18,828,-24,849,-30,872,-33e" filled="f" stroked="t" strokeweight=".25pt" strokecolor="#050100">
                <v:path arrowok="t"/>
              </v:shape>
            </v:group>
            <v:group style="position:absolute;left:742;top:2461;width:1728;height:2" coordorigin="742,2461" coordsize="1728,2">
              <v:shape style="position:absolute;left:742;top:2461;width:1728;height:2" coordorigin="742,2461" coordsize="1728,0" path="m742,2461l2471,2461e" filled="f" stroked="t" strokeweight=".25pt" strokecolor="#050100">
                <v:path arrowok="t"/>
              </v:shape>
              <v:shape style="position:absolute;left:923;top:321;width:1448;height:2015" type="#_x0000_t75">
                <v:imagedata r:id="rId143" o:title=""/>
              </v:shape>
            </v:group>
            <v:group style="position:absolute;left:2341;top:0;width:79;height:64" coordorigin="2341,0" coordsize="79,64">
              <v:shape style="position:absolute;left:2341;top:0;width:79;height:64" coordorigin="2341,0" coordsize="79,64" path="m2341,0l2363,3,2384,12,2400,26,2413,43,2420,64e" filled="f" stroked="t" strokeweight=".25pt" strokecolor="#050100">
                <v:path arrowok="t"/>
              </v:shape>
            </v:group>
            <v:group style="position:absolute;left:2341;top:-49;width:130;height:126" coordorigin="2341,-49" coordsize="130,126">
              <v:shape style="position:absolute;left:2341;top:-49;width:130;height:126" coordorigin="2341,-49" coordsize="130,126" path="m2341,-49l2405,-32,2452,13,2468,54,2471,77e" filled="f" stroked="t" strokeweight=".25pt" strokecolor="#050100">
                <v:path arrowok="t"/>
              </v:shape>
            </v:group>
            <v:group style="position:absolute;left:2341;top:-33;width:114;height:113" coordorigin="2341,-33" coordsize="114,113">
              <v:shape style="position:absolute;left:2341;top:-33;width:114;height:113" coordorigin="2341,-33" coordsize="114,113" path="m2341,-33l2404,-13,2445,36,2452,57,2454,80e" filled="f" stroked="t" strokeweight=".25pt" strokecolor="#050100">
                <v:path arrowok="t"/>
              </v:shape>
            </v:group>
            <v:group style="position:absolute;left:743;top:5643;width:130;height:126" coordorigin="743,5643" coordsize="130,126">
              <v:shape style="position:absolute;left:743;top:5643;width:130;height:126" coordorigin="743,5643" coordsize="130,126" path="m872,5769l808,5752,761,5707,745,5666,743,5643e" filled="f" stroked="t" strokeweight=".25pt" strokecolor="#050100">
                <v:path arrowok="t"/>
              </v:shape>
            </v:group>
            <v:group style="position:absolute;left:759;top:5640;width:113;height:113" coordorigin="759,5640" coordsize="113,113">
              <v:shape style="position:absolute;left:759;top:5640;width:113;height:113" coordorigin="759,5640" coordsize="113,113" path="m872,5753l809,5734,768,5684,761,5663,759,5640e" filled="f" stroked="t" strokeweight=".25pt" strokecolor="#050100">
                <v:path arrowok="t"/>
              </v:shape>
            </v:group>
            <v:group style="position:absolute;left:743;top:81;width:2;height:5559" coordorigin="743,81" coordsize="2,5559">
              <v:shape style="position:absolute;left:743;top:81;width:2;height:5559" coordorigin="743,81" coordsize="0,5559" path="m743,5639l743,81e" filled="f" stroked="t" strokeweight=".25pt" strokecolor="#050100">
                <v:path arrowok="t"/>
              </v:shape>
            </v:group>
            <v:group style="position:absolute;left:759;top:81;width:2;height:5559" coordorigin="759,81" coordsize="2,5559">
              <v:shape style="position:absolute;left:759;top:81;width:2;height:5559" coordorigin="759,81" coordsize="0,5559" path="m759,5639l759,81e" filled="f" stroked="t" strokeweight=".25pt" strokecolor="#050100">
                <v:path arrowok="t"/>
              </v:shape>
            </v:group>
            <v:group style="position:absolute;left:743;top:3167;width:1728;height:2" coordorigin="743,3167" coordsize="1728,2">
              <v:shape style="position:absolute;left:743;top:3167;width:1728;height:2" coordorigin="743,3167" coordsize="1728,0" path="m743,3167l2471,3167e" filled="f" stroked="t" strokeweight=".574pt" strokecolor="#050100">
                <v:path arrowok="t"/>
              </v:shape>
            </v:group>
            <v:group style="position:absolute;left:1671;top:2675;width:635;height:356" coordorigin="1671,2675" coordsize="635,356">
              <v:shape style="position:absolute;left:1671;top:2675;width:635;height:356" coordorigin="1671,2675" coordsize="635,356" path="m2307,2950l2267,3019,1704,3031,1696,3031,1687,3028,1681,3022,1675,3015,1671,3007,1671,2999,1671,2707,1671,2699,1675,2691,1681,2684,1687,2678,1696,2675,1704,2675,2226,2675,2281,2697,2307,2752,2307,2950xe" filled="f" stroked="t" strokeweight=".423pt" strokecolor="#BA6769">
                <v:path arrowok="t"/>
              </v:shape>
            </v:group>
            <v:group style="position:absolute;left:1748;top:2795;width:496;height:109" coordorigin="1748,2795" coordsize="496,109">
              <v:shape style="position:absolute;left:1748;top:2795;width:496;height:109" coordorigin="1748,2795" coordsize="496,109" path="m2187,2797l2186,2902,2187,2902,2187,2902,2198,2902,2199,2854,2237,2854,2238,2842,2198,2841,2199,2809,2243,2809,2244,2797,2187,2797xe" filled="t" fillcolor="#6B6E74" stroked="f">
                <v:path arrowok="t"/>
                <v:fill type="solid"/>
              </v:shape>
              <v:shape style="position:absolute;left:1748;top:2795;width:496;height:109" coordorigin="1748,2795" coordsize="496,109" path="m2237,2854l2199,2854,2237,2855,2237,2854xe" filled="t" fillcolor="#6B6E74" stroked="f">
                <v:path arrowok="t"/>
                <v:fill type="solid"/>
              </v:shape>
              <v:shape style="position:absolute;left:1748;top:2795;width:496;height:109" coordorigin="1748,2795" coordsize="496,109" path="m2243,2809l2199,2809,2243,2810,2243,2809xe" filled="t" fillcolor="#6B6E74" stroked="f">
                <v:path arrowok="t"/>
                <v:fill type="solid"/>
              </v:shape>
              <v:shape style="position:absolute;left:1748;top:2795;width:496;height:109" coordorigin="1748,2795" coordsize="496,109" path="m2116,2797l2115,2902,2116,2902,2116,2902,2127,2902,2127,2854,2166,2854,2166,2842,2127,2841,2127,2809,2172,2809,2173,2797,2116,2797xe" filled="t" fillcolor="#6B6E74" stroked="f">
                <v:path arrowok="t"/>
                <v:fill type="solid"/>
              </v:shape>
              <v:shape style="position:absolute;left:1748;top:2795;width:496;height:109" coordorigin="1748,2795" coordsize="496,109" path="m2166,2854l2127,2854,2166,2855,2166,2854xe" filled="t" fillcolor="#6B6E74" stroked="f">
                <v:path arrowok="t"/>
                <v:fill type="solid"/>
              </v:shape>
              <v:shape style="position:absolute;left:1748;top:2795;width:496;height:109" coordorigin="1748,2795" coordsize="496,109" path="m2172,2809l2127,2809,2172,2810,2172,2809xe" filled="t" fillcolor="#6B6E74" stroked="f">
                <v:path arrowok="t"/>
                <v:fill type="solid"/>
              </v:shape>
              <v:shape style="position:absolute;left:1748;top:2795;width:496;height:109" coordorigin="1748,2795" coordsize="496,109" path="m2069,2795l2049,2795,2039,2800,2031,2810,2023,2826,2020,2848,2020,2860,2022,2869,2028,2885,2033,2892,2039,2897,2046,2902,2053,2904,2068,2904,2075,2902,2081,2897,2088,2893,2089,2891,2053,2891,2046,2887,2041,2880,2036,2873,2033,2863,2033,2835,2036,2824,2041,2818,2047,2811,2053,2808,2089,2808,2088,2806,2076,2797,2069,2795xe" filled="t" fillcolor="#6B6E74" stroked="f">
                <v:path arrowok="t"/>
                <v:fill type="solid"/>
              </v:shape>
              <v:shape style="position:absolute;left:1748;top:2795;width:496;height:109" coordorigin="1748,2795" coordsize="496,109" path="m2089,2808l2066,2808,2071,2810,2075,2813,2089,2863,2086,2873,2075,2887,2069,2891,2089,2891,2093,2887,2096,2878,2100,2870,2101,2860,2101,2839,2100,2830,2096,2821,2093,2813,2089,2808xe" filled="t" fillcolor="#6B6E74" stroked="f">
                <v:path arrowok="t"/>
                <v:fill type="solid"/>
              </v:shape>
              <v:shape style="position:absolute;left:1748;top:2795;width:496;height:109" coordorigin="1748,2795" coordsize="496,109" path="m1984,2795l1975,2795,1949,2904,1959,2904,1984,2795xe" filled="t" fillcolor="#6B6E74" stroked="f">
                <v:path arrowok="t"/>
                <v:fill type="solid"/>
              </v:shape>
              <v:shape style="position:absolute;left:1748;top:2795;width:496;height:109" coordorigin="1748,2795" coordsize="496,109" path="m1842,2797l1842,2902,1842,2902,1842,2902,1853,2902,1854,2822,1868,2822,1854,2797,1842,2797xe" filled="t" fillcolor="#6B6E74" stroked="f">
                <v:path arrowok="t"/>
                <v:fill type="solid"/>
              </v:shape>
              <v:shape style="position:absolute;left:1748;top:2795;width:496;height:109" coordorigin="1748,2795" coordsize="496,109" path="m1868,2822l1854,2822,1896,2902,1908,2902,1908,2877,1897,2877,1868,2822xe" filled="t" fillcolor="#6B6E74" stroked="f">
                <v:path arrowok="t"/>
                <v:fill type="solid"/>
              </v:shape>
              <v:shape style="position:absolute;left:1748;top:2795;width:496;height:109" coordorigin="1748,2795" coordsize="496,109" path="m1898,2797l1897,2877,1908,2877,1909,2797,1898,2797xe" filled="t" fillcolor="#6B6E74" stroked="f">
                <v:path arrowok="t"/>
                <v:fill type="solid"/>
              </v:shape>
              <v:shape style="position:absolute;left:1748;top:2795;width:496;height:109" coordorigin="1748,2795" coordsize="496,109" path="m1796,2795l1776,2795,1767,2800,1759,2810,1751,2826,1748,2848,1748,2860,1780,2904,1796,2904,1803,2902,1809,2897,1815,2893,1817,2891,1780,2891,1774,2887,1763,2873,1760,2863,1760,2835,1763,2824,1769,2818,1774,2811,1781,2808,1817,2808,1816,2806,1810,2802,1803,2797,1796,2795xe" filled="t" fillcolor="#6B6E74" stroked="f">
                <v:path arrowok="t"/>
                <v:fill type="solid"/>
              </v:shape>
              <v:shape style="position:absolute;left:1748;top:2795;width:496;height:109" coordorigin="1748,2795" coordsize="496,109" path="m1817,2808l1794,2808,1799,2810,1803,2813,1816,2863,1814,2873,1808,2880,1803,2887,1796,2891,1817,2891,1820,2887,1824,2878,1827,2870,1829,2860,1829,2839,1827,2830,1824,2821,1821,2813,1817,2808xe" filled="t" fillcolor="#6B6E74" stroked="f">
                <v:path arrowok="t"/>
                <v:fill type="solid"/>
              </v:shape>
            </v:group>
            <v:group style="position:absolute;left:1722;top:3307;width:637;height:1044" coordorigin="1722,3307" coordsize="637,1044">
              <v:shape style="position:absolute;left:1722;top:3307;width:637;height:1044" coordorigin="1722,3307" coordsize="637,1044" path="m2277,3307l1799,3307,1744,3332,1722,3388,1722,4274,1747,4329,1803,4351,2281,4351,2336,4325,2358,4270,2358,3384,2333,3329,2277,3307xe" filled="t" fillcolor="#34468C" stroked="f">
                <v:path arrowok="t"/>
                <v:fill type="solid"/>
              </v:shape>
            </v:group>
            <v:group style="position:absolute;left:1722;top:3307;width:637;height:1044" coordorigin="1722,3307" coordsize="637,1044">
              <v:shape style="position:absolute;left:1722;top:3307;width:637;height:1044" coordorigin="1722,3307" coordsize="637,1044" path="m2358,4270l2336,4325,2281,4351,1803,4351,1783,4348,1733,4311,1722,3388,1724,3368,1761,3318,2277,3307,2297,3309,2347,3346,2358,4270xe" filled="f" stroked="t" strokeweight=".996pt" strokecolor="#050100">
                <v:path arrowok="t"/>
              </v:shape>
            </v:group>
            <v:group style="position:absolute;left:904;top:3657;width:638;height:292" coordorigin="904,3657" coordsize="638,292">
              <v:shape style="position:absolute;left:904;top:3657;width:638;height:292" coordorigin="904,3657" coordsize="638,292" path="m1542,3916l1542,3925,1539,3933,1532,3939,1526,3946,1518,3949,1509,3949,936,3949,928,3949,919,3946,913,3939,907,3933,904,3925,904,3916,904,3689,904,3681,907,3673,913,3666,919,3660,928,3657,936,3657,1509,3657,1518,3657,1526,3660,1532,3666,1539,3673,1542,3681,1542,3689,1542,3916xe" filled="f" stroked="t" strokeweight=".401pt" strokecolor="#C47C69">
                <v:path arrowok="t"/>
              </v:shape>
            </v:group>
            <v:group style="position:absolute;left:904;top:3281;width:638;height:292" coordorigin="904,3281" coordsize="638,292">
              <v:shape style="position:absolute;left:904;top:3281;width:638;height:292" coordorigin="904,3281" coordsize="638,292" path="m1542,3540l1542,3549,1539,3557,1532,3563,1526,3570,1518,3573,1509,3573,936,3573,928,3573,919,3570,913,3563,907,3557,904,3549,904,3540,904,3362,926,3306,981,3281,1461,3281,1481,3283,1530,3320,1542,3358,1542,3540xe" filled="f" stroked="t" strokeweight=".401pt" strokecolor="#3F74AF">
                <v:path arrowok="t"/>
              </v:shape>
            </v:group>
            <v:group style="position:absolute;left:904;top:4033;width:638;height:292" coordorigin="904,4033" coordsize="638,292">
              <v:shape style="position:absolute;left:904;top:4033;width:638;height:292" coordorigin="904,4033" coordsize="638,292" path="m1542,4244l1520,4300,1465,4325,985,4325,965,4322,915,4286,904,4066,904,4057,907,4049,913,4043,919,4036,928,4033,936,4033,1509,4033,1518,4033,1526,4036,1532,4043,1539,4049,1542,4057,1542,4066,1542,4244xe" filled="f" stroked="t" strokeweight=".25pt" strokecolor="#050100">
                <v:path arrowok="t"/>
              </v:shape>
            </v:group>
            <v:group style="position:absolute;left:1006;top:3366;width:358;height:97" coordorigin="1006,3366" coordsize="358,97">
              <v:shape style="position:absolute;left:1006;top:3366;width:358;height:97" coordorigin="1006,3366" coordsize="358,97" path="m1305,3368l1304,3461,1305,3461,1305,3462,1363,3462,1363,3450,1317,3450,1318,3370,1317,3370,1317,3369,1318,3369,1318,3369,1305,3368xe" filled="t" fillcolor="#6B6E74" stroked="f">
                <v:path arrowok="t"/>
                <v:fill type="solid"/>
              </v:shape>
              <v:shape style="position:absolute;left:1006;top:3366;width:358;height:97" coordorigin="1006,3366" coordsize="358,97" path="m1318,3369l1317,3369,1317,3370,1318,3370,1318,3369xe" filled="t" fillcolor="#6B6E74" stroked="f">
                <v:path arrowok="t"/>
                <v:fill type="solid"/>
              </v:shape>
              <v:shape style="position:absolute;left:1006;top:3366;width:358;height:97" coordorigin="1006,3366" coordsize="358,97" path="m1254,3366l1232,3366,1221,3371,1212,3380,1204,3388,1200,3401,1200,3425,1202,3432,1209,3447,1214,3453,1228,3461,1236,3464,1253,3464,1261,3462,1275,3454,1277,3452,1236,3452,1229,3449,1217,3436,1214,3427,1214,3402,1217,3393,1223,3387,1229,3381,1237,3378,1277,3378,1276,3377,1262,3368,1254,3366xe" filled="t" fillcolor="#6B6E74" stroked="f">
                <v:path arrowok="t"/>
                <v:fill type="solid"/>
              </v:shape>
              <v:shape style="position:absolute;left:1006;top:3366;width:358;height:97" coordorigin="1006,3366" coordsize="358,97" path="m1277,3378l1251,3378,1256,3380,1261,3383,1276,3427,1273,3436,1261,3449,1254,3452,1277,3452,1280,3448,1284,3441,1288,3433,1290,3425,1290,3406,1288,3397,1285,3390,1281,3382,1277,3378xe" filled="t" fillcolor="#6B6E74" stroked="f">
                <v:path arrowok="t"/>
                <v:fill type="solid"/>
              </v:shape>
              <v:shape style="position:absolute;left:1006;top:3366;width:358;height:97" coordorigin="1006,3366" coordsize="358,97" path="m1153,3366l1131,3366,1120,3371,1112,3380,1103,3388,1099,3401,1099,3425,1101,3432,1108,3447,1113,3453,1120,3457,1127,3461,1135,3464,1152,3464,1160,3462,1174,3454,1176,3452,1135,3452,1128,3449,1122,3442,1116,3436,1113,3427,1113,3402,1116,3393,1122,3387,1128,3381,1136,3378,1176,3378,1175,3377,1161,3368,1153,3366xe" filled="t" fillcolor="#6B6E74" stroked="f">
                <v:path arrowok="t"/>
                <v:fill type="solid"/>
              </v:shape>
              <v:shape style="position:absolute;left:1006;top:3366;width:358;height:97" coordorigin="1006,3366" coordsize="358,97" path="m1176,3378l1150,3378,1156,3380,1160,3383,1175,3427,1172,3436,1166,3442,1160,3449,1153,3452,1176,3452,1179,3448,1183,3441,1187,3433,1189,3425,1189,3406,1187,3397,1180,3382,1176,3378xe" filled="t" fillcolor="#6B6E74" stroked="f">
                <v:path arrowok="t"/>
                <v:fill type="solid"/>
              </v:shape>
              <v:shape style="position:absolute;left:1006;top:3366;width:358;height:97" coordorigin="1006,3366" coordsize="358,97" path="m1059,3366l1042,3366,1034,3368,1020,3376,1015,3381,1011,3389,1007,3396,1006,3404,1006,3423,1007,3432,1014,3447,1019,3453,1025,3457,1031,3462,1040,3464,1060,3464,1068,3461,1075,3456,1080,3452,1043,3452,1038,3450,1020,3408,1020,3402,1022,3397,1024,3391,1028,3386,1032,3383,1037,3380,1043,3378,1080,3378,1074,3373,1067,3369,1059,3366xe" filled="t" fillcolor="#6B6E74" stroked="f">
                <v:path arrowok="t"/>
                <v:fill type="solid"/>
              </v:shape>
              <v:shape style="position:absolute;left:1006;top:3366;width:358;height:97" coordorigin="1006,3366" coordsize="358,97" path="m1076,3428l1074,3436,1071,3442,1061,3450,1056,3452,1080,3452,1082,3450,1086,3442,1089,3431,1076,3428xe" filled="t" fillcolor="#6B6E74" stroked="f">
                <v:path arrowok="t"/>
                <v:fill type="solid"/>
              </v:shape>
              <v:shape style="position:absolute;left:1006;top:3366;width:358;height:97" coordorigin="1006,3366" coordsize="358,97" path="m1080,3378l1056,3378,1061,3380,1069,3386,1072,3390,1074,3397,1074,3398,1088,3394,1087,3394,1085,3385,1080,3378,1080,3378xe" filled="t" fillcolor="#6B6E74" stroked="f">
                <v:path arrowok="t"/>
                <v:fill type="solid"/>
              </v:shape>
            </v:group>
            <v:group style="position:absolute;left:1024;top:3744;width:325;height:94" coordorigin="1024,3744" coordsize="325,94">
              <v:shape style="position:absolute;left:1024;top:3744;width:325;height:94" coordorigin="1024,3744" coordsize="325,94" path="m1230,3744l1193,3838,1207,3838,1218,3810,1270,3810,1266,3799,1222,3799,1234,3767,1235,3762,1236,3757,1249,3757,1244,3744,1230,3744xe" filled="t" fillcolor="#6B6E74" stroked="f">
                <v:path arrowok="t"/>
                <v:fill type="solid"/>
              </v:shape>
              <v:shape style="position:absolute;left:1024;top:3744;width:325;height:94" coordorigin="1024,3744" coordsize="325,94" path="m1270,3810l1218,3810,1256,3810,1266,3838,1281,3838,1282,3838,1270,3810xe" filled="t" fillcolor="#6B6E74" stroked="f">
                <v:path arrowok="t"/>
                <v:fill type="solid"/>
              </v:shape>
              <v:shape style="position:absolute;left:1024;top:3744;width:325;height:94" coordorigin="1024,3744" coordsize="325,94" path="m1274,3744l1274,3756,1305,3756,1304,3838,1305,3838,1305,3838,1317,3838,1318,3756,1348,3756,1349,3745,1274,3744xe" filled="t" fillcolor="#6B6E74" stroked="f">
                <v:path arrowok="t"/>
                <v:fill type="solid"/>
              </v:shape>
              <v:shape style="position:absolute;left:1024;top:3744;width:325;height:94" coordorigin="1024,3744" coordsize="325,94" path="m1249,3757l1236,3757,1238,3762,1240,3767,1242,3774,1251,3799,1266,3799,1249,3757xe" filled="t" fillcolor="#6B6E74" stroked="f">
                <v:path arrowok="t"/>
                <v:fill type="solid"/>
              </v:shape>
              <v:shape style="position:absolute;left:1024;top:3744;width:325;height:94" coordorigin="1024,3744" coordsize="325,94" path="m1348,3756l1318,3756,1348,3756,1348,3756xe" filled="t" fillcolor="#6B6E74" stroked="f">
                <v:path arrowok="t"/>
                <v:fill type="solid"/>
              </v:shape>
              <v:shape style="position:absolute;left:1024;top:3744;width:325;height:94" coordorigin="1024,3744" coordsize="325,94" path="m1118,3744l1118,3838,1118,3838,1118,3838,1187,3838,1188,3827,1130,3826,1130,3825,1131,3795,1182,3795,1182,3784,1130,3783,1131,3756,1185,3756,1186,3745,1118,3744xe" filled="t" fillcolor="#6B6E74" stroked="f">
                <v:path arrowok="t"/>
                <v:fill type="solid"/>
              </v:shape>
              <v:shape style="position:absolute;left:1024;top:3744;width:325;height:94" coordorigin="1024,3744" coordsize="325,94" path="m1182,3795l1131,3795,1182,3796,1182,3795xe" filled="t" fillcolor="#6B6E74" stroked="f">
                <v:path arrowok="t"/>
                <v:fill type="solid"/>
              </v:shape>
              <v:shape style="position:absolute;left:1024;top:3744;width:325;height:94" coordorigin="1024,3744" coordsize="325,94" path="m1185,3756l1131,3756,1185,3756,1185,3756xe" filled="t" fillcolor="#6B6E74" stroked="f">
                <v:path arrowok="t"/>
                <v:fill type="solid"/>
              </v:shape>
              <v:shape style="position:absolute;left:1024;top:3744;width:325;height:94" coordorigin="1024,3744" coordsize="325,94" path="m1025,3744l1024,3838,1025,3838,1025,3838,1037,3838,1038,3794,1098,3794,1098,3783,1085,3783,1037,3782,1038,3745,1025,3744xe" filled="t" fillcolor="#6B6E74" stroked="f">
                <v:path arrowok="t"/>
                <v:fill type="solid"/>
              </v:shape>
              <v:shape style="position:absolute;left:1024;top:3744;width:325;height:94" coordorigin="1024,3744" coordsize="325,94" path="m1098,3794l1038,3794,1085,3794,1085,3838,1098,3838,1098,3837,1085,3837,1085,3836,1098,3836,1098,3794xe" filled="t" fillcolor="#6B6E74" stroked="f">
                <v:path arrowok="t"/>
                <v:fill type="solid"/>
              </v:shape>
              <v:shape style="position:absolute;left:1024;top:3744;width:325;height:94" coordorigin="1024,3744" coordsize="325,94" path="m1098,3836l1085,3836,1085,3837,1098,3837,1098,3836xe" filled="t" fillcolor="#6B6E74" stroked="f">
                <v:path arrowok="t"/>
                <v:fill type="solid"/>
              </v:shape>
              <v:shape style="position:absolute;left:1024;top:3744;width:325;height:94" coordorigin="1024,3744" coordsize="325,94" path="m1085,3744l1085,3783,1098,3783,1098,3745,1085,3744xe" filled="t" fillcolor="#6B6E74" stroked="f">
                <v:path arrowok="t"/>
                <v:fill type="solid"/>
              </v:shape>
            </v:group>
            <v:group style="position:absolute;left:1055;top:4120;width:262;height:94" coordorigin="1055,4120" coordsize="262,94">
              <v:shape style="position:absolute;left:1055;top:4120;width:262;height:94" coordorigin="1055,4120" coordsize="262,94" path="m1199,4120l1150,4120,1149,4214,1150,4214,1150,4214,1162,4214,1163,4172,1201,4172,1200,4172,1208,4170,1214,4167,1220,4161,1163,4161,1163,4131,1220,4131,1218,4127,1215,4124,1210,4123,1206,4121,1199,4120xe" filled="t" fillcolor="#6B6E74" stroked="f">
                <v:path arrowok="t"/>
                <v:fill type="solid"/>
              </v:shape>
              <v:shape style="position:absolute;left:1055;top:4120;width:262;height:94" coordorigin="1055,4120" coordsize="262,94" path="m1201,4172l1163,4172,1176,4173,1182,4173,1185,4174,1203,4195,1216,4214,1233,4214,1216,4188,1213,4183,1209,4179,1206,4176,1204,4174,1202,4173,1201,4172xe" filled="t" fillcolor="#6B6E74" stroked="f">
                <v:path arrowok="t"/>
                <v:fill type="solid"/>
              </v:shape>
              <v:shape style="position:absolute;left:1055;top:4120;width:262;height:94" coordorigin="1055,4120" coordsize="262,94" path="m1230,4120l1266,4174,1266,4214,1267,4214,1267,4214,1279,4214,1280,4182,1280,4174,1288,4163,1274,4163,1271,4158,1268,4153,1265,4148,1247,4120,1230,4120xe" filled="t" fillcolor="#6B6E74" stroked="f">
                <v:path arrowok="t"/>
                <v:fill type="solid"/>
              </v:shape>
              <v:shape style="position:absolute;left:1055;top:4120;width:262;height:94" coordorigin="1055,4120" coordsize="262,94" path="m1318,4120l1302,4120,1284,4148,1280,4153,1277,4159,1274,4163,1288,4163,1318,4120xe" filled="t" fillcolor="#6B6E74" stroked="f">
                <v:path arrowok="t"/>
                <v:fill type="solid"/>
              </v:shape>
              <v:shape style="position:absolute;left:1055;top:4120;width:262;height:94" coordorigin="1055,4120" coordsize="262,94" path="m1220,4131l1163,4131,1191,4132,1198,4132,1203,4133,1206,4136,1209,4138,1211,4142,1211,4149,1210,4152,1194,4161,1220,4161,1222,4159,1225,4153,1225,4141,1223,4136,1220,4131xe" filled="t" fillcolor="#6B6E74" stroked="f">
                <v:path arrowok="t"/>
                <v:fill type="solid"/>
              </v:shape>
              <v:shape style="position:absolute;left:1055;top:4120;width:262;height:94" coordorigin="1055,4120" coordsize="262,94" path="m1095,4120l1056,4120,1055,4214,1056,4214,1056,4214,1095,4214,1100,4214,1105,4213,1109,4212,1122,4202,1069,4202,1069,4132,1123,4132,1118,4128,1115,4125,1110,4123,1105,4121,1101,4121,1095,4120xe" filled="t" fillcolor="#6B6E74" stroked="f">
                <v:path arrowok="t"/>
                <v:fill type="solid"/>
              </v:shape>
              <v:shape style="position:absolute;left:1055;top:4120;width:262;height:94" coordorigin="1055,4120" coordsize="262,94" path="m1123,4132l1070,4132,1088,4132,1095,4132,1100,4133,1103,4134,1108,4136,1112,4139,1118,4149,1119,4157,1119,4174,1094,4202,1122,4202,1133,4174,1133,4158,1132,4151,1130,4144,1127,4138,1123,4132,1123,4132xe" filled="t" fillcolor="#6B6E74" stroked="f">
                <v:path arrowok="t"/>
                <v:fill type="solid"/>
              </v:shape>
            </v:group>
            <v:group style="position:absolute;left:1251;top:1361;width:1062;height:297" coordorigin="1251,1361" coordsize="1062,297">
              <v:shape style="position:absolute;left:1251;top:1361;width:1062;height:297" coordorigin="1251,1361" coordsize="1062,297" path="m2313,1510l2271,1567,2210,1597,2127,1622,2061,1636,1988,1646,1909,1654,1825,1658,1782,1658,1738,1658,1654,1654,1575,1646,1502,1636,1436,1622,1353,1597,1292,1567,1252,1522,1251,1510,1252,1497,1292,1452,1353,1422,1436,1397,1502,1383,1575,1373,1654,1365,1738,1362,1782,1361,1825,1362,1909,1365,1988,1373,2061,1383,2127,1397,2210,1422,2271,1452,2311,1497,2313,1510xe" filled="f" stroked="t" strokeweight=".698pt" strokecolor="#000000">
                <v:path arrowok="t"/>
              </v:shape>
            </v:group>
            <v:group style="position:absolute;left:1371;top:350;width:2;height:1949" coordorigin="1371,350" coordsize="2,1949">
              <v:shape style="position:absolute;left:1371;top:350;width:2;height:1949" coordorigin="1371,350" coordsize="0,1949" path="m1371,2298l1371,350e" filled="f" stroked="t" strokeweight=".565pt" strokecolor="#595B5E">
                <v:path arrowok="t"/>
              </v:shape>
            </v:group>
            <v:group style="position:absolute;left:1368;top:1952;width:891;height:2" coordorigin="1368,1952" coordsize="891,2">
              <v:shape style="position:absolute;left:1368;top:1952;width:891;height:2" coordorigin="1368,1952" coordsize="891,0" path="m2259,1952l1368,1952e" filled="f" stroked="t" strokeweight=".565pt" strokecolor="#595B5E">
                <v:path arrowok="t"/>
              </v:shape>
            </v:group>
            <v:group style="position:absolute;left:1913;top:2138;width:26;height:26" coordorigin="1913,2138" coordsize="26,26">
              <v:shape style="position:absolute;left:1913;top:2138;width:26;height:26" coordorigin="1913,2138" coordsize="26,26" path="m1936,2138l1916,2138,1913,2141,1913,2161,1916,2164,1936,2164,1939,2161,1939,2141,1936,2138xe" filled="t" fillcolor="#595B5E" stroked="f">
                <v:path arrowok="t"/>
                <v:fill type="solid"/>
              </v:shape>
            </v:group>
            <v:group style="position:absolute;left:1913;top:2216;width:26;height:26" coordorigin="1913,2216" coordsize="26,26">
              <v:shape style="position:absolute;left:1913;top:2216;width:26;height:26" coordorigin="1913,2216" coordsize="26,26" path="m1936,2216l1916,2216,1913,2219,1913,2239,1916,2242,1936,2242,1939,2239,1939,2219,1936,2216xe" filled="t" fillcolor="#595B5E" stroked="f">
                <v:path arrowok="t"/>
                <v:fill type="solid"/>
              </v:shape>
            </v:group>
            <v:group style="position:absolute;left:1706;top:2086;width:26;height:103" coordorigin="1706,2086" coordsize="26,103">
              <v:shape style="position:absolute;left:1706;top:2086;width:26;height:103" coordorigin="1706,2086" coordsize="26,103" path="m1727,2086l1706,2107,1706,2176,1732,2189,1732,2093,1730,2089,1727,2086xe" filled="t" fillcolor="#595B5E" stroked="f">
                <v:path arrowok="t"/>
                <v:fill type="solid"/>
              </v:shape>
            </v:group>
            <v:group style="position:absolute;left:1706;top:2191;width:26;height:104" coordorigin="1706,2191" coordsize="26,104">
              <v:shape style="position:absolute;left:1706;top:2191;width:26;height:104" coordorigin="1706,2191" coordsize="26,104" path="m1732,2191l1706,2204,1706,2273,1727,2294,1730,2291,1732,2287,1732,2191xe" filled="t" fillcolor="#595B5E" stroked="f">
                <v:path arrowok="t"/>
                <v:fill type="solid"/>
              </v:shape>
            </v:group>
            <v:group style="position:absolute;left:1759;top:2177;width:135;height:27" coordorigin="1759,2177" coordsize="135,27">
              <v:shape style="position:absolute;left:1759;top:2177;width:135;height:27" coordorigin="1759,2177" coordsize="135,27" path="m1868,2177l1786,2177,1759,2190,1786,2203,1868,2203,1895,2190,1868,2177xe" filled="t" fillcolor="#595B5E" stroked="f">
                <v:path arrowok="t"/>
                <v:fill type="solid"/>
              </v:shape>
            </v:group>
            <v:group style="position:absolute;left:1870;top:2086;width:26;height:103" coordorigin="1870,2086" coordsize="26,103">
              <v:shape style="position:absolute;left:1870;top:2086;width:26;height:103" coordorigin="1870,2086" coordsize="26,103" path="m1892,2086l1870,2107,1870,2176,1896,2189,1896,2093,1895,2089,1892,2086xe" filled="t" fillcolor="#595B5E" stroked="f">
                <v:path arrowok="t"/>
                <v:fill type="solid"/>
              </v:shape>
            </v:group>
            <v:group style="position:absolute;left:1764;top:2080;width:127;height:26" coordorigin="1764,2080" coordsize="127,26">
              <v:shape style="position:absolute;left:1764;top:2080;width:127;height:26" coordorigin="1764,2080" coordsize="127,26" path="m1883,2080l1771,2080,1767,2082,1764,2085,1785,2106,1869,2106,1891,2085,1887,2082,1883,2080xe" filled="t" fillcolor="#595B5E" stroked="f">
                <v:path arrowok="t"/>
                <v:fill type="solid"/>
              </v:shape>
            </v:group>
            <v:group style="position:absolute;left:1758;top:2191;width:26;height:104" coordorigin="1758,2191" coordsize="26,104">
              <v:shape style="position:absolute;left:1758;top:2191;width:26;height:104" coordorigin="1758,2191" coordsize="26,104" path="m1758,2191l1758,2287,1760,2291,1763,2294,1784,2273,1784,2204,1758,2191xe" filled="t" fillcolor="#595B5E" stroked="f">
                <v:path arrowok="t"/>
                <v:fill type="solid"/>
              </v:shape>
            </v:group>
            <v:group style="position:absolute;left:1764;top:2274;width:127;height:26" coordorigin="1764,2274" coordsize="127,26">
              <v:shape style="position:absolute;left:1764;top:2274;width:127;height:26" coordorigin="1764,2274" coordsize="127,26" path="m1869,2274l1785,2274,1764,2295,1767,2298,1771,2300,1883,2300,1887,2298,1891,2295,1869,2274xe" filled="t" fillcolor="#595B5E" stroked="f">
                <v:path arrowok="t"/>
                <v:fill type="solid"/>
              </v:shape>
            </v:group>
            <v:group style="position:absolute;left:2068;top:2086;width:26;height:103" coordorigin="2068,2086" coordsize="26,103">
              <v:shape style="position:absolute;left:2068;top:2086;width:26;height:103" coordorigin="2068,2086" coordsize="26,103" path="m2090,2086l2068,2107,2068,2176,2095,2189,2095,2093,2093,2089,2090,2086xe" filled="t" fillcolor="#595B5E" stroked="f">
                <v:path arrowok="t"/>
                <v:fill type="solid"/>
              </v:shape>
            </v:group>
            <v:group style="position:absolute;left:1962;top:2080;width:127;height:26" coordorigin="1962,2080" coordsize="127,26">
              <v:shape style="position:absolute;left:1962;top:2080;width:127;height:26" coordorigin="1962,2080" coordsize="127,26" path="m2082,2080l1969,2080,1965,2082,1962,2085,1984,2106,2067,2106,2089,2085,2086,2082,2082,2080xe" filled="t" fillcolor="#595B5E" stroked="f">
                <v:path arrowok="t"/>
                <v:fill type="solid"/>
              </v:shape>
            </v:group>
            <v:group style="position:absolute;left:2068;top:2191;width:26;height:104" coordorigin="2068,2191" coordsize="26,104">
              <v:shape style="position:absolute;left:2068;top:2191;width:26;height:104" coordorigin="2068,2191" coordsize="26,104" path="m2095,2191l2068,2204,2068,2273,2090,2294,2093,2291,2095,2287,2095,2191xe" filled="t" fillcolor="#595B5E" stroked="f">
                <v:path arrowok="t"/>
                <v:fill type="solid"/>
              </v:shape>
            </v:group>
            <v:group style="position:absolute;left:1956;top:2191;width:26;height:104" coordorigin="1956,2191" coordsize="26,104">
              <v:shape style="position:absolute;left:1956;top:2191;width:26;height:104" coordorigin="1956,2191" coordsize="26,104" path="m1956,2191l1956,2287,1958,2291,1961,2294,1983,2273,1983,2204,1956,2191xe" filled="t" fillcolor="#595B5E" stroked="f">
                <v:path arrowok="t"/>
                <v:fill type="solid"/>
              </v:shape>
            </v:group>
            <v:group style="position:absolute;left:1962;top:2274;width:127;height:26" coordorigin="1962,2274" coordsize="127,26">
              <v:shape style="position:absolute;left:1962;top:2274;width:127;height:26" coordorigin="1962,2274" coordsize="127,26" path="m2067,2274l1984,2274,1962,2295,1965,2298,1969,2300,2082,2300,2086,2298,2089,2295,2067,2274xe" filled="t" fillcolor="#595B5E" stroked="f">
                <v:path arrowok="t"/>
                <v:fill type="solid"/>
              </v:shape>
            </v:group>
            <v:group style="position:absolute;left:1956;top:2086;width:26;height:103" coordorigin="1956,2086" coordsize="26,103">
              <v:shape style="position:absolute;left:1956;top:2086;width:26;height:103" coordorigin="1956,2086" coordsize="26,103" path="m1961,2086l1958,2089,1956,2093,1956,2189,1983,2176,1983,2107,1961,2086xe" filled="t" fillcolor="#595B5E" stroked="f">
                <v:path arrowok="t"/>
                <v:fill type="solid"/>
              </v:shape>
            </v:group>
            <v:group style="position:absolute;left:2233;top:2086;width:26;height:103" coordorigin="2233,2086" coordsize="26,103">
              <v:shape style="position:absolute;left:2233;top:2086;width:26;height:103" coordorigin="2233,2086" coordsize="26,103" path="m2254,2086l2233,2107,2233,2176,2259,2189,2259,2093,2257,2089,2254,2086xe" filled="t" fillcolor="#595B5E" stroked="f">
                <v:path arrowok="t"/>
                <v:fill type="solid"/>
              </v:shape>
            </v:group>
            <v:group style="position:absolute;left:2126;top:2080;width:127;height:26" coordorigin="2126,2080" coordsize="127,26">
              <v:shape style="position:absolute;left:2126;top:2080;width:127;height:26" coordorigin="2126,2080" coordsize="127,26" path="m2246,2080l2134,2080,2130,2082,2126,2085,2148,2106,2231,2106,2253,2085,2250,2082,2246,2080xe" filled="t" fillcolor="#595B5E" stroked="f">
                <v:path arrowok="t"/>
                <v:fill type="solid"/>
              </v:shape>
            </v:group>
            <v:group style="position:absolute;left:2233;top:2191;width:26;height:104" coordorigin="2233,2191" coordsize="26,104">
              <v:shape style="position:absolute;left:2233;top:2191;width:26;height:104" coordorigin="2233,2191" coordsize="26,104" path="m2259,2191l2233,2204,2233,2273,2254,2294,2257,2291,2259,2287,2259,2191xe" filled="t" fillcolor="#595B5E" stroked="f">
                <v:path arrowok="t"/>
                <v:fill type="solid"/>
              </v:shape>
            </v:group>
            <v:group style="position:absolute;left:2120;top:2191;width:26;height:104" coordorigin="2120,2191" coordsize="26,104">
              <v:shape style="position:absolute;left:2120;top:2191;width:26;height:104" coordorigin="2120,2191" coordsize="26,104" path="m2120,2191l2120,2287,2122,2291,2125,2294,2147,2273,2147,2204,2120,2191xe" filled="t" fillcolor="#595B5E" stroked="f">
                <v:path arrowok="t"/>
                <v:fill type="solid"/>
              </v:shape>
            </v:group>
            <v:group style="position:absolute;left:2126;top:2274;width:127;height:26" coordorigin="2126,2274" coordsize="127,26">
              <v:shape style="position:absolute;left:2126;top:2274;width:127;height:26" coordorigin="2126,2274" coordsize="127,26" path="m2231,2274l2148,2274,2126,2295,2130,2298,2134,2300,2246,2300,2250,2298,2253,2295,2231,2274xe" filled="t" fillcolor="#595B5E" stroked="f">
                <v:path arrowok="t"/>
                <v:fill type="solid"/>
              </v:shape>
            </v:group>
            <v:group style="position:absolute;left:2120;top:2086;width:26;height:103" coordorigin="2120,2086" coordsize="26,103">
              <v:shape style="position:absolute;left:2120;top:2086;width:26;height:103" coordorigin="2120,2086" coordsize="26,103" path="m2125,2086l2122,2089,2120,2093,2120,2189,2147,2176,2147,2107,2125,2086xe" filled="t" fillcolor="#595B5E" stroked="f">
                <v:path arrowok="t"/>
                <v:fill type="solid"/>
              </v:shape>
            </v:group>
            <v:group style="position:absolute;left:1397;top:1963;width:95;height:94" coordorigin="1397,1963" coordsize="95,94">
              <v:shape style="position:absolute;left:1397;top:1963;width:95;height:94" coordorigin="1397,1963" coordsize="95,94" path="m1444,1963l1422,1969,1406,1982,1397,2002,1400,2028,1412,2046,1428,2057,1456,2055,1476,2046,1488,2031,1488,2030,1456,2030,1440,2013,1440,1978,1477,1978,1474,1974,1455,1965,1444,1963xe" filled="t" fillcolor="#595B5E" stroked="f">
                <v:path arrowok="t"/>
                <v:fill type="solid"/>
              </v:shape>
              <v:shape style="position:absolute;left:1397;top:1963;width:95;height:94" coordorigin="1397,1963" coordsize="95,94" path="m1477,1978l1448,1978,1448,2010,1462,2024,1456,2030,1488,2030,1492,2013,1487,1991,1477,1978xe" filled="t" fillcolor="#595B5E" stroked="f">
                <v:path arrowok="t"/>
                <v:fill type="solid"/>
              </v:shape>
            </v:group>
            <v:group style="position:absolute;left:1396;top:2072;width:64;height:81" coordorigin="1396,2072" coordsize="64,81">
              <v:shape style="position:absolute;left:1396;top:2072;width:64;height:81" coordorigin="1396,2072" coordsize="64,81" path="m1405,2153l1413,2128,1441,2128,1449,2153,1460,2153,1432,2072,1422,2072,1396,2153,1405,2153xe" filled="f" stroked="t" strokeweight=".113pt" strokecolor="#595B5E">
                <v:path arrowok="t"/>
              </v:shape>
            </v:group>
            <v:group style="position:absolute;left:1415;top:2080;width:23;height:39" coordorigin="1415,2080" coordsize="23,39">
              <v:shape style="position:absolute;left:1415;top:2080;width:23;height:39" coordorigin="1415,2080" coordsize="23,39" path="m1423,2096l1424,2091,1426,2085,1426,2080,1428,2085,1429,2090,1431,2097,1439,2119,1415,2119,1423,2096xe" filled="f" stroked="t" strokeweight=".113pt" strokecolor="#595B5E">
                <v:path arrowok="t"/>
              </v:shape>
            </v:group>
            <v:group style="position:absolute;left:1467;top:2072;width:65;height:81" coordorigin="1467,2072" coordsize="65,81">
              <v:shape style="position:absolute;left:1467;top:2072;width:65;height:81" coordorigin="1467,2072" coordsize="65,81" path="m1475,2153l1475,2084,1495,2153,1503,2153,1523,2085,1523,2153,1532,2153,1532,2072,1520,2072,1504,2128,1502,2134,1501,2138,1500,2141,1499,2138,1498,2134,1497,2129,1480,2072,1467,2072,1467,2153,1475,2153xe" filled="f" stroked="t" strokeweight=".113pt" strokecolor="#595B5E">
                <v:path arrowok="t"/>
              </v:shape>
            </v:group>
            <v:group style="position:absolute;left:2336;top:3613;width:309;height:2" coordorigin="2336,3613" coordsize="309,2">
              <v:shape style="position:absolute;left:2336;top:3613;width:309;height:2" coordorigin="2336,3613" coordsize="309,0" path="m2336,3613l2645,3613e" filled="f" stroked="t" strokeweight=".698pt" strokecolor="#34418C">
                <v:path arrowok="t"/>
              </v:shape>
            </v:group>
            <v:group style="position:absolute;left:2642;top:369;width:2;height:3253" coordorigin="2642,369" coordsize="2,3253">
              <v:shape style="position:absolute;left:2642;top:369;width:2;height:3253" coordorigin="2642,369" coordsize="0,3253" path="m2642,3622l2642,369e" filled="f" stroked="t" strokeweight=".698pt" strokecolor="#34418C">
                <v:path arrowok="t"/>
              </v:shape>
            </v:group>
            <v:group style="position:absolute;left:2636;top:376;width:194;height:2" coordorigin="2636,376" coordsize="194,2">
              <v:shape style="position:absolute;left:2636;top:376;width:194;height:2" coordorigin="2636,376" coordsize="194,0" path="m2636,376l2830,376e" filled="f" stroked="t" strokeweight=".698pt" strokecolor="#34418C">
                <v:path arrowok="t"/>
              </v:shape>
              <v:shape style="position:absolute;left:890;top:2684;width:638;height:356" type="#_x0000_t75">
                <v:imagedata r:id="rId144" o:title=""/>
              </v:shape>
            </v:group>
            <v:group style="position:absolute;left:890;top:2684;width:638;height:356" coordorigin="890,2684" coordsize="638,356">
              <v:shape style="position:absolute;left:890;top:2684;width:638;height:356" coordorigin="890,2684" coordsize="638,356" path="m1528,3008l1528,3016,1525,3024,1519,3031,1513,3037,1504,3040,1496,3040,971,3040,916,3018,890,2963,890,2765,893,2745,930,2695,1496,2684,1504,2684,1513,2687,1519,2693,1525,2700,1528,2708,1528,2716,1528,3008xe" filled="f" stroked="t" strokeweight=".25pt" strokecolor="#000000">
                <v:path arrowok="t"/>
              </v:shape>
            </v:group>
            <v:group style="position:absolute;left:1661;top:4655;width:614;height:282" coordorigin="1661,4655" coordsize="614,282">
              <v:shape style="position:absolute;left:1661;top:4655;width:614;height:282" coordorigin="1661,4655" coordsize="614,282" path="m2276,4905l2276,4913,2273,4921,2266,4927,2260,4933,2252,4936,2244,4936,1693,4936,1685,4936,1677,4933,1671,4927,1664,4921,1661,4913,1661,4905,1661,4686,1661,4678,1664,4670,1671,4664,1677,4658,1685,4655,1691,4655,2180,4655,2237,4673,2273,4727,2276,4745e" filled="f" stroked="t" strokeweight=".25pt" strokecolor="#050100">
                <v:path arrowok="t"/>
              </v:shape>
            </v:group>
            <v:group style="position:absolute;left:1910;top:4741;width:296;height:83" coordorigin="1910,4741" coordsize="296,83">
              <v:shape style="position:absolute;left:1910;top:4741;width:296;height:83" coordorigin="1910,4741" coordsize="296,83" path="m2183,4741l2172,4741,2166,4743,2145,4775,2146,4792,2173,4824,2184,4824,2188,4823,2198,4819,2202,4816,2204,4813,2174,4813,2171,4812,2156,4789,2156,4776,2156,4771,2158,4766,2159,4764,2175,4751,2200,4751,2198,4748,2195,4746,2191,4744,2187,4742,2183,4741xe" filled="t" fillcolor="#6B6E74" stroked="f">
                <v:path arrowok="t"/>
                <v:fill type="solid"/>
              </v:shape>
              <v:shape style="position:absolute;left:1910;top:4741;width:296;height:83" coordorigin="1910,4741" coordsize="296,83" path="m2179,4781l2178,4791,2179,4791,2179,4792,2197,4792,2197,4806,2195,4807,2193,4809,2189,4811,2186,4812,2182,4813,2204,4813,2206,4811,2206,4782,2179,4781xe" filled="t" fillcolor="#6B6E74" stroked="f">
                <v:path arrowok="t"/>
                <v:fill type="solid"/>
              </v:shape>
              <v:shape style="position:absolute;left:1910;top:4741;width:296;height:83" coordorigin="1910,4741" coordsize="296,83" path="m2200,4751l2182,4751,2184,4752,2187,4753,2190,4754,2192,4756,2193,4758,2194,4761,2195,4764,2196,4768,2196,4768,2206,4765,2205,4765,2204,4759,2203,4755,2200,4751xe" filled="t" fillcolor="#6B6E74" stroked="f">
                <v:path arrowok="t"/>
                <v:fill type="solid"/>
              </v:shape>
              <v:shape style="position:absolute;left:1910;top:4741;width:296;height:83" coordorigin="1910,4741" coordsize="296,83" path="m2083,4742l2083,4822,2083,4822,2083,4823,2092,4823,2092,4763,2104,4763,2093,4743,2083,4742xe" filled="t" fillcolor="#6B6E74" stroked="f">
                <v:path arrowok="t"/>
                <v:fill type="solid"/>
              </v:shape>
              <v:shape style="position:absolute;left:1910;top:4741;width:296;height:83" coordorigin="1910,4741" coordsize="296,83" path="m2104,4763l2092,4763,2125,4822,2134,4823,2134,4802,2125,4802,2104,4763xe" filled="t" fillcolor="#6B6E74" stroked="f">
                <v:path arrowok="t"/>
                <v:fill type="solid"/>
              </v:shape>
              <v:shape style="position:absolute;left:1910;top:4741;width:296;height:83" coordorigin="1910,4741" coordsize="296,83" path="m2126,4742l2125,4802,2134,4802,2135,4743,2126,4742xe" filled="t" fillcolor="#6B6E74" stroked="f">
                <v:path arrowok="t"/>
                <v:fill type="solid"/>
              </v:shape>
              <v:shape style="position:absolute;left:1910;top:4741;width:296;height:83" coordorigin="1910,4741" coordsize="296,83" path="m2060,4742l2059,4822,2060,4822,2060,4823,2069,4823,2069,4745,2068,4745,2068,4744,2069,4744,2069,4743,2060,4742xe" filled="t" fillcolor="#6B6E74" stroked="f">
                <v:path arrowok="t"/>
                <v:fill type="solid"/>
              </v:shape>
              <v:shape style="position:absolute;left:1910;top:4741;width:296;height:83" coordorigin="1910,4741" coordsize="296,83" path="m2069,4744l2068,4744,2068,4745,2069,4745,2069,4744xe" filled="t" fillcolor="#6B6E74" stroked="f">
                <v:path arrowok="t"/>
                <v:fill type="solid"/>
              </v:shape>
              <v:shape style="position:absolute;left:1910;top:4741;width:296;height:83" coordorigin="1910,4741" coordsize="296,83" path="m1994,4822l1985,4822,1985,4823,1994,4823,1994,4822xe" filled="t" fillcolor="#6B6E74" stroked="f">
                <v:path arrowok="t"/>
                <v:fill type="solid"/>
              </v:shape>
              <v:shape style="position:absolute;left:1910;top:4741;width:296;height:83" coordorigin="1910,4741" coordsize="296,83" path="m2018,4756l2009,4756,2010,4758,2010,4759,2010,4762,2024,4822,2033,4823,2037,4806,2029,4806,2028,4799,2026,4791,2024,4783,2018,4756xe" filled="t" fillcolor="#6B6E74" stroked="f">
                <v:path arrowok="t"/>
                <v:fill type="solid"/>
              </v:shape>
              <v:shape style="position:absolute;left:1910;top:4741;width:296;height:83" coordorigin="1910,4741" coordsize="296,83" path="m1968,4742l1967,4742,1984,4822,1985,4822,1994,4822,1997,4807,1989,4807,1989,4802,1988,4798,1987,4795,1977,4743,1968,4742xe" filled="t" fillcolor="#6B6E74" stroked="f">
                <v:path arrowok="t"/>
                <v:fill type="solid"/>
              </v:shape>
              <v:shape style="position:absolute;left:1910;top:4741;width:296;height:83" coordorigin="1910,4741" coordsize="296,83" path="m2004,4742l1991,4796,1991,4797,1989,4807,1997,4807,2009,4759,2009,4756,2018,4756,2015,4743,2004,4742xe" filled="t" fillcolor="#6B6E74" stroked="f">
                <v:path arrowok="t"/>
                <v:fill type="solid"/>
              </v:shape>
              <v:shape style="position:absolute;left:1910;top:4741;width:296;height:83" coordorigin="1910,4741" coordsize="296,83" path="m2051,4742l2042,4742,2030,4798,2030,4803,2029,4806,2037,4806,2051,4742xe" filled="t" fillcolor="#6B6E74" stroked="f">
                <v:path arrowok="t"/>
                <v:fill type="solid"/>
              </v:shape>
              <v:shape style="position:absolute;left:1910;top:4741;width:296;height:83" coordorigin="1910,4741" coordsize="296,83" path="m1920,4796l1911,4796,1911,4797,1910,4797,1932,4824,1943,4824,1959,4813,1934,4813,1931,4812,1920,4800,1920,4796xe" filled="t" fillcolor="#6B6E74" stroked="f">
                <v:path arrowok="t"/>
                <v:fill type="solid"/>
              </v:shape>
              <v:shape style="position:absolute;left:1910;top:4741;width:296;height:83" coordorigin="1910,4741" coordsize="296,83" path="m1941,4741l1932,4741,1928,4742,1924,4744,1920,4746,1917,4748,1915,4753,1914,4755,1913,4759,1913,4768,1941,4788,1944,4789,1946,4790,1949,4791,1951,4793,1952,4794,1953,4796,1953,4798,1953,4803,1946,4812,1944,4813,1941,4813,1959,4813,1960,4812,1962,4808,1963,4804,1963,4795,1930,4773,1926,4771,1925,4769,1923,4768,1923,4766,1931,4751,1957,4751,1956,4749,1953,4746,1949,4744,1945,4742,1941,4741xe" filled="t" fillcolor="#6B6E74" stroked="f">
                <v:path arrowok="t"/>
                <v:fill type="solid"/>
              </v:shape>
              <v:shape style="position:absolute;left:1910;top:4741;width:296;height:83" coordorigin="1910,4741" coordsize="296,83" path="m1957,4751l1941,4751,1945,4753,1947,4755,1950,4757,1951,4761,1951,4766,1960,4766,1961,4760,1960,4756,1957,4751xe" filled="t" fillcolor="#6B6E74" stroked="f">
                <v:path arrowok="t"/>
                <v:fill type="solid"/>
              </v:shape>
            </v:group>
            <v:group style="position:absolute;left:1772;top:4723;width:82;height:41" coordorigin="1772,4723" coordsize="82,41">
              <v:shape style="position:absolute;left:1772;top:4723;width:82;height:41" coordorigin="1772,4723" coordsize="82,41" path="m1813,4723l1772,4764,1854,4764,1813,4723xe" filled="t" fillcolor="#7E594B" stroked="f">
                <v:path arrowok="t"/>
                <v:fill type="solid"/>
              </v:shape>
            </v:group>
            <v:group style="position:absolute;left:1772;top:4789;width:82;height:41" coordorigin="1772,4789" coordsize="82,41">
              <v:shape style="position:absolute;left:1772;top:4789;width:82;height:41" coordorigin="1772,4789" coordsize="82,41" path="m1854,4789l1772,4789,1813,4830,1854,4789xe" filled="t" fillcolor="#7E594B" stroked="f">
                <v:path arrowok="t"/>
                <v:fill type="solid"/>
              </v:shape>
            </v:group>
            <v:group style="position:absolute;left:2276;top:4747;width:2;height:156" coordorigin="2276,4747" coordsize="2,156">
              <v:shape style="position:absolute;left:2276;top:4747;width:2;height:156" coordorigin="2276,4747" coordsize="0,156" path="m2276,4747l2276,4904e" filled="f" stroked="t" strokeweight=".25pt" strokecolor="#050100">
                <v:path arrowok="t"/>
              </v:shape>
            </v:group>
            <v:group style="position:absolute;left:1661;top:5070;width:614;height:281" coordorigin="1661,5070" coordsize="614,281">
              <v:shape style="position:absolute;left:1661;top:5070;width:614;height:281" coordorigin="1661,5070" coordsize="614,281" path="m2252,5070l1685,5070,1677,5073,1664,5085,1661,5093,1661,5328,1664,5336,1671,5343,1677,5349,1685,5352,2185,5352,2202,5349,2256,5315,2276,5258,2276,5093,2273,5085,2260,5073,2252,5070xe" filled="t" fillcolor="#E6C3A8" stroked="f">
                <v:path arrowok="t"/>
                <v:fill type="solid"/>
              </v:shape>
            </v:group>
            <v:group style="position:absolute;left:1661;top:5070;width:614;height:281" coordorigin="1661,5070" coordsize="614,281">
              <v:shape style="position:absolute;left:1661;top:5070;width:614;height:281" coordorigin="1661,5070" coordsize="614,281" path="m2276,5258l2256,5315,2202,5349,1693,5352,1685,5352,1677,5349,1671,5343,1664,5336,1661,5328,1661,5321,1661,5101,1661,5093,1664,5085,1671,5079,1677,5073,1685,5070,1693,5070,2244,5070,2252,5070,2260,5073,2266,5079,2273,5085,2276,5093,2276,5101,2276,5258xe" filled="f" stroked="t" strokeweight=".25pt" strokecolor="#050100">
                <v:path arrowok="t"/>
              </v:shape>
            </v:group>
            <v:group style="position:absolute;left:896;top:4647;width:649;height:289" coordorigin="896,4647" coordsize="649,289">
              <v:shape style="position:absolute;left:896;top:4647;width:649;height:289" coordorigin="896,4647" coordsize="649,289" path="m951,4647l929,4651,909,4662,897,4678,896,4900,904,4917,923,4930,945,4936,1522,4936,1541,4927,1545,4904,1545,4683,1543,4659,1526,4647,951,4647xe" filled="t" fillcolor="#E6C3A8" stroked="f">
                <v:path arrowok="t"/>
                <v:fill type="solid"/>
              </v:shape>
            </v:group>
            <v:group style="position:absolute;left:896;top:4647;width:649;height:289" coordorigin="896,4647" coordsize="649,289">
              <v:shape style="position:absolute;left:896;top:4647;width:649;height:289" coordorigin="896,4647" coordsize="649,289" path="m1545,4683l1543,4659,1526,4647,951,4647,929,4651,909,4662,897,4678,896,4900,904,4917,923,4930,945,4936,1522,4936,1541,4927,1545,4904,1545,4683xe" filled="f" stroked="t" strokeweight=".423pt" strokecolor="#A0A3A8">
                <v:path arrowok="t"/>
              </v:shape>
            </v:group>
            <v:group style="position:absolute;left:1063;top:4743;width:52;height:102" coordorigin="1063,4743" coordsize="52,102">
              <v:shape style="position:absolute;left:1063;top:4743;width:52;height:102" coordorigin="1063,4743" coordsize="52,102" path="m1063,4743l1063,4844,1115,4793,1063,4743xe" filled="t" fillcolor="#7E594B" stroked="f">
                <v:path arrowok="t"/>
                <v:fill type="solid"/>
              </v:shape>
            </v:group>
            <v:group style="position:absolute;left:976;top:4743;width:52;height:102" coordorigin="976,4743" coordsize="52,102">
              <v:shape style="position:absolute;left:976;top:4743;width:52;height:102" coordorigin="976,4743" coordsize="52,102" path="m1028,4743l976,4793,1028,4844,1028,4743xe" filled="t" fillcolor="#7E594B" stroked="f">
                <v:path arrowok="t"/>
                <v:fill type="solid"/>
              </v:shape>
            </v:group>
            <v:group style="position:absolute;left:1160;top:4743;width:336;height:100" coordorigin="1160,4743" coordsize="336,100">
              <v:shape style="position:absolute;left:1160;top:4743;width:336;height:100" coordorigin="1160,4743" coordsize="336,100" path="m1470,4743l1457,4743,1450,4745,1445,4749,1439,4753,1435,4759,1432,4768,1429,4776,1427,4784,1427,4804,1429,4812,1432,4820,1435,4827,1439,4833,1445,4837,1451,4842,1458,4844,1471,4844,1494,4831,1460,4831,1456,4829,1451,4827,1447,4824,1444,4820,1442,4814,1440,4809,1439,4802,1439,4786,1440,4780,1454,4758,1456,4757,1460,4756,1489,4756,1487,4752,1484,4749,1479,4747,1475,4744,1470,4743xe" filled="t" fillcolor="#6B6E74" stroked="f">
                <v:path arrowok="t"/>
                <v:fill type="solid"/>
              </v:shape>
              <v:shape style="position:absolute;left:1160;top:4743;width:336;height:100" coordorigin="1160,4743" coordsize="336,100" path="m1465,4792l1464,4804,1465,4804,1465,4804,1486,4804,1485,4821,1469,4831,1494,4831,1496,4828,1496,4792,1465,4792xe" filled="t" fillcolor="#6B6E74" stroked="f">
                <v:path arrowok="t"/>
                <v:fill type="solid"/>
              </v:shape>
              <v:shape style="position:absolute;left:1160;top:4743;width:336;height:100" coordorigin="1160,4743" coordsize="336,100" path="m1489,4756l1468,4756,1471,4756,1477,4760,1479,4762,1481,4764,1482,4767,1484,4771,1485,4776,1485,4777,1495,4773,1495,4773,1495,4772,1494,4766,1492,4760,1489,4756xe" filled="t" fillcolor="#6B6E74" stroked="f">
                <v:path arrowok="t"/>
                <v:fill type="solid"/>
              </v:shape>
              <v:shape style="position:absolute;left:1160;top:4743;width:336;height:100" coordorigin="1160,4743" coordsize="336,100" path="m1357,4745l1356,4841,1357,4841,1357,4842,1366,4842,1367,4769,1380,4769,1367,4745,1357,4745xe" filled="t" fillcolor="#6B6E74" stroked="f">
                <v:path arrowok="t"/>
                <v:fill type="solid"/>
              </v:shape>
              <v:shape style="position:absolute;left:1160;top:4743;width:336;height:100" coordorigin="1160,4743" coordsize="336,100" path="m1380,4769l1367,4769,1404,4842,1414,4842,1414,4817,1404,4817,1380,4769xe" filled="t" fillcolor="#6B6E74" stroked="f">
                <v:path arrowok="t"/>
                <v:fill type="solid"/>
              </v:shape>
              <v:shape style="position:absolute;left:1160;top:4743;width:336;height:100" coordorigin="1160,4743" coordsize="336,100" path="m1405,4745l1404,4817,1414,4817,1415,4746,1405,4745xe" filled="t" fillcolor="#6B6E74" stroked="f">
                <v:path arrowok="t"/>
                <v:fill type="solid"/>
              </v:shape>
              <v:shape style="position:absolute;left:1160;top:4743;width:336;height:100" coordorigin="1160,4743" coordsize="336,100" path="m1330,4745l1329,4841,1330,4841,1330,4842,1340,4842,1341,4748,1340,4748,1340,4746,1341,4746,1341,4746,1330,4745xe" filled="t" fillcolor="#6B6E74" stroked="f">
                <v:path arrowok="t"/>
                <v:fill type="solid"/>
              </v:shape>
              <v:shape style="position:absolute;left:1160;top:4743;width:336;height:100" coordorigin="1160,4743" coordsize="336,100" path="m1341,4746l1340,4746,1340,4748,1341,4748,1341,4746xe" filled="t" fillcolor="#6B6E74" stroked="f">
                <v:path arrowok="t"/>
                <v:fill type="solid"/>
              </v:shape>
              <v:shape style="position:absolute;left:1160;top:4743;width:336;height:100" coordorigin="1160,4743" coordsize="336,100" path="m1255,4841l1245,4841,1245,4842,1255,4842,1255,4841xe" filled="t" fillcolor="#6B6E74" stroked="f">
                <v:path arrowok="t"/>
                <v:fill type="solid"/>
              </v:shape>
              <v:shape style="position:absolute;left:1160;top:4743;width:336;height:100" coordorigin="1160,4743" coordsize="336,100" path="m1283,4762l1272,4762,1273,4763,1273,4766,1289,4841,1299,4842,1304,4822,1295,4822,1293,4813,1292,4804,1283,4762xe" filled="t" fillcolor="#6B6E74" stroked="f">
                <v:path arrowok="t"/>
                <v:fill type="solid"/>
              </v:shape>
              <v:shape style="position:absolute;left:1160;top:4743;width:336;height:100" coordorigin="1160,4743" coordsize="336,100" path="m1225,4745l1224,4745,1244,4841,1245,4841,1255,4841,1259,4823,1250,4823,1248,4813,1247,4808,1236,4746,1225,4745xe" filled="t" fillcolor="#6B6E74" stroked="f">
                <v:path arrowok="t"/>
                <v:fill type="solid"/>
              </v:shape>
              <v:shape style="position:absolute;left:1160;top:4743;width:336;height:100" coordorigin="1160,4743" coordsize="336,100" path="m1267,4745l1252,4810,1251,4816,1250,4823,1259,4823,1271,4769,1272,4764,1272,4762,1283,4762,1279,4746,1267,4745xe" filled="t" fillcolor="#6B6E74" stroked="f">
                <v:path arrowok="t"/>
                <v:fill type="solid"/>
              </v:shape>
              <v:shape style="position:absolute;left:1160;top:4743;width:336;height:100" coordorigin="1160,4743" coordsize="336,100" path="m1320,4745l1310,4745,1297,4807,1295,4817,1295,4822,1304,4822,1320,4745xe" filled="t" fillcolor="#6B6E74" stroked="f">
                <v:path arrowok="t"/>
                <v:fill type="solid"/>
              </v:shape>
              <v:shape style="position:absolute;left:1160;top:4743;width:336;height:100" coordorigin="1160,4743" coordsize="336,100" path="m1171,4809l1161,4810,1161,4810,1160,4810,1160,4817,1161,4823,1164,4828,1167,4833,1170,4837,1175,4840,1180,4842,1185,4844,1197,4844,1215,4831,1187,4831,1184,4830,1171,4814,1171,4809xe" filled="t" fillcolor="#6B6E74" stroked="f">
                <v:path arrowok="t"/>
                <v:fill type="solid"/>
              </v:shape>
              <v:shape style="position:absolute;left:1160;top:4743;width:336;height:100" coordorigin="1160,4743" coordsize="336,100" path="m1195,4743l1184,4743,1180,4744,1175,4747,1171,4749,1168,4752,1165,4757,1164,4761,1163,4765,1163,4775,1164,4779,1167,4786,1170,4789,1173,4792,1176,4794,1181,4796,1194,4800,1199,4802,1209,4812,1209,4818,1195,4831,1215,4831,1219,4824,1220,4819,1220,4809,1219,4804,1216,4800,1215,4796,1211,4793,1207,4790,1204,4788,1198,4786,1183,4782,1178,4779,1175,4775,1174,4773,1174,4765,1175,4763,1177,4760,1180,4757,1184,4756,1213,4756,1212,4753,1208,4749,1204,4747,1200,4744,1195,4743xe" filled="t" fillcolor="#6B6E74" stroked="f">
                <v:path arrowok="t"/>
                <v:fill type="solid"/>
              </v:shape>
              <v:shape style="position:absolute;left:1160;top:4743;width:336;height:100" coordorigin="1160,4743" coordsize="336,100" path="m1207,4790xe" filled="t" fillcolor="#6B6E74" stroked="f">
                <v:path arrowok="t"/>
                <v:fill type="solid"/>
              </v:shape>
              <v:shape style="position:absolute;left:1160;top:4743;width:336;height:100" coordorigin="1160,4743" coordsize="336,100" path="m1213,4756l1195,4756,1199,4757,1202,4760,1204,4763,1206,4768,1207,4774,1217,4773,1217,4767,1216,4762,1214,4757,1213,4756xe" filled="t" fillcolor="#6B6E74" stroked="f">
                <v:path arrowok="t"/>
                <v:fill type="solid"/>
              </v:shape>
            </v:group>
            <v:group style="position:absolute;left:1758;top:3514;width:30;height:90" coordorigin="1758,3514" coordsize="30,90">
              <v:shape style="position:absolute;left:1758;top:3514;width:30;height:90" coordorigin="1758,3514" coordsize="30,90" path="m1788,3603l1787,3603,1788,3603,1788,3603xe" filled="t" fillcolor="#E4E8F4" stroked="f">
                <v:path arrowok="t"/>
                <v:fill type="solid"/>
              </v:shape>
              <v:shape style="position:absolute;left:1758;top:3514;width:30;height:90" coordorigin="1758,3514" coordsize="30,90" path="m1787,3601l1787,3603,1787,3603,1787,3601xe" filled="t" fillcolor="#E4E8F4" stroked="f">
                <v:path arrowok="t"/>
                <v:fill type="solid"/>
              </v:shape>
              <v:shape style="position:absolute;left:1758;top:3514;width:30;height:90" coordorigin="1758,3514" coordsize="30,90" path="m1762,3525l1787,3601,1788,3525,1762,3525xe" filled="t" fillcolor="#E4E8F4" stroked="f">
                <v:path arrowok="t"/>
                <v:fill type="solid"/>
              </v:shape>
              <v:shape style="position:absolute;left:1758;top:3514;width:30;height:90" coordorigin="1758,3514" coordsize="30,90" path="m1758,3514l1758,3525,1762,3525,1758,3514xe" filled="t" fillcolor="#E4E8F4" stroked="f">
                <v:path arrowok="t"/>
                <v:fill type="solid"/>
              </v:shape>
            </v:group>
            <v:group style="position:absolute;left:902;top:5070;width:616;height:281" coordorigin="902,5070" coordsize="616,281">
              <v:shape style="position:absolute;left:902;top:5070;width:616;height:281" coordorigin="902,5070" coordsize="616,281" path="m1495,5070l925,5070,918,5073,911,5079,905,5086,902,5093,902,5261,939,5332,996,5352,1495,5352,1503,5349,1509,5343,1515,5336,1518,5328,1518,5093,1515,5086,1503,5073,1495,5070xe" filled="t" fillcolor="#31488E" stroked="f">
                <v:path arrowok="t"/>
                <v:fill type="solid"/>
              </v:shape>
            </v:group>
            <v:group style="position:absolute;left:1044;top:5103;width:35;height:90" coordorigin="1044,5103" coordsize="35,90">
              <v:shape style="position:absolute;left:1044;top:5103;width:35;height:90" coordorigin="1044,5103" coordsize="35,90" path="m1044,5103l1044,5193,1052,5193,1052,5152,1079,5152,1079,5142,1052,5142,1052,5114e" filled="f" stroked="t" strokeweight=".113pt" strokecolor="#6B6E74">
                <v:path arrowok="t"/>
              </v:shape>
            </v:group>
            <v:group style="position:absolute;left:1104;top:5113;width:20;height:43" coordorigin="1104,5113" coordsize="20,43">
              <v:shape style="position:absolute;left:1104;top:5113;width:20;height:43" coordorigin="1104,5113" coordsize="20,43" path="m1113,5113l1114,5118,1115,5124,1117,5131,1123,5156,1104,5156,1110,5130,1111,5124,1112,5118,1113,5113e" filled="f" stroked="t" strokeweight=".113pt" strokecolor="#6B6E74">
                <v:path arrowok="t"/>
              </v:shape>
            </v:group>
            <v:group style="position:absolute;left:1087;top:5103;width:55;height:90" coordorigin="1087,5103" coordsize="55,90">
              <v:shape style="position:absolute;left:1087;top:5103;width:55;height:90" coordorigin="1087,5103" coordsize="55,90" path="m1109,5103l1087,5193,1095,5193,1101,5166,1126,5166,1133,5193,1141,5193,1118,5103e" filled="f" stroked="t" strokeweight=".113pt" strokecolor="#6B6E74">
                <v:path arrowok="t"/>
              </v:shape>
            </v:group>
            <v:group style="position:absolute;left:1147;top:5103;width:46;height:90" coordorigin="1147,5103" coordsize="46,90">
              <v:shape style="position:absolute;left:1147;top:5103;width:46;height:90" coordorigin="1147,5103" coordsize="46,90" path="m1147,5103l1147,5193,1155,5193,1155,5122,1185,5193,1193,5193,1193,5103e" filled="f" stroked="t" strokeweight=".113pt" strokecolor="#6B6E74">
                <v:path arrowok="t"/>
              </v:shape>
            </v:group>
            <v:group style="position:absolute;left:1155;top:5103;width:31;height:70" coordorigin="1155,5103" coordsize="31,70">
              <v:shape style="position:absolute;left:1155;top:5103;width:31;height:70" coordorigin="1155,5103" coordsize="31,70" path="m1186,5103l1186,5174,1155,5103e" filled="f" stroked="t" strokeweight=".113pt" strokecolor="#6B6E74">
                <v:path arrowok="t"/>
              </v:shape>
            </v:group>
            <v:group style="position:absolute;left:1041;top:5222;width:46;height:93" coordorigin="1041,5222" coordsize="46,93">
              <v:shape style="position:absolute;left:1041;top:5222;width:46;height:93" coordorigin="1041,5222" coordsize="46,93" path="m1044,5300l1046,5305,1049,5308,1053,5311,1056,5313,1061,5314,1066,5314,1070,5314,1074,5313,1077,5311,1081,5308,1083,5305,1085,5301,1087,5297,1088,5292,1088,5287,1088,5283,1087,5278,1085,5275,1084,5271,1059,5258,1055,5256,1053,5253,1052,5251,1051,5249,1051,5246,1051,5242,1052,5239,1054,5236,1056,5233,1060,5232,1064,5232,1069,5232,1079,5249,1086,5248,1086,5243,1085,5238,1083,5234,1081,5230,1079,5227,1075,5225,1072,5223,1068,5222,1064,5222,1060,5222,1046,5234,1044,5238,1043,5242,1043,5246,1043,5250,1044,5254,1046,5257,1047,5261,1068,5273,1072,5275,1073,5276,1076,5277,1078,5279,1079,5281,1080,5283,1080,5286,1080,5288,1080,5291,1069,5304,1066,5304,1062,5304,1049,5283,1041,5284,1041,5290,1042,5295,1044,5300xe" filled="f" stroked="t" strokeweight=".113pt" strokecolor="#6B6E74">
                <v:path arrowok="t"/>
              </v:shape>
            </v:group>
            <v:group style="position:absolute;left:1098;top:5223;width:45;height:90" coordorigin="1098,5223" coordsize="45,90">
              <v:shape style="position:absolute;left:1098;top:5223;width:45;height:90" coordorigin="1098,5223" coordsize="45,90" path="m1106,5313l1106,5276,1121,5276,1129,5276,1135,5274,1138,5268,1141,5263,1143,5257,1143,5249,1143,5245,1136,5228,1134,5226,1132,5225,1129,5224,1127,5223,1124,5223,1120,5223,1098,5223,1098,5313,1106,5313xe" filled="f" stroked="t" strokeweight=".113pt" strokecolor="#6B6E74">
                <v:path arrowok="t"/>
              </v:shape>
            </v:group>
            <v:group style="position:absolute;left:1106;top:5234;width:29;height:32" coordorigin="1106,5234" coordsize="29,32">
              <v:shape style="position:absolute;left:1106;top:5234;width:29;height:32" coordorigin="1106,5234" coordsize="29,32" path="m1106,5234l1121,5234,1124,5234,1127,5234,1128,5234,1130,5235,1132,5237,1133,5240,1134,5242,1135,5246,1135,5249,1135,5255,1134,5259,1132,5261,1130,5264,1126,5266,1121,5266,1106,5266,1106,5234xe" filled="f" stroked="t" strokeweight=".113pt" strokecolor="#6B6E74">
                <v:path arrowok="t"/>
              </v:shape>
            </v:group>
            <v:group style="position:absolute;left:1153;top:5223;width:44;height:90" coordorigin="1153,5223" coordsize="44,90">
              <v:shape style="position:absolute;left:1153;top:5223;width:44;height:90" coordorigin="1153,5223" coordsize="44,90" path="m1196,5313l1196,5302,1161,5302,1161,5272,1193,5272,1193,5261,1161,5261,1161,5234,1195,5234,1195,5223,1153,5223,1153,5313,1196,5313xe" filled="f" stroked="t" strokeweight=".113pt" strokecolor="#6B6E74">
                <v:path arrowok="t"/>
              </v:shape>
            </v:group>
            <v:group style="position:absolute;left:1207;top:5223;width:44;height:90" coordorigin="1207,5223" coordsize="44,90">
              <v:shape style="position:absolute;left:1207;top:5223;width:44;height:90" coordorigin="1207,5223" coordsize="44,90" path="m1251,5313l1251,5302,1215,5302,1215,5272,1247,5272,1247,5261,1215,5261,1215,5234,1250,5234,1250,5223,1207,5223,1207,5313,1251,5313xe" filled="f" stroked="t" strokeweight=".113pt" strokecolor="#6B6E74">
                <v:path arrowok="t"/>
              </v:shape>
            </v:group>
            <v:group style="position:absolute;left:1261;top:5223;width:48;height:90" coordorigin="1261,5223" coordsize="48,90">
              <v:shape style="position:absolute;left:1261;top:5223;width:48;height:90" coordorigin="1261,5223" coordsize="48,90" path="m1283,5313l1286,5313,1289,5312,1292,5311,1295,5310,1297,5309,1299,5307,1301,5305,1308,5286,1309,5280,1310,5274,1310,5267,1310,5259,1309,5252,1307,5246,1306,5240,1304,5235,1301,5231,1298,5228,1295,5226,1292,5224,1290,5224,1286,5223,1282,5223,1261,5223,1261,5313,1283,5313xe" filled="f" stroked="t" strokeweight=".113pt" strokecolor="#6B6E74">
                <v:path arrowok="t"/>
              </v:shape>
            </v:group>
            <v:group style="position:absolute;left:1269;top:5234;width:33;height:68" coordorigin="1269,5234" coordsize="33,68">
              <v:shape style="position:absolute;left:1269;top:5234;width:33;height:68" coordorigin="1269,5234" coordsize="33,68" path="m1269,5234l1281,5234,1286,5234,1289,5234,1291,5236,1294,5237,1297,5241,1299,5246,1301,5251,1302,5258,1302,5267,1302,5274,1301,5280,1286,5302,1282,5302,1269,5302,1269,5234xe" filled="f" stroked="t" strokeweight=".113pt" strokecolor="#6B6E74">
                <v:path arrowok="t"/>
              </v:shape>
            </v:group>
            <v:group style="position:absolute;left:1897;top:3753;width:336;height:89" coordorigin="1897,3753" coordsize="336,89">
              <v:shape style="position:absolute;left:1897;top:3753;width:336;height:89" coordorigin="1897,3753" coordsize="336,89" path="m2204,3753l2165,3753,2164,3842,2165,3842,2165,3842,2177,3842,2177,3806,2214,3806,2221,3804,2226,3798,2229,3795,2177,3795,2177,3764,2229,3764,2228,3763,2226,3760,2223,3758,2220,3756,2216,3754,2209,3753,2204,3753xe" filled="t" fillcolor="#6B6E74" stroked="f">
                <v:path arrowok="t"/>
                <v:fill type="solid"/>
              </v:shape>
              <v:shape style="position:absolute;left:1897;top:3753;width:336;height:89" coordorigin="1897,3753" coordsize="336,89" path="m2214,3806l2177,3806,2199,3806,2212,3806,2214,3806xe" filled="t" fillcolor="#6B6E74" stroked="f">
                <v:path arrowok="t"/>
                <v:fill type="solid"/>
              </v:shape>
              <v:shape style="position:absolute;left:1897;top:3753;width:336;height:89" coordorigin="1897,3753" coordsize="336,89" path="m2229,3764l2177,3764,2199,3764,2204,3764,2208,3765,2210,3765,2213,3766,2215,3768,2217,3770,2219,3773,2220,3776,2220,3784,2218,3788,2215,3791,2212,3793,2207,3795,2229,3795,2230,3793,2233,3787,2233,3774,2232,3770,2230,3767,2229,3764xe" filled="t" fillcolor="#6B6E74" stroked="f">
                <v:path arrowok="t"/>
                <v:fill type="solid"/>
              </v:shape>
              <v:shape style="position:absolute;left:1897;top:3753;width:336;height:89" coordorigin="1897,3753" coordsize="336,89" path="m2062,3753l2061,3842,2062,3842,2062,3842,2073,3842,2074,3770,2086,3770,2080,3753,2062,3753xe" filled="t" fillcolor="#6B6E74" stroked="f">
                <v:path arrowok="t"/>
                <v:fill type="solid"/>
              </v:shape>
              <v:shape style="position:absolute;left:1897;top:3753;width:336;height:89" coordorigin="1897,3753" coordsize="336,89" path="m2086,3770l2074,3770,2098,3842,2109,3842,2115,3827,2105,3827,2104,3824,2102,3820,2086,3770xe" filled="t" fillcolor="#6B6E74" stroked="f">
                <v:path arrowok="t"/>
                <v:fill type="solid"/>
              </v:shape>
              <v:shape style="position:absolute;left:1897;top:3753;width:336;height:89" coordorigin="1897,3753" coordsize="336,89" path="m2147,3771l2134,3771,2134,3842,2146,3842,2147,3771xe" filled="t" fillcolor="#6B6E74" stroked="f">
                <v:path arrowok="t"/>
                <v:fill type="solid"/>
              </v:shape>
              <v:shape style="position:absolute;left:1897;top:3753;width:336;height:89" coordorigin="1897,3753" coordsize="336,89" path="m2130,3753l2107,3820,2105,3827,2115,3827,2134,3771,2147,3771,2147,3753,2130,3753xe" filled="t" fillcolor="#6B6E74" stroked="f">
                <v:path arrowok="t"/>
                <v:fill type="solid"/>
              </v:shape>
              <v:shape style="position:absolute;left:1897;top:3753;width:336;height:89" coordorigin="1897,3753" coordsize="336,89" path="m1980,3753l1979,3842,1980,3842,1980,3842,2046,3842,2047,3831,1992,3831,1993,3801,2041,3801,2041,3791,1992,3790,1993,3764,2044,3764,2045,3753,1980,3753xe" filled="t" fillcolor="#6B6E74" stroked="f">
                <v:path arrowok="t"/>
                <v:fill type="solid"/>
              </v:shape>
              <v:shape style="position:absolute;left:1897;top:3753;width:336;height:89" coordorigin="1897,3753" coordsize="336,89" path="m2041,3801l1993,3801,2041,3802,2041,3801xe" filled="t" fillcolor="#6B6E74" stroked="f">
                <v:path arrowok="t"/>
                <v:fill type="solid"/>
              </v:shape>
              <v:shape style="position:absolute;left:1897;top:3753;width:336;height:89" coordorigin="1897,3753" coordsize="336,89" path="m2044,3764l1993,3764,2044,3764,2044,3764xe" filled="t" fillcolor="#6B6E74" stroked="f">
                <v:path arrowok="t"/>
                <v:fill type="solid"/>
              </v:shape>
              <v:shape style="position:absolute;left:1897;top:3753;width:336;height:89" coordorigin="1897,3753" coordsize="336,89" path="m1898,3753l1897,3764,1927,3764,1926,3842,1927,3842,1927,3842,1939,3842,1939,3764,1968,3764,1969,3753,1898,3753xe" filled="t" fillcolor="#6B6E74" stroked="f">
                <v:path arrowok="t"/>
                <v:fill type="solid"/>
              </v:shape>
              <v:shape style="position:absolute;left:1897;top:3753;width:336;height:89" coordorigin="1897,3753" coordsize="336,89" path="m1968,3764l1939,3764,1968,3764,1968,3764xe" filled="t" fillcolor="#6B6E74" stroked="f">
                <v:path arrowok="t"/>
                <v:fill type="solid"/>
              </v:shape>
            </v:group>
            <v:group style="position:absolute;left:1901;top:3385;width:254;height:48" coordorigin="1901,3385" coordsize="254,48">
              <v:shape style="position:absolute;left:1901;top:3385;width:254;height:48" coordorigin="1901,3385" coordsize="254,48" path="m2028,3385l1901,3433,2155,3433,2028,3385xe" filled="t" fillcolor="#6B6E74" stroked="f">
                <v:path arrowok="t"/>
                <v:fill type="solid"/>
              </v:shape>
            </v:group>
            <v:group style="position:absolute;left:1926;top:4152;width:254;height:48" coordorigin="1926,4152" coordsize="254,48">
              <v:shape style="position:absolute;left:1926;top:4152;width:254;height:48" coordorigin="1926,4152" coordsize="254,48" path="m2181,4152l1926,4152,2053,4200,2181,4152xe" filled="t" fillcolor="#6B6E74" stroked="f">
                <v:path arrowok="t"/>
                <v:fill type="solid"/>
              </v:shape>
            </v:group>
            <v:group style="position:absolute;left:876;top:-1;width:1480;height:2" coordorigin="876,-1" coordsize="1480,2">
              <v:shape style="position:absolute;left:876;top:-1;width:1480;height:2" coordorigin="876,-1" coordsize="1480,0" path="m876,-1l2356,-1e" filled="f" stroked="t" strokeweight=".25pt" strokecolor="#050100">
                <v:path arrowok="t"/>
              </v:shape>
            </v:group>
            <v:group style="position:absolute;left:866;top:-50;width:1472;height:2" coordorigin="866,-50" coordsize="1472,2">
              <v:shape style="position:absolute;left:866;top:-50;width:1472;height:2" coordorigin="866,-50" coordsize="1472,0" path="m866,-50l2338,-50e" filled="f" stroked="t" strokeweight=".25pt" strokecolor="#0501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7.434pt;margin-top:-16.900402pt;width:247.546pt;height:.1pt;mso-position-horizontal-relative:page;mso-position-vertical-relative:paragraph;z-index:-7978" coordorigin="549,-338" coordsize="4951,2">
            <v:shape style="position:absolute;left:549;top:-338;width:4951;height:2" coordorigin="549,-338" coordsize="4951,0" path="m549,-338l5500,-338e" filled="f" stroked="t" strokeweight="1.997pt" strokecolor="#898C8E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87898E"/>
          <w:spacing w:val="0"/>
          <w:w w:val="105"/>
          <w:position w:val="-7"/>
          <w:sz w:val="42"/>
          <w:szCs w:val="42"/>
        </w:rPr>
        <w:t>1</w:t>
      </w:r>
      <w:r>
        <w:rPr>
          <w:rFonts w:ascii="Arial" w:hAnsi="Arial" w:cs="Arial" w:eastAsia="Arial"/>
          <w:b w:val="0"/>
          <w:bCs w:val="0"/>
          <w:color w:val="87898E"/>
          <w:spacing w:val="-2"/>
          <w:w w:val="105"/>
          <w:position w:val="-7"/>
          <w:sz w:val="42"/>
          <w:szCs w:val="4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5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5"/>
          <w:position w:val="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0"/>
          <w:szCs w:val="20"/>
        </w:rPr>
        <w:t>TEMP.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0"/>
          <w:szCs w:val="20"/>
        </w:rPr>
      </w:r>
    </w:p>
    <w:p>
      <w:pPr>
        <w:spacing w:line="130" w:lineRule="exact" w:before="6"/>
        <w:rPr>
          <w:sz w:val="13"/>
          <w:szCs w:val="13"/>
        </w:rPr>
      </w:pPr>
      <w:r>
        <w:rPr/>
        <w:br w:type="column"/>
      </w:r>
      <w:r>
        <w:rPr>
          <w:sz w:val="13"/>
          <w:szCs w:val="13"/>
        </w:rPr>
      </w:r>
    </w:p>
    <w:p>
      <w:pPr>
        <w:spacing w:line="208" w:lineRule="exact"/>
        <w:ind w:left="2694" w:right="1057" w:hanging="0"/>
        <w:jc w:val="left"/>
        <w:rPr>
          <w:rFonts w:ascii="Calibri" w:hAnsi="Calibri" w:cs="Calibri" w:eastAsia="Calibri"/>
          <w:sz w:val="20"/>
          <w:szCs w:val="20"/>
        </w:rPr>
      </w:pPr>
      <w:r>
        <w:rPr/>
        <w:pict>
          <v:group style="position:absolute;margin-left:291.675995pt;margin-top:-6.278077pt;width:98.743pt;height:306.215771pt;mso-position-horizontal-relative:page;mso-position-vertical-relative:paragraph;z-index:-7986" coordorigin="5834,-126" coordsize="1975,6124">
            <v:group style="position:absolute;left:7519;top:7;width:2;height:2381" coordorigin="7519,7" coordsize="2,2381">
              <v:shape style="position:absolute;left:7519;top:7;width:2;height:2381" coordorigin="7519,7" coordsize="0,2381" path="m7519,7l7519,2387e" filled="f" stroked="t" strokeweight=".25pt" strokecolor="#050100">
                <v:path arrowok="t"/>
              </v:shape>
            </v:group>
            <v:group style="position:absolute;left:7566;top:7;width:2;height:5539" coordorigin="7566,7" coordsize="2,5539">
              <v:shape style="position:absolute;left:7566;top:7;width:2;height:5539" coordorigin="7566,7" coordsize="2,5539" path="m7567,7l7566,5545e" filled="f" stroked="t" strokeweight=".25pt" strokecolor="#050100">
                <v:path arrowok="t"/>
              </v:shape>
            </v:group>
            <v:group style="position:absolute;left:7550;top:7;width:2;height:5539" coordorigin="7550,7" coordsize="2,5539">
              <v:shape style="position:absolute;left:7550;top:7;width:2;height:5539" coordorigin="7550,7" coordsize="2,5539" path="m7551,7l7550,5545e" filled="f" stroked="t" strokeweight=".25pt" strokecolor="#050100">
                <v:path arrowok="t"/>
              </v:shape>
            </v:group>
            <v:group style="position:absolute;left:5888;top:7;width:2;height:2381" coordorigin="5888,7" coordsize="2,2381">
              <v:shape style="position:absolute;left:5888;top:7;width:2;height:2381" coordorigin="5888,7" coordsize="0,2381" path="m5888,7l5888,2387e" filled="f" stroked="t" strokeweight=".25pt" strokecolor="#050100">
                <v:path arrowok="t"/>
              </v:shape>
            </v:group>
            <v:group style="position:absolute;left:5890;top:-74;width:79;height:64" coordorigin="5890,-74" coordsize="79,64">
              <v:shape style="position:absolute;left:5890;top:-74;width:79;height:64" coordorigin="5890,-74" coordsize="79,64" path="m5969,-74l5947,-71,5926,-62,5910,-49,5897,-31,5890,-10e" filled="f" stroked="t" strokeweight=".25pt" strokecolor="#050100">
                <v:path arrowok="t"/>
              </v:shape>
            </v:group>
            <v:group style="position:absolute;left:5839;top:-123;width:126;height:130" coordorigin="5839,-123" coordsize="126,130">
              <v:shape style="position:absolute;left:5839;top:-123;width:126;height:130" coordorigin="5839,-123" coordsize="126,130" path="m5839,7l5856,-58,5901,-104,5942,-120,5965,-123e" filled="f" stroked="t" strokeweight=".25pt" strokecolor="#050100">
                <v:path arrowok="t"/>
              </v:shape>
            </v:group>
            <v:group style="position:absolute;left:5969;top:-107;width:1469;height:2" coordorigin="5969,-107" coordsize="1469,2">
              <v:shape style="position:absolute;left:5969;top:-107;width:1469;height:2" coordorigin="5969,-107" coordsize="1469,0" path="m5969,-107l7438,-107e" filled="f" stroked="t" strokeweight=".25pt" strokecolor="#050100">
                <v:path arrowok="t"/>
              </v:shape>
            </v:group>
            <v:group style="position:absolute;left:5855;top:-107;width:113;height:113" coordorigin="5855,-107" coordsize="113,113">
              <v:shape style="position:absolute;left:5855;top:-107;width:113;height:113" coordorigin="5855,-107" coordsize="113,113" path="m5855,7l5875,-57,5924,-98,5946,-104,5968,-107e" filled="f" stroked="t" strokeweight=".25pt" strokecolor="#050100">
                <v:path arrowok="t"/>
              </v:shape>
            </v:group>
            <v:group style="position:absolute;left:5969;top:-74;width:1469;height:2" coordorigin="5969,-74" coordsize="1469,2">
              <v:shape style="position:absolute;left:5969;top:-74;width:1469;height:2" coordorigin="5969,-74" coordsize="1469,0" path="m5969,-74l7438,-74e" filled="f" stroked="t" strokeweight=".25pt" strokecolor="#050100">
                <v:path arrowok="t"/>
              </v:shape>
            </v:group>
            <v:group style="position:absolute;left:5839;top:2387;width:1728;height:2" coordorigin="5839,2387" coordsize="1728,2">
              <v:shape style="position:absolute;left:5839;top:2387;width:1728;height:2" coordorigin="5839,2387" coordsize="1728,0" path="m5839,2387l7568,2387e" filled="f" stroked="t" strokeweight=".25pt" strokecolor="#050100">
                <v:path arrowok="t"/>
              </v:shape>
              <v:shape style="position:absolute;left:6020;top:247;width:1421;height:2015" type="#_x0000_t75">
                <v:imagedata r:id="rId145" o:title=""/>
              </v:shape>
            </v:group>
            <v:group style="position:absolute;left:7438;top:-74;width:79;height:64" coordorigin="7438,-74" coordsize="79,64">
              <v:shape style="position:absolute;left:7438;top:-74;width:79;height:64" coordorigin="7438,-74" coordsize="79,64" path="m7438,-74l7460,-71,7480,-62,7497,-49,7510,-31,7517,-10e" filled="f" stroked="t" strokeweight=".25pt" strokecolor="#050100">
                <v:path arrowok="t"/>
              </v:shape>
            </v:group>
            <v:group style="position:absolute;left:7438;top:-123;width:130;height:126" coordorigin="7438,-123" coordsize="130,126">
              <v:shape style="position:absolute;left:7438;top:-123;width:130;height:126" coordorigin="7438,-123" coordsize="130,126" path="m7438,-123l7502,-106,7549,-61,7565,-20,7567,3e" filled="f" stroked="t" strokeweight=".25pt" strokecolor="#050100">
                <v:path arrowok="t"/>
              </v:shape>
            </v:group>
            <v:group style="position:absolute;left:7438;top:-107;width:113;height:113" coordorigin="7438,-107" coordsize="113,113">
              <v:shape style="position:absolute;left:7438;top:-107;width:113;height:113" coordorigin="7438,-107" coordsize="113,113" path="m7438,-107l7501,-88,7542,-38,7549,-17,7551,6e" filled="f" stroked="t" strokeweight=".25pt" strokecolor="#050100">
                <v:path arrowok="t"/>
              </v:shape>
            </v:group>
            <v:group style="position:absolute;left:5839;top:3093;width:1728;height:2" coordorigin="5839,3093" coordsize="1728,2">
              <v:shape style="position:absolute;left:5839;top:3093;width:1728;height:2" coordorigin="5839,3093" coordsize="1728,0" path="m5839,3093l7567,3093e" filled="f" stroked="t" strokeweight=".578pt" strokecolor="#050100">
                <v:path arrowok="t"/>
              </v:shape>
            </v:group>
            <v:group style="position:absolute;left:6768;top:2601;width:635;height:356" coordorigin="6768,2601" coordsize="635,356">
              <v:shape style="position:absolute;left:6768;top:2601;width:635;height:356" coordorigin="6768,2601" coordsize="635,356" path="m7403,2876l7381,2932,7326,2957,6801,2957,6792,2957,6784,2954,6778,2947,6771,2941,6768,2933,6768,2925,6768,2633,6768,2625,6771,2616,6778,2610,6784,2604,6792,2601,6801,2601,7322,2601,7378,2623,7403,2678,7403,2876xe" filled="f" stroked="t" strokeweight=".423pt" strokecolor="#BA6769">
                <v:path arrowok="t"/>
              </v:shape>
            </v:group>
            <v:group style="position:absolute;left:6845;top:2721;width:496;height:109" coordorigin="6845,2721" coordsize="496,109">
              <v:shape style="position:absolute;left:6845;top:2721;width:496;height:109" coordorigin="6845,2721" coordsize="496,109" path="m7284,2722l7283,2827,7284,2827,7284,2828,7295,2828,7295,2780,7334,2780,7335,2768,7295,2767,7295,2735,7340,2735,7341,2723,7284,2722xe" filled="t" fillcolor="#6B6E74" stroked="f">
                <v:path arrowok="t"/>
                <v:fill type="solid"/>
              </v:shape>
              <v:shape style="position:absolute;left:6845;top:2721;width:496;height:109" coordorigin="6845,2721" coordsize="496,109" path="m7334,2780l7295,2780,7334,2781,7334,2780xe" filled="t" fillcolor="#6B6E74" stroked="f">
                <v:path arrowok="t"/>
                <v:fill type="solid"/>
              </v:shape>
              <v:shape style="position:absolute;left:6845;top:2721;width:496;height:109" coordorigin="6845,2721" coordsize="496,109" path="m7340,2735l7295,2735,7340,2736,7340,2735xe" filled="t" fillcolor="#6B6E74" stroked="f">
                <v:path arrowok="t"/>
                <v:fill type="solid"/>
              </v:shape>
              <v:shape style="position:absolute;left:6845;top:2721;width:496;height:109" coordorigin="6845,2721" coordsize="496,109" path="m7212,2722l7212,2827,7212,2827,7212,2828,7223,2828,7224,2780,7263,2780,7263,2768,7223,2767,7224,2735,7269,2735,7269,2723,7212,2722xe" filled="t" fillcolor="#6B6E74" stroked="f">
                <v:path arrowok="t"/>
                <v:fill type="solid"/>
              </v:shape>
              <v:shape style="position:absolute;left:6845;top:2721;width:496;height:109" coordorigin="6845,2721" coordsize="496,109" path="m7263,2780l7224,2780,7263,2781,7263,2780xe" filled="t" fillcolor="#6B6E74" stroked="f">
                <v:path arrowok="t"/>
                <v:fill type="solid"/>
              </v:shape>
              <v:shape style="position:absolute;left:6845;top:2721;width:496;height:109" coordorigin="6845,2721" coordsize="496,109" path="m7269,2735l7224,2735,7269,2736,7269,2735xe" filled="t" fillcolor="#6B6E74" stroked="f">
                <v:path arrowok="t"/>
                <v:fill type="solid"/>
              </v:shape>
              <v:shape style="position:absolute;left:6845;top:2721;width:496;height:109" coordorigin="6845,2721" coordsize="496,109" path="m7165,2721l7146,2721,7136,2726,7128,2736,7120,2752,7117,2773,7117,2786,7119,2795,7122,2803,7125,2811,7130,2818,7136,2823,7142,2827,7150,2830,7165,2830,7172,2828,7178,2823,7185,2819,7186,2817,7150,2817,7143,2813,7138,2806,7132,2799,7130,2789,7130,2761,7132,2750,7138,2743,7144,2737,7150,2734,7186,2734,7185,2732,7179,2727,7172,2723,7165,2721xe" filled="t" fillcolor="#6B6E74" stroked="f">
                <v:path arrowok="t"/>
                <v:fill type="solid"/>
              </v:shape>
              <v:shape style="position:absolute;left:6845;top:2721;width:496;height:109" coordorigin="6845,2721" coordsize="496,109" path="m7186,2734l7163,2734,7168,2735,7172,2739,7185,2767,7185,2789,7183,2799,7172,2813,7166,2817,7186,2817,7190,2812,7196,2796,7198,2786,7198,2765,7197,2755,7190,2739,7186,2734xe" filled="t" fillcolor="#6B6E74" stroked="f">
                <v:path arrowok="t"/>
                <v:fill type="solid"/>
              </v:shape>
              <v:shape style="position:absolute;left:6845;top:2721;width:496;height:109" coordorigin="6845,2721" coordsize="496,109" path="m7080,2721l7071,2721,7046,2830,7055,2830,7080,2721xe" filled="t" fillcolor="#6B6E74" stroked="f">
                <v:path arrowok="t"/>
                <v:fill type="solid"/>
              </v:shape>
              <v:shape style="position:absolute;left:6845;top:2721;width:496;height:109" coordorigin="6845,2721" coordsize="496,109" path="m6939,2722l6939,2827,6939,2827,6939,2828,6950,2828,6951,2748,6965,2748,6951,2723,6939,2722xe" filled="t" fillcolor="#6B6E74" stroked="f">
                <v:path arrowok="t"/>
                <v:fill type="solid"/>
              </v:shape>
              <v:shape style="position:absolute;left:6845;top:2721;width:496;height:109" coordorigin="6845,2721" coordsize="496,109" path="m6965,2748l6951,2748,6993,2828,7005,2828,7005,2802,6994,2802,6965,2748xe" filled="t" fillcolor="#6B6E74" stroked="f">
                <v:path arrowok="t"/>
                <v:fill type="solid"/>
              </v:shape>
              <v:shape style="position:absolute;left:6845;top:2721;width:496;height:109" coordorigin="6845,2721" coordsize="496,109" path="m6995,2722l6994,2802,7005,2802,7006,2723,6995,2722xe" filled="t" fillcolor="#6B6E74" stroked="f">
                <v:path arrowok="t"/>
                <v:fill type="solid"/>
              </v:shape>
              <v:shape style="position:absolute;left:6845;top:2721;width:496;height:109" coordorigin="6845,2721" coordsize="496,109" path="m6893,2721l6873,2721,6864,2726,6856,2736,6848,2752,6845,2773,6845,2786,6877,2830,6893,2830,6899,2828,6906,2823,6912,2819,6914,2817,6877,2817,6871,2813,6865,2806,6860,2799,6857,2789,6857,2761,6860,2750,6866,2743,6871,2737,6878,2734,6914,2734,6913,2732,6906,2727,6900,2723,6893,2721xe" filled="t" fillcolor="#6B6E74" stroked="f">
                <v:path arrowok="t"/>
                <v:fill type="solid"/>
              </v:shape>
              <v:shape style="position:absolute;left:6845;top:2721;width:496;height:109" coordorigin="6845,2721" coordsize="496,109" path="m6914,2734l6891,2734,6895,2735,6900,2739,6913,2789,6910,2799,6905,2806,6900,2813,6893,2817,6914,2817,6917,2812,6924,2796,6926,2786,6926,2765,6924,2755,6921,2747,6918,2739,6914,2734xe" filled="t" fillcolor="#6B6E74" stroked="f">
                <v:path arrowok="t"/>
                <v:fill type="solid"/>
              </v:shape>
            </v:group>
            <v:group style="position:absolute;left:6329;top:2740;width:21;height:45" coordorigin="6329,2740" coordsize="21,45">
              <v:shape style="position:absolute;left:6329;top:2740;width:21;height:45" coordorigin="6329,2740" coordsize="21,45" path="m6329,2757l6331,2752,6332,2746,6334,2740,6335,2745,6337,2751,6340,2759,6350,2785e" filled="f" stroked="t" strokeweight=".113pt" strokecolor="#6B6E74">
                <v:path arrowok="t"/>
              </v:shape>
            </v:group>
            <v:group style="position:absolute;left:5968;top:5672;width:1469;height:2" coordorigin="5968,5672" coordsize="1469,2">
              <v:shape style="position:absolute;left:5968;top:5672;width:1469;height:2" coordorigin="5968,5672" coordsize="1469,0" path="m5968,5672l7437,5672e" filled="f" stroked="t" strokeweight=".25pt" strokecolor="#050100">
                <v:path arrowok="t"/>
              </v:shape>
            </v:group>
            <v:group style="position:absolute;left:7439;top:5544;width:127;height:128" coordorigin="7439,5544" coordsize="127,128">
              <v:shape style="position:absolute;left:7439;top:5544;width:127;height:128" coordorigin="7439,5544" coordsize="127,128" path="m7566,5544l7548,5608,7503,5654,7462,5669,7439,5672e" filled="f" stroked="t" strokeweight=".25pt" strokecolor="#050100">
                <v:path arrowok="t"/>
              </v:shape>
            </v:group>
            <v:group style="position:absolute;left:5840;top:5545;width:128;height:127" coordorigin="5840,5545" coordsize="128,127">
              <v:shape style="position:absolute;left:5840;top:5545;width:128;height:127" coordorigin="5840,5545" coordsize="128,127" path="m5968,5672l5904,5654,5858,5609,5842,5568,5840,5545e" filled="f" stroked="t" strokeweight=".25pt" strokecolor="#050100">
                <v:path arrowok="t"/>
              </v:shape>
            </v:group>
            <v:group style="position:absolute;left:5840;top:-17;width:2;height:5561" coordorigin="5840,-17" coordsize="2,5561">
              <v:shape style="position:absolute;left:5840;top:-17;width:2;height:5561" coordorigin="5840,-17" coordsize="0,5561" path="m5840,5544l5840,-17e" filled="f" stroked="t" strokeweight=".25pt" strokecolor="#050100">
                <v:path arrowok="t"/>
              </v:shape>
            </v:group>
            <v:group style="position:absolute;left:7459;top:5544;width:91;height:110" coordorigin="7459,5544" coordsize="91,110">
              <v:shape style="position:absolute;left:7459;top:5544;width:91;height:110" coordorigin="7459,5544" coordsize="91,110" path="m7550,5544l7530,5607,7480,5647,7459,5654e" filled="f" stroked="t" strokeweight=".25pt" strokecolor="#050100">
                <v:path arrowok="t"/>
              </v:shape>
            </v:group>
            <v:group style="position:absolute;left:5858;top:5565;width:110;height:91" coordorigin="5858,5565" coordsize="110,91">
              <v:shape style="position:absolute;left:5858;top:5565;width:110;height:91" coordorigin="5858,5565" coordsize="110,91" path="m5968,5656l5905,5636,5864,5586,5858,5565e" filled="f" stroked="t" strokeweight=".25pt" strokecolor="#050100">
                <v:path arrowok="t"/>
              </v:shape>
            </v:group>
            <v:group style="position:absolute;left:5856;top:-17;width:2;height:5561" coordorigin="5856,-17" coordsize="2,5561">
              <v:shape style="position:absolute;left:5856;top:-17;width:2;height:5561" coordorigin="5856,-17" coordsize="0,5561" path="m5856,5544l5856,-17e" filled="f" stroked="t" strokeweight=".25pt" strokecolor="#050100">
                <v:path arrowok="t"/>
              </v:shape>
            </v:group>
            <v:group style="position:absolute;left:6955;top:5463;width:2;height:58" coordorigin="6955,5463" coordsize="2,58">
              <v:shape style="position:absolute;left:6955;top:5463;width:2;height:58" coordorigin="6955,5463" coordsize="0,58" path="m6955,5463l6955,5520,6955,5520,6955,5463xe" filled="t" fillcolor="#6B6E74" stroked="f">
                <v:path arrowok="t"/>
                <v:fill type="solid"/>
              </v:shape>
            </v:group>
            <v:group style="position:absolute;left:6357;top:52;width:2;height:2474" coordorigin="6357,52" coordsize="2,2474">
              <v:shape style="position:absolute;left:6357;top:52;width:2;height:2474" coordorigin="6357,52" coordsize="0,2474" path="m6357,2526l6357,52e" filled="f" stroked="t" strokeweight=".698pt" strokecolor="#34418C">
                <v:path arrowok="t"/>
              </v:shape>
            </v:group>
            <v:group style="position:absolute;left:6361;top:59;width:1440;height:2" coordorigin="6361,59" coordsize="1440,2">
              <v:shape style="position:absolute;left:6361;top:59;width:1440;height:2" coordorigin="6361,59" coordsize="1440,0" path="m6361,59l7801,59e" filled="f" stroked="t" strokeweight=".698pt" strokecolor="#34418C">
                <v:path arrowok="t"/>
              </v:shape>
            </v:group>
            <v:group style="position:absolute;left:6464;top:280;width:2;height:1949" coordorigin="6464,280" coordsize="2,1949">
              <v:shape style="position:absolute;left:6464;top:280;width:2;height:1949" coordorigin="6464,280" coordsize="0,1949" path="m6464,2229l6464,280e" filled="f" stroked="t" strokeweight=".565pt" strokecolor="#595B5E">
                <v:path arrowok="t"/>
              </v:shape>
            </v:group>
            <v:group style="position:absolute;left:6461;top:1883;width:891;height:2" coordorigin="6461,1883" coordsize="891,2">
              <v:shape style="position:absolute;left:6461;top:1883;width:891;height:2" coordorigin="6461,1883" coordsize="891,0" path="m7352,1883l6461,1883e" filled="f" stroked="t" strokeweight=".565pt" strokecolor="#595B5E">
                <v:path arrowok="t"/>
              </v:shape>
            </v:group>
            <v:group style="position:absolute;left:7006;top:2069;width:26;height:26" coordorigin="7006,2069" coordsize="26,26">
              <v:shape style="position:absolute;left:7006;top:2069;width:26;height:26" coordorigin="7006,2069" coordsize="26,26" path="m7029,2069l7009,2069,7006,2072,7006,2092,7009,2095,7029,2095,7032,2092,7032,2072,7029,2069xe" filled="t" fillcolor="#595B5E" stroked="f">
                <v:path arrowok="t"/>
                <v:fill type="solid"/>
              </v:shape>
            </v:group>
            <v:group style="position:absolute;left:7006;top:2147;width:26;height:26" coordorigin="7006,2147" coordsize="26,26">
              <v:shape style="position:absolute;left:7006;top:2147;width:26;height:26" coordorigin="7006,2147" coordsize="26,26" path="m7029,2147l7009,2147,7006,2149,7006,2170,7009,2172,7029,2172,7032,2170,7032,2149,7029,2147xe" filled="t" fillcolor="#595B5E" stroked="f">
                <v:path arrowok="t"/>
                <v:fill type="solid"/>
              </v:shape>
            </v:group>
            <v:group style="position:absolute;left:6799;top:2016;width:26;height:104" coordorigin="6799,2016" coordsize="26,104">
              <v:shape style="position:absolute;left:6799;top:2016;width:26;height:104" coordorigin="6799,2016" coordsize="26,104" path="m6820,2016l6799,2038,6799,2107,6825,2120,6825,2024,6823,2020,6820,2016xe" filled="t" fillcolor="#595B5E" stroked="f">
                <v:path arrowok="t"/>
                <v:fill type="solid"/>
              </v:shape>
            </v:group>
            <v:group style="position:absolute;left:6798;top:2122;width:26;height:104" coordorigin="6798,2122" coordsize="26,104">
              <v:shape style="position:absolute;left:6798;top:2122;width:26;height:104" coordorigin="6798,2122" coordsize="26,104" path="m6825,2122l6798,2135,6798,2204,6820,2225,6823,2222,6825,2218,6825,2122xe" filled="t" fillcolor="#595B5E" stroked="f">
                <v:path arrowok="t"/>
                <v:fill type="solid"/>
              </v:shape>
            </v:group>
            <v:group style="position:absolute;left:6852;top:2108;width:135;height:26" coordorigin="6852,2108" coordsize="135,26">
              <v:shape style="position:absolute;left:6852;top:2108;width:135;height:26" coordorigin="6852,2108" coordsize="135,26" path="m6961,2108l6878,2108,6852,2121,6878,2134,6961,2134,6987,2121,6961,2108xe" filled="t" fillcolor="#595B5E" stroked="f">
                <v:path arrowok="t"/>
                <v:fill type="solid"/>
              </v:shape>
            </v:group>
            <v:group style="position:absolute;left:6963;top:2016;width:26;height:104" coordorigin="6963,2016" coordsize="26,104">
              <v:shape style="position:absolute;left:6963;top:2016;width:26;height:104" coordorigin="6963,2016" coordsize="26,104" path="m6984,2016l6963,2038,6963,2107,6989,2120,6989,2024,6987,2020,6984,2016xe" filled="t" fillcolor="#595B5E" stroked="f">
                <v:path arrowok="t"/>
                <v:fill type="solid"/>
              </v:shape>
            </v:group>
            <v:group style="position:absolute;left:6856;top:2011;width:127;height:26" coordorigin="6856,2011" coordsize="127,26">
              <v:shape style="position:absolute;left:6856;top:2011;width:127;height:26" coordorigin="6856,2011" coordsize="127,26" path="m6976,2011l6864,2011,6860,2013,6856,2015,6878,2037,6961,2037,6983,2015,6980,2013,6976,2011xe" filled="t" fillcolor="#595B5E" stroked="f">
                <v:path arrowok="t"/>
                <v:fill type="solid"/>
              </v:shape>
            </v:group>
            <v:group style="position:absolute;left:6850;top:2122;width:26;height:104" coordorigin="6850,2122" coordsize="26,104">
              <v:shape style="position:absolute;left:6850;top:2122;width:26;height:104" coordorigin="6850,2122" coordsize="26,104" path="m6850,2122l6850,2218,6852,2222,6855,2225,6877,2204,6877,2135,6850,2122xe" filled="t" fillcolor="#595B5E" stroked="f">
                <v:path arrowok="t"/>
                <v:fill type="solid"/>
              </v:shape>
            </v:group>
            <v:group style="position:absolute;left:6856;top:2204;width:127;height:26" coordorigin="6856,2204" coordsize="127,26">
              <v:shape style="position:absolute;left:6856;top:2204;width:127;height:26" coordorigin="6856,2204" coordsize="127,26" path="m6961,2204l6878,2204,6856,2226,6859,2229,6864,2231,6976,2231,6980,2229,6983,2226,6961,2204xe" filled="t" fillcolor="#595B5E" stroked="f">
                <v:path arrowok="t"/>
                <v:fill type="solid"/>
              </v:shape>
            </v:group>
            <v:group style="position:absolute;left:7161;top:2016;width:26;height:104" coordorigin="7161,2016" coordsize="26,104">
              <v:shape style="position:absolute;left:7161;top:2016;width:26;height:104" coordorigin="7161,2016" coordsize="26,104" path="m7183,2016l7161,2038,7161,2107,7188,2120,7188,2024,7186,2020,7183,2016xe" filled="t" fillcolor="#595B5E" stroked="f">
                <v:path arrowok="t"/>
                <v:fill type="solid"/>
              </v:shape>
            </v:group>
            <v:group style="position:absolute;left:7055;top:2011;width:127;height:26" coordorigin="7055,2011" coordsize="127,26">
              <v:shape style="position:absolute;left:7055;top:2011;width:127;height:26" coordorigin="7055,2011" coordsize="127,26" path="m7174,2011l7062,2011,7058,2013,7055,2015,7077,2037,7160,2037,7182,2015,7178,2013,7174,2011xe" filled="t" fillcolor="#595B5E" stroked="f">
                <v:path arrowok="t"/>
                <v:fill type="solid"/>
              </v:shape>
            </v:group>
            <v:group style="position:absolute;left:7161;top:2122;width:26;height:104" coordorigin="7161,2122" coordsize="26,104">
              <v:shape style="position:absolute;left:7161;top:2122;width:26;height:104" coordorigin="7161,2122" coordsize="26,104" path="m7187,2122l7161,2135,7161,2204,7183,2225,7186,2222,7187,2218,7187,2122xe" filled="t" fillcolor="#595B5E" stroked="f">
                <v:path arrowok="t"/>
                <v:fill type="solid"/>
              </v:shape>
            </v:group>
            <v:group style="position:absolute;left:7049;top:2122;width:26;height:104" coordorigin="7049,2122" coordsize="26,104">
              <v:shape style="position:absolute;left:7049;top:2122;width:26;height:104" coordorigin="7049,2122" coordsize="26,104" path="m7049,2122l7049,2218,7051,2222,7054,2225,7075,2204,7075,2135,7049,2122xe" filled="t" fillcolor="#595B5E" stroked="f">
                <v:path arrowok="t"/>
                <v:fill type="solid"/>
              </v:shape>
            </v:group>
            <v:group style="position:absolute;left:7055;top:2204;width:127;height:26" coordorigin="7055,2204" coordsize="127,26">
              <v:shape style="position:absolute;left:7055;top:2204;width:127;height:26" coordorigin="7055,2204" coordsize="127,26" path="m7160,2204l7077,2204,7055,2226,7058,2229,7062,2231,7174,2231,7178,2229,7182,2226,7160,2204xe" filled="t" fillcolor="#595B5E" stroked="f">
                <v:path arrowok="t"/>
                <v:fill type="solid"/>
              </v:shape>
            </v:group>
            <v:group style="position:absolute;left:7049;top:2016;width:26;height:104" coordorigin="7049,2016" coordsize="26,104">
              <v:shape style="position:absolute;left:7049;top:2016;width:26;height:104" coordorigin="7049,2016" coordsize="26,104" path="m7054,2016l7051,2020,7049,2024,7049,2120,7075,2107,7075,2038,7054,2016xe" filled="t" fillcolor="#595B5E" stroked="f">
                <v:path arrowok="t"/>
                <v:fill type="solid"/>
              </v:shape>
            </v:group>
            <v:group style="position:absolute;left:7326;top:2016;width:26;height:104" coordorigin="7326,2016" coordsize="26,104">
              <v:shape style="position:absolute;left:7326;top:2016;width:26;height:104" coordorigin="7326,2016" coordsize="26,104" path="m7347,2016l7326,2038,7326,2107,7352,2120,7352,2024,7350,2020,7347,2016xe" filled="t" fillcolor="#595B5E" stroked="f">
                <v:path arrowok="t"/>
                <v:fill type="solid"/>
              </v:shape>
            </v:group>
            <v:group style="position:absolute;left:7219;top:2011;width:127;height:26" coordorigin="7219,2011" coordsize="127,26">
              <v:shape style="position:absolute;left:7219;top:2011;width:127;height:26" coordorigin="7219,2011" coordsize="127,26" path="m7339,2011l7226,2011,7222,2013,7219,2015,7241,2037,7324,2037,7346,2015,7343,2013,7339,2011xe" filled="t" fillcolor="#595B5E" stroked="f">
                <v:path arrowok="t"/>
                <v:fill type="solid"/>
              </v:shape>
            </v:group>
            <v:group style="position:absolute;left:7326;top:2122;width:26;height:104" coordorigin="7326,2122" coordsize="26,104">
              <v:shape style="position:absolute;left:7326;top:2122;width:26;height:104" coordorigin="7326,2122" coordsize="26,104" path="m7352,2122l7326,2135,7326,2204,7347,2225,7350,2222,7352,2218,7352,2122xe" filled="t" fillcolor="#595B5E" stroked="f">
                <v:path arrowok="t"/>
                <v:fill type="solid"/>
              </v:shape>
            </v:group>
            <v:group style="position:absolute;left:7213;top:2122;width:26;height:104" coordorigin="7213,2122" coordsize="26,104">
              <v:shape style="position:absolute;left:7213;top:2122;width:26;height:104" coordorigin="7213,2122" coordsize="26,104" path="m7213,2122l7213,2218,7215,2222,7218,2225,7240,2204,7240,2135,7213,2122xe" filled="t" fillcolor="#595B5E" stroked="f">
                <v:path arrowok="t"/>
                <v:fill type="solid"/>
              </v:shape>
            </v:group>
            <v:group style="position:absolute;left:7219;top:2204;width:127;height:26" coordorigin="7219,2204" coordsize="127,26">
              <v:shape style="position:absolute;left:7219;top:2204;width:127;height:26" coordorigin="7219,2204" coordsize="127,26" path="m7324,2204l7241,2204,7219,2226,7222,2229,7226,2231,7339,2231,7343,2229,7346,2226,7324,2204xe" filled="t" fillcolor="#595B5E" stroked="f">
                <v:path arrowok="t"/>
                <v:fill type="solid"/>
              </v:shape>
            </v:group>
            <v:group style="position:absolute;left:7213;top:2016;width:26;height:104" coordorigin="7213,2016" coordsize="26,104">
              <v:shape style="position:absolute;left:7213;top:2016;width:26;height:104" coordorigin="7213,2016" coordsize="26,104" path="m7218,2016l7215,2020,7213,2024,7213,2120,7240,2107,7240,2038,7218,2016xe" filled="t" fillcolor="#595B5E" stroked="f">
                <v:path arrowok="t"/>
                <v:fill type="solid"/>
              </v:shape>
            </v:group>
            <v:group style="position:absolute;left:6489;top:1894;width:95;height:94" coordorigin="6489,1894" coordsize="95,94">
              <v:shape style="position:absolute;left:6489;top:1894;width:95;height:94" coordorigin="6489,1894" coordsize="95,94" path="m6537,1894l6515,1899,6498,1913,6489,1933,6493,1958,6504,1977,6521,1988,6548,1986,6568,1977,6580,1962,6581,1960,6549,1960,6533,1944,6533,1909,6570,1909,6567,1905,6547,1895,6537,1894xe" filled="t" fillcolor="#595B5E" stroked="f">
                <v:path arrowok="t"/>
                <v:fill type="solid"/>
              </v:shape>
              <v:shape style="position:absolute;left:6489;top:1894;width:95;height:94" coordorigin="6489,1894" coordsize="95,94" path="m6570,1909l6541,1909,6541,1941,6555,1954,6549,1960,6581,1960,6585,1944,6580,1922,6570,1909xe" filled="t" fillcolor="#595B5E" stroked="f">
                <v:path arrowok="t"/>
                <v:fill type="solid"/>
              </v:shape>
            </v:group>
            <v:group style="position:absolute;left:6488;top:2003;width:64;height:81" coordorigin="6488,2003" coordsize="64,81">
              <v:shape style="position:absolute;left:6488;top:2003;width:64;height:81" coordorigin="6488,2003" coordsize="64,81" path="m6498,2083l6505,2059,6534,2059,6542,2083,6552,2083,6524,2003,6515,2003,6488,2083,6498,2083xe" filled="f" stroked="t" strokeweight=".113pt" strokecolor="#595B5E">
                <v:path arrowok="t"/>
              </v:shape>
            </v:group>
            <v:group style="position:absolute;left:6508;top:2011;width:23;height:39" coordorigin="6508,2011" coordsize="23,39">
              <v:shape style="position:absolute;left:6508;top:2011;width:23;height:39" coordorigin="6508,2011" coordsize="23,39" path="m6516,2026l6517,2021,6518,2016,6519,2011,6520,2015,6522,2021,6524,2028,6531,2050,6508,2050,6516,2026xe" filled="f" stroked="t" strokeweight=".113pt" strokecolor="#595B5E">
                <v:path arrowok="t"/>
              </v:shape>
            </v:group>
            <v:group style="position:absolute;left:6559;top:2003;width:65;height:81" coordorigin="6559,2003" coordsize="65,81">
              <v:shape style="position:absolute;left:6559;top:2003;width:65;height:81" coordorigin="6559,2003" coordsize="65,81" path="m6568,2083l6568,2015,6588,2083,6596,2083,6616,2016,6616,2083,6625,2083,6625,2003,6613,2003,6596,2059,6595,2064,6593,2069,6593,2072,6592,2069,6591,2065,6589,2060,6573,2003,6559,2003,6559,2083,6568,2083xe" filled="f" stroked="t" strokeweight=".113pt" strokecolor="#595B5E">
                <v:path arrowok="t"/>
              </v:shape>
            </v:group>
            <v:group style="position:absolute;left:5968;top:5656;width:1469;height:2" coordorigin="5968,5656" coordsize="1469,2">
              <v:shape style="position:absolute;left:5968;top:5656;width:1469;height:2" coordorigin="5968,5656" coordsize="1469,0" path="m5968,5656l7437,5656e" filled="f" stroked="t" strokeweight=".25pt" strokecolor="#050100">
                <v:path arrowok="t"/>
              </v:shape>
            </v:group>
            <v:group style="position:absolute;left:5954;top:2609;width:638;height:356" coordorigin="5954,2609" coordsize="638,356">
              <v:shape style="position:absolute;left:5954;top:2609;width:638;height:356" coordorigin="5954,2609" coordsize="638,356" path="m6568,2609l6031,2609,5976,2634,5954,2690,5954,2888,5979,2943,6035,2965,6568,2965,6576,2962,6583,2956,6589,2949,6592,2941,6592,2633,6589,2624,6583,2618,6576,2612,6568,2609xe" filled="t" fillcolor="#FFFFFF" stroked="f">
                <v:path arrowok="t"/>
                <v:fill type="solid"/>
              </v:shape>
            </v:group>
            <v:group style="position:absolute;left:5954;top:2609;width:638;height:356" coordorigin="5954,2609" coordsize="638,356">
              <v:shape style="position:absolute;left:5954;top:2609;width:638;height:356" coordorigin="5954,2609" coordsize="638,356" path="m6592,2933l6592,2941,6589,2949,6583,2956,6576,2962,6568,2965,6560,2965,6035,2965,5966,2926,5954,2690,5956,2670,5993,2620,6560,2609,6568,2609,6576,2612,6583,2618,6589,2624,6592,2633,6592,2641,6592,2933xe" filled="f" stroked="t" strokeweight=".25pt" strokecolor="#000000">
                <v:path arrowok="t"/>
              </v:shape>
            </v:group>
            <v:group style="position:absolute;left:5987;top:3721;width:638;height:292" coordorigin="5987,3721" coordsize="638,292">
              <v:shape style="position:absolute;left:5987;top:3721;width:638;height:292" coordorigin="5987,3721" coordsize="638,292" path="m6625,3981l6625,3989,6622,3997,6616,4004,6610,4010,6601,4013,6593,4013,6020,4013,6011,4013,6003,4010,5997,4004,5990,3997,5987,3989,5987,3981,5987,3754,5987,3745,5990,3737,5997,3731,6003,3725,6011,3721,6020,3721,6593,3721,6601,3721,6610,3725,6616,3731,6622,3737,6625,3745,6625,3754,6625,3981xe" filled="f" stroked="t" strokeweight=".401pt" strokecolor="#C47C69">
                <v:path arrowok="t"/>
              </v:shape>
            </v:group>
            <v:group style="position:absolute;left:5987;top:3345;width:638;height:292" coordorigin="5987,3345" coordsize="638,292">
              <v:shape style="position:absolute;left:5987;top:3345;width:638;height:292" coordorigin="5987,3345" coordsize="638,292" path="m6625,3605l6625,3613,6622,3621,6616,3628,6610,3634,6601,3637,6593,3637,6020,3637,6011,3637,6003,3634,5997,3628,5990,3621,5987,3613,5987,3605,5987,3426,6010,3371,6064,3345,6544,3345,6564,3348,6614,3385,6625,3422,6625,3605xe" filled="f" stroked="t" strokeweight=".401pt" strokecolor="#3F74AF">
                <v:path arrowok="t"/>
              </v:shape>
            </v:group>
            <v:group style="position:absolute;left:5987;top:4097;width:638;height:292" coordorigin="5987,4097" coordsize="638,292">
              <v:shape style="position:absolute;left:5987;top:4097;width:638;height:292" coordorigin="5987,4097" coordsize="638,292" path="m6625,4308l6603,4364,6548,4389,6068,4389,6049,4387,5999,4350,5987,4130,5987,4122,5990,4113,5997,4107,6003,4101,6011,4097,6020,4097,6593,4097,6601,4097,6610,4101,6616,4107,6622,4113,6625,4122,6625,4130,6625,4308xe" filled="f" stroked="t" strokeweight=".25pt" strokecolor="#050100">
                <v:path arrowok="t"/>
              </v:shape>
            </v:group>
            <v:group style="position:absolute;left:6089;top:3431;width:358;height:97" coordorigin="6089,3431" coordsize="358,97">
              <v:shape style="position:absolute;left:6089;top:3431;width:358;height:97" coordorigin="6089,3431" coordsize="358,97" path="m6388,3432l6388,3526,6388,3526,6388,3526,6446,3526,6447,3515,6401,3514,6401,3434,6401,3434,6401,3433,6401,3433,6401,3433,6388,3432xe" filled="t" fillcolor="#6B6E74" stroked="f">
                <v:path arrowok="t"/>
                <v:fill type="solid"/>
              </v:shape>
              <v:shape style="position:absolute;left:6089;top:3431;width:358;height:97" coordorigin="6089,3431" coordsize="358,97" path="m6401,3433l6401,3433,6401,3434,6401,3434,6401,3433xe" filled="t" fillcolor="#6B6E74" stroked="f">
                <v:path arrowok="t"/>
                <v:fill type="solid"/>
              </v:shape>
              <v:shape style="position:absolute;left:6089;top:3431;width:358;height:97" coordorigin="6089,3431" coordsize="358,97" path="m6337,3431l6316,3431,6305,3435,6296,3444,6288,3453,6284,3465,6284,3489,6285,3497,6293,3511,6298,3517,6312,3526,6320,3528,6337,3528,6344,3526,6352,3522,6359,3518,6361,3516,6320,3516,6312,3513,6306,3507,6301,3500,6298,3492,6298,3467,6301,3457,6313,3445,6320,3442,6361,3442,6359,3441,6352,3437,6345,3433,6337,3431xe" filled="t" fillcolor="#6B6E74" stroked="f">
                <v:path arrowok="t"/>
                <v:fill type="solid"/>
              </v:shape>
              <v:shape style="position:absolute;left:6089;top:3431;width:358;height:97" coordorigin="6089,3431" coordsize="358,97" path="m6361,3442l6335,3442,6340,3444,6345,3447,6350,3450,6354,3454,6356,3460,6359,3465,6359,3470,6360,3492,6357,3500,6345,3513,6338,3516,6361,3516,6364,3512,6372,3497,6374,3489,6374,3470,6372,3462,6368,3454,6365,3447,6361,3442xe" filled="t" fillcolor="#6B6E74" stroked="f">
                <v:path arrowok="t"/>
                <v:fill type="solid"/>
              </v:shape>
              <v:shape style="position:absolute;left:6089;top:3431;width:358;height:97" coordorigin="6089,3431" coordsize="358,97" path="m6237,3431l6215,3431,6204,3435,6195,3444,6187,3453,6183,3465,6183,3489,6185,3497,6192,3511,6197,3517,6204,3521,6211,3526,6219,3528,6236,3528,6244,3526,6251,3522,6258,3518,6260,3516,6219,3516,6211,3513,6205,3507,6200,3500,6197,3492,6197,3467,6200,3457,6212,3445,6219,3442,6260,3442,6258,3441,6244,3433,6237,3431xe" filled="t" fillcolor="#6B6E74" stroked="f">
                <v:path arrowok="t"/>
                <v:fill type="solid"/>
              </v:shape>
              <v:shape style="position:absolute;left:6089;top:3431;width:358;height:97" coordorigin="6089,3431" coordsize="358,97" path="m6260,3442l6234,3442,6239,3444,6244,3447,6259,3492,6256,3500,6250,3507,6244,3513,6237,3516,6260,3516,6263,3512,6271,3497,6273,3489,6273,3470,6271,3462,6267,3454,6264,3447,6260,3442xe" filled="t" fillcolor="#6B6E74" stroked="f">
                <v:path arrowok="t"/>
                <v:fill type="solid"/>
              </v:shape>
              <v:shape style="position:absolute;left:6089;top:3431;width:358;height:97" coordorigin="6089,3431" coordsize="358,97" path="m6143,3431l6125,3431,6118,3433,6089,3469,6089,3488,6091,3496,6098,3512,6102,3518,6109,3522,6115,3526,6124,3528,6143,3528,6152,3525,6163,3516,6127,3516,6122,3515,6103,3486,6103,3472,6104,3467,6106,3461,6108,3455,6111,3451,6121,3444,6126,3442,6164,3442,6151,3433,6143,3431xe" filled="t" fillcolor="#6B6E74" stroked="f">
                <v:path arrowok="t"/>
                <v:fill type="solid"/>
              </v:shape>
              <v:shape style="position:absolute;left:6089;top:3431;width:358;height:97" coordorigin="6089,3431" coordsize="358,97" path="m6159,3492l6159,3493,6157,3501,6154,3506,6145,3514,6139,3516,6163,3516,6165,3514,6170,3507,6173,3496,6159,3492xe" filled="t" fillcolor="#6B6E74" stroked="f">
                <v:path arrowok="t"/>
                <v:fill type="solid"/>
              </v:shape>
              <v:shape style="position:absolute;left:6089;top:3431;width:358;height:97" coordorigin="6089,3431" coordsize="358,97" path="m6164,3442l6140,3442,6145,3444,6149,3447,6152,3450,6156,3455,6158,3462,6171,3459,6171,3458,6169,3449,6164,3443,6164,3442xe" filled="t" fillcolor="#6B6E74" stroked="f">
                <v:path arrowok="t"/>
                <v:fill type="solid"/>
              </v:shape>
            </v:group>
            <v:group style="position:absolute;left:6108;top:3808;width:325;height:94" coordorigin="6108,3808" coordsize="325,94">
              <v:shape style="position:absolute;left:6108;top:3808;width:325;height:94" coordorigin="6108,3808" coordsize="325,94" path="m6314,3808l6277,3902,6291,3902,6302,3874,6354,3874,6350,3863,6306,3863,6317,3832,6319,3827,6320,3821,6333,3821,6327,3809,6314,3808xe" filled="t" fillcolor="#6B6E74" stroked="f">
                <v:path arrowok="t"/>
                <v:fill type="solid"/>
              </v:shape>
              <v:shape style="position:absolute;left:6108;top:3808;width:325;height:94" coordorigin="6108,3808" coordsize="325,94" path="m6354,3874l6302,3874,6340,3874,6350,3902,6365,3902,6366,3902,6354,3874xe" filled="t" fillcolor="#6B6E74" stroked="f">
                <v:path arrowok="t"/>
                <v:fill type="solid"/>
              </v:shape>
              <v:shape style="position:absolute;left:6108;top:3808;width:325;height:94" coordorigin="6108,3808" coordsize="325,94" path="m6358,3808l6357,3820,6389,3821,6388,3902,6389,3902,6389,3902,6401,3902,6402,3820,6432,3820,6432,3809,6358,3808xe" filled="t" fillcolor="#6B6E74" stroked="f">
                <v:path arrowok="t"/>
                <v:fill type="solid"/>
              </v:shape>
              <v:shape style="position:absolute;left:6108;top:3808;width:325;height:94" coordorigin="6108,3808" coordsize="325,94" path="m6333,3821l6320,3821,6321,3826,6323,3832,6335,3863,6350,3863,6333,3821xe" filled="t" fillcolor="#6B6E74" stroked="f">
                <v:path arrowok="t"/>
                <v:fill type="solid"/>
              </v:shape>
              <v:shape style="position:absolute;left:6108;top:3808;width:325;height:94" coordorigin="6108,3808" coordsize="325,94" path="m6432,3820l6402,3820,6432,3821,6432,3820xe" filled="t" fillcolor="#6B6E74" stroked="f">
                <v:path arrowok="t"/>
                <v:fill type="solid"/>
              </v:shape>
              <v:shape style="position:absolute;left:6108;top:3808;width:325;height:94" coordorigin="6108,3808" coordsize="325,94" path="m6202,3808l6201,3902,6202,3902,6202,3902,6271,3902,6272,3891,6214,3890,6215,3859,6266,3859,6266,3848,6214,3848,6215,3820,6269,3820,6270,3809,6202,3808xe" filled="t" fillcolor="#6B6E74" stroked="f">
                <v:path arrowok="t"/>
                <v:fill type="solid"/>
              </v:shape>
              <v:shape style="position:absolute;left:6108;top:3808;width:325;height:94" coordorigin="6108,3808" coordsize="325,94" path="m6266,3859l6215,3859,6266,3860,6266,3859xe" filled="t" fillcolor="#6B6E74" stroked="f">
                <v:path arrowok="t"/>
                <v:fill type="solid"/>
              </v:shape>
              <v:shape style="position:absolute;left:6108;top:3808;width:325;height:94" coordorigin="6108,3808" coordsize="325,94" path="m6269,3820l6215,3820,6269,3821,6269,3820xe" filled="t" fillcolor="#6B6E74" stroked="f">
                <v:path arrowok="t"/>
                <v:fill type="solid"/>
              </v:shape>
              <v:shape style="position:absolute;left:6108;top:3808;width:325;height:94" coordorigin="6108,3808" coordsize="325,94" path="m6108,3808l6108,3902,6108,3902,6108,3902,6121,3902,6121,3858,6181,3858,6181,3847,6168,3847,6121,3846,6121,3809,6108,3808xe" filled="t" fillcolor="#6B6E74" stroked="f">
                <v:path arrowok="t"/>
                <v:fill type="solid"/>
              </v:shape>
              <v:shape style="position:absolute;left:6108;top:3808;width:325;height:94" coordorigin="6108,3808" coordsize="325,94" path="m6181,3858l6121,3858,6169,3859,6168,3902,6181,3902,6181,3901,6169,3901,6169,3901,6181,3901,6181,3858xe" filled="t" fillcolor="#6B6E74" stroked="f">
                <v:path arrowok="t"/>
                <v:fill type="solid"/>
              </v:shape>
              <v:shape style="position:absolute;left:6108;top:3808;width:325;height:94" coordorigin="6108,3808" coordsize="325,94" path="m6181,3901l6169,3901,6169,3901,6181,3901,6181,3901xe" filled="t" fillcolor="#6B6E74" stroked="f">
                <v:path arrowok="t"/>
                <v:fill type="solid"/>
              </v:shape>
              <v:shape style="position:absolute;left:6108;top:3808;width:325;height:94" coordorigin="6108,3808" coordsize="325,94" path="m6169,3808l6168,3847,6181,3847,6182,3809,6169,3808xe" filled="t" fillcolor="#6B6E74" stroked="f">
                <v:path arrowok="t"/>
                <v:fill type="solid"/>
              </v:shape>
            </v:group>
            <v:group style="position:absolute;left:6139;top:4184;width:262;height:94" coordorigin="6139,4184" coordsize="262,94">
              <v:shape style="position:absolute;left:6139;top:4184;width:262;height:94" coordorigin="6139,4184" coordsize="262,94" path="m6283,4185l6234,4185,6233,4278,6234,4278,6234,4279,6246,4279,6246,4237,6285,4237,6284,4236,6292,4235,6298,4232,6302,4227,6304,4225,6246,4225,6246,4195,6304,4195,6302,4192,6298,4189,6289,4185,6283,4185xe" filled="t" fillcolor="#6B6E74" stroked="f">
                <v:path arrowok="t"/>
                <v:fill type="solid"/>
              </v:shape>
              <v:shape style="position:absolute;left:6139;top:4184;width:262;height:94" coordorigin="6139,4184" coordsize="262,94" path="m6285,4237l6246,4237,6260,4237,6265,4237,6269,4238,6299,4278,6316,4279,6300,4252,6296,4247,6293,4243,6290,4240,6288,4239,6286,4237,6285,4237xe" filled="t" fillcolor="#6B6E74" stroked="f">
                <v:path arrowok="t"/>
                <v:fill type="solid"/>
              </v:shape>
              <v:shape style="position:absolute;left:6139;top:4184;width:262;height:94" coordorigin="6139,4184" coordsize="262,94" path="m6314,4185l6350,4239,6350,4278,6351,4278,6351,4279,6363,4279,6364,4239,6371,4227,6358,4227,6355,4223,6352,4218,6330,4185,6314,4185xe" filled="t" fillcolor="#6B6E74" stroked="f">
                <v:path arrowok="t"/>
                <v:fill type="solid"/>
              </v:shape>
              <v:shape style="position:absolute;left:6139;top:4184;width:262;height:94" coordorigin="6139,4184" coordsize="262,94" path="m6401,4185l6386,4185,6367,4212,6364,4218,6358,4227,6371,4227,6401,4185xe" filled="t" fillcolor="#6B6E74" stroked="f">
                <v:path arrowok="t"/>
                <v:fill type="solid"/>
              </v:shape>
              <v:shape style="position:absolute;left:6139;top:4184;width:262;height:94" coordorigin="6139,4184" coordsize="262,94" path="m6304,4195l6246,4195,6275,4196,6282,4196,6287,4197,6290,4200,6293,4203,6294,4206,6294,4213,6294,4216,6278,4225,6304,4225,6306,4223,6308,4217,6308,4205,6307,4200,6304,4195xe" filled="t" fillcolor="#6B6E74" stroked="f">
                <v:path arrowok="t"/>
                <v:fill type="solid"/>
              </v:shape>
              <v:shape style="position:absolute;left:6139;top:4184;width:262;height:94" coordorigin="6139,4184" coordsize="262,94" path="m6179,4184l6140,4184,6139,4278,6140,4278,6140,4279,6179,4279,6184,4278,6206,4266,6178,4266,6153,4266,6153,4196,6206,4196,6198,4189,6194,4187,6188,4186,6184,4185,6179,4184xe" filled="t" fillcolor="#6B6E74" stroked="f">
                <v:path arrowok="t"/>
                <v:fill type="solid"/>
              </v:shape>
              <v:shape style="position:absolute;left:6139;top:4184;width:262;height:94" coordorigin="6139,4184" coordsize="262,94" path="m6206,4196l6153,4196,6171,4197,6179,4197,6184,4197,6187,4199,6192,4200,6195,4204,6198,4209,6202,4214,6203,4221,6178,4266,6206,4266,6211,4260,6213,4255,6216,4244,6217,4238,6217,4223,6216,4215,6213,4209,6211,4202,6207,4197,6206,4196xe" filled="t" fillcolor="#6B6E74" stroked="f">
                <v:path arrowok="t"/>
                <v:fill type="solid"/>
              </v:shape>
            </v:group>
            <v:group style="position:absolute;left:6522;top:5239;width:2;height:22" coordorigin="6522,5239" coordsize="2,22">
              <v:shape style="position:absolute;left:6522;top:5239;width:2;height:22" coordorigin="6522,5239" coordsize="2,22" path="m6522,5239l6525,5261,6525,5253,6524,5245,6522,5239xe" filled="t" fillcolor="#131311" stroked="f">
                <v:path arrowok="t"/>
                <v:fill type="solid"/>
              </v:shape>
            </v:group>
            <v:group style="position:absolute;left:6677;top:4531;width:349;height:2" coordorigin="6677,4531" coordsize="349,2">
              <v:shape style="position:absolute;left:6677;top:4531;width:349;height:2" coordorigin="6677,4531" coordsize="349,0" path="m6677,4531l7026,4531e" filled="f" stroked="t" strokeweight=".698pt" strokecolor="#34418C">
                <v:path arrowok="t"/>
              </v:shape>
            </v:group>
            <v:group style="position:absolute;left:6745;top:4719;width:614;height:282" coordorigin="6745,4719" coordsize="614,282">
              <v:shape style="position:absolute;left:6745;top:4719;width:614;height:282" coordorigin="6745,4719" coordsize="614,282" path="m7336,5001l6768,5001,6760,4998,6754,4992,6748,4985,6745,4977,6745,4742,6748,4734,6754,4728,6760,4722,6768,4719,7263,4719,7321,4737,7357,4792,7359,4977,7356,4985,7344,4998,7336,5001xe" filled="t" fillcolor="#87A3CD" stroked="f">
                <v:path arrowok="t"/>
                <v:fill type="solid"/>
              </v:shape>
            </v:group>
            <v:group style="position:absolute;left:6745;top:4719;width:614;height:282" coordorigin="6745,4719" coordsize="614,282">
              <v:shape style="position:absolute;left:6745;top:4719;width:614;height:282" coordorigin="6745,4719" coordsize="614,282" path="m7359,4969l7359,4977,7356,4985,7350,4992,7344,4998,7336,5001,7328,5001,6776,5001,6768,5001,6760,4998,6754,4992,6748,4985,6745,4977,6745,4969,6745,4750,6745,4742,6748,4734,6754,4728,6760,4722,6768,4719,6774,4719,7263,4719,7321,4737,7357,4792,7359,4809e" filled="f" stroked="t" strokeweight=".25pt" strokecolor="#050100">
                <v:path arrowok="t"/>
              </v:shape>
            </v:group>
            <v:group style="position:absolute;left:6994;top:4805;width:296;height:83" coordorigin="6994,4805" coordsize="296,83">
              <v:shape style="position:absolute;left:6994;top:4805;width:296;height:83" coordorigin="6994,4805" coordsize="296,83" path="m7267,4805l7256,4805,7250,4807,7245,4810,7240,4814,7236,4819,7231,4832,7229,4839,7229,4855,7256,4888,7267,4888,7272,4887,7281,4883,7286,4880,7288,4878,7258,4878,7254,4876,7251,4874,7247,4872,7244,4869,7242,4864,7240,4859,7239,4853,7239,4841,7252,4818,7255,4816,7258,4816,7284,4816,7282,4813,7279,4810,7271,4806,7267,4805xe" filled="t" fillcolor="#6B6E74" stroked="f">
                <v:path arrowok="t"/>
                <v:fill type="solid"/>
              </v:shape>
              <v:shape style="position:absolute;left:6994;top:4805;width:296;height:83" coordorigin="6994,4805" coordsize="296,83" path="m7262,4845l7261,4855,7262,4855,7262,4856,7281,4856,7280,4870,7279,4872,7276,4873,7269,4877,7266,4878,7288,4878,7290,4876,7290,4846,7262,4845xe" filled="t" fillcolor="#6B6E74" stroked="f">
                <v:path arrowok="t"/>
                <v:fill type="solid"/>
              </v:shape>
              <v:shape style="position:absolute;left:6994;top:4805;width:296;height:83" coordorigin="6994,4805" coordsize="296,83" path="m7284,4816l7265,4816,7268,4816,7271,4817,7273,4819,7275,4821,7276,4823,7278,4825,7279,4828,7280,4832,7280,4833,7289,4830,7289,4829,7288,4824,7286,4819,7284,4816xe" filled="t" fillcolor="#6B6E74" stroked="f">
                <v:path arrowok="t"/>
                <v:fill type="solid"/>
              </v:shape>
              <v:shape style="position:absolute;left:6994;top:4805;width:296;height:83" coordorigin="6994,4805" coordsize="296,83" path="m7167,4807l7166,4886,7167,4886,7167,4887,7175,4887,7176,4827,7187,4827,7177,4807,7167,4807xe" filled="t" fillcolor="#6B6E74" stroked="f">
                <v:path arrowok="t"/>
                <v:fill type="solid"/>
              </v:shape>
              <v:shape style="position:absolute;left:6994;top:4805;width:296;height:83" coordorigin="6994,4805" coordsize="296,83" path="m7187,4827l7176,4827,7208,4887,7218,4887,7218,4867,7209,4867,7187,4827xe" filled="t" fillcolor="#6B6E74" stroked="f">
                <v:path arrowok="t"/>
                <v:fill type="solid"/>
              </v:shape>
              <v:shape style="position:absolute;left:6994;top:4805;width:296;height:83" coordorigin="6994,4805" coordsize="296,83" path="m7210,4807l7209,4867,7218,4867,7219,4807,7210,4807xe" filled="t" fillcolor="#6B6E74" stroked="f">
                <v:path arrowok="t"/>
                <v:fill type="solid"/>
              </v:shape>
              <v:shape style="position:absolute;left:6994;top:4805;width:296;height:83" coordorigin="6994,4805" coordsize="296,83" path="m7144,4807l7143,4886,7144,4886,7144,4887,7152,4887,7153,4809,7152,4809,7152,4808,7153,4808,7153,4807,7144,4807xe" filled="t" fillcolor="#6B6E74" stroked="f">
                <v:path arrowok="t"/>
                <v:fill type="solid"/>
              </v:shape>
              <v:shape style="position:absolute;left:6994;top:4805;width:296;height:83" coordorigin="6994,4805" coordsize="296,83" path="m7153,4808l7152,4808,7152,4809,7153,4809,7153,4808xe" filled="t" fillcolor="#6B6E74" stroked="f">
                <v:path arrowok="t"/>
                <v:fill type="solid"/>
              </v:shape>
              <v:shape style="position:absolute;left:6994;top:4805;width:296;height:83" coordorigin="6994,4805" coordsize="296,83" path="m7077,4886l7069,4886,7069,4887,7077,4887,7077,4886xe" filled="t" fillcolor="#6B6E74" stroked="f">
                <v:path arrowok="t"/>
                <v:fill type="solid"/>
              </v:shape>
              <v:shape style="position:absolute;left:6994;top:4805;width:296;height:83" coordorigin="6994,4805" coordsize="296,83" path="m7102,4820l7093,4820,7093,4822,7094,4824,7094,4826,7108,4886,7117,4887,7120,4870,7113,4870,7112,4863,7110,4855,7108,4847,7102,4820xe" filled="t" fillcolor="#6B6E74" stroked="f">
                <v:path arrowok="t"/>
                <v:fill type="solid"/>
              </v:shape>
              <v:shape style="position:absolute;left:6994;top:4805;width:296;height:83" coordorigin="6994,4805" coordsize="296,83" path="m7052,4807l7051,4807,7068,4886,7069,4886,7077,4886,7081,4871,7073,4871,7072,4867,7071,4862,7071,4859,7061,4807,7052,4807xe" filled="t" fillcolor="#6B6E74" stroked="f">
                <v:path arrowok="t"/>
                <v:fill type="solid"/>
              </v:shape>
              <v:shape style="position:absolute;left:6994;top:4805;width:296;height:83" coordorigin="6994,4805" coordsize="296,83" path="m7088,4807l7075,4861,7075,4862,7074,4867,7073,4871,7081,4871,7092,4826,7092,4825,7093,4822,7093,4820,7102,4820,7099,4807,7088,4807xe" filled="t" fillcolor="#6B6E74" stroked="f">
                <v:path arrowok="t"/>
                <v:fill type="solid"/>
              </v:shape>
              <v:shape style="position:absolute;left:6994;top:4805;width:296;height:83" coordorigin="6994,4805" coordsize="296,83" path="m7135,4807l7126,4807,7114,4862,7113,4870,7120,4870,7135,4807xe" filled="t" fillcolor="#6B6E74" stroked="f">
                <v:path arrowok="t"/>
                <v:fill type="solid"/>
              </v:shape>
              <v:shape style="position:absolute;left:6994;top:4805;width:296;height:83" coordorigin="6994,4805" coordsize="296,83" path="m7003,4860l6995,4860,6995,4861,6994,4861,7016,4888,7027,4888,7043,4878,7018,4878,7015,4877,7004,4864,7003,4860xe" filled="t" fillcolor="#6B6E74" stroked="f">
                <v:path arrowok="t"/>
                <v:fill type="solid"/>
              </v:shape>
              <v:shape style="position:absolute;left:6994;top:4805;width:296;height:83" coordorigin="6994,4805" coordsize="296,83" path="m7025,4805l7015,4805,7011,4806,7007,4808,7004,4810,7001,4813,6999,4817,6997,4820,6996,4824,6996,4832,7018,4850,7028,4853,7037,4862,7037,4867,7030,4876,7027,4877,7025,4878,7043,4878,7046,4872,7046,4869,7047,4860,7046,4856,7044,4852,7042,4849,7039,4846,7035,4844,7033,4843,7028,4841,7014,4837,7010,4835,7008,4834,7007,4832,7006,4830,7015,4816,7041,4816,7039,4813,7036,4810,7033,4808,7029,4806,7025,4805xe" filled="t" fillcolor="#6B6E74" stroked="f">
                <v:path arrowok="t"/>
                <v:fill type="solid"/>
              </v:shape>
              <v:shape style="position:absolute;left:6994;top:4805;width:296;height:83" coordorigin="6994,4805" coordsize="296,83" path="m7041,4816l7025,4816,7028,4817,7031,4819,7033,4822,7035,4825,7035,4830,7044,4830,7045,4825,7043,4821,7041,4816xe" filled="t" fillcolor="#6B6E74" stroked="f">
                <v:path arrowok="t"/>
                <v:fill type="solid"/>
              </v:shape>
            </v:group>
            <v:group style="position:absolute;left:6856;top:4787;width:82;height:41" coordorigin="6856,4787" coordsize="82,41">
              <v:shape style="position:absolute;left:6856;top:4787;width:82;height:41" coordorigin="6856,4787" coordsize="82,41" path="m6896,4787l6856,4828,6937,4828,6896,4787xe" filled="t" fillcolor="#7E594B" stroked="f">
                <v:path arrowok="t"/>
                <v:fill type="solid"/>
              </v:shape>
            </v:group>
            <v:group style="position:absolute;left:6856;top:4854;width:82;height:41" coordorigin="6856,4854" coordsize="82,41">
              <v:shape style="position:absolute;left:6856;top:4854;width:82;height:41" coordorigin="6856,4854" coordsize="82,41" path="m6937,4854l6856,4854,6896,4895,6937,4854xe" filled="t" fillcolor="#7E594B" stroked="f">
                <v:path arrowok="t"/>
                <v:fill type="solid"/>
              </v:shape>
            </v:group>
            <v:group style="position:absolute;left:7359;top:4812;width:2;height:156" coordorigin="7359,4812" coordsize="2,156">
              <v:shape style="position:absolute;left:7359;top:4812;width:2;height:156" coordorigin="7359,4812" coordsize="0,156" path="m7359,4812l7359,4968e" filled="f" stroked="t" strokeweight=".25pt" strokecolor="#050100">
                <v:path arrowok="t"/>
              </v:shape>
            </v:group>
            <v:group style="position:absolute;left:6745;top:5135;width:614;height:281" coordorigin="6745,5135" coordsize="614,281">
              <v:shape style="position:absolute;left:6745;top:5135;width:614;height:281" coordorigin="6745,5135" coordsize="614,281" path="m7336,5135l6768,5135,6760,5138,6748,5150,6745,5158,6745,5393,6748,5401,6754,5407,6760,5413,6768,5416,7268,5416,7340,5379,7359,5322,7359,5158,7356,5150,7350,5144,7344,5138,7336,5135xe" filled="t" fillcolor="#E6C3A8" stroked="f">
                <v:path arrowok="t"/>
                <v:fill type="solid"/>
              </v:shape>
            </v:group>
            <v:group style="position:absolute;left:6745;top:5135;width:614;height:281" coordorigin="6745,5135" coordsize="614,281">
              <v:shape style="position:absolute;left:6745;top:5135;width:614;height:281" coordorigin="6745,5135" coordsize="614,281" path="m7359,5322l7340,5379,7286,5414,6776,5416,6768,5416,6760,5413,6754,5407,6748,5401,6745,5393,6745,5385,6745,5166,6745,5158,6748,5150,6754,5144,6760,5138,6768,5135,6776,5135,7328,5135,7336,5135,7344,5138,7350,5144,7356,5150,7359,5158,7359,5166,7359,5322xe" filled="f" stroked="t" strokeweight=".25pt" strokecolor="#050100">
                <v:path arrowok="t"/>
              </v:shape>
            </v:group>
            <v:group style="position:absolute;left:5980;top:4711;width:649;height:289" coordorigin="5980,4711" coordsize="649,289">
              <v:shape style="position:absolute;left:5980;top:4711;width:649;height:289" coordorigin="5980,4711" coordsize="649,289" path="m6035,4711l6013,4715,5992,4726,5980,4742,5980,4964,5988,4981,6007,4994,6029,5000,6606,5001,6625,4991,6629,4968,6629,4747,6626,4723,6610,4711,6035,4711xe" filled="t" fillcolor="#87A1CC" stroked="f">
                <v:path arrowok="t"/>
                <v:fill type="solid"/>
              </v:shape>
            </v:group>
            <v:group style="position:absolute;left:6147;top:4807;width:52;height:102" coordorigin="6147,4807" coordsize="52,102">
              <v:shape style="position:absolute;left:6147;top:4807;width:52;height:102" coordorigin="6147,4807" coordsize="52,102" path="m6147,4807l6147,4909,6199,4858,6147,4807xe" filled="t" fillcolor="#7E594B" stroked="f">
                <v:path arrowok="t"/>
                <v:fill type="solid"/>
              </v:shape>
            </v:group>
            <v:group style="position:absolute;left:6060;top:4807;width:52;height:102" coordorigin="6060,4807" coordsize="52,102">
              <v:shape style="position:absolute;left:6060;top:4807;width:52;height:102" coordorigin="6060,4807" coordsize="52,102" path="m6112,4807l6060,4858,6112,4909,6112,4807xe" filled="t" fillcolor="#7E594B" stroked="f">
                <v:path arrowok="t"/>
                <v:fill type="solid"/>
              </v:shape>
            </v:group>
            <v:group style="position:absolute;left:6244;top:4808;width:336;height:100" coordorigin="6244,4808" coordsize="336,100">
              <v:shape style="position:absolute;left:6244;top:4808;width:336;height:100" coordorigin="6244,4808" coordsize="336,100" path="m6554,4808l6541,4808,6534,4810,6523,4818,6518,4824,6515,4832,6512,4840,6511,4849,6511,4869,6512,4876,6515,4884,6518,4892,6523,4898,6535,4906,6542,4908,6554,4908,6578,4895,6544,4895,6539,4894,6522,4866,6522,4851,6523,4844,6525,4838,6526,4835,6528,4832,6532,4826,6534,4824,6537,4823,6540,4821,6544,4820,6573,4820,6571,4817,6567,4813,6563,4811,6558,4809,6554,4808xe" filled="t" fillcolor="#6B6E74" stroked="f">
                <v:path arrowok="t"/>
                <v:fill type="solid"/>
              </v:shape>
              <v:shape style="position:absolute;left:6244;top:4808;width:336;height:100" coordorigin="6244,4808" coordsize="336,100" path="m6548,4856l6547,4868,6548,4868,6548,4869,6570,4869,6569,4886,6552,4895,6578,4895,6580,4893,6580,4857,6548,4856xe" filled="t" fillcolor="#6B6E74" stroked="f">
                <v:path arrowok="t"/>
                <v:fill type="solid"/>
              </v:shape>
              <v:shape style="position:absolute;left:6244;top:4808;width:336;height:100" coordorigin="6244,4808" coordsize="336,100" path="m6573,4820l6552,4820,6555,4821,6558,4822,6561,4824,6563,4826,6564,4829,6566,4831,6567,4835,6568,4840,6569,4841,6578,4837,6579,4837,6578,4830,6576,4825,6573,4820xe" filled="t" fillcolor="#6B6E74" stroked="f">
                <v:path arrowok="t"/>
                <v:fill type="solid"/>
              </v:shape>
              <v:shape style="position:absolute;left:6244;top:4808;width:336;height:100" coordorigin="6244,4808" coordsize="336,100" path="m6440,4809l6439,4906,6440,4906,6440,4906,6450,4906,6450,4834,6463,4834,6451,4810,6440,4809xe" filled="t" fillcolor="#6B6E74" stroked="f">
                <v:path arrowok="t"/>
                <v:fill type="solid"/>
              </v:shape>
              <v:shape style="position:absolute;left:6244;top:4808;width:336;height:100" coordorigin="6244,4808" coordsize="336,100" path="m6463,4834l6450,4834,6487,4906,6498,4906,6498,4882,6488,4882,6463,4834xe" filled="t" fillcolor="#6B6E74" stroked="f">
                <v:path arrowok="t"/>
                <v:fill type="solid"/>
              </v:shape>
              <v:shape style="position:absolute;left:6244;top:4808;width:336;height:100" coordorigin="6244,4808" coordsize="336,100" path="m6489,4809l6488,4882,6498,4882,6499,4810,6489,4809xe" filled="t" fillcolor="#6B6E74" stroked="f">
                <v:path arrowok="t"/>
                <v:fill type="solid"/>
              </v:shape>
              <v:shape style="position:absolute;left:6244;top:4808;width:336;height:100" coordorigin="6244,4808" coordsize="336,100" path="m6414,4809l6413,4906,6414,4906,6414,4906,6423,4906,6424,4812,6423,4812,6423,4811,6424,4811,6424,4810,6414,4809xe" filled="t" fillcolor="#6B6E74" stroked="f">
                <v:path arrowok="t"/>
                <v:fill type="solid"/>
              </v:shape>
              <v:shape style="position:absolute;left:6244;top:4808;width:336;height:100" coordorigin="6244,4808" coordsize="336,100" path="m6424,4811l6423,4811,6423,4812,6424,4812,6424,4811xe" filled="t" fillcolor="#6B6E74" stroked="f">
                <v:path arrowok="t"/>
                <v:fill type="solid"/>
              </v:shape>
              <v:shape style="position:absolute;left:6244;top:4808;width:336;height:100" coordorigin="6244,4808" coordsize="336,100" path="m6339,4906l6329,4906,6329,4906,6338,4906,6339,4906xe" filled="t" fillcolor="#6B6E74" stroked="f">
                <v:path arrowok="t"/>
                <v:fill type="solid"/>
              </v:shape>
              <v:shape style="position:absolute;left:6244;top:4808;width:336;height:100" coordorigin="6244,4808" coordsize="336,100" path="m6366,4826l6356,4826,6356,4828,6357,4830,6357,4833,6373,4906,6383,4906,6387,4886,6378,4886,6377,4877,6376,4868,6373,4858,6366,4826xe" filled="t" fillcolor="#6B6E74" stroked="f">
                <v:path arrowok="t"/>
                <v:fill type="solid"/>
              </v:shape>
              <v:shape style="position:absolute;left:6244;top:4808;width:336;height:100" coordorigin="6244,4808" coordsize="336,100" path="m6309,4809l6308,4809,6328,4906,6329,4906,6339,4906,6343,4887,6333,4887,6333,4882,6332,4877,6320,4810,6309,4809xe" filled="t" fillcolor="#6B6E74" stroked="f">
                <v:path arrowok="t"/>
                <v:fill type="solid"/>
              </v:shape>
              <v:shape style="position:absolute;left:6244;top:4808;width:336;height:100" coordorigin="6244,4808" coordsize="336,100" path="m6350,4809l6336,4874,6335,4880,6333,4887,6343,4887,6355,4833,6356,4828,6356,4826,6366,4826,6363,4810,6350,4809xe" filled="t" fillcolor="#6B6E74" stroked="f">
                <v:path arrowok="t"/>
                <v:fill type="solid"/>
              </v:shape>
              <v:shape style="position:absolute;left:6244;top:4808;width:336;height:100" coordorigin="6244,4808" coordsize="336,100" path="m6404,4809l6393,4809,6381,4871,6379,4882,6378,4886,6387,4886,6404,4809xe" filled="t" fillcolor="#6B6E74" stroked="f">
                <v:path arrowok="t"/>
                <v:fill type="solid"/>
              </v:shape>
              <v:shape style="position:absolute;left:6244;top:4808;width:336;height:100" coordorigin="6244,4808" coordsize="336,100" path="m6254,4874l6244,4874,6245,4875,6244,4875,6244,4881,6245,4887,6248,4892,6250,4898,6254,4901,6263,4907,6269,4908,6281,4908,6299,4895,6271,4895,6267,4894,6261,4891,6259,4888,6256,4882,6255,4878,6254,4874xe" filled="t" fillcolor="#6B6E74" stroked="f">
                <v:path arrowok="t"/>
                <v:fill type="solid"/>
              </v:shape>
              <v:shape style="position:absolute;left:6244;top:4808;width:336;height:100" coordorigin="6244,4808" coordsize="336,100" path="m6278,4808l6268,4808,6263,4809,6255,4813,6252,4816,6247,4825,6246,4830,6247,4840,6247,4843,6249,4847,6251,4851,6254,4854,6260,4858,6265,4860,6271,4862,6278,4864,6282,4866,6284,4867,6287,4868,6289,4870,6291,4872,6292,4874,6292,4877,6292,4882,6279,4895,6299,4895,6300,4893,6302,4889,6303,4884,6303,4873,6302,4869,6300,4864,6298,4861,6295,4857,6291,4855,6287,4853,6282,4851,6266,4846,6262,4844,6260,4842,6258,4840,6258,4838,6257,4830,6259,4827,6264,4822,6268,4820,6297,4820,6295,4817,6292,4813,6283,4809,6278,4808xe" filled="t" fillcolor="#6B6E74" stroked="f">
                <v:path arrowok="t"/>
                <v:fill type="solid"/>
              </v:shape>
              <v:shape style="position:absolute;left:6244;top:4808;width:336;height:100" coordorigin="6244,4808" coordsize="336,100" path="m6297,4820l6279,4820,6283,4822,6288,4828,6290,4832,6290,4838,6300,4838,6301,4831,6300,4826,6297,4821,6297,4820xe" filled="t" fillcolor="#6B6E74" stroked="f">
                <v:path arrowok="t"/>
                <v:fill type="solid"/>
              </v:shape>
            </v:group>
            <v:group style="position:absolute;left:7026;top:4526;width:2;height:179" coordorigin="7026,4526" coordsize="2,179">
              <v:shape style="position:absolute;left:7026;top:4526;width:2;height:179" coordorigin="7026,4526" coordsize="0,179" path="m7026,4526l7026,4705e" filled="f" stroked="t" strokeweight=".698pt" strokecolor="#34418C">
                <v:path arrowok="t"/>
              </v:shape>
            </v:group>
            <v:group style="position:absolute;left:6351;top:2537;width:329;height:2" coordorigin="6351,2537" coordsize="329,2">
              <v:shape style="position:absolute;left:6351;top:2537;width:329;height:2" coordorigin="6351,2537" coordsize="329,0" path="m6351,2537l6680,2537e" filled="f" stroked="t" strokeweight=".698pt" strokecolor="#34418C">
                <v:path arrowok="t"/>
              </v:shape>
            </v:group>
            <v:group style="position:absolute;left:6680;top:2537;width:2;height:1996" coordorigin="6680,2537" coordsize="2,1996">
              <v:shape style="position:absolute;left:6680;top:2537;width:2;height:1996" coordorigin="6680,2537" coordsize="0,1996" path="m6680,4532l6680,2537e" filled="f" stroked="t" strokeweight=".698pt" strokecolor="#34418C">
                <v:path arrowok="t"/>
              </v:shape>
            </v:group>
            <v:group style="position:absolute;left:6065;top:5802;width:284;height:2" coordorigin="6065,5802" coordsize="284,2">
              <v:shape style="position:absolute;left:6065;top:5802;width:284;height:2" coordorigin="6065,5802" coordsize="284,0" path="m6349,5802l6065,5802e" filled="f" stroked="t" strokeweight=".698pt" strokecolor="#34418C">
                <v:path arrowok="t"/>
              </v:shape>
            </v:group>
            <v:group style="position:absolute;left:6070;top:5795;width:2;height:197" coordorigin="6070,5795" coordsize="2,197">
              <v:shape style="position:absolute;left:6070;top:5795;width:2;height:197" coordorigin="6070,5795" coordsize="0,197" path="m6070,5795l6070,5992e" filled="f" stroked="t" strokeweight=".698pt" strokecolor="#34418C">
                <v:path arrowok="t"/>
              </v:shape>
            </v:group>
            <v:group style="position:absolute;left:6356;top:4925;width:2;height:877" coordorigin="6356,4925" coordsize="2,877">
              <v:shape style="position:absolute;left:6356;top:4925;width:2;height:877" coordorigin="6356,4925" coordsize="0,877" path="m6356,4925l6356,5802e" filled="f" stroked="t" strokeweight=".698pt" strokecolor="#34418C">
                <v:path arrowok="t"/>
              </v:shape>
            </v:group>
            <v:group style="position:absolute;left:6794;top:3325;width:637;height:1044" coordorigin="6794,3325" coordsize="637,1044">
              <v:shape style="position:absolute;left:6794;top:3325;width:637;height:1044" coordorigin="6794,3325" coordsize="637,1044" path="m7430,4288l7408,4344,7353,4369,6875,4369,6855,4367,6805,4330,6794,3406,6796,3387,6833,3337,7349,3325,7369,3328,7418,3365,7430,4288xe" filled="f" stroked="t" strokeweight=".996pt" strokecolor="#050101">
                <v:path arrowok="t"/>
              </v:shape>
            </v:group>
            <v:group style="position:absolute;left:6883;top:3559;width:2;height:2" coordorigin="6883,3559" coordsize="2,2">
              <v:shape style="position:absolute;left:6883;top:3559;width:2;height:2" coordorigin="6883,3559" coordsize="1,0" path="m6883,3559l6884,3559,6883,3559xe" filled="t" fillcolor="#0A0A08" stroked="f">
                <v:path arrowok="t"/>
                <v:fill type="solid"/>
              </v:shape>
            </v:group>
            <v:group style="position:absolute;left:6895;top:4030;width:2;height:2" coordorigin="6895,4030" coordsize="2,2">
              <v:shape style="position:absolute;left:6895;top:4030;width:2;height:2" coordorigin="6895,4030" coordsize="1,0" path="m6895,4030l6896,4030,6895,4030xe" filled="t" fillcolor="#131311" stroked="f">
                <v:path arrowok="t"/>
                <v:fill type="solid"/>
              </v:shape>
            </v:group>
            <v:group style="position:absolute;left:5986;top:5135;width:616;height:281" coordorigin="5986,5135" coordsize="616,281">
              <v:shape style="position:absolute;left:5986;top:5135;width:616;height:281" coordorigin="5986,5135" coordsize="616,281" path="m6578,5135l6009,5135,6001,5138,5995,5144,5989,5150,5986,5158,5986,5325,6023,5397,6080,5416,6578,5416,6586,5413,6592,5407,6598,5401,6602,5393,6602,5158,6598,5150,6586,5138,6578,5135xe" filled="t" fillcolor="#FFFFFF" stroked="f">
                <v:path arrowok="t"/>
                <v:fill type="solid"/>
              </v:shape>
            </v:group>
            <v:group style="position:absolute;left:5986;top:5135;width:616;height:281" coordorigin="5986,5135" coordsize="616,281">
              <v:shape style="position:absolute;left:5986;top:5135;width:616;height:281" coordorigin="5986,5135" coordsize="616,281" path="m6578,5135l6009,5135,6001,5138,5995,5144,5989,5150,5986,5158,5986,5325,6023,5397,6080,5416,6578,5416,6586,5413,6592,5407,6598,5401,6602,5393,6602,5158,6598,5150,6586,5138,6578,5135xe" filled="t" fillcolor="#E6C3A8" stroked="f">
                <v:path arrowok="t"/>
                <v:fill type="solid"/>
              </v:shape>
            </v:group>
            <v:group style="position:absolute;left:5986;top:5135;width:616;height:281" coordorigin="5986,5135" coordsize="616,281">
              <v:shape style="position:absolute;left:5986;top:5135;width:616;height:281" coordorigin="5986,5135" coordsize="616,281" path="m6602,5385l6602,5393,6598,5401,6592,5407,6586,5413,6578,5416,6570,5416,6080,5416,6023,5397,5988,5342,5986,5166,5986,5158,5989,5150,5995,5144,6001,5138,6009,5135,6017,5135,6570,5135,6578,5135,6586,5138,6592,5144,6598,5150,6602,5158,6602,5166,6602,5385xe" filled="f" stroked="t" strokeweight=".498pt" strokecolor="#050101">
                <v:path arrowok="t"/>
              </v:shape>
            </v:group>
            <v:group style="position:absolute;left:6148;top:5168;width:35;height:90" coordorigin="6148,5168" coordsize="35,90">
              <v:shape style="position:absolute;left:6148;top:5168;width:35;height:90" coordorigin="6148,5168" coordsize="35,90" path="m6148,5168l6148,5257,6155,5257,6155,5216,6183,5216,6183,5206,6155,5206,6155,5178e" filled="f" stroked="t" strokeweight=".113pt" strokecolor="#6B6E74">
                <v:path arrowok="t"/>
              </v:shape>
            </v:group>
            <v:group style="position:absolute;left:6207;top:5177;width:20;height:43" coordorigin="6207,5177" coordsize="20,43">
              <v:shape style="position:absolute;left:6207;top:5177;width:20;height:43" coordorigin="6207,5177" coordsize="20,43" path="m6217,5177l6218,5182,6219,5188,6221,5196,6227,5220,6207,5220,6214,5194,6215,5188,6216,5183,6217,5177e" filled="f" stroked="t" strokeweight=".113pt" strokecolor="#6B6E74">
                <v:path arrowok="t"/>
              </v:shape>
            </v:group>
            <v:group style="position:absolute;left:6190;top:5168;width:55;height:90" coordorigin="6190,5168" coordsize="55,90">
              <v:shape style="position:absolute;left:6190;top:5168;width:55;height:90" coordorigin="6190,5168" coordsize="55,90" path="m6213,5168l6190,5257,6199,5257,6205,5230,6229,5230,6236,5257,6245,5257,6221,5168e" filled="f" stroked="t" strokeweight=".113pt" strokecolor="#6B6E74">
                <v:path arrowok="t"/>
              </v:shape>
            </v:group>
            <v:group style="position:absolute;left:6251;top:5168;width:46;height:90" coordorigin="6251,5168" coordsize="46,90">
              <v:shape style="position:absolute;left:6251;top:5168;width:46;height:90" coordorigin="6251,5168" coordsize="46,90" path="m6251,5168l6251,5257,6258,5257,6258,5187,6289,5257,6297,5257,6297,5168e" filled="f" stroked="t" strokeweight=".113pt" strokecolor="#6B6E74">
                <v:path arrowok="t"/>
              </v:shape>
            </v:group>
            <v:group style="position:absolute;left:6259;top:5168;width:31;height:70" coordorigin="6259,5168" coordsize="31,70">
              <v:shape style="position:absolute;left:6259;top:5168;width:31;height:70" coordorigin="6259,5168" coordsize="31,70" path="m6289,5168l6289,5238,6259,5168e" filled="f" stroked="t" strokeweight=".113pt" strokecolor="#6B6E74">
                <v:path arrowok="t"/>
              </v:shape>
            </v:group>
            <v:group style="position:absolute;left:6145;top:5286;width:47;height:93" coordorigin="6145,5286" coordsize="47,93">
              <v:shape style="position:absolute;left:6145;top:5286;width:47;height:93" coordorigin="6145,5286" coordsize="47,93" path="m6148,5364l6150,5369,6153,5373,6156,5375,6160,5377,6164,5379,6170,5379,6174,5379,6178,5377,6181,5375,6184,5373,6187,5369,6189,5365,6191,5361,6191,5357,6191,5352,6191,5347,6168,5324,6162,5322,6158,5320,6157,5318,6155,5316,6155,5313,6155,5310,6155,5306,6156,5303,6158,5300,6160,5298,6163,5296,6168,5296,6172,5296,6182,5314,6190,5313,6179,5289,6176,5287,6172,5286,6168,5286,6164,5286,6147,5306,6147,5311,6147,5315,6148,5318,6149,5322,6150,5325,6153,5328,6155,5330,6157,5332,6161,5334,6167,5336,6172,5338,6175,5339,6177,5340,6179,5342,6181,5343,6182,5345,6183,5347,6184,5350,6184,5353,6184,5356,6172,5368,6169,5368,6166,5368,6163,5367,6160,5365,6158,5363,6156,5361,6155,5358,6153,5355,6152,5352,6152,5347,6145,5348,6145,5354,6146,5360,6148,5364xe" filled="f" stroked="t" strokeweight=".113pt" strokecolor="#6B6E74">
                <v:path arrowok="t"/>
              </v:shape>
            </v:group>
            <v:group style="position:absolute;left:6202;top:5287;width:45;height:90" coordorigin="6202,5287" coordsize="45,90">
              <v:shape style="position:absolute;left:6202;top:5287;width:45;height:90" coordorigin="6202,5287" coordsize="45,90" path="m6210,5377l6210,5341,6225,5341,6233,5341,6239,5338,6242,5333,6245,5327,6246,5321,6246,5313,6246,5309,6240,5293,6238,5290,6236,5289,6233,5288,6231,5288,6228,5287,6224,5287,6202,5287,6202,5377,6210,5377xe" filled="f" stroked="t" strokeweight=".113pt" strokecolor="#6B6E74">
                <v:path arrowok="t"/>
              </v:shape>
            </v:group>
            <v:group style="position:absolute;left:6210;top:5298;width:29;height:32" coordorigin="6210,5298" coordsize="29,32">
              <v:shape style="position:absolute;left:6210;top:5298;width:29;height:32" coordorigin="6210,5298" coordsize="29,32" path="m6210,5298l6225,5298,6228,5298,6231,5298,6232,5299,6234,5300,6235,5301,6237,5304,6238,5307,6239,5310,6239,5314,6239,5319,6237,5323,6235,5326,6233,5329,6230,5330,6225,5330,6210,5330,6210,5298xe" filled="f" stroked="t" strokeweight=".113pt" strokecolor="#6B6E74">
                <v:path arrowok="t"/>
              </v:shape>
            </v:group>
            <v:group style="position:absolute;left:6256;top:5287;width:44;height:90" coordorigin="6256,5287" coordsize="44,90">
              <v:shape style="position:absolute;left:6256;top:5287;width:44;height:90" coordorigin="6256,5287" coordsize="44,90" path="m6300,5377l6300,5367,6264,5367,6264,5336,6296,5336,6296,5325,6264,5325,6264,5298,6299,5298,6299,5287,6256,5287,6256,5377,6300,5377xe" filled="f" stroked="t" strokeweight=".113pt" strokecolor="#6B6E74">
                <v:path arrowok="t"/>
              </v:shape>
            </v:group>
            <v:group style="position:absolute;left:6311;top:5287;width:44;height:90" coordorigin="6311,5287" coordsize="44,90">
              <v:shape style="position:absolute;left:6311;top:5287;width:44;height:90" coordorigin="6311,5287" coordsize="44,90" path="m6354,5377l6354,5367,6319,5367,6319,5336,6351,5336,6351,5325,6319,5325,6319,5298,6353,5298,6353,5287,6311,5287,6311,5377,6354,5377xe" filled="f" stroked="t" strokeweight=".113pt" strokecolor="#6B6E74">
                <v:path arrowok="t"/>
              </v:shape>
            </v:group>
            <v:group style="position:absolute;left:6365;top:5287;width:48;height:90" coordorigin="6365,5287" coordsize="48,90">
              <v:shape style="position:absolute;left:6365;top:5287;width:48;height:90" coordorigin="6365,5287" coordsize="48,90" path="m6386,5377l6390,5377,6393,5377,6396,5376,6398,5375,6401,5373,6402,5371,6404,5369,6412,5350,6413,5345,6413,5339,6413,5332,6413,5324,6413,5317,6411,5310,6410,5304,6407,5299,6404,5295,6402,5292,6399,5290,6396,5289,6393,5288,6390,5287,6385,5287,6365,5287,6365,5377,6386,5377xe" filled="f" stroked="t" strokeweight=".113pt" strokecolor="#6B6E74">
                <v:path arrowok="t"/>
              </v:shape>
            </v:group>
            <v:group style="position:absolute;left:6373;top:5298;width:33;height:68" coordorigin="6373,5298" coordsize="33,68">
              <v:shape style="position:absolute;left:6373;top:5298;width:33;height:68" coordorigin="6373,5298" coordsize="33,68" path="m6373,5298l6385,5298,6390,5298,6393,5299,6395,5300,6398,5302,6400,5305,6402,5310,6404,5315,6405,5322,6405,5332,6405,5338,6394,5365,6392,5366,6389,5367,6385,5367,6373,5367,6373,5298xe" filled="f" stroked="t" strokeweight=".113pt" strokecolor="#6B6E74">
                <v:path arrowok="t"/>
              </v:shape>
            </v:group>
            <v:group style="position:absolute;left:6981;top:3797;width:336;height:89" coordorigin="6981,3797" coordsize="336,89">
              <v:shape style="position:absolute;left:6981;top:3797;width:336;height:89" coordorigin="6981,3797" coordsize="336,89" path="m7288,3797l7249,3797,7248,3886,7249,3886,7249,3887,7260,3887,7261,3850,7298,3850,7304,3848,7313,3839,7261,3839,7261,3808,7313,3808,7312,3807,7310,3804,7307,3802,7304,3800,7300,3799,7296,3798,7292,3798,7288,3797xe" filled="t" fillcolor="#6B6E74" stroked="f">
                <v:path arrowok="t"/>
                <v:fill type="solid"/>
              </v:shape>
              <v:shape style="position:absolute;left:6981;top:3797;width:336;height:89" coordorigin="6981,3797" coordsize="336,89" path="m7298,3850l7261,3850,7283,3851,7296,3851,7298,3850xe" filled="t" fillcolor="#6B6E74" stroked="f">
                <v:path arrowok="t"/>
                <v:fill type="solid"/>
              </v:shape>
              <v:shape style="position:absolute;left:6981;top:3797;width:336;height:89" coordorigin="6981,3797" coordsize="336,89" path="m7313,3808l7261,3808,7283,3809,7288,3809,7292,3809,7294,3810,7296,3811,7299,3812,7301,3815,7302,3817,7303,3820,7303,3829,7302,3832,7299,3835,7296,3838,7291,3839,7313,3839,7314,3838,7317,3831,7317,3819,7316,3815,7314,3811,7313,3808xe" filled="t" fillcolor="#6B6E74" stroked="f">
                <v:path arrowok="t"/>
                <v:fill type="solid"/>
              </v:shape>
              <v:shape style="position:absolute;left:6981;top:3797;width:336;height:89" coordorigin="6981,3797" coordsize="336,89" path="m7145,3797l7145,3886,7145,3886,7145,3887,7157,3887,7157,3815,7169,3815,7164,3798,7145,3797xe" filled="t" fillcolor="#6B6E74" stroked="f">
                <v:path arrowok="t"/>
                <v:fill type="solid"/>
              </v:shape>
              <v:shape style="position:absolute;left:6981;top:3797;width:336;height:89" coordorigin="6981,3797" coordsize="336,89" path="m7169,3815l7157,3815,7182,3886,7193,3887,7198,3871,7188,3871,7187,3868,7186,3865,7185,3860,7169,3815xe" filled="t" fillcolor="#6B6E74" stroked="f">
                <v:path arrowok="t"/>
                <v:fill type="solid"/>
              </v:shape>
              <v:shape style="position:absolute;left:6981;top:3797;width:336;height:89" coordorigin="6981,3797" coordsize="336,89" path="m7230,3816l7218,3816,7218,3886,7230,3887,7230,3816xe" filled="t" fillcolor="#6B6E74" stroked="f">
                <v:path arrowok="t"/>
                <v:fill type="solid"/>
              </v:shape>
              <v:shape style="position:absolute;left:6981;top:3797;width:336;height:89" coordorigin="6981,3797" coordsize="336,89" path="m7214,3797l7192,3859,7189,3869,7188,3871,7198,3871,7218,3816,7230,3816,7230,3798,7214,3797xe" filled="t" fillcolor="#6B6E74" stroked="f">
                <v:path arrowok="t"/>
                <v:fill type="solid"/>
              </v:shape>
              <v:shape style="position:absolute;left:6981;top:3797;width:336;height:89" coordorigin="6981,3797" coordsize="336,89" path="m7064,3797l7063,3886,7064,3886,7064,3887,7130,3887,7130,3876,7076,3875,7076,3846,7125,3846,7125,3835,7076,3835,7076,3808,7128,3808,7128,3798,7064,3797xe" filled="t" fillcolor="#6B6E74" stroked="f">
                <v:path arrowok="t"/>
                <v:fill type="solid"/>
              </v:shape>
              <v:shape style="position:absolute;left:6981;top:3797;width:336;height:89" coordorigin="6981,3797" coordsize="336,89" path="m7125,3846l7076,3846,7125,3846,7125,3846xe" filled="t" fillcolor="#6B6E74" stroked="f">
                <v:path arrowok="t"/>
                <v:fill type="solid"/>
              </v:shape>
              <v:shape style="position:absolute;left:6981;top:3797;width:336;height:89" coordorigin="6981,3797" coordsize="336,89" path="m7128,3808l7076,3808,7128,3809,7128,3808xe" filled="t" fillcolor="#6B6E74" stroked="f">
                <v:path arrowok="t"/>
                <v:fill type="solid"/>
              </v:shape>
              <v:shape style="position:absolute;left:6981;top:3797;width:336;height:89" coordorigin="6981,3797" coordsize="336,89" path="m6982,3797l6981,3808,7011,3809,7010,3886,7011,3886,7011,3887,7022,3887,7023,3808,7052,3808,7052,3808,6982,3808,6982,3807,7052,3807,7052,3798,6982,3797xe" filled="t" fillcolor="#6B6E74" stroked="f">
                <v:path arrowok="t"/>
                <v:fill type="solid"/>
              </v:shape>
              <v:shape style="position:absolute;left:6981;top:3797;width:336;height:89" coordorigin="6981,3797" coordsize="336,89" path="m7052,3808l7023,3808,7052,3809,7052,3808xe" filled="t" fillcolor="#6B6E74" stroked="f">
                <v:path arrowok="t"/>
                <v:fill type="solid"/>
              </v:shape>
              <v:shape style="position:absolute;left:6981;top:3797;width:336;height:89" coordorigin="6981,3797" coordsize="336,89" path="m7052,3807l6982,3807,6982,3808,7052,3808,7052,3807xe" filled="t" fillcolor="#6B6E74" stroked="f">
                <v:path arrowok="t"/>
                <v:fill type="solid"/>
              </v:shape>
            </v:group>
            <v:group style="position:absolute;left:6985;top:3430;width:254;height:48" coordorigin="6985,3430" coordsize="254,48">
              <v:shape style="position:absolute;left:6985;top:3430;width:254;height:48" coordorigin="6985,3430" coordsize="254,48" path="m7112,3430l6985,3477,7239,3477,7112,3430xe" filled="t" fillcolor="#6B6E74" stroked="f">
                <v:path arrowok="t"/>
                <v:fill type="solid"/>
              </v:shape>
            </v:group>
            <v:group style="position:absolute;left:7010;top:4196;width:254;height:48" coordorigin="7010,4196" coordsize="254,48">
              <v:shape style="position:absolute;left:7010;top:4196;width:254;height:48" coordorigin="7010,4196" coordsize="254,48" path="m7264,4196l7010,4196,7137,4244,7264,4196xe" filled="t" fillcolor="#6B6E74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401.565491pt;margin-top:26.767424pt;width:40.048pt;height:36.375138pt;mso-position-horizontal-relative:page;mso-position-vertical-relative:paragraph;z-index:-7985" coordorigin="8031,535" coordsize="801,728">
            <v:group style="position:absolute;left:8036;top:540;width:793;height:381" coordorigin="8036,540" coordsize="793,381">
              <v:shape style="position:absolute;left:8036;top:540;width:793;height:381" coordorigin="8036,540" coordsize="793,381" path="m8828,587l8823,565,8809,549,8789,540,8083,540,8061,545,8045,559,8036,579,8036,873,8041,894,8055,911,8075,920,8780,920,8802,915,8819,901,8827,881,8828,587xe" filled="f" stroked="t" strokeweight=".423pt" strokecolor="#A0A3A8">
                <v:path arrowok="t"/>
              </v:shape>
            </v:group>
            <v:group style="position:absolute;left:8148;top:750;width:120;height:60" coordorigin="8148,750" coordsize="120,60">
              <v:shape style="position:absolute;left:8148;top:750;width:120;height:60" coordorigin="8148,750" coordsize="120,60" path="m8268,750l8148,750,8208,810,8268,750xe" filled="t" fillcolor="#7E594B" stroked="f">
                <v:path arrowok="t"/>
                <v:fill type="solid"/>
              </v:shape>
            </v:group>
            <v:group style="position:absolute;left:8148;top:650;width:120;height:60" coordorigin="8148,650" coordsize="120,60">
              <v:shape style="position:absolute;left:8148;top:650;width:120;height:60" coordorigin="8148,650" coordsize="120,60" path="m8208,650l8148,710,8268,710,8208,650xe" filled="t" fillcolor="#7E594B" stroked="f">
                <v:path arrowok="t"/>
                <v:fill type="solid"/>
              </v:shape>
            </v:group>
            <v:group style="position:absolute;left:8320;top:671;width:388;height:118" coordorigin="8320,671" coordsize="388,118">
              <v:shape style="position:absolute;left:8320;top:671;width:388;height:118" coordorigin="8320,671" coordsize="388,118" path="m8678,671l8663,671,8656,673,8649,678,8642,683,8637,690,8630,709,8629,719,8629,742,8664,789,8679,789,8706,774,8667,774,8662,772,8657,769,8652,766,8648,761,8643,748,8642,739,8642,721,8659,688,8663,686,8667,685,8700,685,8698,681,8694,678,8689,675,8684,672,8678,671xe" filled="t" fillcolor="#6B6E74" stroked="f">
                <v:path arrowok="t"/>
                <v:fill type="solid"/>
              </v:shape>
              <v:shape style="position:absolute;left:8320;top:671;width:388;height:118" coordorigin="8320,671" coordsize="388,118" path="m8672,728l8671,742,8672,742,8672,743,8697,743,8696,763,8694,765,8690,768,8686,770,8681,772,8677,774,8706,774,8708,771,8709,729,8672,728xe" filled="t" fillcolor="#6B6E74" stroked="f">
                <v:path arrowok="t"/>
                <v:fill type="solid"/>
              </v:shape>
              <v:shape style="position:absolute;left:8320;top:671;width:388;height:118" coordorigin="8320,671" coordsize="388,118" path="m8700,685l8676,685,8680,686,8683,688,8696,710,8707,706,8707,706,8707,705,8706,697,8704,691,8700,685xe" filled="t" fillcolor="#6B6E74" stroked="f">
                <v:path arrowok="t"/>
                <v:fill type="solid"/>
              </v:shape>
              <v:shape style="position:absolute;left:8320;top:671;width:388;height:118" coordorigin="8320,671" coordsize="388,118" path="m8547,673l8546,786,8547,786,8547,787,8558,787,8559,702,8574,702,8560,673,8547,673xe" filled="t" fillcolor="#6B6E74" stroked="f">
                <v:path arrowok="t"/>
                <v:fill type="solid"/>
              </v:shape>
              <v:shape style="position:absolute;left:8320;top:671;width:388;height:118" coordorigin="8320,671" coordsize="388,118" path="m8574,702l8559,702,8601,786,8614,787,8614,758,8602,758,8574,702xe" filled="t" fillcolor="#6B6E74" stroked="f">
                <v:path arrowok="t"/>
                <v:fill type="solid"/>
              </v:shape>
              <v:shape style="position:absolute;left:8320;top:671;width:388;height:118" coordorigin="8320,671" coordsize="388,118" path="m8603,673l8602,758,8614,758,8615,674,8603,673xe" filled="t" fillcolor="#6B6E74" stroked="f">
                <v:path arrowok="t"/>
                <v:fill type="solid"/>
              </v:shape>
              <v:shape style="position:absolute;left:8320;top:671;width:388;height:118" coordorigin="8320,671" coordsize="388,118" path="m8517,673l8516,786,8517,786,8517,787,8528,787,8529,674,8517,673xe" filled="t" fillcolor="#6B6E74" stroked="f">
                <v:path arrowok="t"/>
                <v:fill type="solid"/>
              </v:shape>
              <v:shape style="position:absolute;left:8320;top:671;width:388;height:118" coordorigin="8320,671" coordsize="388,118" path="m8430,786l8418,786,8418,787,8430,787,8430,786xe" filled="t" fillcolor="#6B6E74" stroked="f">
                <v:path arrowok="t"/>
                <v:fill type="solid"/>
              </v:shape>
              <v:shape style="position:absolute;left:8320;top:671;width:388;height:118" coordorigin="8320,671" coordsize="388,118" path="m8462,692l8450,692,8451,697,8452,701,8470,786,8481,787,8486,763,8476,763,8474,753,8472,742,8470,730,8462,692xe" filled="t" fillcolor="#6B6E74" stroked="f">
                <v:path arrowok="t"/>
                <v:fill type="solid"/>
              </v:shape>
              <v:shape style="position:absolute;left:8320;top:671;width:388;height:118" coordorigin="8320,671" coordsize="388,118" path="m8396,673l8395,673,8417,786,8418,786,8430,786,8435,764,8424,764,8423,758,8421,747,8408,673,8396,673xe" filled="t" fillcolor="#6B6E74" stroked="f">
                <v:path arrowok="t"/>
                <v:fill type="solid"/>
              </v:shape>
              <v:shape style="position:absolute;left:8320;top:671;width:388;height:118" coordorigin="8320,671" coordsize="388,118" path="m8444,673l8427,749,8425,756,8424,764,8435,764,8448,701,8449,698,8450,696,8450,692,8462,692,8458,673,8444,673xe" filled="t" fillcolor="#6B6E74" stroked="f">
                <v:path arrowok="t"/>
                <v:fill type="solid"/>
              </v:shape>
              <v:shape style="position:absolute;left:8320;top:671;width:388;height:118" coordorigin="8320,671" coordsize="388,118" path="m8505,673l8493,673,8478,753,8476,763,8486,763,8505,673xe" filled="t" fillcolor="#6B6E74" stroked="f">
                <v:path arrowok="t"/>
                <v:fill type="solid"/>
              </v:shape>
              <v:shape style="position:absolute;left:8320;top:671;width:388;height:118" coordorigin="8320,671" coordsize="388,118" path="m8333,749l8321,749,8321,750,8320,750,8320,758,8322,765,8326,773,8328,777,8332,781,8337,784,8343,787,8349,789,8363,789,8369,787,8379,781,8383,777,8384,774,8352,774,8348,773,8344,770,8340,768,8338,766,8336,762,8334,759,8333,754,8333,749xe" filled="t" fillcolor="#6B6E74" stroked="f">
                <v:path arrowok="t"/>
                <v:fill type="solid"/>
              </v:shape>
              <v:shape style="position:absolute;left:8320;top:671;width:388;height:118" coordorigin="8320,671" coordsize="388,118" path="m8360,671l8348,671,8343,672,8323,697,8324,709,8336,728,8339,730,8345,733,8360,738,8365,739,8371,742,8373,744,8376,749,8377,752,8377,759,8376,762,8374,765,8373,767,8371,770,8367,771,8364,773,8361,774,8384,774,8386,770,8388,766,8389,760,8389,748,8388,743,8383,733,8379,729,8374,726,8371,724,8365,721,8355,719,8346,716,8341,713,8339,711,8337,709,8336,706,8336,697,8338,694,8340,690,8343,687,8348,686,8382,686,8380,682,8376,678,8371,675,8366,672,8360,671xe" filled="t" fillcolor="#6B6E74" stroked="f">
                <v:path arrowok="t"/>
                <v:fill type="solid"/>
              </v:shape>
              <v:shape style="position:absolute;left:8320;top:671;width:388;height:118" coordorigin="8320,671" coordsize="388,118" path="m8382,686l8361,686,8365,688,8369,691,8372,694,8374,700,8374,706,8386,706,8387,698,8385,693,8382,686xe" filled="t" fillcolor="#6B6E74" stroked="f">
                <v:path arrowok="t"/>
                <v:fill type="solid"/>
              </v:shape>
            </v:group>
            <v:group style="position:absolute;left:8340;top:834;width:457;height:419" coordorigin="8340,834" coordsize="457,419">
              <v:shape style="position:absolute;left:8340;top:834;width:457;height:419" coordorigin="8340,834" coordsize="457,419" path="m8443,1050l8420,1051,8398,1054,8383,1062,8390,1081,8404,1096,8422,1110,8440,1121,8469,1146,8522,1189,8586,1215,8629,1219,8627,1227,8628,1243,8640,1253,8653,1249,8712,1222,8762,1175,8796,1116,8798,1103,8794,1091,8784,1083,8765,1082,8760,1076,8757,1059,8757,1059,8489,1059,8463,1053,8443,1050xe" filled="t" fillcolor="#41529A" stroked="f">
                <v:path arrowok="t"/>
                <v:fill type="solid"/>
              </v:shape>
              <v:shape style="position:absolute;left:8340;top:834;width:457;height:419" coordorigin="8340,834" coordsize="457,419" path="m8371,834l8352,835,8340,857,8341,876,8346,887,8486,1057,8489,1059,8757,1059,8744,989,8502,944,8396,846,8388,841,8371,834xe" filled="t" fillcolor="#41529A" stroked="f">
                <v:path arrowok="t"/>
                <v:fill type="solid"/>
              </v:shape>
              <v:shape style="position:absolute;left:8340;top:834;width:457;height:419" coordorigin="8340,834" coordsize="457,419" path="m8529,914l8517,917,8507,926,8502,944,8718,944,8715,940,8704,925,8701,921,8562,921,8553,919,8542,916,8529,914xe" filled="t" fillcolor="#41529A" stroked="f">
                <v:path arrowok="t"/>
                <v:fill type="solid"/>
              </v:shape>
              <v:shape style="position:absolute;left:8340;top:834;width:457;height:419" coordorigin="8340,834" coordsize="457,419" path="m8583,884l8572,888,8565,899,8564,920,8562,921,8701,921,8693,911,8681,899,8671,890,8617,890,8607,887,8595,885,8583,884xe" filled="t" fillcolor="#41529A" stroked="f">
                <v:path arrowok="t"/>
                <v:fill type="solid"/>
              </v:shape>
              <v:shape style="position:absolute;left:8340;top:834;width:457;height:419" coordorigin="8340,834" coordsize="457,419" path="m8637,875l8628,879,8621,889,8617,890,8671,890,8669,888,8658,880,8647,875,8637,875xe" filled="t" fillcolor="#41529A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 style="position:absolute;margin-left:391.224426pt;margin-top:-1.776423pt;width:11.754114pt;height:21.134701pt;mso-position-horizontal-relative:page;mso-position-vertical-relative:paragraph;z-index:-7976" type="#_x0000_t202" filled="f" stroked="f">
            <v:textbox inset="0,0,0,0">
              <w:txbxContent>
                <w:p>
                  <w:pPr>
                    <w:spacing w:line="423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42"/>
                      <w:szCs w:val="42"/>
                    </w:rPr>
                  </w:pPr>
                  <w:r>
                    <w:rPr>
                      <w:rFonts w:ascii="Arial" w:hAnsi="Arial" w:cs="Arial" w:eastAsia="Arial"/>
                      <w:b w:val="0"/>
                      <w:bCs w:val="0"/>
                      <w:color w:val="87898E"/>
                      <w:spacing w:val="0"/>
                      <w:w w:val="100"/>
                      <w:sz w:val="42"/>
                      <w:szCs w:val="42"/>
                    </w:rPr>
                    <w:t>1</w:t>
                  </w:r>
                  <w:r>
                    <w:rPr>
                      <w:rFonts w:ascii="Arial" w:hAnsi="Arial" w:cs="Arial" w:eastAsia="Arial"/>
                      <w:b w:val="0"/>
                      <w:bCs w:val="0"/>
                      <w:color w:val="000000"/>
                      <w:spacing w:val="0"/>
                      <w:w w:val="100"/>
                      <w:sz w:val="42"/>
                      <w:szCs w:val="4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Регулировка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95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направления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потока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воздуха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вверх‐вниз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after="0" w:line="208" w:lineRule="exact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06" w:h="16840"/>
          <w:pgMar w:top="1580" w:bottom="0" w:left="260" w:right="340"/>
          <w:cols w:num="2" w:equalWidth="0">
            <w:col w:w="5142" w:space="40"/>
            <w:col w:w="6124"/>
          </w:cols>
        </w:sectPr>
      </w:pPr>
    </w:p>
    <w:p>
      <w:pPr>
        <w:spacing w:line="190" w:lineRule="exact" w:before="6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after="0" w:line="190" w:lineRule="exact"/>
        <w:rPr>
          <w:sz w:val="19"/>
          <w:szCs w:val="19"/>
        </w:rPr>
        <w:sectPr>
          <w:type w:val="continuous"/>
          <w:pgSz w:w="11906" w:h="16840"/>
          <w:pgMar w:top="1580" w:bottom="0" w:left="260" w:right="34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595B5E"/>
          <w:spacing w:val="0"/>
          <w:w w:val="85"/>
          <w:sz w:val="11"/>
          <w:szCs w:val="11"/>
        </w:rPr>
        <w:t>AM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90" w:lineRule="exact" w:before="7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746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color w:val="6B6E74"/>
          <w:spacing w:val="0"/>
          <w:w w:val="85"/>
          <w:sz w:val="16"/>
          <w:szCs w:val="16"/>
        </w:rPr>
        <w:t>QUIET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6"/>
          <w:szCs w:val="16"/>
        </w:rPr>
      </w:r>
    </w:p>
    <w:p>
      <w:pPr>
        <w:spacing w:line="130" w:lineRule="exact" w:before="10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20" w:lineRule="exact"/>
        <w:ind w:left="777" w:right="225" w:firstLine="0"/>
        <w:jc w:val="left"/>
        <w:rPr>
          <w:rFonts w:ascii="Arial" w:hAnsi="Arial" w:cs="Arial" w:eastAsia="Arial"/>
          <w:sz w:val="12"/>
          <w:szCs w:val="12"/>
        </w:rPr>
      </w:pPr>
      <w:r>
        <w:rPr/>
        <w:pict>
          <v:shape style="position:absolute;margin-left:48.698002pt;margin-top:13.721805pt;width:69.180pt;height:36.086pt;mso-position-horizontal-relative:page;mso-position-vertical-relative:paragraph;z-index:-7977" type="#_x0000_t202" filled="f" stroked="f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/>
                  <w:tr>
                    <w:trPr>
                      <w:trHeight w:val="390" w:hRule="exact"/>
                    </w:trPr>
                    <w:tc>
                      <w:tcPr>
                        <w:tcW w:w="319" w:type="dxa"/>
                        <w:tcBorders>
                          <w:top w:val="nil" w:sz="6" w:space="0" w:color="auto"/>
                          <w:left w:val="nil" w:sz="6" w:space="0" w:color="auto"/>
                          <w:bottom w:val="single" w:sz="2" w:space="0" w:color="050100"/>
                          <w:right w:val="single" w:sz="6" w:space="0" w:color="34418C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43" w:type="dxa"/>
                        <w:tcBorders>
                          <w:top w:val="nil" w:sz="6" w:space="0" w:color="auto"/>
                          <w:left w:val="single" w:sz="6" w:space="0" w:color="34418C"/>
                          <w:bottom w:val="single" w:sz="2" w:space="0" w:color="0501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41" w:hRule="exact"/>
                    </w:trPr>
                    <w:tc>
                      <w:tcPr>
                        <w:tcW w:w="319" w:type="dxa"/>
                        <w:tcBorders>
                          <w:top w:val="single" w:sz="2" w:space="0" w:color="050100"/>
                          <w:left w:val="nil" w:sz="6" w:space="0" w:color="auto"/>
                          <w:bottom w:val="single" w:sz="6" w:space="0" w:color="34418C"/>
                          <w:right w:val="single" w:sz="6" w:space="0" w:color="34418C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43" w:type="dxa"/>
                        <w:tcBorders>
                          <w:top w:val="single" w:sz="2" w:space="0" w:color="050100"/>
                          <w:left w:val="single" w:sz="6" w:space="0" w:color="34418C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90" w:hRule="exact"/>
                    </w:trPr>
                    <w:tc>
                      <w:tcPr>
                        <w:tcW w:w="1363" w:type="dxa"/>
                        <w:gridSpan w:val="2"/>
                        <w:tcBorders>
                          <w:top w:val="nil" w:sz="6" w:space="0" w:color="auto"/>
                          <w:left w:val="single" w:sz="6" w:space="0" w:color="34418C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b w:val="0"/>
          <w:bCs w:val="0"/>
          <w:color w:val="6B6E74"/>
          <w:spacing w:val="0"/>
          <w:w w:val="65"/>
          <w:sz w:val="12"/>
          <w:szCs w:val="12"/>
        </w:rPr>
        <w:t>FAN</w:t>
      </w:r>
      <w:r>
        <w:rPr>
          <w:rFonts w:ascii="Arial" w:hAnsi="Arial" w:cs="Arial" w:eastAsia="Arial"/>
          <w:b w:val="0"/>
          <w:bCs w:val="0"/>
          <w:color w:val="6B6E74"/>
          <w:spacing w:val="0"/>
          <w:w w:val="67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6B6E74"/>
          <w:spacing w:val="0"/>
          <w:w w:val="65"/>
          <w:sz w:val="12"/>
          <w:szCs w:val="12"/>
        </w:rPr>
        <w:t>SPEED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4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color w:val="231F21"/>
          <w:spacing w:val="0"/>
          <w:w w:val="95"/>
          <w:sz w:val="20"/>
          <w:szCs w:val="20"/>
        </w:rPr>
        <w:t>.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4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261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6D6E75"/>
          <w:spacing w:val="0"/>
          <w:w w:val="100"/>
          <w:sz w:val="12"/>
          <w:szCs w:val="12"/>
        </w:rPr>
        <w:t>ECO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208" w:lineRule="exact" w:before="89"/>
        <w:ind w:left="746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-2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каждом</w:t>
      </w:r>
      <w:r>
        <w:rPr>
          <w:rFonts w:ascii="Calibri" w:hAnsi="Calibri" w:cs="Calibri" w:eastAsia="Calibri"/>
          <w:b w:val="0"/>
          <w:bCs w:val="0"/>
          <w:color w:val="000001"/>
          <w:spacing w:val="-1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нажатии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кнопки</w:t>
      </w:r>
      <w:r>
        <w:rPr>
          <w:rFonts w:ascii="Calibri" w:hAnsi="Calibri" w:cs="Calibri" w:eastAsia="Calibri"/>
          <w:b w:val="0"/>
          <w:bCs w:val="0"/>
          <w:color w:val="000001"/>
          <w:spacing w:val="-3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значение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температуры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увеличивается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0,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5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8" w:lineRule="exact"/>
        <w:ind w:left="746" w:right="126" w:firstLine="0"/>
        <w:jc w:val="left"/>
        <w:rPr>
          <w:rFonts w:ascii="Calibri" w:hAnsi="Calibri" w:cs="Calibri" w:eastAsia="Calibri"/>
          <w:sz w:val="20"/>
          <w:szCs w:val="20"/>
        </w:rPr>
      </w:pPr>
      <w:r>
        <w:rPr/>
        <w:pict>
          <v:group style="position:absolute;margin-left:152.660004pt;margin-top:-60.897964pt;width:8.285pt;height:7.25pt;mso-position-horizontal-relative:page;mso-position-vertical-relative:paragraph;z-index:-7994" coordorigin="3053,-1218" coordsize="166,145">
            <v:shape style="position:absolute;left:3053;top:-1218;width:166;height:145" coordorigin="3053,-1218" coordsize="166,145" path="m3136,-1218l3053,-1077,3219,-1073,3136,-1218xe" filled="f" stroked="t" strokeweight=".918pt" strokecolor="#211D1D">
              <v:path arrowok="t"/>
            </v:shape>
            <w10:wrap type="none"/>
          </v:group>
        </w:pict>
      </w:r>
      <w:r>
        <w:rPr/>
        <w:pict>
          <v:group style="position:absolute;margin-left:153.476379pt;margin-top:-7.097192pt;width:8.601628pt;height:7.813pt;mso-position-horizontal-relative:page;mso-position-vertical-relative:paragraph;z-index:-7993" coordorigin="3070,-142" coordsize="172,156">
            <v:shape style="position:absolute;left:3070;top:-142;width:172;height:156" coordorigin="3070,-142" coordsize="172,156" path="m3156,14l3242,-138,3070,-142,3156,14xe" filled="f" stroked="t" strokeweight=".973857pt" strokecolor="#211D1D">
              <v:path arrowok="t"/>
            </v:shape>
            <w10:wrap type="none"/>
          </v:group>
        </w:pict>
      </w:r>
      <w:r>
        <w:rPr/>
        <w:pict>
          <v:group style="position:absolute;margin-left:152.238007pt;margin-top:45.559807pt;width:53.477574pt;height:59.44564pt;mso-position-horizontal-relative:page;mso-position-vertical-relative:paragraph;z-index:-7989" coordorigin="3045,911" coordsize="1070,1189">
            <v:group style="position:absolute;left:3700;top:1118;width:405;height:368" coordorigin="3700,1118" coordsize="405,368">
              <v:shape style="position:absolute;left:3700;top:1118;width:405;height:368" coordorigin="3700,1118" coordsize="405,368" path="m3789,1309l3766,1310,3746,1315,3736,1325,3745,1341,3762,1354,3781,1366,3797,1377,3861,1431,3925,1455,3955,1457,3953,1467,3956,1482,3973,1486,3985,1482,4042,1450,4097,1385,4104,1355,4100,1343,4085,1337,4075,1330,4071,1317,3832,1317,3809,1311,3789,1309xe" filled="t" fillcolor="#41529A" stroked="f">
                <v:path arrowok="t"/>
                <v:fill type="solid"/>
              </v:shape>
              <v:shape style="position:absolute;left:3700;top:1118;width:405;height:368" coordorigin="3700,1118" coordsize="405,368" path="m3724,1118l3706,1124,3700,1146,3705,1163,3829,1315,3832,1317,4071,1317,4069,1313,4065,1290,4039,1227,4027,1209,3844,1209,3750,1130,3742,1125,3724,1118xe" filled="t" fillcolor="#41529A" stroked="f">
                <v:path arrowok="t"/>
                <v:fill type="solid"/>
              </v:shape>
              <v:shape style="position:absolute;left:3700;top:1118;width:405;height:368" coordorigin="3700,1118" coordsize="405,368" path="m3875,1190l3863,1190,3852,1196,3844,1209,4027,1209,4018,1197,4015,1193,3895,1193,3875,1190xe" filled="t" fillcolor="#41529A" stroked="f">
                <v:path arrowok="t"/>
                <v:fill type="solid"/>
              </v:shape>
              <v:shape style="position:absolute;left:3700;top:1118;width:405;height:368" coordorigin="3700,1118" coordsize="405,368" path="m3921,1163l3909,1165,3900,1173,3898,1191,3895,1193,4015,1193,4007,1183,3995,1171,3991,1168,3943,1168,3933,1165,3921,1163xe" filled="t" fillcolor="#41529A" stroked="f">
                <v:path arrowok="t"/>
                <v:fill type="solid"/>
              </v:shape>
              <v:shape style="position:absolute;left:3700;top:1118;width:405;height:368" coordorigin="3700,1118" coordsize="405,368" path="m3964,1155l3955,1158,3948,1167,3943,1168,3991,1168,3984,1162,3973,1156,3964,1155xe" filled="t" fillcolor="#41529A" stroked="f">
                <v:path arrowok="t"/>
                <v:fill type="solid"/>
              </v:shape>
            </v:group>
            <v:group style="position:absolute;left:3697;top:1722;width:405;height:368" coordorigin="3697,1722" coordsize="405,368">
              <v:shape style="position:absolute;left:3697;top:1722;width:405;height:368" coordorigin="3697,1722" coordsize="405,368" path="m3786,1913l3763,1914,3743,1919,3734,1929,3743,1945,3759,1959,3778,1971,3795,1982,3858,2035,3922,2059,3952,2061,3951,2071,3953,2086,3970,2090,3982,2086,4039,2054,4095,1990,4102,1960,4097,1947,4083,1941,4073,1935,4068,1921,3829,1921,3806,1915,3786,1913xe" filled="t" fillcolor="#41529A" stroked="f">
                <v:path arrowok="t"/>
                <v:fill type="solid"/>
              </v:shape>
              <v:shape style="position:absolute;left:3697;top:1722;width:405;height:368" coordorigin="3697,1722" coordsize="405,368" path="m3722,1722l3703,1728,3697,1750,3702,1767,3827,1919,3829,1921,4068,1921,4067,1917,4063,1894,4036,1831,4024,1813,3842,1813,3748,1734,3739,1729,3722,1722xe" filled="t" fillcolor="#41529A" stroked="f">
                <v:path arrowok="t"/>
                <v:fill type="solid"/>
              </v:shape>
              <v:shape style="position:absolute;left:3697;top:1722;width:405;height:368" coordorigin="3697,1722" coordsize="405,368" path="m3872,1794l3860,1794,3849,1800,3842,1813,4024,1813,4015,1801,4012,1797,3892,1797,3872,1794xe" filled="t" fillcolor="#41529A" stroked="f">
                <v:path arrowok="t"/>
                <v:fill type="solid"/>
              </v:shape>
              <v:shape style="position:absolute;left:3697;top:1722;width:405;height:368" coordorigin="3697,1722" coordsize="405,368" path="m3918,1767l3906,1769,3898,1777,3895,1795,3892,1797,4012,1797,4004,1787,3993,1775,3988,1772,3941,1772,3931,1769,3918,1767xe" filled="t" fillcolor="#41529A" stroked="f">
                <v:path arrowok="t"/>
                <v:fill type="solid"/>
              </v:shape>
              <v:shape style="position:absolute;left:3697;top:1722;width:405;height:368" coordorigin="3697,1722" coordsize="405,368" path="m3961,1759l3952,1762,3945,1771,3941,1772,3988,1772,3981,1766,3971,1760,3961,1759xe" filled="t" fillcolor="#41529A" stroked="f">
                <v:path arrowok="t"/>
                <v:fill type="solid"/>
              </v:shape>
            </v:group>
            <v:group style="position:absolute;left:3055;top:921;width:637;height:1044" coordorigin="3055,921" coordsize="637,1044">
              <v:shape style="position:absolute;left:3055;top:921;width:637;height:1044" coordorigin="3055,921" coordsize="637,1044" path="m3610,921l3132,921,3077,947,3055,1002,3055,1888,3080,1943,3136,1965,3614,1965,3669,1940,3691,1884,3691,998,3666,943,3610,921xe" filled="t" fillcolor="#87A1CD" stroked="f">
                <v:path arrowok="t"/>
                <v:fill type="solid"/>
              </v:shape>
            </v:group>
            <v:group style="position:absolute;left:3055;top:922;width:637;height:1044" coordorigin="3055,922" coordsize="637,1044">
              <v:shape style="position:absolute;left:3055;top:922;width:637;height:1044" coordorigin="3055,922" coordsize="637,1044" path="m3692,1885l3652,1955,3136,1966,3116,1964,3067,1927,3055,1003,3057,983,3094,934,3611,922,3630,925,3680,962,3692,999e" filled="f" stroked="t" strokeweight=".996pt" strokecolor="#050101">
                <v:path arrowok="t"/>
              </v:shape>
            </v:group>
            <v:group style="position:absolute;left:3157;top:1627;width:2;height:2" coordorigin="3157,1627" coordsize="2,2">
              <v:shape style="position:absolute;left:3157;top:1627;width:2;height:2" coordorigin="3157,1627" coordsize="1,0" path="m3157,1627l3158,1627,3157,1627xe" filled="t" fillcolor="#6B6E74" stroked="f">
                <v:path arrowok="t"/>
                <v:fill type="solid"/>
              </v:shape>
            </v:group>
            <v:group style="position:absolute;left:3692;top:1003;width:2;height:882" coordorigin="3692,1003" coordsize="2,882">
              <v:shape style="position:absolute;left:3692;top:1003;width:2;height:882" coordorigin="3692,1003" coordsize="0,882" path="m3692,1003l3692,1885e" filled="f" stroked="t" strokeweight=".996pt" strokecolor="#050101">
                <v:path arrowok="t"/>
              </v:shape>
            </v:group>
            <v:group style="position:absolute;left:3055;top:922;width:637;height:1044" coordorigin="3055,922" coordsize="637,1044">
              <v:shape style="position:absolute;left:3055;top:922;width:637;height:1044" coordorigin="3055,922" coordsize="637,1044" path="m3610,922l3666,944,3691,999,3692,1885,3689,1905,3652,1955,3136,1966,3116,1964,3067,1927,3055,1003,3057,983,3094,934,3132,922e" filled="f" stroked="t" strokeweight=".996pt" strokecolor="#050101">
                <v:path arrowok="t"/>
              </v:shape>
            </v:group>
            <v:group style="position:absolute;left:3157;top:1627;width:2;height:2" coordorigin="3157,1627" coordsize="2,2">
              <v:shape style="position:absolute;left:3157;top:1627;width:2;height:2" coordorigin="3157,1627" coordsize="1,0" path="m3157,1627l3158,1627,3157,1627xe" filled="t" fillcolor="#131311" stroked="f">
                <v:path arrowok="t"/>
                <v:fill type="solid"/>
              </v:shape>
            </v:group>
            <v:group style="position:absolute;left:3242;top:1394;width:336;height:90" coordorigin="3242,1394" coordsize="336,90">
              <v:shape style="position:absolute;left:3242;top:1394;width:336;height:90" coordorigin="3242,1394" coordsize="336,90" path="m3549,1394l3510,1394,3509,1483,3510,1483,3510,1484,3522,1484,3522,1447,3559,1447,3566,1445,3571,1440,3574,1436,3522,1436,3522,1405,3574,1405,3574,1404,3571,1401,3568,1399,3565,1397,3561,1396,3554,1394,3549,1394xe" filled="t" fillcolor="#6B6E74" stroked="f">
                <v:path arrowok="t"/>
                <v:fill type="solid"/>
              </v:shape>
              <v:shape style="position:absolute;left:3242;top:1394;width:336;height:90" coordorigin="3242,1394" coordsize="336,90" path="m3559,1447l3522,1447,3544,1448,3557,1448,3559,1447xe" filled="t" fillcolor="#6B6E74" stroked="f">
                <v:path arrowok="t"/>
                <v:fill type="solid"/>
              </v:shape>
              <v:shape style="position:absolute;left:3242;top:1394;width:336;height:90" coordorigin="3242,1394" coordsize="336,90" path="m3574,1405l3522,1405,3544,1406,3550,1406,3553,1406,3555,1407,3558,1407,3560,1409,3562,1411,3564,1414,3565,1417,3565,1426,3563,1429,3560,1432,3557,1435,3552,1436,3574,1436,3575,1435,3578,1428,3578,1416,3577,1412,3575,1408,3574,1405xe" filled="t" fillcolor="#6B6E74" stroked="f">
                <v:path arrowok="t"/>
                <v:fill type="solid"/>
              </v:shape>
              <v:shape style="position:absolute;left:3242;top:1394;width:336;height:90" coordorigin="3242,1394" coordsize="336,90" path="m3407,1394l3406,1483,3407,1483,3407,1484,3418,1484,3419,1411,3431,1411,3425,1395,3407,1394xe" filled="t" fillcolor="#6B6E74" stroked="f">
                <v:path arrowok="t"/>
                <v:fill type="solid"/>
              </v:shape>
              <v:shape style="position:absolute;left:3242;top:1394;width:336;height:90" coordorigin="3242,1394" coordsize="336,90" path="m3431,1411l3419,1411,3443,1483,3454,1484,3460,1468,3450,1468,3449,1466,3447,1462,3431,1411xe" filled="t" fillcolor="#6B6E74" stroked="f">
                <v:path arrowok="t"/>
                <v:fill type="solid"/>
              </v:shape>
              <v:shape style="position:absolute;left:3242;top:1394;width:336;height:90" coordorigin="3242,1394" coordsize="336,90" path="m3492,1413l3479,1413,3479,1483,3491,1484,3492,1413xe" filled="t" fillcolor="#6B6E74" stroked="f">
                <v:path arrowok="t"/>
                <v:fill type="solid"/>
              </v:shape>
              <v:shape style="position:absolute;left:3242;top:1394;width:336;height:90" coordorigin="3242,1394" coordsize="336,90" path="m3475,1394l3454,1456,3450,1468,3460,1468,3479,1413,3492,1413,3492,1395,3475,1394xe" filled="t" fillcolor="#6B6E74" stroked="f">
                <v:path arrowok="t"/>
                <v:fill type="solid"/>
              </v:shape>
              <v:shape style="position:absolute;left:3242;top:1394;width:336;height:90" coordorigin="3242,1394" coordsize="336,90" path="m3325,1394l3325,1483,3325,1483,3325,1484,3391,1484,3392,1473,3337,1472,3338,1443,3386,1443,3386,1432,3337,1432,3338,1405,3389,1405,3390,1395,3325,1394xe" filled="t" fillcolor="#6B6E74" stroked="f">
                <v:path arrowok="t"/>
                <v:fill type="solid"/>
              </v:shape>
              <v:shape style="position:absolute;left:3242;top:1394;width:336;height:90" coordorigin="3242,1394" coordsize="336,90" path="m3386,1443l3338,1443,3386,1443,3386,1443xe" filled="t" fillcolor="#6B6E74" stroked="f">
                <v:path arrowok="t"/>
                <v:fill type="solid"/>
              </v:shape>
              <v:shape style="position:absolute;left:3242;top:1394;width:336;height:90" coordorigin="3242,1394" coordsize="336,90" path="m3389,1405l3338,1405,3389,1406,3389,1405xe" filled="t" fillcolor="#6B6E74" stroked="f">
                <v:path arrowok="t"/>
                <v:fill type="solid"/>
              </v:shape>
              <v:shape style="position:absolute;left:3242;top:1394;width:336;height:90" coordorigin="3242,1394" coordsize="336,90" path="m3243,1394l3242,1405,3272,1406,3271,1483,3272,1483,3272,1484,3284,1484,3284,1405,3313,1405,3313,1405,3243,1405,3243,1404,3313,1404,3314,1395,3243,1394xe" filled="t" fillcolor="#6B6E74" stroked="f">
                <v:path arrowok="t"/>
                <v:fill type="solid"/>
              </v:shape>
              <v:shape style="position:absolute;left:3242;top:1394;width:336;height:90" coordorigin="3242,1394" coordsize="336,90" path="m3313,1405l3284,1405,3313,1406,3313,1405xe" filled="t" fillcolor="#6B6E74" stroked="f">
                <v:path arrowok="t"/>
                <v:fill type="solid"/>
              </v:shape>
              <v:shape style="position:absolute;left:3242;top:1394;width:336;height:90" coordorigin="3242,1394" coordsize="336,90" path="m3313,1404l3243,1404,3243,1405,3313,1405,3313,1404xe" filled="t" fillcolor="#6B6E74" stroked="f">
                <v:path arrowok="t"/>
                <v:fill type="solid"/>
              </v:shape>
            </v:group>
            <v:group style="position:absolute;left:3246;top:1027;width:254;height:48" coordorigin="3246,1027" coordsize="254,48">
              <v:shape style="position:absolute;left:3246;top:1027;width:254;height:48" coordorigin="3246,1027" coordsize="254,48" path="m3373,1027l3246,1074,3500,1074,3373,1027xe" filled="t" fillcolor="#6B6E74" stroked="f">
                <v:path arrowok="t"/>
                <v:fill type="solid"/>
              </v:shape>
            </v:group>
            <v:group style="position:absolute;left:3271;top:1793;width:254;height:48" coordorigin="3271,1793" coordsize="254,48">
              <v:shape style="position:absolute;left:3271;top:1793;width:254;height:48" coordorigin="3271,1793" coordsize="254,48" path="m3526,1793l3271,1793,3399,1841,3526,1793xe" filled="t" fillcolor="#6B6E74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кнопки</w:t>
      </w:r>
      <w:r>
        <w:rPr>
          <w:rFonts w:ascii="Calibri" w:hAnsi="Calibri" w:cs="Calibri" w:eastAsia="Calibri"/>
          <w:b w:val="0"/>
          <w:bCs w:val="0"/>
          <w:color w:val="000001"/>
          <w:spacing w:val="-3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значение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температуры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уменьшается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0,5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°.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8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0" w:right="859" w:firstLine="0"/>
        <w:jc w:val="center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color w:val="231F21"/>
          <w:spacing w:val="0"/>
          <w:w w:val="100"/>
          <w:sz w:val="20"/>
          <w:szCs w:val="20"/>
        </w:rPr>
        <w:t>.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70" w:lineRule="exact" w:before="6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8" w:lineRule="exact"/>
        <w:ind w:left="746" w:right="75" w:hanging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-2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будет</w:t>
      </w:r>
      <w:r>
        <w:rPr>
          <w:rFonts w:ascii="Calibri" w:hAnsi="Calibri" w:cs="Calibri" w:eastAsia="Calibri"/>
          <w:b w:val="0"/>
          <w:bCs w:val="0"/>
          <w:color w:val="000001"/>
          <w:spacing w:val="-2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стремиться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достичь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температуру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заданную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пульте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управления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60" w:lineRule="exact" w:before="8"/>
        <w:rPr>
          <w:sz w:val="16"/>
          <w:szCs w:val="16"/>
        </w:rPr>
      </w:pPr>
      <w:r>
        <w:rPr/>
        <w:br w:type="column"/>
      </w: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595B5E"/>
          <w:spacing w:val="0"/>
          <w:w w:val="85"/>
          <w:sz w:val="11"/>
          <w:szCs w:val="11"/>
        </w:rPr>
        <w:t>AM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90" w:lineRule="exact" w:before="2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592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color w:val="6B6E74"/>
          <w:spacing w:val="0"/>
          <w:w w:val="85"/>
          <w:sz w:val="16"/>
          <w:szCs w:val="16"/>
        </w:rPr>
        <w:t>QUIET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6"/>
          <w:szCs w:val="16"/>
        </w:rPr>
      </w:r>
    </w:p>
    <w:p>
      <w:pPr>
        <w:spacing w:line="180" w:lineRule="exact" w:before="2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663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6B6E74"/>
          <w:spacing w:val="0"/>
          <w:w w:val="65"/>
          <w:sz w:val="12"/>
          <w:szCs w:val="12"/>
        </w:rPr>
        <w:t>SPEED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8"/>
        <w:rPr>
          <w:sz w:val="22"/>
          <w:szCs w:val="22"/>
        </w:rPr>
      </w:pPr>
      <w:r>
        <w:rPr>
          <w:sz w:val="22"/>
          <w:szCs w:val="22"/>
        </w:rPr>
      </w:r>
    </w:p>
    <w:p>
      <w:pPr>
        <w:tabs>
          <w:tab w:pos="4090" w:val="left" w:leader="none"/>
        </w:tabs>
        <w:spacing w:line="254" w:lineRule="exact"/>
        <w:ind w:left="746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/>
        <w:pict>
          <v:group style="position:absolute;margin-left:530.034485pt;margin-top:-.490958pt;width:26.017pt;height:12.575pt;mso-position-horizontal-relative:page;mso-position-vertical-relative:paragraph;z-index:-7987" coordorigin="10601,-10" coordsize="520,252">
            <v:group style="position:absolute;left:10677;top:65;width:76;height:38" coordorigin="10677,65" coordsize="76,38">
              <v:shape style="position:absolute;left:10677;top:65;width:76;height:38" coordorigin="10677,65" coordsize="76,38" path="m10715,65l10677,103,10753,103,10715,65xe" filled="t" fillcolor="#7E594B" stroked="f">
                <v:path arrowok="t"/>
                <v:fill type="solid"/>
              </v:shape>
            </v:group>
            <v:group style="position:absolute;left:10605;top:-6;width:512;height:243" coordorigin="10605,-6" coordsize="512,243">
              <v:shape style="position:absolute;left:10605;top:-6;width:512;height:243" coordorigin="10605,-6" coordsize="512,243" path="m11111,25l11111,8,11117,-6,11100,-6,10655,-6,10634,-1,10614,10,10605,207,10613,227,10632,237,11080,237,11100,230,11110,210,11111,25xe" filled="f" stroked="t" strokeweight=".423pt" strokecolor="#A0A3A8">
                <v:path arrowok="t"/>
              </v:shape>
            </v:group>
            <v:group style="position:absolute;left:10677;top:129;width:77;height:38" coordorigin="10677,129" coordsize="77,38">
              <v:shape style="position:absolute;left:10677;top:129;width:77;height:38" coordorigin="10677,129" coordsize="77,38" path="m10753,129l10677,129,10715,167,10753,129xe" filled="t" fillcolor="#7E594B" stroked="f">
                <v:path arrowok="t"/>
                <v:fill type="solid"/>
              </v:shape>
            </v:group>
            <v:group style="position:absolute;left:10786;top:78;width:248;height:75" coordorigin="10786,78" coordsize="248,75">
              <v:shape style="position:absolute;left:10786;top:78;width:248;height:75" coordorigin="10786,78" coordsize="248,75" path="m11015,78l11005,78,11001,80,10996,83,10992,86,10989,90,10987,97,10985,103,10983,109,10984,124,11006,154,11015,154,11033,144,11008,144,11005,143,11001,141,10998,139,10996,136,10994,131,10993,127,10992,122,11008,88,11029,88,11028,85,11025,82,11022,81,11018,79,11015,78xe" filled="t" fillcolor="#6B6E74" stroked="f">
                <v:path arrowok="t"/>
                <v:fill type="solid"/>
              </v:shape>
              <v:shape style="position:absolute;left:10786;top:78;width:248;height:75" coordorigin="10786,78" coordsize="248,75" path="m11011,115l11010,124,11011,124,11011,124,11027,124,11026,137,11025,138,11023,140,11020,142,11017,143,11014,144,11033,144,11034,142,11034,115,11011,115xe" filled="t" fillcolor="#6B6E74" stroked="f">
                <v:path arrowok="t"/>
                <v:fill type="solid"/>
              </v:shape>
              <v:shape style="position:absolute;left:10786;top:78;width:248;height:75" coordorigin="10786,78" coordsize="248,75" path="m11029,88l11014,88,11016,88,11020,91,11026,103,11026,103,11033,101,11034,100,11034,100,11033,95,11031,91,11029,88xe" filled="t" fillcolor="#6B6E74" stroked="f">
                <v:path arrowok="t"/>
                <v:fill type="solid"/>
              </v:shape>
              <v:shape style="position:absolute;left:10786;top:78;width:248;height:75" coordorigin="10786,78" coordsize="248,75" path="m10931,79l10931,152,10931,152,10931,152,10938,152,10939,98,10948,98,10939,80,10931,79xe" filled="t" fillcolor="#6B6E74" stroked="f">
                <v:path arrowok="t"/>
                <v:fill type="solid"/>
              </v:shape>
              <v:shape style="position:absolute;left:10786;top:78;width:248;height:75" coordorigin="10786,78" coordsize="248,75" path="m10948,98l10939,98,10966,152,10974,152,10974,134,10966,134,10948,98xe" filled="t" fillcolor="#6B6E74" stroked="f">
                <v:path arrowok="t"/>
                <v:fill type="solid"/>
              </v:shape>
              <v:shape style="position:absolute;left:10786;top:78;width:248;height:75" coordorigin="10786,78" coordsize="248,75" path="m10966,134xe" filled="t" fillcolor="#6B6E74" stroked="f">
                <v:path arrowok="t"/>
                <v:fill type="solid"/>
              </v:shape>
              <v:shape style="position:absolute;left:10786;top:78;width:248;height:75" coordorigin="10786,78" coordsize="248,75" path="m10967,79l10966,134,10974,134,10974,80,10967,79xe" filled="t" fillcolor="#6B6E74" stroked="f">
                <v:path arrowok="t"/>
                <v:fill type="solid"/>
              </v:shape>
              <v:shape style="position:absolute;left:10786;top:78;width:248;height:75" coordorigin="10786,78" coordsize="248,75" path="m10912,79l10911,152,10912,152,10912,152,10919,152,10920,80,10912,79xe" filled="t" fillcolor="#6B6E74" stroked="f">
                <v:path arrowok="t"/>
                <v:fill type="solid"/>
              </v:shape>
              <v:shape style="position:absolute;left:10786;top:78;width:248;height:75" coordorigin="10786,78" coordsize="248,75" path="m10856,152l10849,152,10849,152,10856,152,10856,152xe" filled="t" fillcolor="#6B6E74" stroked="f">
                <v:path arrowok="t"/>
                <v:fill type="solid"/>
              </v:shape>
              <v:shape style="position:absolute;left:10786;top:78;width:248;height:75" coordorigin="10786,78" coordsize="248,75" path="m10877,92l10869,92,10870,95,10870,97,10882,152,10889,152,10892,137,10886,137,10885,131,10884,124,10882,116,10877,92xe" filled="t" fillcolor="#6B6E74" stroked="f">
                <v:path arrowok="t"/>
                <v:fill type="solid"/>
              </v:shape>
              <v:shape style="position:absolute;left:10786;top:78;width:248;height:75" coordorigin="10786,78" coordsize="248,75" path="m10835,79l10834,79,10849,152,10849,152,10856,152,10859,138,10853,138,10851,130,10851,126,10843,80,10835,79xe" filled="t" fillcolor="#6B6E74" stroked="f">
                <v:path arrowok="t"/>
                <v:fill type="solid"/>
              </v:shape>
              <v:shape style="position:absolute;left:10786;top:78;width:248;height:75" coordorigin="10786,78" coordsize="248,75" path="m10865,79l10854,131,10854,132,10853,138,10859,138,10869,94,10869,92,10877,92,10874,80,10865,79xe" filled="t" fillcolor="#6B6E74" stroked="f">
                <v:path arrowok="t"/>
                <v:fill type="solid"/>
              </v:shape>
              <v:shape style="position:absolute;left:10786;top:78;width:248;height:75" coordorigin="10786,78" coordsize="248,75" path="m10905,79l10897,79,10887,131,10886,137,10892,137,10905,79xe" filled="t" fillcolor="#6B6E74" stroked="f">
                <v:path arrowok="t"/>
                <v:fill type="solid"/>
              </v:shape>
              <v:shape style="position:absolute;left:10786;top:78;width:248;height:75" coordorigin="10786,78" coordsize="248,75" path="m10795,128l10787,128,10787,129,10786,129,10787,134,10788,138,10790,142,10791,146,10794,149,10797,151,10801,153,10805,154,10814,154,10818,153,10824,149,10826,146,10827,144,10807,144,10804,143,10795,131,10795,128xe" filled="t" fillcolor="#6B6E74" stroked="f">
                <v:path arrowok="t"/>
                <v:fill type="solid"/>
              </v:shape>
              <v:shape style="position:absolute;left:10786;top:78;width:248;height:75" coordorigin="10786,78" coordsize="248,75" path="m10812,78l10804,78,10801,79,10789,95,10789,102,10812,121,10815,122,10822,135,10822,136,10820,140,10819,141,10817,142,10815,143,10812,144,10827,144,10830,139,10831,135,10831,128,10803,107,10800,105,10799,104,10797,102,10797,101,10797,95,10798,93,10801,89,10804,88,10826,88,10825,85,10822,83,10819,81,10816,79,10812,78xe" filled="t" fillcolor="#6B6E74" stroked="f">
                <v:path arrowok="t"/>
                <v:fill type="solid"/>
              </v:shape>
              <v:shape style="position:absolute;left:10786;top:78;width:248;height:75" coordorigin="10786,78" coordsize="248,75" path="m10826,88l10812,88,10815,89,10817,91,10819,93,10821,96,10821,101,10828,101,10829,96,10829,95,10828,92,10826,88xe" filled="t" fillcolor="#6B6E74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-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каждом</w:t>
      </w:r>
      <w:r>
        <w:rPr>
          <w:rFonts w:ascii="Calibri" w:hAnsi="Calibri" w:cs="Calibri" w:eastAsia="Calibri"/>
          <w:b w:val="0"/>
          <w:bCs w:val="0"/>
          <w:color w:val="000001"/>
          <w:spacing w:val="-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нажатии</w:t>
      </w:r>
      <w:r>
        <w:rPr>
          <w:rFonts w:ascii="Calibri" w:hAnsi="Calibri" w:cs="Calibri" w:eastAsia="Calibri"/>
          <w:b w:val="0"/>
          <w:bCs w:val="0"/>
          <w:color w:val="000001"/>
          <w:spacing w:val="-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кнопки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08" w:lineRule="exact"/>
        <w:ind w:left="746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направление</w:t>
      </w:r>
      <w:r>
        <w:rPr>
          <w:rFonts w:ascii="Calibri" w:hAnsi="Calibri" w:cs="Calibri" w:eastAsia="Calibri"/>
          <w:b w:val="0"/>
          <w:bCs w:val="0"/>
          <w:color w:val="000001"/>
          <w:spacing w:val="-2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потока</w:t>
      </w:r>
      <w:r>
        <w:rPr>
          <w:rFonts w:ascii="Calibri" w:hAnsi="Calibri" w:cs="Calibri" w:eastAsia="Calibri"/>
          <w:b w:val="0"/>
          <w:bCs w:val="0"/>
          <w:color w:val="000001"/>
          <w:spacing w:val="-19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воздуха</w:t>
      </w:r>
      <w:r>
        <w:rPr>
          <w:rFonts w:ascii="Calibri" w:hAnsi="Calibri" w:cs="Calibri" w:eastAsia="Calibri"/>
          <w:b w:val="0"/>
          <w:bCs w:val="0"/>
          <w:color w:val="000001"/>
          <w:spacing w:val="-19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при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70" w:lineRule="exact" w:before="2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365" w:lineRule="auto"/>
        <w:ind w:left="746" w:right="637" w:hanging="1"/>
        <w:jc w:val="left"/>
        <w:rPr>
          <w:rFonts w:ascii="Calibri" w:hAnsi="Calibri" w:cs="Calibri" w:eastAsia="Calibri"/>
          <w:sz w:val="21"/>
          <w:szCs w:val="21"/>
        </w:rPr>
      </w:pPr>
      <w:r>
        <w:rPr/>
        <w:pict>
          <v:group style="position:absolute;margin-left:399.873505pt;margin-top:34.963669pt;width:152.76pt;height:102.606261pt;mso-position-horizontal-relative:page;mso-position-vertical-relative:paragraph;z-index:-7984" coordorigin="7997,699" coordsize="3055,2052">
            <v:group style="position:absolute;left:8212;top:709;width:299;height:2032" coordorigin="8212,709" coordsize="299,2032">
              <v:shape style="position:absolute;left:8212;top:709;width:299;height:2032" coordorigin="8212,709" coordsize="299,2032" path="m8348,709l8285,730,8238,774,8214,835,8212,2594,8214,2616,8237,2675,8284,2718,8350,2740,8375,2741,8397,2738,8456,2709,8496,2658,8511,2594,8511,857,8509,835,8486,776,8439,733,8374,711,8348,709xe" filled="t" fillcolor="#C3C3C4" stroked="f">
                <v:path arrowok="t"/>
                <v:fill type="solid"/>
              </v:shape>
            </v:group>
            <v:group style="position:absolute;left:8544;top:847;width:117;height:2" coordorigin="8544,847" coordsize="117,2">
              <v:shape style="position:absolute;left:8544;top:847;width:117;height:2" coordorigin="8544,847" coordsize="117,0" path="m8544,847l8661,847e" filled="f" stroked="t" strokeweight=".565pt" strokecolor="#231F21">
                <v:path arrowok="t"/>
              </v:shape>
            </v:group>
            <v:group style="position:absolute;left:8631;top:836;width:100;height:51" coordorigin="8631,836" coordsize="100,51">
              <v:shape style="position:absolute;left:8631;top:836;width:100;height:51" coordorigin="8631,836" coordsize="100,51" path="m8647,836l8647,857,8642,873,8635,883,8631,887,8731,847,8647,836xe" filled="t" fillcolor="#231F21" stroked="f">
                <v:path arrowok="t"/>
                <v:fill type="solid"/>
              </v:shape>
            </v:group>
            <v:group style="position:absolute;left:8631;top:836;width:100;height:51" coordorigin="8631,836" coordsize="100,51">
              <v:shape style="position:absolute;left:8631;top:836;width:100;height:51" coordorigin="8631,836" coordsize="100,51" path="m8631,887l8635,883,8642,873,8647,857,8647,836,8731,847,8631,887xe" filled="f" stroked="t" strokeweight=".283pt" strokecolor="#231F21">
                <v:path arrowok="t"/>
              </v:shape>
            </v:group>
            <v:group style="position:absolute;left:10106;top:851;width:117;height:2" coordorigin="10106,851" coordsize="117,2">
              <v:shape style="position:absolute;left:10106;top:851;width:117;height:2" coordorigin="10106,851" coordsize="117,0" path="m10106,851l10223,851e" filled="f" stroked="t" strokeweight=".565pt" strokecolor="#231F21">
                <v:path arrowok="t"/>
              </v:shape>
            </v:group>
            <v:group style="position:absolute;left:10193;top:840;width:100;height:51" coordorigin="10193,840" coordsize="100,51">
              <v:shape style="position:absolute;left:10193;top:840;width:100;height:51" coordorigin="10193,840" coordsize="100,51" path="m10209,840l10209,861,10203,877,10196,888,10193,891,10293,851,10209,840xe" filled="t" fillcolor="#231F21" stroked="f">
                <v:path arrowok="t"/>
                <v:fill type="solid"/>
              </v:shape>
            </v:group>
            <v:group style="position:absolute;left:10193;top:840;width:100;height:51" coordorigin="10193,840" coordsize="100,51">
              <v:shape style="position:absolute;left:10193;top:840;width:100;height:51" coordorigin="10193,840" coordsize="100,51" path="m10193,891l10196,888,10203,877,10209,861,10209,840,10293,851,10193,891xe" filled="f" stroked="t" strokeweight=".283pt" strokecolor="#231F21">
                <v:path arrowok="t"/>
              </v:shape>
            </v:group>
            <v:group style="position:absolute;left:9623;top:846;width:117;height:2" coordorigin="9623,846" coordsize="117,2">
              <v:shape style="position:absolute;left:9623;top:846;width:117;height:2" coordorigin="9623,846" coordsize="117,0" path="m9623,846l9740,846e" filled="f" stroked="t" strokeweight=".565pt" strokecolor="#231F21">
                <v:path arrowok="t"/>
              </v:shape>
            </v:group>
            <v:group style="position:absolute;left:9710;top:835;width:100;height:51" coordorigin="9710,835" coordsize="100,51">
              <v:shape style="position:absolute;left:9710;top:835;width:100;height:51" coordorigin="9710,835" coordsize="100,51" path="m9726,835l9726,856,9720,872,9713,882,9710,886,9810,846,9726,835xe" filled="t" fillcolor="#231F21" stroked="f">
                <v:path arrowok="t"/>
                <v:fill type="solid"/>
              </v:shape>
            </v:group>
            <v:group style="position:absolute;left:9710;top:835;width:100;height:51" coordorigin="9710,835" coordsize="100,51">
              <v:shape style="position:absolute;left:9710;top:835;width:100;height:51" coordorigin="9710,835" coordsize="100,51" path="m9710,886l9713,882,9720,872,9726,856,9726,835,9810,846,9710,886xe" filled="f" stroked="t" strokeweight=".283pt" strokecolor="#231F21">
                <v:path arrowok="t"/>
              </v:shape>
            </v:group>
            <v:group style="position:absolute;left:9076;top:851;width:117;height:2" coordorigin="9076,851" coordsize="117,2">
              <v:shape style="position:absolute;left:9076;top:851;width:117;height:2" coordorigin="9076,851" coordsize="117,0" path="m9076,851l9193,851e" filled="f" stroked="t" strokeweight=".565pt" strokecolor="#231F21">
                <v:path arrowok="t"/>
              </v:shape>
            </v:group>
            <v:group style="position:absolute;left:9163;top:840;width:100;height:51" coordorigin="9163,840" coordsize="100,51">
              <v:shape style="position:absolute;left:9163;top:840;width:100;height:51" coordorigin="9163,840" coordsize="100,51" path="m9178,840l9179,861,9173,877,9166,887,9163,891,9262,851,9178,840xe" filled="t" fillcolor="#231F21" stroked="f">
                <v:path arrowok="t"/>
                <v:fill type="solid"/>
              </v:shape>
            </v:group>
            <v:group style="position:absolute;left:9163;top:840;width:100;height:51" coordorigin="9163,840" coordsize="100,51">
              <v:shape style="position:absolute;left:9163;top:840;width:100;height:51" coordorigin="9163,840" coordsize="100,51" path="m9163,891l9166,887,9173,877,9179,861,9178,840,9262,851,9163,891xe" filled="f" stroked="t" strokeweight=".283pt" strokecolor="#231F21">
                <v:path arrowok="t"/>
              </v:shape>
            </v:group>
            <v:group style="position:absolute;left:8013;top:848;width:2585;height:176" coordorigin="8013,848" coordsize="2585,176">
              <v:shape style="position:absolute;left:8013;top:848;width:2585;height:176" coordorigin="8013,848" coordsize="2585,176" path="m10538,848l10598,848,10598,1024,8013,1024,8013,863e" filled="f" stroked="t" strokeweight=".283pt" strokecolor="#231F21">
                <v:path arrowok="t"/>
              </v:shape>
            </v:group>
            <v:group style="position:absolute;left:8013;top:862;width:131;height:2" coordorigin="8013,862" coordsize="131,2">
              <v:shape style="position:absolute;left:8013;top:862;width:131;height:2" coordorigin="8013,862" coordsize="131,1" path="m8013,863l8144,862e" filled="f" stroked="t" strokeweight=".565pt" strokecolor="#231F21">
                <v:path arrowok="t"/>
              </v:shape>
            </v:group>
            <v:group style="position:absolute;left:8118;top:854;width:100;height:51" coordorigin="8118,854" coordsize="100,51">
              <v:shape style="position:absolute;left:8118;top:854;width:100;height:51" coordorigin="8118,854" coordsize="100,51" path="m8133,854l8134,875,8128,891,8121,901,8118,904,8217,865,8133,854xe" filled="t" fillcolor="#231F21" stroked="f">
                <v:path arrowok="t"/>
                <v:fill type="solid"/>
              </v:shape>
            </v:group>
            <v:group style="position:absolute;left:8118;top:854;width:100;height:51" coordorigin="8118,854" coordsize="100,51">
              <v:shape style="position:absolute;left:8118;top:854;width:100;height:51" coordorigin="8118,854" coordsize="100,51" path="m8118,904l8121,901,8128,891,8134,875,8133,854,8217,865,8118,904xe" filled="f" stroked="t" strokeweight=".283pt" strokecolor="#231F21">
                <v:path arrowok="t"/>
              </v:shape>
            </v:group>
            <v:group style="position:absolute;left:8839;top:817;width:107;height:121" coordorigin="8839,817" coordsize="107,121">
              <v:shape style="position:absolute;left:8839;top:817;width:107;height:121" coordorigin="8839,817" coordsize="107,121" path="m8947,817l8925,878,8879,922,8860,932,8839,938e" filled="f" stroked="t" strokeweight=".746pt" strokecolor="#595B5E">
                <v:path arrowok="t"/>
              </v:shape>
            </v:group>
            <v:group style="position:absolute;left:8932;top:803;width:27;height:23" coordorigin="8932,803" coordsize="27,23">
              <v:shape style="position:absolute;left:8932;top:803;width:27;height:23" coordorigin="8932,803" coordsize="27,23" path="m8949,803l8932,821,8960,825,8949,803xe" filled="t" fillcolor="#595B5E" stroked="f">
                <v:path arrowok="t"/>
                <v:fill type="solid"/>
              </v:shape>
            </v:group>
            <v:group style="position:absolute;left:8773;top:765;width:33;height:53" coordorigin="8773,765" coordsize="33,53">
              <v:shape style="position:absolute;left:8773;top:765;width:33;height:53" coordorigin="8773,765" coordsize="33,53" path="m8773,765l8773,818,8788,818,8799,802,8806,783,8773,765xe" filled="t" fillcolor="#595B5E" stroked="f">
                <v:path arrowok="t"/>
                <v:fill type="solid"/>
              </v:shape>
            </v:group>
            <v:group style="position:absolute;left:8811;top:787;width:112;height:73" coordorigin="8811,787" coordsize="112,73">
              <v:shape style="position:absolute;left:8811;top:787;width:112;height:73" coordorigin="8811,787" coordsize="112,73" path="m8812,787l8812,789,8811,792,8904,860,8914,843,8922,824,8812,787xe" filled="t" fillcolor="#595B5E" stroked="f">
                <v:path arrowok="t"/>
                <v:fill type="solid"/>
              </v:shape>
            </v:group>
            <v:group style="position:absolute;left:9403;top:817;width:107;height:121" coordorigin="9403,817" coordsize="107,121">
              <v:shape style="position:absolute;left:9403;top:817;width:107;height:121" coordorigin="9403,817" coordsize="107,121" path="m9510,817l9488,878,9442,922,9423,932,9403,938e" filled="f" stroked="t" strokeweight=".746pt" strokecolor="#595B5E">
                <v:path arrowok="t"/>
              </v:shape>
            </v:group>
            <v:group style="position:absolute;left:9496;top:803;width:27;height:23" coordorigin="9496,803" coordsize="27,23">
              <v:shape style="position:absolute;left:9496;top:803;width:27;height:23" coordorigin="9496,803" coordsize="27,23" path="m9512,803l9496,821,9523,825,9512,803xe" filled="t" fillcolor="#595B5E" stroked="f">
                <v:path arrowok="t"/>
                <v:fill type="solid"/>
              </v:shape>
            </v:group>
            <v:group style="position:absolute;left:9336;top:765;width:33;height:53" coordorigin="9336,765" coordsize="33,53">
              <v:shape style="position:absolute;left:9336;top:765;width:33;height:53" coordorigin="9336,765" coordsize="33,53" path="m9336,765l9336,818,9351,818,9363,802,9369,783,9336,765xe" filled="t" fillcolor="#595B5E" stroked="f">
                <v:path arrowok="t"/>
                <v:fill type="solid"/>
              </v:shape>
            </v:group>
            <v:group style="position:absolute;left:9369;top:799;width:94;height:96" coordorigin="9369,799" coordsize="94,96">
              <v:shape style="position:absolute;left:9369;top:799;width:94;height:96" coordorigin="9369,799" coordsize="94,96" path="m9371,799l9371,801,9370,803,9369,805,9434,895,9449,882,9462,867,9371,799xe" filled="t" fillcolor="#595B5E" stroked="f">
                <v:path arrowok="t"/>
                <v:fill type="solid"/>
              </v:shape>
            </v:group>
            <v:group style="position:absolute;left:10409;top:797;width:107;height:121" coordorigin="10409,797" coordsize="107,121">
              <v:shape style="position:absolute;left:10409;top:797;width:107;height:121" coordorigin="10409,797" coordsize="107,121" path="m10517,797l10495,858,10449,902,10430,912,10409,919e" filled="f" stroked="t" strokeweight=".746pt" strokecolor="#595B5E">
                <v:path arrowok="t"/>
              </v:shape>
            </v:group>
            <v:group style="position:absolute;left:10502;top:783;width:27;height:23" coordorigin="10502,783" coordsize="27,23">
              <v:shape style="position:absolute;left:10502;top:783;width:27;height:23" coordorigin="10502,783" coordsize="27,23" path="m10519,783l10502,801,10529,805,10519,783xe" filled="t" fillcolor="#595B5E" stroked="f">
                <v:path arrowok="t"/>
                <v:fill type="solid"/>
              </v:shape>
            </v:group>
            <v:group style="position:absolute;left:10343;top:746;width:33;height:53" coordorigin="10343,746" coordsize="33,53">
              <v:shape style="position:absolute;left:10343;top:746;width:33;height:53" coordorigin="10343,746" coordsize="33,53" path="m10343,746l10343,798,10358,798,10369,782,10376,763,10343,746xe" filled="t" fillcolor="#595B5E" stroked="f">
                <v:path arrowok="t"/>
                <v:fill type="solid"/>
              </v:shape>
            </v:group>
            <v:group style="position:absolute;left:10375;top:779;width:94;height:96" coordorigin="10375,779" coordsize="94,96">
              <v:shape style="position:absolute;left:10375;top:779;width:94;height:96" coordorigin="10375,779" coordsize="94,96" path="m10378,779l10377,781,10375,785,10440,875,10456,862,10469,847,10378,779xe" filled="t" fillcolor="#595B5E" stroked="f">
                <v:path arrowok="t"/>
                <v:fill type="solid"/>
              </v:shape>
            </v:group>
            <v:group style="position:absolute;left:10351;top:805;width:40;height:101" coordorigin="10351,805" coordsize="40,101">
              <v:shape style="position:absolute;left:10351;top:805;width:40;height:101" coordorigin="10351,805" coordsize="40,101" path="m10351,805l10351,906,10371,904,10391,900,10361,805,10351,805xe" filled="t" fillcolor="#595B5E" stroked="f">
                <v:path arrowok="t"/>
                <v:fill type="solid"/>
              </v:shape>
            </v:group>
            <v:group style="position:absolute;left:10366;top:792;width:68;height:106" coordorigin="10366,792" coordsize="68,106">
              <v:shape style="position:absolute;left:10366;top:792;width:68;height:106" coordorigin="10366,792" coordsize="68,106" path="m10372,792l10370,794,10368,797,10366,799,10398,898,10417,890,10434,880,10372,792xe" filled="t" fillcolor="#595B5E" stroked="f">
                <v:path arrowok="t"/>
                <v:fill type="solid"/>
              </v:shape>
            </v:group>
            <v:group style="position:absolute;left:10380;top:767;width:112;height:73" coordorigin="10380,767" coordsize="112,73">
              <v:shape style="position:absolute;left:10380;top:767;width:112;height:73" coordorigin="10380,767" coordsize="112,73" path="m10382,767l10381,769,10381,771,10380,772,10474,840,10484,823,10492,804,10382,767xe" filled="t" fillcolor="#595B5E" stroked="f">
                <v:path arrowok="t"/>
                <v:fill type="solid"/>
              </v:shape>
            </v:group>
            <v:group style="position:absolute;left:10384;top:756;width:118;height:41" coordorigin="10384,756" coordsize="118,41">
              <v:shape style="position:absolute;left:10384;top:756;width:118;height:41" coordorigin="10384,756" coordsize="118,41" path="m10384,756l10384,759,10384,761,10495,797,10499,778,10501,757,10384,756xe" filled="t" fillcolor="#595B5E" stroked="f">
                <v:path arrowok="t"/>
                <v:fill type="solid"/>
              </v:shape>
            </v:group>
            <v:group style="position:absolute;left:9956;top:807;width:107;height:121" coordorigin="9956,807" coordsize="107,121">
              <v:shape style="position:absolute;left:9956;top:807;width:107;height:121" coordorigin="9956,807" coordsize="107,121" path="m10063,807l10041,868,9996,912,9977,922,9956,928e" filled="f" stroked="t" strokeweight=".746pt" strokecolor="#595B5E">
                <v:path arrowok="t"/>
              </v:shape>
            </v:group>
            <v:group style="position:absolute;left:10049;top:793;width:27;height:23" coordorigin="10049,793" coordsize="27,23">
              <v:shape style="position:absolute;left:10049;top:793;width:27;height:23" coordorigin="10049,793" coordsize="27,23" path="m10065,793l10049,811,10076,815,10065,793xe" filled="t" fillcolor="#595B5E" stroked="f">
                <v:path arrowok="t"/>
                <v:fill type="solid"/>
              </v:shape>
            </v:group>
            <v:group style="position:absolute;left:9890;top:755;width:33;height:53" coordorigin="9890,755" coordsize="33,53">
              <v:shape style="position:absolute;left:9890;top:755;width:33;height:53" coordorigin="9890,755" coordsize="33,53" path="m9890,755l9890,808,9905,808,9916,792,9923,773,9890,755xe" filled="t" fillcolor="#595B5E" stroked="f">
                <v:path arrowok="t"/>
                <v:fill type="solid"/>
              </v:shape>
            </v:group>
            <v:group style="position:absolute;left:9913;top:802;width:68;height:106" coordorigin="9913,802" coordsize="68,106">
              <v:shape style="position:absolute;left:9913;top:802;width:68;height:106" coordorigin="9913,802" coordsize="68,106" path="m9918,802l9916,804,9915,807,9913,809,9945,908,9963,900,9980,890,9918,802xe" filled="t" fillcolor="#595B5E" stroked="f">
                <v:path arrowok="t"/>
                <v:fill type="solid"/>
              </v:shape>
            </v:group>
            <v:group style="position:absolute;left:8331;top:837;width:107;height:121" coordorigin="8331,837" coordsize="107,121">
              <v:shape style="position:absolute;left:8331;top:837;width:107;height:121" coordorigin="8331,837" coordsize="107,121" path="m8439,837l8417,898,8371,942,8352,952,8331,958e" filled="f" stroked="t" strokeweight=".746pt" strokecolor="#595B5E">
                <v:path arrowok="t"/>
              </v:shape>
            </v:group>
            <v:group style="position:absolute;left:8424;top:823;width:27;height:23" coordorigin="8424,823" coordsize="27,23">
              <v:shape style="position:absolute;left:8424;top:823;width:27;height:23" coordorigin="8424,823" coordsize="27,23" path="m8441,823l8424,841,8451,845,8441,823xe" filled="t" fillcolor="#595B5E" stroked="f">
                <v:path arrowok="t"/>
                <v:fill type="solid"/>
              </v:shape>
            </v:group>
            <v:group style="position:absolute;left:8265;top:785;width:33;height:53" coordorigin="8265,785" coordsize="33,53">
              <v:shape style="position:absolute;left:8265;top:785;width:33;height:53" coordorigin="8265,785" coordsize="33,53" path="m8265,785l8265,838,8280,838,8291,822,8298,803,8265,785xe" filled="t" fillcolor="#595B5E" stroked="f">
                <v:path arrowok="t"/>
                <v:fill type="solid"/>
              </v:shape>
            </v:group>
            <v:group style="position:absolute;left:8305;top:796;width:118;height:41" coordorigin="8305,796" coordsize="118,41">
              <v:shape style="position:absolute;left:8305;top:796;width:118;height:41" coordorigin="8305,796" coordsize="118,41" path="m8306,796l8306,799,8305,800,8417,837,8421,817,8423,797,8306,796xe" filled="t" fillcolor="#595B5E" stroked="f">
                <v:path arrowok="t"/>
                <v:fill type="solid"/>
              </v:shape>
            </v:group>
            <v:group style="position:absolute;left:8336;top:1599;width:107;height:121" coordorigin="8336,1599" coordsize="107,121">
              <v:shape style="position:absolute;left:8336;top:1599;width:107;height:121" coordorigin="8336,1599" coordsize="107,121" path="m8443,1599l8421,1660,8376,1704,8356,1713,8336,1720e" filled="f" stroked="t" strokeweight=".746pt" strokecolor="#595B5E">
                <v:path arrowok="t"/>
              </v:shape>
            </v:group>
            <v:group style="position:absolute;left:8429;top:1585;width:27;height:23" coordorigin="8429,1585" coordsize="27,23">
              <v:shape style="position:absolute;left:8429;top:1585;width:27;height:23" coordorigin="8429,1585" coordsize="27,23" path="m8445,1585l8429,1603,8456,1607,8445,1585xe" filled="t" fillcolor="#595B5E" stroked="f">
                <v:path arrowok="t"/>
                <v:fill type="solid"/>
              </v:shape>
            </v:group>
            <v:group style="position:absolute;left:8270;top:1547;width:33;height:53" coordorigin="8270,1547" coordsize="33,53">
              <v:shape style="position:absolute;left:8270;top:1547;width:33;height:53" coordorigin="8270,1547" coordsize="33,53" path="m8270,1547l8270,1600,8285,1600,8296,1584,8303,1564,8270,1547xe" filled="t" fillcolor="#595B5E" stroked="f">
                <v:path arrowok="t"/>
                <v:fill type="solid"/>
              </v:shape>
            </v:group>
            <v:group style="position:absolute;left:8277;top:1607;width:40;height:101" coordorigin="8277,1607" coordsize="40,101">
              <v:shape style="position:absolute;left:8277;top:1607;width:40;height:101" coordorigin="8277,1607" coordsize="40,101" path="m8277,1607l8277,1708,8298,1706,8317,1702,8288,1607,8277,1607xe" filled="t" fillcolor="#595B5E" stroked="f">
                <v:path arrowok="t"/>
                <v:fill type="solid"/>
              </v:shape>
            </v:group>
            <v:group style="position:absolute;left:10096;top:1634;width:117;height:2" coordorigin="10096,1634" coordsize="117,2">
              <v:shape style="position:absolute;left:10096;top:1634;width:117;height:2" coordorigin="10096,1634" coordsize="117,0" path="m10096,1634l10213,1634e" filled="f" stroked="t" strokeweight=".565pt" strokecolor="#231F21">
                <v:path arrowok="t"/>
              </v:shape>
            </v:group>
            <v:group style="position:absolute;left:10183;top:1623;width:100;height:51" coordorigin="10183,1623" coordsize="100,51">
              <v:shape style="position:absolute;left:10183;top:1623;width:100;height:51" coordorigin="10183,1623" coordsize="100,51" path="m10199,1623l10199,1644,10193,1660,10186,1670,10183,1674,10283,1634,10199,1623xe" filled="t" fillcolor="#231F21" stroked="f">
                <v:path arrowok="t"/>
                <v:fill type="solid"/>
              </v:shape>
            </v:group>
            <v:group style="position:absolute;left:10183;top:1623;width:100;height:51" coordorigin="10183,1623" coordsize="100,51">
              <v:shape style="position:absolute;left:10183;top:1623;width:100;height:51" coordorigin="10183,1623" coordsize="100,51" path="m10183,1674l10186,1670,10193,1660,10199,1644,10199,1623,10283,1634,10183,1674xe" filled="f" stroked="t" strokeweight=".283pt" strokecolor="#231F21">
                <v:path arrowok="t"/>
              </v:shape>
            </v:group>
            <v:group style="position:absolute;left:9613;top:1629;width:117;height:2" coordorigin="9613,1629" coordsize="117,2">
              <v:shape style="position:absolute;left:9613;top:1629;width:117;height:2" coordorigin="9613,1629" coordsize="117,0" path="m9613,1629l9730,1629e" filled="f" stroked="t" strokeweight=".565pt" strokecolor="#231F21">
                <v:path arrowok="t"/>
              </v:shape>
            </v:group>
            <v:group style="position:absolute;left:9700;top:1618;width:100;height:51" coordorigin="9700,1618" coordsize="100,51">
              <v:shape style="position:absolute;left:9700;top:1618;width:100;height:51" coordorigin="9700,1618" coordsize="100,51" path="m9716,1618l9716,1639,9710,1655,9703,1665,9700,1668,9800,1629,9716,1618xe" filled="t" fillcolor="#231F21" stroked="f">
                <v:path arrowok="t"/>
                <v:fill type="solid"/>
              </v:shape>
            </v:group>
            <v:group style="position:absolute;left:9700;top:1618;width:100;height:51" coordorigin="9700,1618" coordsize="100,51">
              <v:shape style="position:absolute;left:9700;top:1618;width:100;height:51" coordorigin="9700,1618" coordsize="100,51" path="m9700,1668l9703,1665,9710,1655,9716,1639,9716,1618,9800,1629,9700,1668xe" filled="f" stroked="t" strokeweight=".283pt" strokecolor="#231F21">
                <v:path arrowok="t"/>
              </v:shape>
            </v:group>
            <v:group style="position:absolute;left:8534;top:1629;width:117;height:2" coordorigin="8534,1629" coordsize="117,2">
              <v:shape style="position:absolute;left:8534;top:1629;width:117;height:2" coordorigin="8534,1629" coordsize="117,0" path="m8534,1629l8651,1629e" filled="f" stroked="t" strokeweight=".565pt" strokecolor="#231F21">
                <v:path arrowok="t"/>
              </v:shape>
            </v:group>
            <v:group style="position:absolute;left:8621;top:1618;width:100;height:51" coordorigin="8621,1618" coordsize="100,51">
              <v:shape style="position:absolute;left:8621;top:1618;width:100;height:51" coordorigin="8621,1618" coordsize="100,51" path="m8637,1618l8638,1640,8632,1656,8625,1666,8621,1669,8721,1629,8637,1618xe" filled="t" fillcolor="#231F21" stroked="f">
                <v:path arrowok="t"/>
                <v:fill type="solid"/>
              </v:shape>
            </v:group>
            <v:group style="position:absolute;left:8621;top:1618;width:100;height:51" coordorigin="8621,1618" coordsize="100,51">
              <v:shape style="position:absolute;left:8621;top:1618;width:100;height:51" coordorigin="8621,1618" coordsize="100,51" path="m8621,1669l8625,1666,8632,1656,8638,1640,8637,1618,8721,1629,8621,1669xe" filled="f" stroked="t" strokeweight=".283pt" strokecolor="#231F21">
                <v:path arrowok="t"/>
              </v:shape>
            </v:group>
            <v:group style="position:absolute;left:9066;top:1634;width:117;height:2" coordorigin="9066,1634" coordsize="117,2">
              <v:shape style="position:absolute;left:9066;top:1634;width:117;height:2" coordorigin="9066,1634" coordsize="117,0" path="m9066,1634l9183,1634e" filled="f" stroked="t" strokeweight=".565pt" strokecolor="#231F21">
                <v:path arrowok="t"/>
              </v:shape>
            </v:group>
            <v:group style="position:absolute;left:9153;top:1623;width:100;height:51" coordorigin="9153,1623" coordsize="100,51">
              <v:shape style="position:absolute;left:9153;top:1623;width:100;height:51" coordorigin="9153,1623" coordsize="100,51" path="m9169,1623l9169,1644,9163,1660,9156,1670,9153,1673,9253,1634,9169,1623xe" filled="t" fillcolor="#231F21" stroked="f">
                <v:path arrowok="t"/>
                <v:fill type="solid"/>
              </v:shape>
            </v:group>
            <v:group style="position:absolute;left:9153;top:1623;width:100;height:51" coordorigin="9153,1623" coordsize="100,51">
              <v:shape style="position:absolute;left:9153;top:1623;width:100;height:51" coordorigin="9153,1623" coordsize="100,51" path="m9153,1673l9156,1670,9163,1660,9169,1644,9169,1623,9253,1634,9153,1673xe" filled="f" stroked="t" strokeweight=".283pt" strokecolor="#231F21">
                <v:path arrowok="t"/>
              </v:shape>
            </v:group>
            <v:group style="position:absolute;left:8003;top:1630;width:3043;height:176" coordorigin="8003,1630" coordsize="3043,176">
              <v:shape style="position:absolute;left:8003;top:1630;width:3043;height:176" coordorigin="8003,1630" coordsize="3043,176" path="m10986,1630l11047,1630,11047,1806,8003,1806,8003,1645e" filled="f" stroked="t" strokeweight=".283pt" strokecolor="#231F21">
                <v:path arrowok="t"/>
              </v:shape>
            </v:group>
            <v:group style="position:absolute;left:8003;top:1644;width:131;height:2" coordorigin="8003,1644" coordsize="131,2">
              <v:shape style="position:absolute;left:8003;top:1644;width:131;height:2" coordorigin="8003,1644" coordsize="131,1" path="m8003,1645l8134,1644e" filled="f" stroked="t" strokeweight=".565pt" strokecolor="#231F21">
                <v:path arrowok="t"/>
              </v:shape>
            </v:group>
            <v:group style="position:absolute;left:8108;top:1636;width:100;height:51" coordorigin="8108,1636" coordsize="100,51">
              <v:shape style="position:absolute;left:8108;top:1636;width:100;height:51" coordorigin="8108,1636" coordsize="100,51" path="m8123,1636l8124,1657,8118,1673,8111,1683,8108,1687,8207,1647,8123,1636xe" filled="t" fillcolor="#231F21" stroked="f">
                <v:path arrowok="t"/>
                <v:fill type="solid"/>
              </v:shape>
            </v:group>
            <v:group style="position:absolute;left:8108;top:1636;width:100;height:51" coordorigin="8108,1636" coordsize="100,51">
              <v:shape style="position:absolute;left:8108;top:1636;width:100;height:51" coordorigin="8108,1636" coordsize="100,51" path="m8108,1687l8111,1683,8118,1673,8124,1657,8123,1636,8207,1647,8108,1687xe" filled="f" stroked="t" strokeweight=".283pt" strokecolor="#231F21">
                <v:path arrowok="t"/>
              </v:shape>
            </v:group>
            <v:group style="position:absolute;left:10838;top:1580;width:107;height:121" coordorigin="10838,1580" coordsize="107,121">
              <v:shape style="position:absolute;left:10838;top:1580;width:107;height:121" coordorigin="10838,1580" coordsize="107,121" path="m10945,1580l10923,1640,10878,1685,10859,1694,10838,1701e" filled="f" stroked="t" strokeweight=".746pt" strokecolor="#595B5E">
                <v:path arrowok="t"/>
              </v:shape>
            </v:group>
            <v:group style="position:absolute;left:10931;top:1565;width:27;height:23" coordorigin="10931,1565" coordsize="27,23">
              <v:shape style="position:absolute;left:10931;top:1565;width:27;height:23" coordorigin="10931,1565" coordsize="27,23" path="m10948,1565l10931,1584,10958,1588,10948,1565xe" filled="t" fillcolor="#595B5E" stroked="f">
                <v:path arrowok="t"/>
                <v:fill type="solid"/>
              </v:shape>
            </v:group>
            <v:group style="position:absolute;left:10772;top:1528;width:33;height:53" coordorigin="10772,1528" coordsize="33,53">
              <v:shape style="position:absolute;left:10772;top:1528;width:33;height:53" coordorigin="10772,1528" coordsize="33,53" path="m10772,1528l10772,1581,10787,1581,10798,1564,10805,1545,10772,1528xe" filled="t" fillcolor="#595B5E" stroked="f">
                <v:path arrowok="t"/>
                <v:fill type="solid"/>
              </v:shape>
            </v:group>
            <v:group style="position:absolute;left:10804;top:1561;width:94;height:96" coordorigin="10804,1561" coordsize="94,96">
              <v:shape style="position:absolute;left:10804;top:1561;width:94;height:96" coordorigin="10804,1561" coordsize="94,96" path="m10807,1561l10806,1563,10805,1565,10804,1567,10869,1657,10884,1644,10897,1629,10807,1561xe" filled="t" fillcolor="#595B5E" stroked="f">
                <v:path arrowok="t"/>
                <v:fill type="solid"/>
              </v:shape>
            </v:group>
            <v:group style="position:absolute;left:10780;top:1588;width:40;height:101" coordorigin="10780,1588" coordsize="40,101">
              <v:shape style="position:absolute;left:10780;top:1588;width:40;height:101" coordorigin="10780,1588" coordsize="40,101" path="m10780,1588l10780,1688,10800,1687,10819,1683,10790,1588,10780,1588xe" filled="t" fillcolor="#595B5E" stroked="f">
                <v:path arrowok="t"/>
                <v:fill type="solid"/>
              </v:shape>
            </v:group>
            <v:group style="position:absolute;left:10795;top:1574;width:68;height:106" coordorigin="10795,1574" coordsize="68,106">
              <v:shape style="position:absolute;left:10795;top:1574;width:68;height:106" coordorigin="10795,1574" coordsize="68,106" path="m10800,1574l10799,1577,10797,1579,10795,1581,10827,1680,10845,1672,10863,1662,10800,1574xe" filled="t" fillcolor="#595B5E" stroked="f">
                <v:path arrowok="t"/>
                <v:fill type="solid"/>
              </v:shape>
            </v:group>
            <v:group style="position:absolute;left:10809;top:1550;width:112;height:73" coordorigin="10809,1550" coordsize="112,73">
              <v:shape style="position:absolute;left:10809;top:1550;width:112;height:73" coordorigin="10809,1550" coordsize="112,73" path="m10810,1550l10810,1551,10809,1555,10903,1623,10913,1605,10921,1587,10810,1550xe" filled="t" fillcolor="#595B5E" stroked="f">
                <v:path arrowok="t"/>
                <v:fill type="solid"/>
              </v:shape>
            </v:group>
            <v:group style="position:absolute;left:10812;top:1538;width:118;height:41" coordorigin="10812,1538" coordsize="118,41">
              <v:shape style="position:absolute;left:10812;top:1538;width:118;height:41" coordorigin="10812,1538" coordsize="118,41" path="m10813,1538l10812,1542,10812,1543,10923,1579,10928,1560,10930,1540,10813,1538xe" filled="t" fillcolor="#595B5E" stroked="f">
                <v:path arrowok="t"/>
                <v:fill type="solid"/>
              </v:shape>
            </v:group>
            <v:group style="position:absolute;left:9397;top:1594;width:107;height:121" coordorigin="9397,1594" coordsize="107,121">
              <v:shape style="position:absolute;left:9397;top:1594;width:107;height:121" coordorigin="9397,1594" coordsize="107,121" path="m9505,1594l9483,1655,9437,1699,9418,1709,9397,1715e" filled="f" stroked="t" strokeweight=".746pt" strokecolor="#595B5E">
                <v:path arrowok="t"/>
              </v:shape>
            </v:group>
            <v:group style="position:absolute;left:9490;top:1580;width:27;height:23" coordorigin="9490,1580" coordsize="27,23">
              <v:shape style="position:absolute;left:9490;top:1580;width:27;height:23" coordorigin="9490,1580" coordsize="27,23" path="m9507,1580l9490,1598,9517,1602,9507,1580xe" filled="t" fillcolor="#595B5E" stroked="f">
                <v:path arrowok="t"/>
                <v:fill type="solid"/>
              </v:shape>
            </v:group>
            <v:group style="position:absolute;left:9331;top:1542;width:33;height:53" coordorigin="9331,1542" coordsize="33,53">
              <v:shape style="position:absolute;left:9331;top:1542;width:33;height:53" coordorigin="9331,1542" coordsize="33,53" path="m9331,1542l9331,1595,9346,1595,9357,1579,9364,1559,9331,1542xe" filled="t" fillcolor="#595B5E" stroked="f">
                <v:path arrowok="t"/>
                <v:fill type="solid"/>
              </v:shape>
            </v:group>
            <v:group style="position:absolute;left:9363;top:1576;width:94;height:96" coordorigin="9363,1576" coordsize="94,96">
              <v:shape style="position:absolute;left:9363;top:1576;width:94;height:96" coordorigin="9363,1576" coordsize="94,96" path="m9366,1576l9365,1578,9364,1580,9363,1582,9429,1672,9444,1658,9457,1643,9366,1576xe" filled="t" fillcolor="#595B5E" stroked="f">
                <v:path arrowok="t"/>
                <v:fill type="solid"/>
              </v:shape>
            </v:group>
            <v:group style="position:absolute;left:9926;top:1594;width:107;height:121" coordorigin="9926,1594" coordsize="107,121">
              <v:shape style="position:absolute;left:9926;top:1594;width:107;height:121" coordorigin="9926,1594" coordsize="107,121" path="m10033,1594l10011,1655,9965,1699,9946,1708,9926,1715e" filled="f" stroked="t" strokeweight=".746pt" strokecolor="#595B5E">
                <v:path arrowok="t"/>
              </v:shape>
            </v:group>
            <v:group style="position:absolute;left:10019;top:1580;width:27;height:23" coordorigin="10019,1580" coordsize="27,23">
              <v:shape style="position:absolute;left:10019;top:1580;width:27;height:23" coordorigin="10019,1580" coordsize="27,23" path="m10035,1580l10019,1598,10046,1602,10035,1580xe" filled="t" fillcolor="#595B5E" stroked="f">
                <v:path arrowok="t"/>
                <v:fill type="solid"/>
              </v:shape>
            </v:group>
            <v:group style="position:absolute;left:9859;top:1542;width:33;height:53" coordorigin="9859,1542" coordsize="33,53">
              <v:shape style="position:absolute;left:9859;top:1542;width:33;height:53" coordorigin="9859,1542" coordsize="33,53" path="m9859,1542l9859,1595,9874,1595,9886,1579,9892,1559,9859,1542xe" filled="t" fillcolor="#595B5E" stroked="f">
                <v:path arrowok="t"/>
                <v:fill type="solid"/>
              </v:shape>
            </v:group>
            <v:group style="position:absolute;left:9897;top:1564;width:112;height:73" coordorigin="9897,1564" coordsize="112,73">
              <v:shape style="position:absolute;left:9897;top:1564;width:112;height:73" coordorigin="9897,1564" coordsize="112,73" path="m9898,1564l9898,1566,9897,1567,9897,1569,9990,1637,10000,1620,10008,1601,9898,1564xe" filled="t" fillcolor="#595B5E" stroked="f">
                <v:path arrowok="t"/>
                <v:fill type="solid"/>
              </v:shape>
            </v:group>
            <v:group style="position:absolute;left:10564;top:1624;width:117;height:2" coordorigin="10564,1624" coordsize="117,2">
              <v:shape style="position:absolute;left:10564;top:1624;width:117;height:2" coordorigin="10564,1624" coordsize="117,0" path="m10564,1624l10681,1624e" filled="f" stroked="t" strokeweight=".565pt" strokecolor="#231F21">
                <v:path arrowok="t"/>
              </v:shape>
            </v:group>
            <v:group style="position:absolute;left:10651;top:1613;width:100;height:51" coordorigin="10651,1613" coordsize="100,51">
              <v:shape style="position:absolute;left:10651;top:1613;width:100;height:51" coordorigin="10651,1613" coordsize="100,51" path="m10667,1613l10668,1634,10662,1650,10655,1660,10651,1664,10751,1624,10667,1613xe" filled="t" fillcolor="#231F21" stroked="f">
                <v:path arrowok="t"/>
                <v:fill type="solid"/>
              </v:shape>
            </v:group>
            <v:group style="position:absolute;left:10651;top:1613;width:100;height:51" coordorigin="10651,1613" coordsize="100,51">
              <v:shape style="position:absolute;left:10651;top:1613;width:100;height:51" coordorigin="10651,1613" coordsize="100,51" path="m10651,1664l10655,1660,10662,1650,10668,1634,10667,1613,10751,1624,10651,1664xe" filled="f" stroked="t" strokeweight=".283pt" strokecolor="#231F21">
                <v:path arrowok="t"/>
              </v:shape>
            </v:group>
            <v:group style="position:absolute;left:10394;top:1584;width:107;height:121" coordorigin="10394,1584" coordsize="107,121">
              <v:shape style="position:absolute;left:10394;top:1584;width:107;height:121" coordorigin="10394,1584" coordsize="107,121" path="m10501,1584l10479,1645,10434,1689,10415,1699,10394,1705e" filled="f" stroked="t" strokeweight=".746pt" strokecolor="#595B5E">
                <v:path arrowok="t"/>
              </v:shape>
            </v:group>
            <v:group style="position:absolute;left:10487;top:1570;width:27;height:23" coordorigin="10487,1570" coordsize="27,23">
              <v:shape style="position:absolute;left:10487;top:1570;width:27;height:23" coordorigin="10487,1570" coordsize="27,23" path="m10504,1570l10487,1588,10514,1592,10504,1570xe" filled="t" fillcolor="#595B5E" stroked="f">
                <v:path arrowok="t"/>
                <v:fill type="solid"/>
              </v:shape>
            </v:group>
            <v:group style="position:absolute;left:10328;top:1532;width:33;height:53" coordorigin="10328,1532" coordsize="33,53">
              <v:shape style="position:absolute;left:10328;top:1532;width:33;height:53" coordorigin="10328,1532" coordsize="33,53" path="m10328,1532l10328,1585,10343,1585,10354,1569,10361,1549,10328,1532xe" filled="t" fillcolor="#595B5E" stroked="f">
                <v:path arrowok="t"/>
                <v:fill type="solid"/>
              </v:shape>
            </v:group>
            <v:group style="position:absolute;left:10368;top:1543;width:118;height:41" coordorigin="10368,1543" coordsize="118,41">
              <v:shape style="position:absolute;left:10368;top:1543;width:118;height:41" coordorigin="10368,1543" coordsize="118,41" path="m10369,1543l10368,1544,10368,1546,10368,1547,10480,1584,10484,1564,10486,1544,10369,1543xe" filled="t" fillcolor="#595B5E" stroked="f">
                <v:path arrowok="t"/>
                <v:fill type="solid"/>
              </v:shape>
            </v:group>
            <v:group style="position:absolute;left:8882;top:2418;width:107;height:121" coordorigin="8882,2418" coordsize="107,121">
              <v:shape style="position:absolute;left:8882;top:2418;width:107;height:121" coordorigin="8882,2418" coordsize="107,121" path="m8990,2418l8968,2478,8922,2522,8903,2532,8882,2539e" filled="f" stroked="t" strokeweight=".746pt" strokecolor="#595B5E">
                <v:path arrowok="t"/>
              </v:shape>
            </v:group>
            <v:group style="position:absolute;left:8975;top:2403;width:27;height:23" coordorigin="8975,2403" coordsize="27,23">
              <v:shape style="position:absolute;left:8975;top:2403;width:27;height:23" coordorigin="8975,2403" coordsize="27,23" path="m8992,2403l8975,2422,9002,2426,8992,2403xe" filled="t" fillcolor="#595B5E" stroked="f">
                <v:path arrowok="t"/>
                <v:fill type="solid"/>
              </v:shape>
            </v:group>
            <v:group style="position:absolute;left:8816;top:2366;width:33;height:53" coordorigin="8816,2366" coordsize="33,53">
              <v:shape style="position:absolute;left:8816;top:2366;width:33;height:53" coordorigin="8816,2366" coordsize="33,53" path="m8816,2366l8816,2419,8831,2419,8842,2402,8849,2383,8816,2366xe" filled="t" fillcolor="#595B5E" stroked="f">
                <v:path arrowok="t"/>
                <v:fill type="solid"/>
              </v:shape>
            </v:group>
            <v:group style="position:absolute;left:8853;top:2388;width:112;height:73" coordorigin="8853,2388" coordsize="112,73">
              <v:shape style="position:absolute;left:8853;top:2388;width:112;height:73" coordorigin="8853,2388" coordsize="112,73" path="m8855,2388l8854,2389,8854,2391,8853,2393,8947,2460,8957,2443,8965,2425,8855,2388xe" filled="t" fillcolor="#595B5E" stroked="f">
                <v:path arrowok="t"/>
                <v:fill type="solid"/>
              </v:shape>
            </v:group>
            <v:group style="position:absolute;left:8339;top:2423;width:107;height:121" coordorigin="8339,2423" coordsize="107,121">
              <v:shape style="position:absolute;left:8339;top:2423;width:107;height:121" coordorigin="8339,2423" coordsize="107,121" path="m8446,2423l8425,2483,8379,2527,8360,2537,8339,2544e" filled="f" stroked="t" strokeweight=".746pt" strokecolor="#595B5E">
                <v:path arrowok="t"/>
              </v:shape>
            </v:group>
            <v:group style="position:absolute;left:8432;top:2408;width:27;height:23" coordorigin="8432,2408" coordsize="27,23">
              <v:shape style="position:absolute;left:8432;top:2408;width:27;height:23" coordorigin="8432,2408" coordsize="27,23" path="m8449,2408l8432,2427,8459,2431,8449,2408xe" filled="t" fillcolor="#595B5E" stroked="f">
                <v:path arrowok="t"/>
                <v:fill type="solid"/>
              </v:shape>
            </v:group>
            <v:group style="position:absolute;left:8273;top:2371;width:33;height:53" coordorigin="8273,2371" coordsize="33,53">
              <v:shape style="position:absolute;left:8273;top:2371;width:33;height:53" coordorigin="8273,2371" coordsize="33,53" path="m8273,2371l8273,2424,8288,2424,8299,2407,8306,2388,8273,2371xe" filled="t" fillcolor="#595B5E" stroked="f">
                <v:path arrowok="t"/>
                <v:fill type="solid"/>
              </v:shape>
            </v:group>
            <v:group style="position:absolute;left:8313;top:2381;width:118;height:41" coordorigin="8313,2381" coordsize="118,41">
              <v:shape style="position:absolute;left:8313;top:2381;width:118;height:41" coordorigin="8313,2381" coordsize="118,41" path="m8314,2381l8314,2384,8313,2386,8425,2422,8429,2403,8431,2383,8314,2381xe" filled="t" fillcolor="#595B5E" stroked="f">
                <v:path arrowok="t"/>
                <v:fill type="solid"/>
              </v:shape>
            </v:group>
            <v:group style="position:absolute;left:10099;top:2457;width:117;height:2" coordorigin="10099,2457" coordsize="117,2">
              <v:shape style="position:absolute;left:10099;top:2457;width:117;height:2" coordorigin="10099,2457" coordsize="117,0" path="m10099,2457l10216,2457e" filled="f" stroked="t" strokeweight=".565pt" strokecolor="#231F21">
                <v:path arrowok="t"/>
              </v:shape>
            </v:group>
            <v:group style="position:absolute;left:10186;top:2446;width:100;height:51" coordorigin="10186,2446" coordsize="100,51">
              <v:shape style="position:absolute;left:10186;top:2446;width:100;height:51" coordorigin="10186,2446" coordsize="100,51" path="m10202,2446l10202,2468,10197,2484,10190,2494,10186,2497,10286,2457,10202,2446xe" filled="t" fillcolor="#231F21" stroked="f">
                <v:path arrowok="t"/>
                <v:fill type="solid"/>
              </v:shape>
            </v:group>
            <v:group style="position:absolute;left:10186;top:2446;width:100;height:51" coordorigin="10186,2446" coordsize="100,51">
              <v:shape style="position:absolute;left:10186;top:2446;width:100;height:51" coordorigin="10186,2446" coordsize="100,51" path="m10186,2497l10190,2494,10197,2484,10202,2468,10202,2446,10286,2457,10186,2497xe" filled="f" stroked="t" strokeweight=".283pt" strokecolor="#231F21">
                <v:path arrowok="t"/>
              </v:shape>
            </v:group>
            <v:group style="position:absolute;left:9616;top:2452;width:117;height:2" coordorigin="9616,2452" coordsize="117,2">
              <v:shape style="position:absolute;left:9616;top:2452;width:117;height:2" coordorigin="9616,2452" coordsize="117,0" path="m9616,2452l9733,2452e" filled="f" stroked="t" strokeweight=".565pt" strokecolor="#231F21">
                <v:path arrowok="t"/>
              </v:shape>
            </v:group>
            <v:group style="position:absolute;left:9703;top:2441;width:100;height:51" coordorigin="9703,2441" coordsize="100,51">
              <v:shape style="position:absolute;left:9703;top:2441;width:100;height:51" coordorigin="9703,2441" coordsize="100,51" path="m9719,2441l9720,2462,9714,2478,9707,2489,9703,2492,9803,2452,9719,2441xe" filled="t" fillcolor="#231F21" stroked="f">
                <v:path arrowok="t"/>
                <v:fill type="solid"/>
              </v:shape>
            </v:group>
            <v:group style="position:absolute;left:9703;top:2441;width:100;height:51" coordorigin="9703,2441" coordsize="100,51">
              <v:shape style="position:absolute;left:9703;top:2441;width:100;height:51" coordorigin="9703,2441" coordsize="100,51" path="m9703,2492l9707,2489,9714,2478,9720,2462,9719,2441,9803,2452,9703,2492xe" filled="f" stroked="t" strokeweight=".283pt" strokecolor="#231F21">
                <v:path arrowok="t"/>
              </v:shape>
            </v:group>
            <v:group style="position:absolute;left:8537;top:2453;width:117;height:2" coordorigin="8537,2453" coordsize="117,2">
              <v:shape style="position:absolute;left:8537;top:2453;width:117;height:2" coordorigin="8537,2453" coordsize="117,0" path="m8537,2453l8654,2453e" filled="f" stroked="t" strokeweight=".565pt" strokecolor="#231F21">
                <v:path arrowok="t"/>
              </v:shape>
            </v:group>
            <v:group style="position:absolute;left:8625;top:2442;width:100;height:51" coordorigin="8625,2442" coordsize="100,51">
              <v:shape style="position:absolute;left:8625;top:2442;width:100;height:51" coordorigin="8625,2442" coordsize="100,51" path="m8640,2442l8641,2463,8635,2479,8628,2489,8625,2493,8724,2453,8640,2442xe" filled="t" fillcolor="#231F21" stroked="f">
                <v:path arrowok="t"/>
                <v:fill type="solid"/>
              </v:shape>
            </v:group>
            <v:group style="position:absolute;left:8625;top:2442;width:100;height:51" coordorigin="8625,2442" coordsize="100,51">
              <v:shape style="position:absolute;left:8625;top:2442;width:100;height:51" coordorigin="8625,2442" coordsize="100,51" path="m8625,2493l8628,2489,8635,2479,8641,2463,8640,2442,8724,2453,8625,2493xe" filled="f" stroked="t" strokeweight=".283pt" strokecolor="#231F21">
                <v:path arrowok="t"/>
              </v:shape>
            </v:group>
            <v:group style="position:absolute;left:9069;top:2457;width:117;height:2" coordorigin="9069,2457" coordsize="117,2">
              <v:shape style="position:absolute;left:9069;top:2457;width:117;height:2" coordorigin="9069,2457" coordsize="117,0" path="m9069,2457l9186,2457e" filled="f" stroked="t" strokeweight=".565pt" strokecolor="#231F21">
                <v:path arrowok="t"/>
              </v:shape>
            </v:group>
            <v:group style="position:absolute;left:9156;top:2446;width:100;height:51" coordorigin="9156,2446" coordsize="100,51">
              <v:shape style="position:absolute;left:9156;top:2446;width:100;height:51" coordorigin="9156,2446" coordsize="100,51" path="m9172,2446l9172,2467,9167,2483,9160,2493,9156,2497,9256,2457,9172,2446xe" filled="t" fillcolor="#231F21" stroked="f">
                <v:path arrowok="t"/>
                <v:fill type="solid"/>
              </v:shape>
            </v:group>
            <v:group style="position:absolute;left:9156;top:2446;width:100;height:51" coordorigin="9156,2446" coordsize="100,51">
              <v:shape style="position:absolute;left:9156;top:2446;width:100;height:51" coordorigin="9156,2446" coordsize="100,51" path="m9156,2497l9160,2493,9167,2483,9172,2467,9172,2446,9256,2457,9156,2497xe" filled="f" stroked="t" strokeweight=".283pt" strokecolor="#231F21">
                <v:path arrowok="t"/>
              </v:shape>
            </v:group>
            <v:group style="position:absolute;left:8007;top:2454;width:3043;height:176" coordorigin="8007,2454" coordsize="3043,176">
              <v:shape style="position:absolute;left:8007;top:2454;width:3043;height:176" coordorigin="8007,2454" coordsize="3043,176" path="m10990,2454l11050,2454,11050,2630,8007,2630,8007,2469e" filled="f" stroked="t" strokeweight=".283pt" strokecolor="#231F21">
                <v:path arrowok="t"/>
              </v:shape>
            </v:group>
            <v:group style="position:absolute;left:8006;top:2468;width:131;height:2" coordorigin="8006,2468" coordsize="131,2">
              <v:shape style="position:absolute;left:8006;top:2468;width:131;height:2" coordorigin="8006,2468" coordsize="131,1" path="m8006,2469l8137,2468e" filled="f" stroked="t" strokeweight=".565pt" strokecolor="#231F21">
                <v:path arrowok="t"/>
              </v:shape>
            </v:group>
            <v:group style="position:absolute;left:8111;top:2460;width:100;height:51" coordorigin="8111,2460" coordsize="100,51">
              <v:shape style="position:absolute;left:8111;top:2460;width:100;height:51" coordorigin="8111,2460" coordsize="100,51" path="m8126,2460l8127,2481,8121,2497,8114,2507,8111,2511,8210,2471,8126,2460xe" filled="t" fillcolor="#231F21" stroked="f">
                <v:path arrowok="t"/>
                <v:fill type="solid"/>
              </v:shape>
            </v:group>
            <v:group style="position:absolute;left:8111;top:2460;width:100;height:51" coordorigin="8111,2460" coordsize="100,51">
              <v:shape style="position:absolute;left:8111;top:2460;width:100;height:51" coordorigin="8111,2460" coordsize="100,51" path="m8111,2511l8114,2507,8121,2497,8127,2481,8126,2460,8210,2471,8111,2511xe" filled="f" stroked="t" strokeweight=".283pt" strokecolor="#231F21">
                <v:path arrowok="t"/>
              </v:shape>
            </v:group>
            <v:group style="position:absolute;left:10841;top:2403;width:107;height:121" coordorigin="10841,2403" coordsize="107,121">
              <v:shape style="position:absolute;left:10841;top:2403;width:107;height:121" coordorigin="10841,2403" coordsize="107,121" path="m10949,2403l10927,2464,10881,2508,10862,2518,10841,2525e" filled="f" stroked="t" strokeweight=".746pt" strokecolor="#595B5E">
                <v:path arrowok="t"/>
              </v:shape>
            </v:group>
            <v:group style="position:absolute;left:10934;top:2389;width:27;height:23" coordorigin="10934,2389" coordsize="27,23">
              <v:shape style="position:absolute;left:10934;top:2389;width:27;height:23" coordorigin="10934,2389" coordsize="27,23" path="m10951,2389l10934,2407,10961,2412,10951,2389xe" filled="t" fillcolor="#595B5E" stroked="f">
                <v:path arrowok="t"/>
                <v:fill type="solid"/>
              </v:shape>
            </v:group>
            <v:group style="position:absolute;left:10775;top:2352;width:33;height:53" coordorigin="10775,2352" coordsize="33,53">
              <v:shape style="position:absolute;left:10775;top:2352;width:33;height:53" coordorigin="10775,2352" coordsize="33,53" path="m10775,2352l10775,2404,10790,2404,10801,2388,10808,2369,10775,2352xe" filled="t" fillcolor="#595B5E" stroked="f">
                <v:path arrowok="t"/>
                <v:fill type="solid"/>
              </v:shape>
            </v:group>
            <v:group style="position:absolute;left:10807;top:2385;width:94;height:96" coordorigin="10807,2385" coordsize="94,96">
              <v:shape style="position:absolute;left:10807;top:2385;width:94;height:96" coordorigin="10807,2385" coordsize="94,96" path="m10810,2385l10809,2387,10808,2389,10807,2391,10872,2481,10888,2468,10901,2453,10810,2385xe" filled="t" fillcolor="#595B5E" stroked="f">
                <v:path arrowok="t"/>
                <v:fill type="solid"/>
              </v:shape>
            </v:group>
            <v:group style="position:absolute;left:10783;top:2411;width:40;height:101" coordorigin="10783,2411" coordsize="40,101">
              <v:shape style="position:absolute;left:10783;top:2411;width:40;height:101" coordorigin="10783,2411" coordsize="40,101" path="m10793,2411l10783,2411,10783,2512,10803,2510,10822,2506,10793,2411xe" filled="t" fillcolor="#595B5E" stroked="f">
                <v:path arrowok="t"/>
                <v:fill type="solid"/>
              </v:shape>
            </v:group>
            <v:group style="position:absolute;left:10798;top:2398;width:68;height:106" coordorigin="10798,2398" coordsize="68,106">
              <v:shape style="position:absolute;left:10798;top:2398;width:68;height:106" coordorigin="10798,2398" coordsize="68,106" path="m10804,2398l10802,2400,10800,2403,10798,2405,10830,2504,10849,2496,10866,2486,10804,2398xe" filled="t" fillcolor="#595B5E" stroked="f">
                <v:path arrowok="t"/>
                <v:fill type="solid"/>
              </v:shape>
            </v:group>
            <v:group style="position:absolute;left:10812;top:2373;width:112;height:73" coordorigin="10812,2373" coordsize="112,73">
              <v:shape style="position:absolute;left:10812;top:2373;width:112;height:73" coordorigin="10812,2373" coordsize="112,73" path="m10814,2373l10813,2375,10813,2377,10812,2378,10906,2446,10916,2429,10924,2411,10814,2373xe" filled="t" fillcolor="#595B5E" stroked="f">
                <v:path arrowok="t"/>
                <v:fill type="solid"/>
              </v:shape>
            </v:group>
            <v:group style="position:absolute;left:10815;top:2362;width:118;height:41" coordorigin="10815,2362" coordsize="118,41">
              <v:shape style="position:absolute;left:10815;top:2362;width:118;height:41" coordorigin="10815,2362" coordsize="118,41" path="m10816,2362l10816,2365,10815,2367,10927,2403,10931,2384,10933,2363,10816,2362xe" filled="t" fillcolor="#595B5E" stroked="f">
                <v:path arrowok="t"/>
                <v:fill type="solid"/>
              </v:shape>
            </v:group>
            <v:group style="position:absolute;left:9401;top:2418;width:107;height:121" coordorigin="9401,2418" coordsize="107,121">
              <v:shape style="position:absolute;left:9401;top:2418;width:107;height:121" coordorigin="9401,2418" coordsize="107,121" path="m9508,2418l9486,2478,9440,2522,9421,2532,9401,2539e" filled="f" stroked="t" strokeweight=".746pt" strokecolor="#595B5E">
                <v:path arrowok="t"/>
              </v:shape>
            </v:group>
            <v:group style="position:absolute;left:9494;top:2403;width:27;height:23" coordorigin="9494,2403" coordsize="27,23">
              <v:shape style="position:absolute;left:9494;top:2403;width:27;height:23" coordorigin="9494,2403" coordsize="27,23" path="m9510,2403l9494,2422,9521,2426,9510,2403xe" filled="t" fillcolor="#595B5E" stroked="f">
                <v:path arrowok="t"/>
                <v:fill type="solid"/>
              </v:shape>
            </v:group>
            <v:group style="position:absolute;left:9334;top:2366;width:33;height:53" coordorigin="9334,2366" coordsize="33,53">
              <v:shape style="position:absolute;left:9334;top:2366;width:33;height:53" coordorigin="9334,2366" coordsize="33,53" path="m9334,2366l9334,2419,9350,2419,9361,2402,9367,2383,9334,2366xe" filled="t" fillcolor="#595B5E" stroked="f">
                <v:path arrowok="t"/>
                <v:fill type="solid"/>
              </v:shape>
            </v:group>
            <v:group style="position:absolute;left:9367;top:2399;width:94;height:96" coordorigin="9367,2399" coordsize="94,96">
              <v:shape style="position:absolute;left:9367;top:2399;width:94;height:96" coordorigin="9367,2399" coordsize="94,96" path="m9369,2399l9369,2401,9368,2403,9367,2405,9432,2495,9447,2482,9460,2467,9369,2399xe" filled="t" fillcolor="#595B5E" stroked="f">
                <v:path arrowok="t"/>
                <v:fill type="solid"/>
              </v:shape>
            </v:group>
            <v:group style="position:absolute;left:9929;top:2418;width:107;height:121" coordorigin="9929,2418" coordsize="107,121">
              <v:shape style="position:absolute;left:9929;top:2418;width:107;height:121" coordorigin="9929,2418" coordsize="107,121" path="m10036,2418l10014,2478,9969,2522,9950,2532,9929,2539e" filled="f" stroked="t" strokeweight=".746pt" strokecolor="#595B5E">
                <v:path arrowok="t"/>
              </v:shape>
            </v:group>
            <v:group style="position:absolute;left:10022;top:2403;width:27;height:23" coordorigin="10022,2403" coordsize="27,23">
              <v:shape style="position:absolute;left:10022;top:2403;width:27;height:23" coordorigin="10022,2403" coordsize="27,23" path="m10039,2403l10022,2422,10049,2426,10039,2403xe" filled="t" fillcolor="#595B5E" stroked="f">
                <v:path arrowok="t"/>
                <v:fill type="solid"/>
              </v:shape>
            </v:group>
            <v:group style="position:absolute;left:9863;top:2366;width:33;height:53" coordorigin="9863,2366" coordsize="33,53">
              <v:shape style="position:absolute;left:9863;top:2366;width:33;height:53" coordorigin="9863,2366" coordsize="33,53" path="m9863,2366l9863,2419,9878,2419,9889,2402,9896,2383,9863,2366xe" filled="t" fillcolor="#595B5E" stroked="f">
                <v:path arrowok="t"/>
                <v:fill type="solid"/>
              </v:shape>
            </v:group>
            <v:group style="position:absolute;left:9886;top:2412;width:68;height:106" coordorigin="9886,2412" coordsize="68,106">
              <v:shape style="position:absolute;left:9886;top:2412;width:68;height:106" coordorigin="9886,2412" coordsize="68,106" path="m9891,2412l9890,2415,9888,2417,9886,2419,9918,2518,9936,2510,9954,2500,9891,2412xe" filled="t" fillcolor="#595B5E" stroked="f">
                <v:path arrowok="t"/>
                <v:fill type="solid"/>
              </v:shape>
            </v:group>
            <v:group style="position:absolute;left:10567;top:2447;width:117;height:2" coordorigin="10567,2447" coordsize="117,2">
              <v:shape style="position:absolute;left:10567;top:2447;width:117;height:2" coordorigin="10567,2447" coordsize="117,0" path="m10567,2447l10685,2447e" filled="f" stroked="t" strokeweight=".565pt" strokecolor="#231F21">
                <v:path arrowok="t"/>
              </v:shape>
            </v:group>
            <v:group style="position:absolute;left:10655;top:2436;width:100;height:51" coordorigin="10655,2436" coordsize="100,51">
              <v:shape style="position:absolute;left:10655;top:2436;width:100;height:51" coordorigin="10655,2436" coordsize="100,51" path="m10670,2436l10671,2458,10665,2474,10658,2484,10655,2487,10754,2447,10670,2436xe" filled="t" fillcolor="#231F21" stroked="f">
                <v:path arrowok="t"/>
                <v:fill type="solid"/>
              </v:shape>
            </v:group>
            <v:group style="position:absolute;left:10655;top:2436;width:100;height:51" coordorigin="10655,2436" coordsize="100,51">
              <v:shape style="position:absolute;left:10655;top:2436;width:100;height:51" coordorigin="10655,2436" coordsize="100,51" path="m10655,2487l10658,2484,10665,2474,10671,2458,10670,2436,10754,2447,10655,2487xe" filled="f" stroked="t" strokeweight=".283pt" strokecolor="#231F21">
                <v:path arrowok="t"/>
              </v:shape>
            </v:group>
            <v:group style="position:absolute;left:10397;top:2408;width:107;height:121" coordorigin="10397,2408" coordsize="107,121">
              <v:shape style="position:absolute;left:10397;top:2408;width:107;height:121" coordorigin="10397,2408" coordsize="107,121" path="m10505,2408l10483,2469,10437,2513,10418,2522,10397,2529e" filled="f" stroked="t" strokeweight=".746pt" strokecolor="#595B5E">
                <v:path arrowok="t"/>
              </v:shape>
            </v:group>
            <v:group style="position:absolute;left:10490;top:2393;width:27;height:23" coordorigin="10490,2393" coordsize="27,23">
              <v:shape style="position:absolute;left:10490;top:2393;width:27;height:23" coordorigin="10490,2393" coordsize="27,23" path="m10507,2393l10490,2412,10517,2416,10507,2393xe" filled="t" fillcolor="#595B5E" stroked="f">
                <v:path arrowok="t"/>
                <v:fill type="solid"/>
              </v:shape>
            </v:group>
            <v:group style="position:absolute;left:10331;top:2356;width:33;height:53" coordorigin="10331,2356" coordsize="33,53">
              <v:shape style="position:absolute;left:10331;top:2356;width:33;height:53" coordorigin="10331,2356" coordsize="33,53" path="m10331,2356l10331,2409,10346,2409,10357,2392,10364,2373,10331,2356xe" filled="t" fillcolor="#595B5E" stroked="f">
                <v:path arrowok="t"/>
                <v:fill type="solid"/>
              </v:shape>
            </v:group>
            <v:group style="position:absolute;left:10339;top:2416;width:40;height:101" coordorigin="10339,2416" coordsize="40,101">
              <v:shape style="position:absolute;left:10339;top:2416;width:40;height:101" coordorigin="10339,2416" coordsize="40,101" path="m10349,2416l10339,2416,10339,2517,10359,2515,10379,2511,10349,2416xe" filled="t" fillcolor="#595B5E" stroked="f">
                <v:path arrowok="t"/>
                <v:fill type="solid"/>
              </v:shape>
            </v:group>
            <v:group style="position:absolute;left:8851;top:2528;width:24;height:29" coordorigin="8851,2528" coordsize="24,29">
              <v:shape style="position:absolute;left:8851;top:2528;width:24;height:29" coordorigin="8851,2528" coordsize="24,29" path="m8870,2528l8851,2545,8874,2556,8870,2528xe" filled="t" fillcolor="#595B5E" stroked="f">
                <v:path arrowok="t"/>
                <v:fill type="solid"/>
              </v:shape>
            </v:group>
            <v:group style="position:absolute;left:9364;top:2528;width:24;height:29" coordorigin="9364,2528" coordsize="24,29">
              <v:shape style="position:absolute;left:9364;top:2528;width:24;height:29" coordorigin="9364,2528" coordsize="24,29" path="m9383,2528l9364,2545,9388,2556,9383,2528xe" filled="t" fillcolor="#595B5E" stroked="f">
                <v:path arrowok="t"/>
                <v:fill type="solid"/>
              </v:shape>
            </v:group>
            <v:group style="position:absolute;left:9893;top:2527;width:24;height:29" coordorigin="9893,2527" coordsize="24,29">
              <v:shape style="position:absolute;left:9893;top:2527;width:24;height:29" coordorigin="9893,2527" coordsize="24,29" path="m9912,2527l9893,2544,9916,2555,9912,2527xe" filled="t" fillcolor="#595B5E" stroked="f">
                <v:path arrowok="t"/>
                <v:fill type="solid"/>
              </v:shape>
            </v:group>
            <v:group style="position:absolute;left:10359;top:2517;width:24;height:28" coordorigin="10359,2517" coordsize="24,28">
              <v:shape style="position:absolute;left:10359;top:2517;width:24;height:28" coordorigin="10359,2517" coordsize="24,28" path="m10379,2517l10359,2534,10383,2545,10379,2517xe" filled="t" fillcolor="#595B5E" stroked="f">
                <v:path arrowok="t"/>
                <v:fill type="solid"/>
              </v:shape>
            </v:group>
            <v:group style="position:absolute;left:10800;top:2511;width:24;height:29" coordorigin="10800,2511" coordsize="24,29">
              <v:shape style="position:absolute;left:10800;top:2511;width:24;height:29" coordorigin="10800,2511" coordsize="24,29" path="m10819,2511l10800,2528,10824,2539,10819,2511xe" filled="t" fillcolor="#595B5E" stroked="f">
                <v:path arrowok="t"/>
                <v:fill type="solid"/>
              </v:shape>
            </v:group>
            <v:group style="position:absolute;left:8300;top:2533;width:24;height:29" coordorigin="8300,2533" coordsize="24,29">
              <v:shape style="position:absolute;left:8300;top:2533;width:24;height:29" coordorigin="8300,2533" coordsize="24,29" path="m8319,2533l8300,2550,8323,2561,8319,2533xe" filled="t" fillcolor="#595B5E" stroked="f">
                <v:path arrowok="t"/>
                <v:fill type="solid"/>
              </v:shape>
            </v:group>
            <v:group style="position:absolute;left:8295;top:1709;width:24;height:29" coordorigin="8295,1709" coordsize="24,29">
              <v:shape style="position:absolute;left:8295;top:1709;width:24;height:29" coordorigin="8295,1709" coordsize="24,29" path="m8314,1709l8295,1726,8318,1737,8314,1709xe" filled="t" fillcolor="#595B5E" stroked="f">
                <v:path arrowok="t"/>
                <v:fill type="solid"/>
              </v:shape>
            </v:group>
            <v:group style="position:absolute;left:9358;top:1704;width:24;height:29" coordorigin="9358,1704" coordsize="24,29">
              <v:shape style="position:absolute;left:9358;top:1704;width:24;height:29" coordorigin="9358,1704" coordsize="24,29" path="m9377,1704l9358,1722,9381,1733,9377,1704xe" filled="t" fillcolor="#595B5E" stroked="f">
                <v:path arrowok="t"/>
                <v:fill type="solid"/>
              </v:shape>
            </v:group>
            <v:group style="position:absolute;left:9885;top:1704;width:24;height:29" coordorigin="9885,1704" coordsize="24,29">
              <v:shape style="position:absolute;left:9885;top:1704;width:24;height:29" coordorigin="9885,1704" coordsize="24,29" path="m9904,1704l9885,1722,9909,1733,9904,1704xe" filled="t" fillcolor="#595B5E" stroked="f">
                <v:path arrowok="t"/>
                <v:fill type="solid"/>
              </v:shape>
            </v:group>
            <v:group style="position:absolute;left:10354;top:1694;width:24;height:28" coordorigin="10354,1694" coordsize="24,28">
              <v:shape style="position:absolute;left:10354;top:1694;width:24;height:28" coordorigin="10354,1694" coordsize="24,28" path="m10373,1694l10354,1712,10377,1723,10373,1694xe" filled="t" fillcolor="#595B5E" stroked="f">
                <v:path arrowok="t"/>
                <v:fill type="solid"/>
              </v:shape>
            </v:group>
            <v:group style="position:absolute;left:10797;top:1689;width:24;height:29" coordorigin="10797,1689" coordsize="24,29">
              <v:shape style="position:absolute;left:10797;top:1689;width:24;height:29" coordorigin="10797,1689" coordsize="24,29" path="m10816,1689l10797,1707,10821,1718,10816,1689xe" filled="t" fillcolor="#595B5E" stroked="f">
                <v:path arrowok="t"/>
                <v:fill type="solid"/>
              </v:shape>
            </v:group>
            <v:group style="position:absolute;left:10369;top:907;width:24;height:29" coordorigin="10369,907" coordsize="24,29">
              <v:shape style="position:absolute;left:10369;top:907;width:24;height:29" coordorigin="10369,907" coordsize="24,29" path="m10388,907l10369,925,10392,936,10388,907xe" filled="t" fillcolor="#595B5E" stroked="f">
                <v:path arrowok="t"/>
                <v:fill type="solid"/>
              </v:shape>
            </v:group>
            <v:group style="position:absolute;left:9915;top:916;width:24;height:29" coordorigin="9915,916" coordsize="24,29">
              <v:shape style="position:absolute;left:9915;top:916;width:24;height:29" coordorigin="9915,916" coordsize="24,29" path="m9934,916l9915,934,9939,945,9934,916xe" filled="t" fillcolor="#595B5E" stroked="f">
                <v:path arrowok="t"/>
                <v:fill type="solid"/>
              </v:shape>
            </v:group>
            <v:group style="position:absolute;left:9363;top:928;width:24;height:29" coordorigin="9363,928" coordsize="24,29">
              <v:shape style="position:absolute;left:9363;top:928;width:24;height:29" coordorigin="9363,928" coordsize="24,29" path="m9382,928l9363,945,9386,956,9382,928xe" filled="t" fillcolor="#595B5E" stroked="f">
                <v:path arrowok="t"/>
                <v:fill type="solid"/>
              </v:shape>
            </v:group>
            <v:group style="position:absolute;left:8799;top:927;width:24;height:29" coordorigin="8799,927" coordsize="24,29">
              <v:shape style="position:absolute;left:8799;top:927;width:24;height:29" coordorigin="8799,927" coordsize="24,29" path="m8818,927l8799,945,8823,955,8818,927xe" filled="t" fillcolor="#595B5E" stroked="f">
                <v:path arrowok="t"/>
                <v:fill type="solid"/>
              </v:shape>
            </v:group>
            <v:group style="position:absolute;left:8292;top:947;width:24;height:29" coordorigin="8292,947" coordsize="24,29">
              <v:shape style="position:absolute;left:8292;top:947;width:24;height:29" coordorigin="8292,947" coordsize="24,29" path="m8311,947l8292,964,8316,975,8311,947xe" filled="t" fillcolor="#595B5E" stroked="f">
                <v:path arrowok="t"/>
                <v:fill type="solid"/>
              </v:shape>
            </v:group>
            <v:group style="position:absolute;left:8879;top:1594;width:107;height:121" coordorigin="8879,1594" coordsize="107,121">
              <v:shape style="position:absolute;left:8879;top:1594;width:107;height:121" coordorigin="8879,1594" coordsize="107,121" path="m8986,1594l8964,1655,8919,1699,8900,1709,8879,1715e" filled="f" stroked="t" strokeweight=".746pt" strokecolor="#595B5E">
                <v:path arrowok="t"/>
              </v:shape>
            </v:group>
            <v:group style="position:absolute;left:8972;top:1580;width:27;height:23" coordorigin="8972,1580" coordsize="27,23">
              <v:shape style="position:absolute;left:8972;top:1580;width:27;height:23" coordorigin="8972,1580" coordsize="27,23" path="m8989,1580l8972,1598,8999,1602,8989,1580xe" filled="t" fillcolor="#595B5E" stroked="f">
                <v:path arrowok="t"/>
                <v:fill type="solid"/>
              </v:shape>
            </v:group>
            <v:group style="position:absolute;left:8813;top:1542;width:33;height:53" coordorigin="8813,1542" coordsize="33,53">
              <v:shape style="position:absolute;left:8813;top:1542;width:33;height:53" coordorigin="8813,1542" coordsize="33,53" path="m8813,1542l8813,1595,8828,1595,8839,1579,8846,1559,8813,1542xe" filled="t" fillcolor="#595B5E" stroked="f">
                <v:path arrowok="t"/>
                <v:fill type="solid"/>
              </v:shape>
            </v:group>
            <v:group style="position:absolute;left:8836;top:1588;width:68;height:106" coordorigin="8836,1588" coordsize="68,106">
              <v:shape style="position:absolute;left:8836;top:1588;width:68;height:106" coordorigin="8836,1588" coordsize="68,106" path="m8841,1588l8840,1591,8838,1593,8836,1596,8868,1694,8887,1686,8904,1676,8841,1588xe" filled="t" fillcolor="#595B5E" stroked="f">
                <v:path arrowok="t"/>
                <v:fill type="solid"/>
              </v:shape>
            </v:group>
            <v:group style="position:absolute;left:8838;top:1704;width:24;height:29" coordorigin="8838,1704" coordsize="24,29">
              <v:shape style="position:absolute;left:8838;top:1704;width:24;height:29" coordorigin="8838,1704" coordsize="24,29" path="m8858,1704l8838,1721,8862,1732,8858,1704xe" filled="t" fillcolor="#595B5E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изменяется</w:t>
      </w:r>
      <w:r>
        <w:rPr>
          <w:rFonts w:ascii="Calibri" w:hAnsi="Calibri" w:cs="Calibri" w:eastAsia="Calibri"/>
          <w:b w:val="0"/>
          <w:bCs w:val="0"/>
          <w:color w:val="000001"/>
          <w:spacing w:val="4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следующим</w:t>
      </w:r>
      <w:r>
        <w:rPr>
          <w:rFonts w:ascii="Calibri" w:hAnsi="Calibri" w:cs="Calibri" w:eastAsia="Calibri"/>
          <w:b w:val="0"/>
          <w:bCs w:val="0"/>
          <w:color w:val="000001"/>
          <w:spacing w:val="4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образом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: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ОХЛАЖДЕНИЕ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/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ОСУШЕНИЕ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1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746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ОБОГРЕВ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80" w:lineRule="exact" w:before="8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746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РЕЖИМ</w:t>
      </w:r>
      <w:r>
        <w:rPr>
          <w:rFonts w:ascii="Calibri" w:hAnsi="Calibri" w:cs="Calibri" w:eastAsia="Calibri"/>
          <w:b w:val="0"/>
          <w:bCs w:val="0"/>
          <w:color w:val="000001"/>
          <w:spacing w:val="-2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SMART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after="0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06" w:h="16840"/>
          <w:pgMar w:top="1580" w:bottom="0" w:left="260" w:right="340"/>
          <w:cols w:num="5" w:equalWidth="0">
            <w:col w:w="1280" w:space="40"/>
            <w:col w:w="690" w:space="325"/>
            <w:col w:w="2843" w:space="40"/>
            <w:col w:w="1155" w:space="541"/>
            <w:col w:w="4392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after="0" w:line="260" w:lineRule="exact"/>
        <w:rPr>
          <w:sz w:val="26"/>
          <w:szCs w:val="26"/>
        </w:rPr>
        <w:sectPr>
          <w:type w:val="continuous"/>
          <w:pgSz w:w="11906" w:h="16840"/>
          <w:pgMar w:top="1580" w:bottom="0" w:left="260" w:right="340"/>
        </w:sectPr>
      </w:pPr>
    </w:p>
    <w:p>
      <w:pPr>
        <w:pStyle w:val="Heading3"/>
        <w:spacing w:before="55"/>
        <w:ind w:left="591" w:right="0"/>
        <w:jc w:val="left"/>
      </w:pPr>
      <w:r>
        <w:rPr/>
        <w:pict>
          <v:group style="position:absolute;margin-left:151.738007pt;margin-top:-13.576784pt;width:63.483592pt;height:33.804381pt;mso-position-horizontal-relative:page;mso-position-vertical-relative:paragraph;z-index:-7988" coordorigin="3035,-272" coordsize="1270,676">
            <v:group style="position:absolute;left:3045;top:-262;width:895;height:410" coordorigin="3045,-262" coordsize="895,410">
              <v:shape style="position:absolute;left:3045;top:-262;width:895;height:410" coordorigin="3045,-262" coordsize="895,410" path="m3803,-262l3079,-262,3067,-257,3058,-248,3049,-239,3045,-228,3045,115,3049,126,3067,144,3079,149,3906,149,3917,144,3935,126,3939,115,3939,-134,3911,-208,3861,-248,3803,-262xe" filled="t" fillcolor="#C3C3C4" stroked="f">
                <v:path arrowok="t"/>
                <v:fill type="solid"/>
              </v:shape>
            </v:group>
            <v:group style="position:absolute;left:3045;top:-262;width:895;height:410" coordorigin="3045,-262" coordsize="895,410">
              <v:shape style="position:absolute;left:3045;top:-262;width:895;height:410" coordorigin="3045,-262" coordsize="895,410" path="m3939,103l3939,115,3935,126,3926,135,3917,144,3906,149,3894,149,3090,149,3079,149,3067,144,3058,135,3049,126,3045,115,3045,103,3045,-216,3045,-228,3049,-239,3058,-248,3067,-257,3079,-262,3090,-262,3803,-262,3861,-248,3911,-208,3937,-153,3939,-134,3939,103xe" filled="f" stroked="t" strokeweight=".25pt" strokecolor="#050100">
                <v:path arrowok="t"/>
              </v:shape>
            </v:group>
            <v:group style="position:absolute;left:3235;top:-142;width:581;height:137" coordorigin="3235,-142" coordsize="581,137">
              <v:shape style="position:absolute;left:3235;top:-142;width:581;height:137" coordorigin="3235,-142" coordsize="581,137" path="m3784,-139l3752,-139,3751,-8,3752,-8,3752,-7,3784,-7,3788,-8,3806,-24,3763,-24,3763,-123,3806,-123,3803,-128,3800,-132,3796,-136,3792,-137,3788,-139,3784,-139xe" filled="t" fillcolor="#6B6E74" stroked="f">
                <v:path arrowok="t"/>
                <v:fill type="solid"/>
              </v:shape>
              <v:shape style="position:absolute;left:3235;top:-142;width:581;height:137" coordorigin="3235,-142" coordsize="581,137" path="m3806,-123l3763,-123,3778,-122,3784,-122,3788,-121,3803,-88,3803,-64,3783,-24,3806,-24,3810,-33,3812,-40,3815,-55,3815,-64,3815,-88,3814,-96,3810,-114,3807,-122,3806,-123xe" filled="t" fillcolor="#6B6E74" stroked="f">
                <v:path arrowok="t"/>
                <v:fill type="solid"/>
              </v:shape>
              <v:shape style="position:absolute;left:3235;top:-142;width:581;height:137" coordorigin="3235,-142" coordsize="581,137" path="m3682,-139l3681,-8,3682,-8,3682,-7,3738,-7,3739,-23,3692,-24,3693,-68,3733,-68,3734,-83,3692,-84,3693,-123,3736,-123,3737,-138,3682,-139xe" filled="t" fillcolor="#6B6E74" stroked="f">
                <v:path arrowok="t"/>
                <v:fill type="solid"/>
              </v:shape>
              <v:shape style="position:absolute;left:3235;top:-142;width:581;height:137" coordorigin="3235,-142" coordsize="581,137" path="m3733,-68l3693,-68,3733,-67,3733,-68xe" filled="t" fillcolor="#6B6E74" stroked="f">
                <v:path arrowok="t"/>
                <v:fill type="solid"/>
              </v:shape>
              <v:shape style="position:absolute;left:3235;top:-142;width:581;height:137" coordorigin="3235,-142" coordsize="581,137" path="m3736,-123l3693,-123,3736,-122,3736,-123xe" filled="t" fillcolor="#6B6E74" stroked="f">
                <v:path arrowok="t"/>
                <v:fill type="solid"/>
              </v:shape>
              <v:shape style="position:absolute;left:3235;top:-142;width:581;height:137" coordorigin="3235,-142" coordsize="581,137" path="m3611,-139l3610,-8,3611,-8,3611,-7,3668,-7,3668,-23,3621,-24,3622,-68,3663,-68,3664,-83,3621,-84,3622,-123,3666,-123,3667,-138,3611,-139xe" filled="t" fillcolor="#6B6E74" stroked="f">
                <v:path arrowok="t"/>
                <v:fill type="solid"/>
              </v:shape>
              <v:shape style="position:absolute;left:3235;top:-142;width:581;height:137" coordorigin="3235,-142" coordsize="581,137" path="m3663,-68l3622,-68,3663,-67,3663,-68xe" filled="t" fillcolor="#6B6E74" stroked="f">
                <v:path arrowok="t"/>
                <v:fill type="solid"/>
              </v:shape>
              <v:shape style="position:absolute;left:3235;top:-142;width:581;height:137" coordorigin="3235,-142" coordsize="581,137" path="m3666,-123l3622,-123,3666,-122,3666,-123xe" filled="t" fillcolor="#6B6E74" stroked="f">
                <v:path arrowok="t"/>
                <v:fill type="solid"/>
              </v:shape>
              <v:shape style="position:absolute;left:3235;top:-142;width:581;height:137" coordorigin="3235,-142" coordsize="581,137" path="m3574,-139l3540,-139,3539,-8,3540,-8,3540,-7,3550,-7,3551,-61,3582,-61,3588,-64,3596,-77,3551,-77,3551,-123,3595,-123,3595,-124,3581,-138,3578,-139,3574,-139xe" filled="t" fillcolor="#6B6E74" stroked="f">
                <v:path arrowok="t"/>
                <v:fill type="solid"/>
              </v:shape>
              <v:shape style="position:absolute;left:3235;top:-142;width:581;height:137" coordorigin="3235,-142" coordsize="581,137" path="m3582,-61l3551,-61,3570,-60,3581,-60,3582,-61xe" filled="t" fillcolor="#6B6E74" stroked="f">
                <v:path arrowok="t"/>
                <v:fill type="solid"/>
              </v:shape>
              <v:shape style="position:absolute;left:3235;top:-142;width:581;height:137" coordorigin="3235,-142" coordsize="581,137" path="m3595,-123l3551,-123,3570,-122,3574,-122,3577,-122,3587,-105,3587,-93,3585,-87,3583,-83,3580,-79,3576,-77,3596,-77,3597,-80,3599,-90,3599,-107,3598,-113,3597,-119,3595,-123xe" filled="t" fillcolor="#6B6E74" stroked="f">
                <v:path arrowok="t"/>
                <v:fill type="solid"/>
              </v:shape>
              <v:shape style="position:absolute;left:3235;top:-142;width:581;height:137" coordorigin="3235,-142" coordsize="581,137" path="m3477,-52l3466,-51,3466,-50,3465,-50,3466,-41,3467,-33,3471,-23,3472,-19,3476,-14,3481,-10,3486,-7,3492,-5,3504,-5,3523,-22,3494,-22,3490,-23,3487,-26,3484,-28,3481,-31,3480,-36,3478,-40,3477,-45,3477,-52xe" filled="t" fillcolor="#6B6E74" stroked="f">
                <v:path arrowok="t"/>
                <v:fill type="solid"/>
              </v:shape>
              <v:shape style="position:absolute;left:3235;top:-142;width:581;height:137" coordorigin="3235,-142" coordsize="581,137" path="m3502,-142l3491,-142,3486,-140,3482,-137,3477,-134,3474,-129,3471,-123,3469,-118,3468,-111,3469,-98,3469,-93,3473,-83,3476,-79,3479,-76,3482,-73,3487,-70,3501,-64,3506,-62,3516,-47,3516,-39,3515,-36,3513,-29,3511,-27,3508,-25,3505,-23,3502,-22,3523,-22,3526,-31,3528,-38,3527,-52,3489,-89,3484,-92,3481,-98,3480,-101,3480,-111,3481,-115,3484,-119,3486,-123,3490,-125,3521,-125,3519,-129,3516,-133,3507,-140,3502,-142xe" filled="t" fillcolor="#6B6E74" stroked="f">
                <v:path arrowok="t"/>
                <v:fill type="solid"/>
              </v:shape>
              <v:shape style="position:absolute;left:3235;top:-142;width:581;height:137" coordorigin="3235,-142" coordsize="581,137" path="m3521,-125l3502,-125,3506,-123,3509,-118,3512,-115,3513,-108,3514,-101,3514,-99,3524,-101,3525,-109,3524,-116,3521,-123,3521,-125xe" filled="t" fillcolor="#6B6E74" stroked="f">
                <v:path arrowok="t"/>
                <v:fill type="solid"/>
              </v:shape>
              <v:shape style="position:absolute;left:3235;top:-142;width:581;height:137" coordorigin="3235,-142" coordsize="581,137" path="m3364,-139l3363,-8,3364,-8,3364,-7,3374,-7,3374,-106,3388,-106,3375,-139,3364,-139xe" filled="t" fillcolor="#6B6E74" stroked="f">
                <v:path arrowok="t"/>
                <v:fill type="solid"/>
              </v:shape>
              <v:shape style="position:absolute;left:3235;top:-142;width:581;height:137" coordorigin="3235,-142" coordsize="581,137" path="m3388,-106l3374,-106,3413,-8,3424,-7,3424,-41,3413,-41,3388,-106xe" filled="t" fillcolor="#6B6E74" stroked="f">
                <v:path arrowok="t"/>
                <v:fill type="solid"/>
              </v:shape>
              <v:shape style="position:absolute;left:3235;top:-142;width:581;height:137" coordorigin="3235,-142" coordsize="581,137" path="m3414,-139l3413,-41,3424,-41,3425,-138,3414,-139xe" filled="t" fillcolor="#6B6E74" stroked="f">
                <v:path arrowok="t"/>
                <v:fill type="solid"/>
              </v:shape>
              <v:shape style="position:absolute;left:3235;top:-142;width:581;height:137" coordorigin="3235,-142" coordsize="581,137" path="m3235,-139l3235,-8,3235,-8,3235,-7,3245,-7,3245,-9,3246,-67,3281,-67,3282,-83,3245,-83,3245,-85,3246,-123,3286,-123,3287,-138,3235,-139xe" filled="t" fillcolor="#6B6E74" stroked="f">
                <v:path arrowok="t"/>
                <v:fill type="solid"/>
              </v:shape>
              <v:shape style="position:absolute;left:3235;top:-142;width:581;height:137" coordorigin="3235,-142" coordsize="581,137" path="m3314,-139l3284,-7,3296,-7,3305,-47,3348,-47,3344,-62,3308,-62,3318,-106,3319,-113,3320,-119,3331,-119,3326,-139,3314,-139xe" filled="t" fillcolor="#6B6E74" stroked="f">
                <v:path arrowok="t"/>
                <v:fill type="solid"/>
              </v:shape>
              <v:shape style="position:absolute;left:3235;top:-142;width:581;height:137" coordorigin="3235,-142" coordsize="581,137" path="m3348,-47l3305,-47,3336,-46,3344,-8,3356,-7,3357,-7,3348,-47xe" filled="t" fillcolor="#6B6E74" stroked="f">
                <v:path arrowok="t"/>
                <v:fill type="solid"/>
              </v:shape>
              <v:shape style="position:absolute;left:3235;top:-142;width:581;height:137" coordorigin="3235,-142" coordsize="581,137" path="m3331,-119l3320,-119,3321,-112,3322,-106,3332,-62,3344,-62,3331,-119xe" filled="t" fillcolor="#6B6E74" stroked="f">
                <v:path arrowok="t"/>
                <v:fill type="solid"/>
              </v:shape>
              <v:shape style="position:absolute;left:3235;top:-142;width:581;height:137" coordorigin="3235,-142" coordsize="581,137" path="m3281,-67l3246,-67,3281,-66,3281,-67xe" filled="t" fillcolor="#6B6E74" stroked="f">
                <v:path arrowok="t"/>
                <v:fill type="solid"/>
              </v:shape>
              <v:shape style="position:absolute;left:3235;top:-142;width:581;height:137" coordorigin="3235,-142" coordsize="581,137" path="m3286,-123l3246,-123,3286,-122,3286,-123xe" filled="t" fillcolor="#6B6E74" stroked="f">
                <v:path arrowok="t"/>
                <v:fill type="solid"/>
              </v:shape>
            </v:group>
            <v:group style="position:absolute;left:3869;top:6;width:432;height:396" coordorigin="3869,6" coordsize="432,396">
              <v:shape style="position:absolute;left:3869;top:6;width:432;height:396" coordorigin="3869,6" coordsize="432,396" path="m3966,211l3943,211,3922,215,3909,224,3917,242,3932,257,3951,269,3968,280,3996,305,4050,348,4111,368,4143,370,4141,379,4143,395,4157,402,4170,398,4227,369,4280,315,4302,262,4300,250,4291,243,4275,240,4269,234,4265,219,4011,219,3986,213,3966,211xe" filled="t" fillcolor="#41529A" stroked="f">
                <v:path arrowok="t"/>
                <v:fill type="solid"/>
              </v:shape>
              <v:shape style="position:absolute;left:3869;top:6;width:432;height:396" coordorigin="3869,6" coordsize="432,396" path="m3898,6l3879,8,3869,31,3872,49,3877,57,4008,217,4011,219,4265,219,4265,217,4262,194,4236,128,4222,106,4024,106,3923,18,3915,13,3898,6xe" filled="t" fillcolor="#41529A" stroked="f">
                <v:path arrowok="t"/>
                <v:fill type="solid"/>
              </v:shape>
              <v:shape style="position:absolute;left:3869;top:6;width:432;height:396" coordorigin="3869,6" coordsize="432,396" path="m4062,80l4051,81,4039,83,4030,91,4024,106,4222,106,4216,98,4205,83,4202,80,4062,80xe" filled="t" fillcolor="#41529A" stroked="f">
                <v:path arrowok="t"/>
                <v:fill type="solid"/>
              </v:shape>
              <v:shape style="position:absolute;left:3869;top:6;width:432;height:396" coordorigin="3869,6" coordsize="432,396" path="m4110,54l4097,54,4087,59,4080,78,4072,80,4202,80,4194,70,4183,59,4181,58,4132,58,4122,56,4110,54xe" filled="t" fillcolor="#41529A" stroked="f">
                <v:path arrowok="t"/>
                <v:fill type="solid"/>
              </v:shape>
              <v:shape style="position:absolute;left:3869;top:6;width:432;height:396" coordorigin="3869,6" coordsize="432,396" path="m4152,45l4143,48,4136,57,4132,58,4181,58,4172,51,4161,46,4152,45xe" filled="t" fillcolor="#41529A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402.643494pt;margin-top:-48.683056pt;width:40.775pt;height:36.902784pt;mso-position-horizontal-relative:page;mso-position-vertical-relative:paragraph;z-index:-7982" coordorigin="8053,-974" coordsize="815,738">
            <v:group style="position:absolute;left:8057;top:-969;width:807;height:388" coordorigin="8057,-969" coordsize="807,388">
              <v:shape style="position:absolute;left:8057;top:-969;width:807;height:388" coordorigin="8057,-969" coordsize="807,388" path="m8864,-921l8859,-943,8845,-959,8825,-968,8106,-969,8084,-964,8067,-951,8058,-931,8057,-630,8062,-609,8076,-592,8096,-583,8816,-582,8837,-587,8854,-601,8863,-620,8864,-921xe" filled="f" stroked="t" strokeweight=".423pt" strokecolor="#A0A3A8">
                <v:path arrowok="t"/>
              </v:shape>
            </v:group>
            <v:group style="position:absolute;left:8254;top:-837;width:61;height:122" coordorigin="8254,-837" coordsize="61,122">
              <v:shape style="position:absolute;left:8254;top:-837;width:61;height:122" coordorigin="8254,-837" coordsize="61,122" path="m8254,-837l8254,-715,8315,-776,8254,-837xe" filled="t" fillcolor="#7E594B" stroked="f">
                <v:path arrowok="t"/>
                <v:fill type="solid"/>
              </v:shape>
            </v:group>
            <v:group style="position:absolute;left:8151;top:-837;width:61;height:122" coordorigin="8151,-837" coordsize="61,122">
              <v:shape style="position:absolute;left:8151;top:-837;width:61;height:122" coordorigin="8151,-837" coordsize="61,122" path="m8212,-837l8151,-776,8212,-715,8212,-837xe" filled="t" fillcolor="#7E594B" stroked="f">
                <v:path arrowok="t"/>
                <v:fill type="solid"/>
              </v:shape>
            </v:group>
            <v:group style="position:absolute;left:8368;top:-836;width:396;height:120" coordorigin="8368,-836" coordsize="396,120">
              <v:shape style="position:absolute;left:8368;top:-836;width:396;height:120" coordorigin="8368,-836" coordsize="396,120" path="m8732,-836l8717,-836,8709,-833,8696,-824,8691,-816,8687,-806,8684,-797,8682,-786,8682,-763,8684,-753,8687,-744,8691,-735,8696,-728,8710,-718,8718,-716,8733,-716,8760,-731,8721,-731,8715,-733,8711,-736,8706,-739,8702,-744,8699,-751,8697,-757,8696,-766,8696,-784,8697,-792,8699,-799,8700,-803,8713,-818,8716,-820,8721,-821,8755,-821,8752,-825,8748,-829,8743,-832,8738,-834,8732,-836xe" filled="t" fillcolor="#6B6E74" stroked="f">
                <v:path arrowok="t"/>
                <v:fill type="solid"/>
              </v:shape>
              <v:shape style="position:absolute;left:8368;top:-836;width:396;height:120" coordorigin="8368,-836" coordsize="396,120" path="m8726,-778l8725,-763,8726,-763,8726,-762,8751,-762,8750,-742,8748,-740,8745,-737,8735,-732,8731,-731,8760,-731,8763,-734,8763,-777,8726,-778xe" filled="t" fillcolor="#6B6E74" stroked="f">
                <v:path arrowok="t"/>
                <v:fill type="solid"/>
              </v:shape>
              <v:shape style="position:absolute;left:8368;top:-836;width:396;height:120" coordorigin="8368,-836" coordsize="396,120" path="m8755,-821l8730,-821,8734,-820,8737,-818,8741,-816,8743,-814,8745,-810,8747,-807,8749,-803,8750,-796,8761,-800,8762,-800,8760,-809,8758,-815,8755,-820,8755,-821xe" filled="t" fillcolor="#6B6E74" stroked="f">
                <v:path arrowok="t"/>
                <v:fill type="solid"/>
              </v:shape>
              <v:shape style="position:absolute;left:8368;top:-836;width:396;height:120" coordorigin="8368,-836" coordsize="396,120" path="m8599,-834l8598,-718,8599,-718,8599,-717,8610,-717,8611,-804,8626,-804,8611,-833,8599,-834xe" filled="t" fillcolor="#6B6E74" stroked="f">
                <v:path arrowok="t"/>
                <v:fill type="solid"/>
              </v:shape>
              <v:shape style="position:absolute;left:8368;top:-836;width:396;height:120" coordorigin="8368,-836" coordsize="396,120" path="m8626,-804l8611,-804,8654,-718,8667,-717,8667,-747,8655,-747,8626,-804xe" filled="t" fillcolor="#6B6E74" stroked="f">
                <v:path arrowok="t"/>
                <v:fill type="solid"/>
              </v:shape>
              <v:shape style="position:absolute;left:8368;top:-836;width:396;height:120" coordorigin="8368,-836" coordsize="396,120" path="m8656,-834l8655,-747,8667,-747,8667,-833,8656,-834xe" filled="t" fillcolor="#6B6E74" stroked="f">
                <v:path arrowok="t"/>
                <v:fill type="solid"/>
              </v:shape>
              <v:shape style="position:absolute;left:8368;top:-836;width:396;height:120" coordorigin="8368,-836" coordsize="396,120" path="m8568,-834l8567,-718,8568,-718,8568,-717,8579,-717,8580,-830,8579,-830,8579,-832,8580,-832,8580,-833,8568,-834xe" filled="t" fillcolor="#6B6E74" stroked="f">
                <v:path arrowok="t"/>
                <v:fill type="solid"/>
              </v:shape>
              <v:shape style="position:absolute;left:8368;top:-836;width:396;height:120" coordorigin="8368,-836" coordsize="396,120" path="m8580,-832l8579,-832,8579,-830,8580,-830,8580,-832xe" filled="t" fillcolor="#6B6E74" stroked="f">
                <v:path arrowok="t"/>
                <v:fill type="solid"/>
              </v:shape>
              <v:shape style="position:absolute;left:8368;top:-836;width:396;height:120" coordorigin="8368,-836" coordsize="396,120" path="m8479,-718l8467,-718,8467,-717,8479,-717,8479,-718xe" filled="t" fillcolor="#6B6E74" stroked="f">
                <v:path arrowok="t"/>
                <v:fill type="solid"/>
              </v:shape>
              <v:shape style="position:absolute;left:8368;top:-836;width:396;height:120" coordorigin="8368,-836" coordsize="396,120" path="m8512,-814l8500,-814,8500,-812,8501,-809,8520,-718,8531,-717,8537,-742,8526,-742,8525,-752,8523,-763,8520,-775,8512,-814xe" filled="t" fillcolor="#6B6E74" stroked="f">
                <v:path arrowok="t"/>
                <v:fill type="solid"/>
              </v:shape>
              <v:shape style="position:absolute;left:8368;top:-836;width:396;height:120" coordorigin="8368,-836" coordsize="396,120" path="m8445,-834l8444,-834,8467,-718,8467,-718,8479,-718,8484,-741,8473,-741,8471,-753,8457,-833,8445,-834xe" filled="t" fillcolor="#6B6E74" stroked="f">
                <v:path arrowok="t"/>
                <v:fill type="solid"/>
              </v:shape>
              <v:shape style="position:absolute;left:8368;top:-836;width:396;height:120" coordorigin="8368,-836" coordsize="396,120" path="m8493,-834l8476,-756,8476,-754,8475,-749,8473,-741,8484,-741,8498,-805,8499,-811,8500,-814,8512,-814,8508,-833,8493,-834xe" filled="t" fillcolor="#6B6E74" stroked="f">
                <v:path arrowok="t"/>
                <v:fill type="solid"/>
              </v:shape>
              <v:shape style="position:absolute;left:8368;top:-836;width:396;height:120" coordorigin="8368,-836" coordsize="396,120" path="m8556,-834l8544,-834,8529,-760,8528,-753,8527,-747,8526,-742,8537,-742,8556,-834xe" filled="t" fillcolor="#6B6E74" stroked="f">
                <v:path arrowok="t"/>
                <v:fill type="solid"/>
              </v:shape>
              <v:shape style="position:absolute;left:8368;top:-836;width:396;height:120" coordorigin="8368,-836" coordsize="396,120" path="m8380,-757l8369,-756,8369,-755,8368,-755,8368,-747,8369,-740,8372,-734,8375,-728,8380,-723,8385,-720,8391,-717,8397,-715,8412,-715,8433,-731,8400,-731,8396,-732,8381,-751,8380,-757xe" filled="t" fillcolor="#6B6E74" stroked="f">
                <v:path arrowok="t"/>
                <v:fill type="solid"/>
              </v:shape>
              <v:shape style="position:absolute;left:8368;top:-836;width:396;height:120" coordorigin="8368,-836" coordsize="396,120" path="m8409,-836l8396,-836,8391,-835,8371,-809,8371,-797,8372,-793,8374,-789,8376,-784,8379,-781,8384,-778,8387,-775,8392,-773,8400,-770,8408,-768,8425,-753,8425,-746,8409,-731,8433,-731,8437,-739,8438,-745,8438,-757,8437,-763,8434,-768,8432,-772,8394,-790,8389,-792,8387,-795,8385,-797,8384,-800,8384,-809,8385,-813,8391,-819,8396,-821,8430,-821,8428,-825,8424,-829,8414,-834,8409,-836xe" filled="t" fillcolor="#6B6E74" stroked="f">
                <v:path arrowok="t"/>
                <v:fill type="solid"/>
              </v:shape>
              <v:shape style="position:absolute;left:8368;top:-836;width:396;height:120" coordorigin="8368,-836" coordsize="396,120" path="m8430,-821l8409,-821,8414,-819,8417,-815,8420,-812,8422,-807,8422,-800,8434,-800,8435,-808,8434,-814,8431,-819,8430,-821xe" filled="t" fillcolor="#6B6E74" stroked="f">
                <v:path arrowok="t"/>
                <v:fill type="solid"/>
              </v:shape>
            </v:group>
            <v:group style="position:absolute;left:8364;top:-672;width:465;height:426" coordorigin="8364,-672" coordsize="465,426">
              <v:shape style="position:absolute;left:8364;top:-672;width:465;height:426" coordorigin="8364,-672" coordsize="465,426" path="m8468,-452l8445,-451,8423,-448,8408,-441,8414,-421,8428,-405,8446,-392,8464,-380,8493,-355,8546,-312,8611,-285,8657,-280,8655,-272,8656,-256,8667,-246,8681,-249,8740,-276,8790,-321,8826,-381,8829,-395,8827,-407,8819,-416,8805,-420,8796,-425,8790,-441,8790,-443,8514,-443,8488,-449,8468,-452xe" filled="t" fillcolor="#41529A" stroked="f">
                <v:path arrowok="t"/>
                <v:fill type="solid"/>
              </v:shape>
              <v:shape style="position:absolute;left:8364;top:-672;width:465;height:426" coordorigin="8364,-672" coordsize="465,426" path="m8377,-672l8364,-649,8364,-630,8369,-619,8511,-445,8514,-443,8790,-443,8786,-463,8782,-487,8756,-546,8754,-549,8527,-549,8420,-660,8413,-664,8396,-672,8377,-672xe" filled="t" fillcolor="#41529A" stroked="f">
                <v:path arrowok="t"/>
                <v:fill type="solid"/>
              </v:shape>
              <v:shape style="position:absolute;left:8364;top:-672;width:465;height:426" coordorigin="8364,-672" coordsize="465,426" path="m8559,-591l8547,-590,8537,-583,8530,-570,8527,-549,8754,-549,8747,-560,8736,-575,8725,-590,8581,-590,8571,-591,8559,-591xe" filled="t" fillcolor="#41529A" stroked="f">
                <v:path arrowok="t"/>
                <v:fill type="solid"/>
              </v:shape>
              <v:shape style="position:absolute;left:8364;top:-672;width:465;height:426" coordorigin="8364,-672" coordsize="465,426" path="m8613,-622l8602,-619,8594,-610,8591,-594,8588,-590,8581,-590,8725,-590,8714,-603,8702,-614,8696,-619,8647,-619,8638,-619,8626,-621,8613,-622xe" filled="t" fillcolor="#41529A" stroked="f">
                <v:path arrowok="t"/>
                <v:fill type="solid"/>
              </v:shape>
              <v:shape style="position:absolute;left:8364;top:-672;width:465;height:426" coordorigin="8364,-672" coordsize="465,426" path="m8669,-631l8660,-629,8652,-621,8647,-619,8696,-619,8690,-623,8679,-629,8669,-631xe" filled="t" fillcolor="#41529A" stroked="f">
                <v:path arrowok="t"/>
                <v:fill type="solid"/>
              </v:shape>
            </v:group>
            <w10:wrap type="none"/>
          </v:group>
        </w:pict>
      </w:r>
      <w:r>
        <w:rPr>
          <w:b w:val="0"/>
          <w:bCs w:val="0"/>
          <w:color w:val="87898E"/>
          <w:spacing w:val="0"/>
          <w:w w:val="100"/>
        </w:rPr>
        <w:t>2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9"/>
        <w:spacing w:line="256" w:lineRule="exact"/>
        <w:ind w:left="946" w:right="738"/>
        <w:jc w:val="left"/>
        <w:rPr>
          <w:rFonts w:ascii="Calibri" w:hAnsi="Calibri" w:cs="Calibri" w:eastAsia="Calibri"/>
          <w:b w:val="0"/>
          <w:bCs w:val="0"/>
        </w:rPr>
      </w:pPr>
      <w:r>
        <w:rPr>
          <w:rFonts w:ascii="Calibri" w:hAnsi="Calibri" w:cs="Calibri" w:eastAsia="Calibri"/>
          <w:color w:val="000001"/>
          <w:spacing w:val="0"/>
          <w:w w:val="100"/>
        </w:rPr>
        <w:t>Управление</w:t>
      </w:r>
      <w:r>
        <w:rPr>
          <w:rFonts w:ascii="Calibri" w:hAnsi="Calibri" w:cs="Calibri" w:eastAsia="Calibri"/>
          <w:color w:val="000001"/>
          <w:spacing w:val="36"/>
          <w:w w:val="100"/>
        </w:rPr>
        <w:t> </w:t>
      </w:r>
      <w:r>
        <w:rPr>
          <w:rFonts w:ascii="Calibri" w:hAnsi="Calibri" w:cs="Calibri" w:eastAsia="Calibri"/>
          <w:color w:val="000001"/>
          <w:spacing w:val="0"/>
          <w:w w:val="100"/>
        </w:rPr>
        <w:t>скоростью</w:t>
      </w:r>
      <w:r>
        <w:rPr>
          <w:rFonts w:ascii="Calibri" w:hAnsi="Calibri" w:cs="Calibri" w:eastAsia="Calibri"/>
          <w:color w:val="000001"/>
          <w:spacing w:val="37"/>
          <w:w w:val="100"/>
        </w:rPr>
        <w:t> </w:t>
      </w:r>
      <w:r>
        <w:rPr>
          <w:rFonts w:ascii="Calibri" w:hAnsi="Calibri" w:cs="Calibri" w:eastAsia="Calibri"/>
          <w:color w:val="000001"/>
          <w:spacing w:val="0"/>
          <w:w w:val="100"/>
        </w:rPr>
        <w:t>вращения</w:t>
      </w:r>
      <w:r>
        <w:rPr>
          <w:rFonts w:ascii="Calibri" w:hAnsi="Calibri" w:cs="Calibri" w:eastAsia="Calibri"/>
          <w:color w:val="000001"/>
          <w:spacing w:val="0"/>
          <w:w w:val="102"/>
        </w:rPr>
        <w:t> </w:t>
      </w:r>
      <w:r>
        <w:rPr>
          <w:rFonts w:ascii="Calibri" w:hAnsi="Calibri" w:cs="Calibri" w:eastAsia="Calibri"/>
          <w:color w:val="000001"/>
          <w:spacing w:val="0"/>
          <w:w w:val="100"/>
        </w:rPr>
        <w:t>вентилятора</w:t>
      </w:r>
      <w:r>
        <w:rPr>
          <w:rFonts w:ascii="Calibri" w:hAnsi="Calibri" w:cs="Calibri" w:eastAsia="Calibri"/>
          <w:color w:val="000001"/>
          <w:spacing w:val="40"/>
          <w:w w:val="100"/>
        </w:rPr>
        <w:t> </w:t>
      </w:r>
      <w:r>
        <w:rPr>
          <w:rFonts w:ascii="Calibri" w:hAnsi="Calibri" w:cs="Calibri" w:eastAsia="Calibri"/>
          <w:color w:val="000001"/>
          <w:spacing w:val="0"/>
          <w:w w:val="100"/>
        </w:rPr>
        <w:t>(FAN)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240" w:lineRule="exact" w:before="16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256" w:lineRule="exact"/>
        <w:ind w:left="946" w:right="0" w:firstLine="0"/>
        <w:jc w:val="both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FAN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SPEED.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каждом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нажатии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значение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скорости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вентилятора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меняется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следующим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образом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: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08" w:lineRule="exact" w:before="89"/>
        <w:ind w:left="614" w:right="1497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spacing w:val="0"/>
          <w:w w:val="105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Регулировка</w:t>
      </w:r>
      <w:r>
        <w:rPr>
          <w:rFonts w:ascii="Calibri" w:hAnsi="Calibri" w:cs="Calibri" w:eastAsia="Calibri"/>
          <w:b w:val="0"/>
          <w:bCs w:val="0"/>
          <w:color w:val="000001"/>
          <w:spacing w:val="-2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направления</w:t>
      </w:r>
      <w:r>
        <w:rPr>
          <w:rFonts w:ascii="Calibri" w:hAnsi="Calibri" w:cs="Calibri" w:eastAsia="Calibri"/>
          <w:b w:val="0"/>
          <w:bCs w:val="0"/>
          <w:color w:val="000001"/>
          <w:spacing w:val="-24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потока</w:t>
      </w:r>
      <w:r>
        <w:rPr>
          <w:rFonts w:ascii="Calibri" w:hAnsi="Calibri" w:cs="Calibri" w:eastAsia="Calibri"/>
          <w:b w:val="0"/>
          <w:bCs w:val="0"/>
          <w:color w:val="000001"/>
          <w:spacing w:val="-24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воздуха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влево‐вправо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8" w:lineRule="exact"/>
        <w:ind w:left="614" w:right="1623" w:hanging="0"/>
        <w:jc w:val="both"/>
        <w:rPr>
          <w:rFonts w:ascii="Calibri" w:hAnsi="Calibri" w:cs="Calibri" w:eastAsia="Calibri"/>
          <w:sz w:val="20"/>
          <w:szCs w:val="20"/>
        </w:rPr>
      </w:pPr>
      <w:r>
        <w:rPr/>
        <w:pict>
          <v:group style="position:absolute;margin-left:457.159485pt;margin-top:-22.903522pt;width:25.865pt;height:12.649pt;mso-position-horizontal-relative:page;mso-position-vertical-relative:paragraph;z-index:-7983" coordorigin="9143,-458" coordsize="517,253">
            <v:group style="position:absolute;left:9147;top:-454;width:509;height:245" coordorigin="9147,-454" coordsize="509,245">
              <v:shape style="position:absolute;left:9147;top:-454;width:509;height:245" coordorigin="9147,-454" coordsize="509,245" path="m9656,-423l9648,-444,9629,-454,9178,-454,9158,-446,9148,-427,9147,-240,9155,-220,9174,-210,9626,-209,9646,-217,9656,-236,9656,-423xe" filled="f" stroked="t" strokeweight=".423pt" strokecolor="#A0A3A8">
                <v:path arrowok="t"/>
              </v:shape>
            </v:group>
            <v:group style="position:absolute;left:9271;top:-370;width:38;height:77" coordorigin="9271,-370" coordsize="38,77">
              <v:shape style="position:absolute;left:9271;top:-370;width:38;height:77" coordorigin="9271,-370" coordsize="38,77" path="m9271,-370l9271,-293,9310,-332,9271,-370xe" filled="t" fillcolor="#7E594B" stroked="f">
                <v:path arrowok="t"/>
                <v:fill type="solid"/>
              </v:shape>
            </v:group>
            <v:group style="position:absolute;left:9207;top:-370;width:39;height:77" coordorigin="9207,-370" coordsize="39,77">
              <v:shape style="position:absolute;left:9207;top:-370;width:39;height:77" coordorigin="9207,-370" coordsize="39,77" path="m9245,-370l9207,-332,9245,-293,9245,-370xe" filled="t" fillcolor="#7E594B" stroked="f">
                <v:path arrowok="t"/>
                <v:fill type="solid"/>
              </v:shape>
            </v:group>
            <v:group style="position:absolute;left:9343;top:-370;width:249;height:76" coordorigin="9343,-370" coordsize="249,76">
              <v:shape style="position:absolute;left:9343;top:-370;width:249;height:76" coordorigin="9343,-370" coordsize="249,76" path="m9573,-370l9563,-370,9559,-368,9541,-338,9541,-323,9564,-294,9574,-294,9577,-295,9581,-297,9585,-299,9589,-302,9591,-304,9566,-304,9562,-305,9559,-307,9556,-309,9554,-312,9552,-316,9551,-320,9550,-324,9550,-338,9550,-342,9552,-347,9553,-349,9561,-358,9563,-360,9566,-360,9587,-360,9586,-363,9583,-365,9580,-367,9577,-369,9573,-370xe" filled="t" fillcolor="#6B6E74" stroked="f">
                <v:path arrowok="t"/>
                <v:fill type="solid"/>
              </v:shape>
              <v:shape style="position:absolute;left:9343;top:-370;width:249;height:76" coordorigin="9343,-370" coordsize="249,76" path="m9569,-333l9568,-324,9569,-324,9569,-323,9585,-323,9584,-310,9583,-309,9581,-307,9575,-304,9572,-304,9591,-304,9592,-305,9593,-332,9569,-333xe" filled="t" fillcolor="#6B6E74" stroked="f">
                <v:path arrowok="t"/>
                <v:fill type="solid"/>
              </v:shape>
              <v:shape style="position:absolute;left:9343;top:-370;width:249;height:76" coordorigin="9343,-370" coordsize="249,76" path="m9587,-360l9572,-360,9574,-360,9576,-358,9578,-357,9580,-356,9581,-354,9582,-352,9583,-349,9584,-345,9584,-344,9591,-347,9592,-347,9591,-353,9589,-357,9587,-360xe" filled="t" fillcolor="#6B6E74" stroked="f">
                <v:path arrowok="t"/>
                <v:fill type="solid"/>
              </v:shape>
              <v:shape style="position:absolute;left:9343;top:-370;width:249;height:76" coordorigin="9343,-370" coordsize="249,76" path="m9489,-368l9488,-296,9489,-296,9489,-295,9496,-295,9496,-350,9506,-350,9497,-368,9489,-368xe" filled="t" fillcolor="#6B6E74" stroked="f">
                <v:path arrowok="t"/>
                <v:fill type="solid"/>
              </v:shape>
              <v:shape style="position:absolute;left:9343;top:-370;width:249;height:76" coordorigin="9343,-370" coordsize="249,76" path="m9506,-350l9496,-350,9524,-295,9532,-295,9532,-314,9524,-314,9506,-350xe" filled="t" fillcolor="#6B6E74" stroked="f">
                <v:path arrowok="t"/>
                <v:fill type="solid"/>
              </v:shape>
              <v:shape style="position:absolute;left:9343;top:-370;width:249;height:76" coordorigin="9343,-370" coordsize="249,76" path="m9525,-368l9524,-314,9532,-314,9532,-368,9525,-368xe" filled="t" fillcolor="#6B6E74" stroked="f">
                <v:path arrowok="t"/>
                <v:fill type="solid"/>
              </v:shape>
              <v:shape style="position:absolute;left:9343;top:-370;width:249;height:76" coordorigin="9343,-370" coordsize="249,76" path="m9469,-368l9469,-296,9469,-296,9469,-295,9476,-295,9477,-366,9476,-366,9476,-367,9477,-367,9477,-368,9469,-368xe" filled="t" fillcolor="#6B6E74" stroked="f">
                <v:path arrowok="t"/>
                <v:fill type="solid"/>
              </v:shape>
              <v:shape style="position:absolute;left:9343;top:-370;width:249;height:76" coordorigin="9343,-370" coordsize="249,76" path="m9477,-367l9476,-367,9476,-366,9477,-366,9477,-367xe" filled="t" fillcolor="#6B6E74" stroked="f">
                <v:path arrowok="t"/>
                <v:fill type="solid"/>
              </v:shape>
              <v:shape style="position:absolute;left:9343;top:-370;width:249;height:76" coordorigin="9343,-370" coordsize="249,76" path="m9413,-296l9406,-296,9406,-295,9413,-295,9413,-296xe" filled="t" fillcolor="#6B6E74" stroked="f">
                <v:path arrowok="t"/>
                <v:fill type="solid"/>
              </v:shape>
              <v:shape style="position:absolute;left:9343;top:-370;width:249;height:76" coordorigin="9343,-370" coordsize="249,76" path="m9434,-356l9426,-356,9427,-354,9428,-350,9439,-295,9446,-295,9450,-310,9443,-310,9442,-317,9441,-324,9439,-331,9434,-356xe" filled="t" fillcolor="#6B6E74" stroked="f">
                <v:path arrowok="t"/>
                <v:fill type="solid"/>
              </v:shape>
              <v:shape style="position:absolute;left:9343;top:-370;width:249;height:76" coordorigin="9343,-370" coordsize="249,76" path="m9392,-368l9391,-368,9405,-295,9406,-296,9413,-296,9417,-310,9410,-310,9409,-317,9408,-322,9400,-368,9392,-368xe" filled="t" fillcolor="#6B6E74" stroked="f">
                <v:path arrowok="t"/>
                <v:fill type="solid"/>
              </v:shape>
              <v:shape style="position:absolute;left:9343;top:-370;width:249;height:76" coordorigin="9343,-370" coordsize="249,76" path="m9422,-368l9411,-319,9411,-318,9411,-315,9410,-310,9417,-310,9425,-350,9426,-352,9426,-354,9426,-356,9434,-356,9432,-368,9422,-368xe" filled="t" fillcolor="#6B6E74" stroked="f">
                <v:path arrowok="t"/>
                <v:fill type="solid"/>
              </v:shape>
              <v:shape style="position:absolute;left:9343;top:-370;width:249;height:76" coordorigin="9343,-370" coordsize="249,76" path="m9462,-368l9454,-368,9444,-317,9444,-314,9443,-310,9450,-310,9462,-368xe" filled="t" fillcolor="#6B6E74" stroked="f">
                <v:path arrowok="t"/>
                <v:fill type="solid"/>
              </v:shape>
              <v:shape style="position:absolute;left:9343;top:-370;width:249;height:76" coordorigin="9343,-370" coordsize="249,76" path="m9351,-320l9344,-319,9344,-319,9343,-319,9354,-297,9358,-295,9362,-294,9371,-294,9374,-295,9381,-299,9383,-301,9384,-304,9363,-304,9361,-304,9356,-307,9354,-309,9352,-313,9351,-316,9351,-320xe" filled="t" fillcolor="#6B6E74" stroked="f">
                <v:path arrowok="t"/>
                <v:fill type="solid"/>
              </v:shape>
              <v:shape style="position:absolute;left:9343;top:-370;width:249;height:76" coordorigin="9343,-370" coordsize="249,76" path="m9369,-370l9361,-370,9358,-369,9352,-365,9349,-363,9346,-356,9345,-353,9345,-345,9346,-343,9347,-340,9348,-337,9369,-327,9372,-325,9376,-324,9377,-322,9379,-319,9379,-317,9379,-313,9379,-311,9378,-309,9377,-308,9375,-306,9371,-304,9369,-304,9384,-304,9387,-308,9387,-312,9387,-320,9360,-340,9356,-342,9355,-344,9354,-345,9353,-347,9353,-353,9354,-355,9356,-357,9358,-359,9361,-360,9383,-360,9381,-363,9379,-365,9373,-369,9369,-370xe" filled="t" fillcolor="#6B6E74" stroked="f">
                <v:path arrowok="t"/>
                <v:fill type="solid"/>
              </v:shape>
              <v:shape style="position:absolute;left:9343;top:-370;width:249;height:76" coordorigin="9343,-370" coordsize="249,76" path="m9383,-360l9369,-360,9372,-359,9374,-357,9376,-355,9377,-351,9378,-347,9385,-347,9386,-351,9385,-353,9385,-356,9383,-360xe" filled="t" fillcolor="#6B6E74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338.923004pt;margin-top:39.886761pt;width:171.666pt;height:30.338422pt;mso-position-horizontal-relative:page;mso-position-vertical-relative:paragraph;z-index:-7981" coordorigin="6778,798" coordsize="3433,607">
            <v:group style="position:absolute;left:6959;top:808;width:329;height:587" coordorigin="6959,808" coordsize="329,587">
              <v:shape style="position:absolute;left:6959;top:808;width:329;height:587" coordorigin="6959,808" coordsize="329,587" path="m7109,808l7045,827,6995,868,6965,926,6959,972,6959,1235,6973,1297,7010,1348,7067,1382,7138,1395,7161,1391,7220,1364,7264,1316,7286,1254,7288,1231,7288,968,7274,905,7237,854,7180,820,7109,808xe" filled="t" fillcolor="#C3C3C4" stroked="f">
                <v:path arrowok="t"/>
                <v:fill type="solid"/>
              </v:shape>
            </v:group>
            <v:group style="position:absolute;left:7236;top:961;width:106;height:2" coordorigin="7236,961" coordsize="106,2">
              <v:shape style="position:absolute;left:7236;top:961;width:106;height:2" coordorigin="7236,961" coordsize="106,0" path="m7236,961l7342,961e" filled="f" stroked="t" strokeweight=".565pt" strokecolor="#231F21">
                <v:path arrowok="t"/>
              </v:shape>
            </v:group>
            <v:group style="position:absolute;left:7315;top:941;width:90;height:55" coordorigin="7315,941" coordsize="90,55">
              <v:shape style="position:absolute;left:7315;top:941;width:90;height:55" coordorigin="7315,941" coordsize="90,55" path="m7327,941l7331,964,7326,981,7319,993,7315,996,7406,961,7327,941xe" filled="t" fillcolor="#231F21" stroked="f">
                <v:path arrowok="t"/>
                <v:fill type="solid"/>
              </v:shape>
            </v:group>
            <v:group style="position:absolute;left:7315;top:941;width:90;height:55" coordorigin="7315,941" coordsize="90,55">
              <v:shape style="position:absolute;left:7315;top:941;width:90;height:55" coordorigin="7315,941" coordsize="90,55" path="m7315,996l7319,993,7326,981,7331,964,7327,941,7406,961,7315,996xe" filled="f" stroked="t" strokeweight=".283pt" strokecolor="#231F21">
                <v:path arrowok="t"/>
              </v:shape>
            </v:group>
            <v:group style="position:absolute;left:6787;top:974;width:114;height:2" coordorigin="6787,974" coordsize="114,2">
              <v:shape style="position:absolute;left:6787;top:974;width:114;height:2" coordorigin="6787,974" coordsize="114,0" path="m6787,974l6901,974e" filled="f" stroked="t" strokeweight=".565pt" strokecolor="#231F21">
                <v:path arrowok="t"/>
              </v:shape>
            </v:group>
            <v:group style="position:absolute;left:6857;top:951;width:128;height:55" coordorigin="6857,951" coordsize="128,55">
              <v:shape style="position:absolute;left:6857;top:951;width:128;height:55" coordorigin="6857,951" coordsize="128,55" path="m6868,951l6873,974,6868,991,6861,1002,6857,1006,6986,976,6868,951xe" filled="t" fillcolor="#231F21" stroked="f">
                <v:path arrowok="t"/>
                <v:fill type="solid"/>
              </v:shape>
            </v:group>
            <v:group style="position:absolute;left:6857;top:951;width:128;height:55" coordorigin="6857,951" coordsize="128,55">
              <v:shape style="position:absolute;left:6857;top:951;width:128;height:55" coordorigin="6857,951" coordsize="128,55" path="m6857,1006l6861,1002,6868,991,6873,974,6868,951,6986,976,6857,1006xe" filled="f" stroked="t" strokeweight=".283pt" strokecolor="#231F21">
                <v:path arrowok="t"/>
              </v:shape>
            </v:group>
            <v:group style="position:absolute;left:9934;top:917;width:57;height:107" coordorigin="9934,917" coordsize="57,107">
              <v:shape style="position:absolute;left:9934;top:917;width:57;height:107" coordorigin="9934,917" coordsize="57,107" path="m9992,917l9968,917,9934,1014,9953,1020,9973,1024,9992,917xe" filled="t" fillcolor="#595B5E" stroked="f">
                <v:path arrowok="t"/>
                <v:fill type="solid"/>
              </v:shape>
            </v:group>
            <v:group style="position:absolute;left:9979;top:917;width:43;height:112" coordorigin="9979,917" coordsize="43,112">
              <v:shape style="position:absolute;left:9979;top:917;width:43;height:112" coordorigin="9979,917" coordsize="43,112" path="m10022,917l9997,917,9979,1025,9998,1028,10019,1029,10022,917xe" filled="t" fillcolor="#595B5E" stroked="f">
                <v:path arrowok="t"/>
                <v:fill type="solid"/>
              </v:shape>
            </v:group>
            <v:group style="position:absolute;left:9892;top:917;width:71;height:90" coordorigin="9892,917" coordsize="71,90">
              <v:shape style="position:absolute;left:9892;top:917;width:71;height:90" coordorigin="9892,917" coordsize="71,90" path="m9963,917l9939,917,9892,982,9899,994,9919,1007,9963,917xe" filled="t" fillcolor="#595B5E" stroked="f">
                <v:path arrowok="t"/>
                <v:fill type="solid"/>
              </v:shape>
            </v:group>
            <v:group style="position:absolute;left:10056;top:917;width:56;height:108" coordorigin="10056,917" coordsize="56,108">
              <v:shape style="position:absolute;left:10056;top:917;width:56;height:108" coordorigin="10056,917" coordsize="56,108" path="m10080,917l10056,917,10074,1025,10094,1020,10112,1014,10080,917xe" filled="t" fillcolor="#595B5E" stroked="f">
                <v:path arrowok="t"/>
                <v:fill type="solid"/>
              </v:shape>
            </v:group>
            <v:group style="position:absolute;left:10026;top:917;width:40;height:112" coordorigin="10026,917" coordsize="40,112">
              <v:shape style="position:absolute;left:10026;top:917;width:40;height:112" coordorigin="10026,917" coordsize="40,112" path="m10051,917l10026,917,10026,1029,10047,1028,10066,1026,10051,917xe" filled="t" fillcolor="#595B5E" stroked="f">
                <v:path arrowok="t"/>
                <v:fill type="solid"/>
              </v:shape>
            </v:group>
            <v:group style="position:absolute;left:10085;top:917;width:71;height:95" coordorigin="10085,917" coordsize="71,95">
              <v:shape style="position:absolute;left:10085;top:917;width:71;height:95" coordorigin="10085,917" coordsize="71,95" path="m10109,917l10085,917,10118,1012,10142,1000,10155,987,10109,917xe" filled="t" fillcolor="#595B5E" stroked="f">
                <v:path arrowok="t"/>
                <v:fill type="solid"/>
              </v:shape>
            </v:group>
            <v:group style="position:absolute;left:9892;top:886;width:265;height:66" coordorigin="9892,886" coordsize="265,66">
              <v:shape style="position:absolute;left:9892;top:886;width:265;height:66" coordorigin="9892,886" coordsize="265,66" path="m10151,886l9898,886,9892,893,9892,952,9904,952,9935,910,10157,910,10157,893,10151,886xe" filled="t" fillcolor="#595B5E" stroked="f">
                <v:path arrowok="t"/>
                <v:fill type="solid"/>
              </v:shape>
              <v:shape style="position:absolute;left:9892;top:886;width:265;height:66" coordorigin="9892,886" coordsize="265,66" path="m10157,910l10114,910,10145,952,10157,952,10157,910xe" filled="t" fillcolor="#595B5E" stroked="f">
                <v:path arrowok="t"/>
                <v:fill type="solid"/>
              </v:shape>
            </v:group>
            <v:group style="position:absolute;left:8061;top:960;width:106;height:2" coordorigin="8061,960" coordsize="106,2">
              <v:shape style="position:absolute;left:8061;top:960;width:106;height:2" coordorigin="8061,960" coordsize="106,0" path="m8061,960l8167,960e" filled="f" stroked="t" strokeweight=".565pt" strokecolor="#231F21">
                <v:path arrowok="t"/>
              </v:shape>
            </v:group>
            <v:group style="position:absolute;left:8140;top:941;width:90;height:55" coordorigin="8140,941" coordsize="90,55">
              <v:shape style="position:absolute;left:8140;top:941;width:90;height:55" coordorigin="8140,941" coordsize="90,55" path="m8151,941l8156,963,8151,981,8144,992,8140,996,8231,960,8151,941xe" filled="t" fillcolor="#231F21" stroked="f">
                <v:path arrowok="t"/>
                <v:fill type="solid"/>
              </v:shape>
            </v:group>
            <v:group style="position:absolute;left:8140;top:941;width:90;height:55" coordorigin="8140,941" coordsize="90,55">
              <v:shape style="position:absolute;left:8140;top:941;width:90;height:55" coordorigin="8140,941" coordsize="90,55" path="m8140,996l8144,992,8151,981,8156,963,8151,941,8231,960,8140,996xe" filled="f" stroked="t" strokeweight=".283pt" strokecolor="#231F21">
                <v:path arrowok="t"/>
              </v:shape>
            </v:group>
            <v:group style="position:absolute;left:8854;top:960;width:106;height:2" coordorigin="8854,960" coordsize="106,2">
              <v:shape style="position:absolute;left:8854;top:960;width:106;height:2" coordorigin="8854,960" coordsize="106,0" path="m8854,960l8960,960e" filled="f" stroked="t" strokeweight=".565pt" strokecolor="#231F21">
                <v:path arrowok="t"/>
              </v:shape>
            </v:group>
            <v:group style="position:absolute;left:8933;top:941;width:90;height:55" coordorigin="8933,941" coordsize="90,55">
              <v:shape style="position:absolute;left:8933;top:941;width:90;height:55" coordorigin="8933,941" coordsize="90,55" path="m8944,941l8949,963,8944,981,8937,992,8933,996,9023,960,8944,941xe" filled="t" fillcolor="#231F21" stroked="f">
                <v:path arrowok="t"/>
                <v:fill type="solid"/>
              </v:shape>
            </v:group>
            <v:group style="position:absolute;left:8933;top:941;width:90;height:55" coordorigin="8933,941" coordsize="90,55">
              <v:shape style="position:absolute;left:8933;top:941;width:90;height:55" coordorigin="8933,941" coordsize="90,55" path="m8933,996l8937,992,8944,981,8949,963,8944,941,9023,960,8933,996xe" filled="f" stroked="t" strokeweight=".283pt" strokecolor="#231F21">
                <v:path arrowok="t"/>
              </v:shape>
            </v:group>
            <v:group style="position:absolute;left:8457;top:960;width:106;height:2" coordorigin="8457,960" coordsize="106,2">
              <v:shape style="position:absolute;left:8457;top:960;width:106;height:2" coordorigin="8457,960" coordsize="106,0" path="m8457,960l8563,960e" filled="f" stroked="t" strokeweight=".565pt" strokecolor="#231F21">
                <v:path arrowok="t"/>
              </v:shape>
            </v:group>
            <v:group style="position:absolute;left:8536;top:941;width:90;height:55" coordorigin="8536,941" coordsize="90,55">
              <v:shape style="position:absolute;left:8536;top:941;width:90;height:55" coordorigin="8536,941" coordsize="90,55" path="m8548,941l8552,964,8547,981,8540,992,8536,996,8627,960,8548,941xe" filled="t" fillcolor="#231F21" stroked="f">
                <v:path arrowok="t"/>
                <v:fill type="solid"/>
              </v:shape>
            </v:group>
            <v:group style="position:absolute;left:8536;top:941;width:90;height:55" coordorigin="8536,941" coordsize="90,55">
              <v:shape style="position:absolute;left:8536;top:941;width:90;height:55" coordorigin="8536,941" coordsize="90,55" path="m8536,996l8540,992,8547,981,8552,963,8548,941,8627,960,8536,996xe" filled="f" stroked="t" strokeweight=".283pt" strokecolor="#231F21">
                <v:path arrowok="t"/>
              </v:shape>
            </v:group>
            <v:group style="position:absolute;left:7649;top:960;width:106;height:2" coordorigin="7649,960" coordsize="106,2">
              <v:shape style="position:absolute;left:7649;top:960;width:106;height:2" coordorigin="7649,960" coordsize="106,0" path="m7649,960l7756,960e" filled="f" stroked="t" strokeweight=".565pt" strokecolor="#231F21">
                <v:path arrowok="t"/>
              </v:shape>
            </v:group>
            <v:group style="position:absolute;left:7728;top:941;width:90;height:55" coordorigin="7728,941" coordsize="90,55">
              <v:shape style="position:absolute;left:7728;top:941;width:90;height:55" coordorigin="7728,941" coordsize="90,55" path="m7740,941l7744,963,7739,981,7732,992,7728,996,7819,960,7740,941xe" filled="t" fillcolor="#231F21" stroked="f">
                <v:path arrowok="t"/>
                <v:fill type="solid"/>
              </v:shape>
            </v:group>
            <v:group style="position:absolute;left:7728;top:940;width:90;height:55" coordorigin="7728,940" coordsize="90,55">
              <v:shape style="position:absolute;left:7728;top:940;width:90;height:55" coordorigin="7728,940" coordsize="90,55" path="m7728,996l7732,992,7739,981,7744,963,7740,940,7819,960,7728,996xe" filled="f" stroked="t" strokeweight=".283pt" strokecolor="#231F21">
                <v:path arrowok="t"/>
              </v:shape>
            </v:group>
            <v:group style="position:absolute;left:6782;top:953;width:3427;height:333" coordorigin="6782,953" coordsize="3427,333">
              <v:shape style="position:absolute;left:6782;top:953;width:3427;height:333" coordorigin="6782,953" coordsize="3427,333" path="m10122,953l10209,953,10209,1286,6782,1285,6782,964e" filled="f" stroked="t" strokeweight=".318pt" strokecolor="#231F21">
                <v:path arrowok="t"/>
              </v:shape>
            </v:group>
            <v:group style="position:absolute;left:9278;top:971;width:106;height:2" coordorigin="9278,971" coordsize="106,2">
              <v:shape style="position:absolute;left:9278;top:971;width:106;height:2" coordorigin="9278,971" coordsize="106,0" path="m9278,971l9384,971e" filled="f" stroked="t" strokeweight=".565pt" strokecolor="#231F21">
                <v:path arrowok="t"/>
              </v:shape>
            </v:group>
            <v:group style="position:absolute;left:9357;top:952;width:90;height:55" coordorigin="9357,952" coordsize="90,55">
              <v:shape style="position:absolute;left:9357;top:952;width:90;height:55" coordorigin="9357,952" coordsize="90,55" path="m9368,952l9372,975,9368,992,9360,1003,9357,1007,9447,971,9368,952xe" filled="t" fillcolor="#231F21" stroked="f">
                <v:path arrowok="t"/>
                <v:fill type="solid"/>
              </v:shape>
            </v:group>
            <v:group style="position:absolute;left:9357;top:952;width:90;height:55" coordorigin="9357,952" coordsize="90,55">
              <v:shape style="position:absolute;left:9357;top:952;width:90;height:55" coordorigin="9357,952" coordsize="90,55" path="m9357,1007l9360,1003,9368,992,9372,975,9368,952,9447,971,9357,1007xe" filled="f" stroked="t" strokeweight=".283pt" strokecolor="#231F21">
                <v:path arrowok="t"/>
              </v:shape>
            </v:group>
            <v:group style="position:absolute;left:9701;top:983;width:106;height:2" coordorigin="9701,983" coordsize="106,2">
              <v:shape style="position:absolute;left:9701;top:983;width:106;height:2" coordorigin="9701,983" coordsize="106,0" path="m9701,983l9807,983e" filled="f" stroked="t" strokeweight=".565pt" strokecolor="#231F21">
                <v:path arrowok="t"/>
              </v:shape>
            </v:group>
            <v:group style="position:absolute;left:9780;top:964;width:90;height:55" coordorigin="9780,964" coordsize="90,55">
              <v:shape style="position:absolute;left:9780;top:964;width:90;height:55" coordorigin="9780,964" coordsize="90,55" path="m9791,964l9795,987,9791,1004,9784,1015,9780,1019,9870,983,9791,964xe" filled="t" fillcolor="#231F21" stroked="f">
                <v:path arrowok="t"/>
                <v:fill type="solid"/>
              </v:shape>
            </v:group>
            <v:group style="position:absolute;left:9780;top:964;width:90;height:55" coordorigin="9780,964" coordsize="90,55">
              <v:shape style="position:absolute;left:9780;top:964;width:90;height:55" coordorigin="9780,964" coordsize="90,55" path="m9780,1019l9784,1015,9791,1004,9795,987,9791,964,9870,983,9780,1019xe" filled="f" stroked="t" strokeweight=".283pt" strokecolor="#231F21">
                <v:path arrowok="t"/>
              </v:shape>
            </v:group>
            <v:group style="position:absolute;left:7072;top:944;width:43;height:112" coordorigin="7072,944" coordsize="43,112">
              <v:shape style="position:absolute;left:7072;top:944;width:43;height:112" coordorigin="7072,944" coordsize="43,112" path="m7115,944l7090,944,7072,1052,7092,1055,7112,1056,7115,944xe" filled="t" fillcolor="#595B5E" stroked="f">
                <v:path arrowok="t"/>
                <v:fill type="solid"/>
              </v:shape>
            </v:group>
            <v:group style="position:absolute;left:7120;top:944;width:40;height:112" coordorigin="7120,944" coordsize="40,112">
              <v:shape style="position:absolute;left:7120;top:944;width:40;height:112" coordorigin="7120,944" coordsize="40,112" path="m7145,944l7120,944,7120,1056,7141,1055,7160,1053,7145,944xe" filled="t" fillcolor="#595B5E" stroked="f">
                <v:path arrowok="t"/>
                <v:fill type="solid"/>
              </v:shape>
            </v:group>
            <v:group style="position:absolute;left:6985;top:913;width:265;height:66" coordorigin="6985,913" coordsize="265,66">
              <v:shape style="position:absolute;left:6985;top:913;width:265;height:66" coordorigin="6985,913" coordsize="265,66" path="m7244,913l6992,913,6985,920,6985,979,6998,979,7029,937,7250,937,7250,920,7244,913xe" filled="t" fillcolor="#595B5E" stroked="f">
                <v:path arrowok="t"/>
                <v:fill type="solid"/>
              </v:shape>
              <v:shape style="position:absolute;left:6985;top:913;width:265;height:66" coordorigin="6985,913" coordsize="265,66" path="m7250,937l7207,937,7238,979,7250,979,7250,937xe" filled="t" fillcolor="#595B5E" stroked="f">
                <v:path arrowok="t"/>
                <v:fill type="solid"/>
              </v:shape>
            </v:group>
            <v:group style="position:absolute;left:7447;top:943;width:57;height:107" coordorigin="7447,943" coordsize="57,107">
              <v:shape style="position:absolute;left:7447;top:943;width:57;height:107" coordorigin="7447,943" coordsize="57,107" path="m7504,943l7481,943,7447,1040,7465,1046,7485,1051,7504,943xe" filled="t" fillcolor="#595B5E" stroked="f">
                <v:path arrowok="t"/>
                <v:fill type="solid"/>
              </v:shape>
            </v:group>
            <v:group style="position:absolute;left:7569;top:943;width:57;height:108" coordorigin="7569,943" coordsize="57,108">
              <v:shape style="position:absolute;left:7569;top:943;width:57;height:108" coordorigin="7569,943" coordsize="57,108" path="m7592,943l7569,943,7586,1051,7607,1047,7625,1041,7592,943xe" filled="t" fillcolor="#595B5E" stroked="f">
                <v:path arrowok="t"/>
                <v:fill type="solid"/>
              </v:shape>
            </v:group>
            <v:group style="position:absolute;left:7404;top:913;width:265;height:66" coordorigin="7404,913" coordsize="265,66">
              <v:shape style="position:absolute;left:7404;top:913;width:265;height:66" coordorigin="7404,913" coordsize="265,66" path="m7663,913l7411,913,7404,919,7404,979,7417,979,7448,936,7669,936,7669,919,7663,913xe" filled="t" fillcolor="#595B5E" stroked="f">
                <v:path arrowok="t"/>
                <v:fill type="solid"/>
              </v:shape>
              <v:shape style="position:absolute;left:7404;top:913;width:265;height:66" coordorigin="7404,913" coordsize="265,66" path="m7669,936l7626,936,7657,979,7669,979,7669,936xe" filled="t" fillcolor="#595B5E" stroked="f">
                <v:path arrowok="t"/>
                <v:fill type="solid"/>
              </v:shape>
            </v:group>
            <v:group style="position:absolute;left:7821;top:933;width:71;height:90" coordorigin="7821,933" coordsize="71,90">
              <v:shape style="position:absolute;left:7821;top:933;width:71;height:90" coordorigin="7821,933" coordsize="71,90" path="m7893,933l7869,933,7821,999,7829,1010,7848,1023,7893,933xe" filled="t" fillcolor="#595B5E" stroked="f">
                <v:path arrowok="t"/>
                <v:fill type="solid"/>
              </v:shape>
            </v:group>
            <v:group style="position:absolute;left:8014;top:933;width:71;height:96" coordorigin="8014,933" coordsize="71,96">
              <v:shape style="position:absolute;left:8014;top:933;width:71;height:96" coordorigin="8014,933" coordsize="71,96" path="m8039,933l8014,933,8048,1029,8072,1016,8085,1004,8039,933xe" filled="t" fillcolor="#595B5E" stroked="f">
                <v:path arrowok="t"/>
                <v:fill type="solid"/>
              </v:shape>
            </v:group>
            <v:group style="position:absolute;left:7821;top:903;width:265;height:66" coordorigin="7821,903" coordsize="265,66">
              <v:shape style="position:absolute;left:7821;top:903;width:265;height:66" coordorigin="7821,903" coordsize="265,66" path="m8080,903l7828,903,7821,909,7821,969,7834,969,7865,926,8086,926,8086,909,8080,903xe" filled="t" fillcolor="#595B5E" stroked="f">
                <v:path arrowok="t"/>
                <v:fill type="solid"/>
              </v:shape>
              <v:shape style="position:absolute;left:7821;top:903;width:265;height:66" coordorigin="7821,903" coordsize="265,66" path="m8086,926l8043,926,8074,969,8086,969,8086,926xe" filled="t" fillcolor="#595B5E" stroked="f">
                <v:path arrowok="t"/>
                <v:fill type="solid"/>
              </v:shape>
            </v:group>
            <v:group style="position:absolute;left:8228;top:930;width:71;height:90" coordorigin="8228,930" coordsize="71,90">
              <v:shape style="position:absolute;left:8228;top:930;width:71;height:90" coordorigin="8228,930" coordsize="71,90" path="m8300,930l8276,930,8228,995,8235,1007,8255,1020,8300,930xe" filled="t" fillcolor="#595B5E" stroked="f">
                <v:path arrowok="t"/>
                <v:fill type="solid"/>
              </v:shape>
            </v:group>
            <v:group style="position:absolute;left:8228;top:900;width:265;height:66" coordorigin="8228,900" coordsize="265,66">
              <v:shape style="position:absolute;left:8228;top:900;width:265;height:66" coordorigin="8228,900" coordsize="265,66" path="m8487,900l8235,900,8228,906,8228,966,8240,966,8272,923,8493,923,8493,906,8487,900xe" filled="t" fillcolor="#595B5E" stroked="f">
                <v:path arrowok="t"/>
                <v:fill type="solid"/>
              </v:shape>
              <v:shape style="position:absolute;left:8228;top:900;width:265;height:66" coordorigin="8228,900" coordsize="265,66" path="m8493,923l8450,923,8481,966,8493,966,8493,923xe" filled="t" fillcolor="#595B5E" stroked="f">
                <v:path arrowok="t"/>
                <v:fill type="solid"/>
              </v:shape>
            </v:group>
            <v:group style="position:absolute;left:8668;top:933;width:57;height:107" coordorigin="8668,933" coordsize="57,107">
              <v:shape style="position:absolute;left:8668;top:933;width:57;height:107" coordorigin="8668,933" coordsize="57,107" path="m8725,933l8702,933,8668,1030,8686,1036,8706,1041,8725,933xe" filled="t" fillcolor="#595B5E" stroked="f">
                <v:path arrowok="t"/>
                <v:fill type="solid"/>
              </v:shape>
            </v:group>
            <v:group style="position:absolute;left:8625;top:903;width:265;height:66" coordorigin="8625,903" coordsize="265,66">
              <v:shape style="position:absolute;left:8625;top:903;width:265;height:66" coordorigin="8625,903" coordsize="265,66" path="m8884,903l8632,903,8626,909,8625,969,8638,969,8669,926,8890,926,8890,909,8884,903xe" filled="t" fillcolor="#595B5E" stroked="f">
                <v:path arrowok="t"/>
                <v:fill type="solid"/>
              </v:shape>
              <v:shape style="position:absolute;left:8625;top:903;width:265;height:66" coordorigin="8625,903" coordsize="265,66" path="m8890,926l8847,926,8878,969,8890,969,8890,926xe" filled="t" fillcolor="#595B5E" stroked="f">
                <v:path arrowok="t"/>
                <v:fill type="solid"/>
              </v:shape>
            </v:group>
            <v:group style="position:absolute;left:9202;top:926;width:56;height:108" coordorigin="9202,926" coordsize="56,108">
              <v:shape style="position:absolute;left:9202;top:926;width:56;height:108" coordorigin="9202,926" coordsize="56,108" path="m9225,926l9202,926,9219,1034,9240,1030,9258,1024,9225,926xe" filled="t" fillcolor="#595B5E" stroked="f">
                <v:path arrowok="t"/>
                <v:fill type="solid"/>
              </v:shape>
            </v:group>
            <v:group style="position:absolute;left:9037;top:896;width:265;height:66" coordorigin="9037,896" coordsize="265,66">
              <v:shape style="position:absolute;left:9037;top:896;width:265;height:66" coordorigin="9037,896" coordsize="265,66" path="m9296,896l9044,896,9037,902,9037,962,9050,962,9081,920,9302,920,9302,902,9296,896xe" filled="t" fillcolor="#595B5E" stroked="f">
                <v:path arrowok="t"/>
                <v:fill type="solid"/>
              </v:shape>
              <v:shape style="position:absolute;left:9037;top:896;width:265;height:66" coordorigin="9037,896" coordsize="265,66" path="m9302,920l9259,920,9290,962,9302,962,9302,920xe" filled="t" fillcolor="#595B5E" stroked="f">
                <v:path arrowok="t"/>
                <v:fill type="solid"/>
              </v:shape>
            </v:group>
            <v:group style="position:absolute;left:9649;top:920;width:71;height:95" coordorigin="9649,920" coordsize="71,95">
              <v:shape style="position:absolute;left:9649;top:920;width:71;height:95" coordorigin="9649,920" coordsize="71,95" path="m9673,920l9649,920,9682,1015,9707,1003,9720,991,9673,920xe" filled="t" fillcolor="#595B5E" stroked="f">
                <v:path arrowok="t"/>
                <v:fill type="solid"/>
              </v:shape>
            </v:group>
            <v:group style="position:absolute;left:9456;top:889;width:265;height:66" coordorigin="9456,889" coordsize="265,66">
              <v:shape style="position:absolute;left:9456;top:889;width:265;height:66" coordorigin="9456,889" coordsize="265,66" path="m9715,889l9462,889,9456,896,9456,955,9468,955,9499,913,9721,913,9721,896,9715,889xe" filled="t" fillcolor="#595B5E" stroked="f">
                <v:path arrowok="t"/>
                <v:fill type="solid"/>
              </v:shape>
              <v:shape style="position:absolute;left:9456;top:889;width:265;height:66" coordorigin="9456,889" coordsize="265,66" path="m9721,913l9678,913,9709,955,9721,955,9721,913xe" filled="t" fillcolor="#595B5E" stroked="f">
                <v:path arrowok="t"/>
                <v:fill type="solid"/>
              </v:shape>
            </v:group>
            <v:group style="position:absolute;left:9969;top:1039;width:136;height:15" coordorigin="9969,1039" coordsize="136,15">
              <v:shape style="position:absolute;left:9969;top:1039;width:136;height:15" coordorigin="9969,1039" coordsize="136,15" path="m10105,1039l10086,1045,10067,1050,10047,1053,10027,1053,10007,1052,9987,1049,9969,1044e" filled="f" stroked="t" strokeweight=".746pt" strokecolor="#595B5E">
                <v:path arrowok="t"/>
              </v:shape>
            </v:group>
            <v:group style="position:absolute;left:10094;top:1030;width:22;height:20" coordorigin="10094,1030" coordsize="22,20">
              <v:shape style="position:absolute;left:10094;top:1030;width:22;height:20" coordorigin="10094,1030" coordsize="22,20" path="m10115,1030l10094,1031,10108,1050,10115,1030xe" filled="t" fillcolor="#595B5E" stroked="f">
                <v:path arrowok="t"/>
                <v:fill type="solid"/>
              </v:shape>
            </v:group>
            <v:group style="position:absolute;left:9942;top:1028;width:21;height:20" coordorigin="9942,1028" coordsize="21,20">
              <v:shape style="position:absolute;left:9942;top:1028;width:21;height:20" coordorigin="9942,1028" coordsize="21,20" path="m9942,1028l9950,1048,9964,1029,9942,1028xe" filled="t" fillcolor="#595B5E" stroked="f">
                <v:path arrowok="t"/>
                <v:fill type="solid"/>
              </v:shape>
            </v:group>
            <v:group style="position:absolute;left:9530;top:1039;width:136;height:15" coordorigin="9530,1039" coordsize="136,15">
              <v:shape style="position:absolute;left:9530;top:1039;width:136;height:15" coordorigin="9530,1039" coordsize="136,15" path="m9666,1039l9648,1045,9628,1050,9608,1053,9588,1053,9568,1052,9549,1049,9530,1044e" filled="f" stroked="t" strokeweight=".746pt" strokecolor="#595B5E">
                <v:path arrowok="t"/>
              </v:shape>
            </v:group>
            <v:group style="position:absolute;left:9655;top:1030;width:21;height:20" coordorigin="9655,1030" coordsize="21,20">
              <v:shape style="position:absolute;left:9655;top:1030;width:21;height:20" coordorigin="9655,1030" coordsize="21,20" path="m9677,1030l9655,1031,9669,1050,9677,1030xe" filled="t" fillcolor="#595B5E" stroked="f">
                <v:path arrowok="t"/>
                <v:fill type="solid"/>
              </v:shape>
            </v:group>
            <v:group style="position:absolute;left:9504;top:1028;width:21;height:20" coordorigin="9504,1028" coordsize="21,20">
              <v:shape style="position:absolute;left:9504;top:1028;width:21;height:20" coordorigin="9504,1028" coordsize="21,20" path="m9504,1028l9511,1048,9525,1029,9504,1028xe" filled="t" fillcolor="#595B5E" stroked="f">
                <v:path arrowok="t"/>
                <v:fill type="solid"/>
              </v:shape>
            </v:group>
            <v:group style="position:absolute;left:9108;top:1047;width:136;height:15" coordorigin="9108,1047" coordsize="136,15">
              <v:shape style="position:absolute;left:9108;top:1047;width:136;height:15" coordorigin="9108,1047" coordsize="136,15" path="m9245,1047l9226,1054,9206,1058,9186,1061,9166,1062,9147,1061,9127,1058,9108,1053e" filled="f" stroked="t" strokeweight=".746pt" strokecolor="#595B5E">
                <v:path arrowok="t"/>
              </v:shape>
            </v:group>
            <v:group style="position:absolute;left:9233;top:1038;width:21;height:20" coordorigin="9233,1038" coordsize="21,20">
              <v:shape style="position:absolute;left:9233;top:1038;width:21;height:20" coordorigin="9233,1038" coordsize="21,20" path="m9255,1038l9233,1039,9248,1058,9255,1038xe" filled="t" fillcolor="#595B5E" stroked="f">
                <v:path arrowok="t"/>
                <v:fill type="solid"/>
              </v:shape>
            </v:group>
            <v:group style="position:absolute;left:9082;top:1037;width:21;height:20" coordorigin="9082,1037" coordsize="21,20">
              <v:shape style="position:absolute;left:9082;top:1037;width:21;height:20" coordorigin="9082,1037" coordsize="21,20" path="m9082,1037l9089,1057,9103,1038,9082,1037xe" filled="t" fillcolor="#595B5E" stroked="f">
                <v:path arrowok="t"/>
                <v:fill type="solid"/>
              </v:shape>
            </v:group>
            <v:group style="position:absolute;left:8695;top:1050;width:136;height:15" coordorigin="8695,1050" coordsize="136,15">
              <v:shape style="position:absolute;left:8695;top:1050;width:136;height:15" coordorigin="8695,1050" coordsize="136,15" path="m8831,1050l8813,1056,8793,1061,8773,1064,8753,1064,8733,1063,8714,1060,8695,1055e" filled="f" stroked="t" strokeweight=".746pt" strokecolor="#595B5E">
                <v:path arrowok="t"/>
              </v:shape>
            </v:group>
            <v:group style="position:absolute;left:8820;top:1040;width:21;height:20" coordorigin="8820,1040" coordsize="21,20">
              <v:shape style="position:absolute;left:8820;top:1040;width:21;height:20" coordorigin="8820,1040" coordsize="21,20" path="m8842,1040l8820,1042,8834,1061,8842,1040xe" filled="t" fillcolor="#595B5E" stroked="f">
                <v:path arrowok="t"/>
                <v:fill type="solid"/>
              </v:shape>
            </v:group>
            <v:group style="position:absolute;left:8669;top:1039;width:21;height:20" coordorigin="8669,1039" coordsize="21,20">
              <v:shape style="position:absolute;left:8669;top:1039;width:21;height:20" coordorigin="8669,1039" coordsize="21,20" path="m8669,1039l8676,1059,8690,1040,8669,1039xe" filled="t" fillcolor="#595B5E" stroked="f">
                <v:path arrowok="t"/>
                <v:fill type="solid"/>
              </v:shape>
            </v:group>
            <v:group style="position:absolute;left:8298;top:1045;width:136;height:15" coordorigin="8298,1045" coordsize="136,15">
              <v:shape style="position:absolute;left:8298;top:1045;width:136;height:15" coordorigin="8298,1045" coordsize="136,15" path="m8435,1045l8416,1051,8396,1056,8377,1059,8357,1059,8337,1058,8317,1055,8298,1050e" filled="f" stroked="t" strokeweight=".746pt" strokecolor="#595B5E">
                <v:path arrowok="t"/>
              </v:shape>
            </v:group>
            <v:group style="position:absolute;left:8424;top:1035;width:21;height:20" coordorigin="8424,1035" coordsize="21,20">
              <v:shape style="position:absolute;left:8424;top:1035;width:21;height:20" coordorigin="8424,1035" coordsize="21,20" path="m8445,1035l8424,1037,8438,1056,8445,1035xe" filled="t" fillcolor="#595B5E" stroked="f">
                <v:path arrowok="t"/>
                <v:fill type="solid"/>
              </v:shape>
            </v:group>
            <v:group style="position:absolute;left:8272;top:1034;width:21;height:20" coordorigin="8272,1034" coordsize="21,20">
              <v:shape style="position:absolute;left:8272;top:1034;width:21;height:20" coordorigin="8272,1034" coordsize="21,20" path="m8272,1034l8279,1054,8293,1035,8272,1034xe" filled="t" fillcolor="#595B5E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 style="position:absolute;margin-left:297.132751pt;margin-top:-38.543018pt;width:11.754114pt;height:21.134701pt;mso-position-horizontal-relative:page;mso-position-vertical-relative:paragraph;z-index:-7975" type="#_x0000_t202" filled="f" stroked="f">
            <v:textbox inset="0,0,0,0">
              <w:txbxContent>
                <w:p>
                  <w:pPr>
                    <w:spacing w:line="423" w:lineRule="exact"/>
                    <w:ind w:left="0" w:right="0" w:firstLine="0"/>
                    <w:jc w:val="left"/>
                    <w:rPr>
                      <w:rFonts w:ascii="Arial" w:hAnsi="Arial" w:cs="Arial" w:eastAsia="Arial"/>
                      <w:sz w:val="42"/>
                      <w:szCs w:val="42"/>
                    </w:rPr>
                  </w:pPr>
                  <w:r>
                    <w:rPr>
                      <w:rFonts w:ascii="Arial" w:hAnsi="Arial" w:cs="Arial" w:eastAsia="Arial"/>
                      <w:b w:val="0"/>
                      <w:bCs w:val="0"/>
                      <w:color w:val="87898E"/>
                      <w:spacing w:val="0"/>
                      <w:w w:val="100"/>
                      <w:sz w:val="42"/>
                      <w:szCs w:val="42"/>
                    </w:rPr>
                    <w:t>2</w:t>
                  </w:r>
                  <w:r>
                    <w:rPr>
                      <w:rFonts w:ascii="Arial" w:hAnsi="Arial" w:cs="Arial" w:eastAsia="Arial"/>
                      <w:b w:val="0"/>
                      <w:bCs w:val="0"/>
                      <w:color w:val="000000"/>
                      <w:spacing w:val="0"/>
                      <w:w w:val="100"/>
                      <w:sz w:val="42"/>
                      <w:szCs w:val="4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-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каждом</w:t>
      </w:r>
      <w:r>
        <w:rPr>
          <w:rFonts w:ascii="Calibri" w:hAnsi="Calibri" w:cs="Calibri" w:eastAsia="Calibri"/>
          <w:b w:val="0"/>
          <w:bCs w:val="0"/>
          <w:color w:val="000001"/>
          <w:spacing w:val="-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нажатии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кнопки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             </w:t>
      </w:r>
      <w:r>
        <w:rPr>
          <w:rFonts w:ascii="Calibri" w:hAnsi="Calibri" w:cs="Calibri" w:eastAsia="Calibri"/>
          <w:b w:val="0"/>
          <w:bCs w:val="0"/>
          <w:color w:val="000001"/>
          <w:spacing w:val="4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пульте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ДУ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отображаются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следующие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направления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: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after="0" w:line="208" w:lineRule="exact"/>
        <w:jc w:val="both"/>
        <w:rPr>
          <w:rFonts w:ascii="Calibri" w:hAnsi="Calibri" w:cs="Calibri" w:eastAsia="Calibri"/>
          <w:sz w:val="20"/>
          <w:szCs w:val="20"/>
        </w:rPr>
        <w:sectPr>
          <w:type w:val="continuous"/>
          <w:pgSz w:w="11906" w:h="16840"/>
          <w:pgMar w:top="1580" w:bottom="0" w:left="260" w:right="340"/>
          <w:cols w:num="2" w:equalWidth="0">
            <w:col w:w="5443" w:space="40"/>
            <w:col w:w="5823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1906" w:h="16840"/>
          <w:pgMar w:top="1580" w:bottom="0" w:left="260" w:right="340"/>
        </w:sectPr>
      </w:pP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tabs>
          <w:tab w:pos="2964" w:val="left" w:leader="none"/>
          <w:tab w:pos="4464" w:val="left" w:leader="none"/>
        </w:tabs>
        <w:ind w:left="1147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LOW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MED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HI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AUTO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100" w:lineRule="exact" w:before="4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56" w:lineRule="exact"/>
        <w:ind w:left="946" w:right="212" w:firstLine="0"/>
        <w:jc w:val="both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64.168503pt;margin-top:-54.18848pt;width:216.128pt;height:43.237729pt;mso-position-horizontal-relative:page;mso-position-vertical-relative:paragraph;z-index:-7995" coordorigin="1283,-1084" coordsize="4323,865">
            <v:group style="position:absolute;left:1762;top:-812;width:174;height:2" coordorigin="1762,-812" coordsize="174,2">
              <v:shape style="position:absolute;left:1762;top:-812;width:174;height:2" coordorigin="1762,-812" coordsize="174,0" path="m1762,-812l1936,-812e" filled="f" stroked="t" strokeweight=".803pt" strokecolor="#231F21">
                <v:path arrowok="t"/>
              </v:shape>
            </v:group>
            <v:group style="position:absolute;left:1926;top:-871;width:142;height:118" coordorigin="1926,-871" coordsize="142,118">
              <v:shape style="position:absolute;left:1926;top:-871;width:142;height:118" coordorigin="1926,-871" coordsize="142,118" path="m1926,-871l1926,-753,2068,-812,1926,-871xe" filled="t" fillcolor="#231F21" stroked="f">
                <v:path arrowok="t"/>
                <v:fill type="solid"/>
              </v:shape>
            </v:group>
            <v:group style="position:absolute;left:2650;top:-812;width:216;height:2" coordorigin="2650,-812" coordsize="216,2">
              <v:shape style="position:absolute;left:2650;top:-812;width:216;height:2" coordorigin="2650,-812" coordsize="216,0" path="m2650,-812l2867,-812e" filled="f" stroked="t" strokeweight=".803pt" strokecolor="#231F21">
                <v:path arrowok="t"/>
              </v:shape>
            </v:group>
            <v:group style="position:absolute;left:2845;top:-871;width:142;height:118" coordorigin="2845,-871" coordsize="142,118">
              <v:shape style="position:absolute;left:2845;top:-871;width:142;height:118" coordorigin="2845,-871" coordsize="142,118" path="m2845,-871l2845,-753,2986,-812,2845,-871xe" filled="t" fillcolor="#231F21" stroked="f">
                <v:path arrowok="t"/>
                <v:fill type="solid"/>
              </v:shape>
            </v:group>
            <v:group style="position:absolute;left:3852;top:-808;width:191;height:2" coordorigin="3852,-808" coordsize="191,2">
              <v:shape style="position:absolute;left:3852;top:-808;width:191;height:2" coordorigin="3852,-808" coordsize="191,0" path="m3852,-808l4043,-808e" filled="f" stroked="t" strokeweight=".803pt" strokecolor="#231F21">
                <v:path arrowok="t"/>
              </v:shape>
            </v:group>
            <v:group style="position:absolute;left:4034;top:-867;width:142;height:118" coordorigin="4034,-867" coordsize="142,118">
              <v:shape style="position:absolute;left:4034;top:-867;width:142;height:118" coordorigin="4034,-867" coordsize="142,118" path="m4034,-867l4034,-750,4175,-808,4034,-867xe" filled="t" fillcolor="#231F21" stroked="f">
                <v:path arrowok="t"/>
                <v:fill type="solid"/>
              </v:shape>
            </v:group>
            <v:group style="position:absolute;left:1291;top:-829;width:4307;height:602" coordorigin="1291,-829" coordsize="4307,602">
              <v:shape style="position:absolute;left:1291;top:-829;width:4307;height:602" coordorigin="1291,-829" coordsize="4307,602" path="m5388,-829l5598,-829,5598,-227,1291,-227,1291,-829,1520,-829e" filled="f" stroked="t" strokeweight=".803pt" strokecolor="#231F21">
                <v:path arrowok="t"/>
              </v:shape>
            </v:group>
            <v:group style="position:absolute;left:4333;top:-907;width:131;height:181" coordorigin="4333,-907" coordsize="131,181">
              <v:shape style="position:absolute;left:4333;top:-907;width:131;height:181" coordorigin="4333,-907" coordsize="131,181" path="m4464,-907l4333,-870,4333,-725,4464,-725,4464,-907xe" filled="t" fillcolor="#595B5E" stroked="f">
                <v:path arrowok="t"/>
                <v:fill type="solid"/>
              </v:shape>
            </v:group>
            <v:group style="position:absolute;left:4187;top:-868;width:137;height:143" coordorigin="4187,-868" coordsize="137,143">
              <v:shape style="position:absolute;left:4187;top:-868;width:137;height:143" coordorigin="4187,-868" coordsize="137,143" path="m4324,-868l4187,-830,4187,-725,4324,-725,4324,-868xe" filled="t" fillcolor="#595B5E" stroked="f">
                <v:path arrowok="t"/>
                <v:fill type="solid"/>
              </v:shape>
            </v:group>
            <v:group style="position:absolute;left:4473;top:-945;width:131;height:220" coordorigin="4473,-945" coordsize="131,220">
              <v:shape style="position:absolute;left:4473;top:-945;width:131;height:220" coordorigin="4473,-945" coordsize="131,220" path="m4604,-945l4473,-909,4473,-725,4604,-725,4604,-945xe" filled="t" fillcolor="#595B5E" stroked="f">
                <v:path arrowok="t"/>
                <v:fill type="solid"/>
              </v:shape>
            </v:group>
            <v:group style="position:absolute;left:4893;top:-1063;width:136;height:338" coordorigin="4893,-1063" coordsize="136,338">
              <v:shape style="position:absolute;left:4893;top:-1063;width:136;height:338" coordorigin="4893,-1063" coordsize="136,338" path="m5029,-1063l4893,-1025,4893,-725,5029,-725,5029,-1063xe" filled="t" fillcolor="#595B5E" stroked="f">
                <v:path arrowok="t"/>
                <v:fill type="solid"/>
              </v:shape>
            </v:group>
            <v:group style="position:absolute;left:4613;top:-984;width:131;height:259" coordorigin="4613,-984" coordsize="131,259">
              <v:shape style="position:absolute;left:4613;top:-984;width:131;height:259" coordorigin="4613,-984" coordsize="131,259" path="m4744,-984l4613,-948,4613,-725,4744,-725,4744,-984xe" filled="t" fillcolor="#595B5E" stroked="f">
                <v:path arrowok="t"/>
                <v:fill type="solid"/>
              </v:shape>
            </v:group>
            <v:group style="position:absolute;left:4753;top:-1023;width:132;height:298" coordorigin="4753,-1023" coordsize="132,298">
              <v:shape style="position:absolute;left:4753;top:-1023;width:132;height:298" coordorigin="4753,-1023" coordsize="132,298" path="m4884,-1023l4753,-987,4753,-725,4884,-725,4884,-1023xe" filled="t" fillcolor="#595B5E" stroked="f">
                <v:path arrowok="t"/>
                <v:fill type="solid"/>
              </v:shape>
            </v:group>
            <v:group style="position:absolute;left:5062;top:-1055;width:474;height:329" coordorigin="5062,-1055" coordsize="474,329">
              <v:shape style="position:absolute;left:5062;top:-1055;width:474;height:329" coordorigin="5062,-1055" coordsize="474,329" path="m5502,-1055l5086,-1053,5069,-1041,5062,-1020,5063,-751,5075,-732,5095,-725,5511,-727,5529,-739,5536,-760,5534,-1029,5523,-1047,5502,-1055xe" filled="t" fillcolor="#595B5E" stroked="f">
                <v:path arrowok="t"/>
                <v:fill type="solid"/>
              </v:shape>
            </v:group>
            <v:group style="position:absolute;left:5086;top:-984;width:418;height:199" coordorigin="5086,-984" coordsize="418,199">
              <v:shape style="position:absolute;left:5086;top:-984;width:418;height:199" coordorigin="5086,-984" coordsize="418,199" path="m5461,-984l5451,-984,5432,-979,5398,-908,5397,-887,5398,-865,5416,-806,5440,-785,5460,-785,5469,-789,5478,-798,5487,-810,5440,-810,5432,-816,5425,-829,5419,-845,5415,-865,5415,-895,5436,-954,5487,-960,5479,-971,5470,-980,5461,-984xe" filled="t" fillcolor="#FFFFFF" stroked="f">
                <v:path arrowok="t"/>
                <v:fill type="solid"/>
              </v:shape>
              <v:shape style="position:absolute;left:5086;top:-984;width:418;height:199" coordorigin="5086,-984" coordsize="418,199" path="m5487,-960l5457,-960,5464,-957,5475,-944,5479,-936,5482,-925,5485,-906,5487,-885,5485,-861,5481,-842,5476,-829,5469,-816,5461,-810,5487,-810,5489,-812,5497,-832,5502,-851,5504,-871,5503,-897,5502,-917,5499,-932,5498,-936,5490,-956,5487,-960xe" filled="t" fillcolor="#FFFFFF" stroked="f">
                <v:path arrowok="t"/>
                <v:fill type="solid"/>
              </v:shape>
              <v:shape style="position:absolute;left:5086;top:-984;width:418;height:199" coordorigin="5086,-984" coordsize="418,199" path="m5356,-957l5302,-957,5340,-955,5339,-790,5340,-790,5340,-789,5354,-789,5356,-957xe" filled="t" fillcolor="#FFFFFF" stroked="f">
                <v:path arrowok="t"/>
                <v:fill type="solid"/>
              </v:shape>
              <v:shape style="position:absolute;left:5086;top:-984;width:418;height:199" coordorigin="5086,-984" coordsize="418,199" path="m5304,-981l5302,-957,5356,-957,5390,-955,5392,-979,5304,-981xe" filled="t" fillcolor="#FFFFFF" stroked="f">
                <v:path arrowok="t"/>
                <v:fill type="solid"/>
              </v:shape>
              <v:shape style="position:absolute;left:5086;top:-984;width:418;height:199" coordorigin="5086,-984" coordsize="418,199" path="m5202,-981l5200,-870,5201,-847,5203,-828,5208,-810,5212,-801,5219,-795,5226,-789,5235,-785,5256,-785,5265,-789,5272,-796,5278,-804,5282,-811,5238,-811,5233,-813,5229,-817,5225,-821,5222,-826,5220,-834,5219,-842,5218,-854,5218,-979,5202,-981xe" filled="t" fillcolor="#FFFFFF" stroked="f">
                <v:path arrowok="t"/>
                <v:fill type="solid"/>
              </v:shape>
              <v:shape style="position:absolute;left:5086;top:-984;width:418;height:199" coordorigin="5086,-984" coordsize="418,199" path="m5273,-981l5273,-979,5272,-979,5272,-870,5254,-811,5238,-811,5282,-811,5289,-979,5273,-981xe" filled="t" fillcolor="#FFFFFF" stroked="f">
                <v:path arrowok="t"/>
                <v:fill type="solid"/>
              </v:shape>
              <v:shape style="position:absolute;left:5086;top:-984;width:418;height:199" coordorigin="5086,-984" coordsize="418,199" path="m5130,-981l5086,-789,5103,-789,5116,-847,5178,-847,5173,-869,5121,-869,5133,-923,5134,-932,5136,-941,5137,-950,5154,-950,5147,-980,5130,-981xe" filled="t" fillcolor="#FFFFFF" stroked="f">
                <v:path arrowok="t"/>
                <v:fill type="solid"/>
              </v:shape>
              <v:shape style="position:absolute;left:5086;top:-984;width:418;height:199" coordorigin="5086,-984" coordsize="418,199" path="m5178,-847l5116,-847,5161,-846,5172,-790,5190,-789,5192,-789,5178,-847xe" filled="t" fillcolor="#FFFFFF" stroked="f">
                <v:path arrowok="t"/>
                <v:fill type="solid"/>
              </v:shape>
              <v:shape style="position:absolute;left:5086;top:-984;width:418;height:199" coordorigin="5086,-984" coordsize="418,199" path="m5154,-950l5137,-950,5139,-941,5141,-932,5144,-920,5155,-869,5173,-869,5154,-950xe" filled="t" fillcolor="#FFFFFF" stroked="f">
                <v:path arrowok="t"/>
                <v:fill type="solid"/>
              </v:shape>
            </v:group>
            <v:group style="position:absolute;left:1631;top:-947;width:131;height:181" coordorigin="1631,-947" coordsize="131,181">
              <v:shape style="position:absolute;left:1631;top:-947;width:131;height:181" coordorigin="1631,-947" coordsize="131,181" path="m1762,-947l1631,-910,1631,-765,1762,-765,1762,-947xe" filled="t" fillcolor="#595B5E" stroked="f">
                <v:path arrowok="t"/>
                <v:fill type="solid"/>
              </v:shape>
            </v:group>
            <v:group style="position:absolute;left:1485;top:-908;width:137;height:143" coordorigin="1485,-908" coordsize="137,143">
              <v:shape style="position:absolute;left:1485;top:-908;width:137;height:143" coordorigin="1485,-908" coordsize="137,143" path="m1622,-908l1485,-870,1485,-765,1622,-765,1622,-908xe" filled="t" fillcolor="#595B5E" stroked="f">
                <v:path arrowok="t"/>
                <v:fill type="solid"/>
              </v:shape>
            </v:group>
            <v:group style="position:absolute;left:2243;top:-927;width:131;height:182" coordorigin="2243,-927" coordsize="131,182">
              <v:shape style="position:absolute;left:2243;top:-927;width:131;height:182" coordorigin="2243,-927" coordsize="131,182" path="m2374,-927l2243,-891,2243,-746,2374,-746,2374,-927xe" filled="t" fillcolor="#595B5E" stroked="f">
                <v:path arrowok="t"/>
                <v:fill type="solid"/>
              </v:shape>
            </v:group>
            <v:group style="position:absolute;left:2097;top:-888;width:137;height:143" coordorigin="2097,-888" coordsize="137,143">
              <v:shape style="position:absolute;left:2097;top:-888;width:137;height:143" coordorigin="2097,-888" coordsize="137,143" path="m2234,-888l2097,-850,2097,-746,2234,-746,2234,-888xe" filled="t" fillcolor="#595B5E" stroked="f">
                <v:path arrowok="t"/>
                <v:fill type="solid"/>
              </v:shape>
            </v:group>
            <v:group style="position:absolute;left:2383;top:-966;width:131;height:220" coordorigin="2383,-966" coordsize="131,220">
              <v:shape style="position:absolute;left:2383;top:-966;width:131;height:220" coordorigin="2383,-966" coordsize="131,220" path="m2514,-966l2383,-930,2383,-746,2514,-746,2514,-966xe" filled="t" fillcolor="#595B5E" stroked="f">
                <v:path arrowok="t"/>
                <v:fill type="solid"/>
              </v:shape>
            </v:group>
            <v:group style="position:absolute;left:2523;top:-1005;width:131;height:259" coordorigin="2523,-1005" coordsize="131,259">
              <v:shape style="position:absolute;left:2523;top:-1005;width:131;height:259" coordorigin="2523,-1005" coordsize="131,259" path="m2654,-1005l2523,-968,2523,-746,2654,-746,2654,-1005xe" filled="t" fillcolor="#595B5E" stroked="f">
                <v:path arrowok="t"/>
                <v:fill type="solid"/>
              </v:shape>
            </v:group>
            <v:group style="position:absolute;left:3138;top:-917;width:131;height:181" coordorigin="3138,-917" coordsize="131,181">
              <v:shape style="position:absolute;left:3138;top:-917;width:131;height:181" coordorigin="3138,-917" coordsize="131,181" path="m3270,-917l3138,-881,3138,-736,3270,-736,3270,-917xe" filled="t" fillcolor="#595B5E" stroked="f">
                <v:path arrowok="t"/>
                <v:fill type="solid"/>
              </v:shape>
            </v:group>
            <v:group style="position:absolute;left:2993;top:-879;width:137;height:143" coordorigin="2993,-879" coordsize="137,143">
              <v:shape style="position:absolute;left:2993;top:-879;width:137;height:143" coordorigin="2993,-879" coordsize="137,143" path="m3130,-879l2993,-841,2993,-736,3130,-736,3130,-879xe" filled="t" fillcolor="#595B5E" stroked="f">
                <v:path arrowok="t"/>
                <v:fill type="solid"/>
              </v:shape>
            </v:group>
            <v:group style="position:absolute;left:3279;top:-956;width:131;height:220" coordorigin="3279,-956" coordsize="131,220">
              <v:shape style="position:absolute;left:3279;top:-956;width:131;height:220" coordorigin="3279,-956" coordsize="131,220" path="m3410,-956l3279,-920,3279,-736,3410,-736,3410,-956xe" filled="t" fillcolor="#595B5E" stroked="f">
                <v:path arrowok="t"/>
                <v:fill type="solid"/>
              </v:shape>
            </v:group>
            <v:group style="position:absolute;left:3699;top:-1074;width:136;height:338" coordorigin="3699,-1074" coordsize="136,338">
              <v:shape style="position:absolute;left:3699;top:-1074;width:136;height:338" coordorigin="3699,-1074" coordsize="136,338" path="m3835,-1074l3699,-1036,3699,-736,3835,-736,3835,-1074xe" filled="t" fillcolor="#595B5E" stroked="f">
                <v:path arrowok="t"/>
                <v:fill type="solid"/>
              </v:shape>
            </v:group>
            <v:group style="position:absolute;left:3419;top:-995;width:131;height:259" coordorigin="3419,-995" coordsize="131,259">
              <v:shape style="position:absolute;left:3419;top:-995;width:131;height:259" coordorigin="3419,-995" coordsize="131,259" path="m3550,-995l3419,-959,3419,-736,3550,-736,3550,-995xe" filled="t" fillcolor="#595B5E" stroked="f">
                <v:path arrowok="t"/>
                <v:fill type="solid"/>
              </v:shape>
            </v:group>
            <v:group style="position:absolute;left:3559;top:-1034;width:131;height:298" coordorigin="3559,-1034" coordsize="131,298">
              <v:shape style="position:absolute;left:3559;top:-1034;width:131;height:298" coordorigin="3559,-1034" coordsize="131,298" path="m3690,-1034l3559,-997,3559,-736,3690,-736,3690,-1034xe" filled="t" fillcolor="#595B5E" stroked="f">
                <v:path arrowok="t"/>
                <v:fill type="solid"/>
              </v:shape>
            </v:group>
            <v:group style="position:absolute;left:1429;top:-534;width:84;height:163" coordorigin="1429,-534" coordsize="84,163">
              <v:shape style="position:absolute;left:1429;top:-534;width:84;height:163" coordorigin="1429,-534" coordsize="84,163" path="m1513,-380l1510,-372,1510,-371,1509,-371,1509,-371,1437,-371,1435,-371,1433,-372,1432,-373,1430,-374,1429,-377,1429,-380,1429,-530,1429,-530,1429,-531,1430,-531,1430,-532,1430,-532,1431,-532,1432,-533,1433,-533,1435,-533,1436,-533,1438,-533,1440,-534,1442,-533,1444,-533,1445,-533,1446,-533,1448,-533,1448,-532,1451,-530,1451,-390,1509,-390,1513,-382,1513,-380xe" filled="f" stroked="t" strokeweight=".8pt" strokecolor="#000000">
                <v:path arrowok="t"/>
              </v:shape>
            </v:group>
            <v:group style="position:absolute;left:1527;top:-535;width:145;height:166" coordorigin="1527,-535" coordsize="145,166">
              <v:shape style="position:absolute;left:1527;top:-535;width:145;height:166" coordorigin="1527,-535" coordsize="145,166" path="m1672,-454l1672,-441,1671,-429,1667,-418,1664,-408,1660,-399,1654,-392,1648,-384,1640,-379,1631,-375,1621,-371,1610,-369,1598,-369,1586,-369,1575,-370,1567,-374,1558,-378,1550,-383,1545,-390,1539,-397,1534,-405,1532,-416,1529,-426,1527,-438,1527,-451,1527,-464,1529,-475,1532,-486,1535,-496,1540,-505,1546,-512,1552,-520,1601,-535,1613,-535,1665,-499,1672,-467,1672,-454xe" filled="f" stroked="t" strokeweight=".8pt" strokecolor="#000000">
                <v:path arrowok="t"/>
              </v:shape>
            </v:group>
            <v:group style="position:absolute;left:1550;top:-517;width:99;height:130" coordorigin="1550,-517" coordsize="99,130">
              <v:shape style="position:absolute;left:1550;top:-517;width:99;height:130" coordorigin="1550,-517" coordsize="99,130" path="m1649,-452l1624,-512,1609,-517,1600,-517,1591,-517,1583,-515,1577,-512,1570,-508,1553,-477,1551,-469,1550,-461,1550,-453,1550,-443,1551,-434,1553,-426,1554,-418,1557,-411,1561,-406,1564,-400,1569,-395,1576,-392,1582,-389,1590,-387,1599,-387,1609,-387,1616,-389,1623,-393,1629,-396,1649,-443,1649,-452xe" filled="f" stroked="t" strokeweight=".8pt" strokecolor="#000000">
                <v:path arrowok="t"/>
              </v:shape>
            </v:group>
            <v:group style="position:absolute;left:1692;top:-534;width:212;height:163" coordorigin="1692,-534" coordsize="212,163">
              <v:shape style="position:absolute;left:1692;top:-534;width:212;height:163" coordorigin="1692,-534" coordsize="212,163" path="m1861,-376l1860,-375,1860,-374,1859,-373,1859,-372,1858,-372,1857,-371,1855,-371,1854,-371,1852,-371,1851,-370,1849,-370,1846,-370,1843,-370,1841,-370,1839,-371,1838,-371,1836,-371,1835,-371,1834,-372,1833,-372,1832,-373,1832,-374,1831,-375,1831,-376,1797,-498,1797,-498,1766,-376,1765,-375,1765,-374,1764,-373,1764,-372,1763,-372,1762,-371,1761,-371,1751,-370,1748,-370,1746,-370,1744,-371,1742,-371,1741,-371,1740,-371,1739,-372,1738,-372,1737,-373,1736,-374,1736,-375,1736,-376,1693,-525,1693,-527,1692,-529,1692,-530,1692,-531,1700,-533,1703,-534,1706,-533,1708,-533,1709,-533,1715,-529,1751,-394,1786,-529,1786,-530,1786,-530,1787,-531,1787,-532,1788,-532,1789,-533,1789,-533,1791,-533,1792,-533,1794,-533,1796,-533,1798,-534,1801,-533,1802,-533,1804,-533,1847,-394,1847,-394,1883,-529,1883,-530,1883,-530,1884,-531,1884,-532,1884,-532,1885,-533,1886,-533,1887,-533,1889,-533,1890,-533,1892,-533,1894,-534,1897,-533,1899,-533,1900,-533,1904,-531,1904,-530,1904,-528,1904,-527,1904,-525,1861,-376xe" filled="f" stroked="t" strokeweight=".8pt" strokecolor="#000000">
                <v:path arrowok="t"/>
              </v:shape>
            </v:group>
            <v:group style="position:absolute;left:2108;top:-533;width:176;height:163" coordorigin="2108,-533" coordsize="176,163">
              <v:shape style="position:absolute;left:2108;top:-533;width:176;height:163" coordorigin="2108,-533" coordsize="176,163" path="m2284,-374l2284,-374,2284,-373,2283,-373,2283,-372,2282,-372,2282,-371,2281,-371,2273,-370,2271,-370,2265,-371,2264,-372,2263,-372,2263,-373,2263,-373,2262,-374,2262,-374,2262,-515,2262,-515,2205,-374,2205,-373,2205,-372,2204,-372,2204,-372,2203,-371,2202,-371,2201,-371,2200,-371,2199,-370,2198,-370,2196,-370,2195,-370,2193,-370,2191,-370,2190,-371,2189,-371,2188,-371,2187,-371,2186,-371,2185,-372,2185,-372,2185,-373,2184,-373,2184,-374,2130,-515,2130,-374,2129,-374,2129,-373,2129,-373,2129,-372,2128,-372,2127,-371,2126,-371,2119,-370,2116,-370,2110,-371,2109,-372,2109,-372,2109,-373,2108,-373,2108,-374,2108,-374,2108,-523,2108,-527,2109,-529,2111,-530,2113,-532,2115,-533,2117,-533,2130,-533,2133,-533,2135,-532,2149,-520,2195,-403,2196,-403,2244,-519,2245,-522,2246,-524,2247,-526,2248,-527,2250,-529,2251,-530,2252,-531,2254,-532,2255,-532,2257,-533,2259,-533,2261,-533,2275,-533,2276,-533,2277,-533,2284,-525,2284,-523,2284,-374xe" filled="f" stroked="t" strokeweight=".8pt" strokecolor="#000000">
                <v:path arrowok="t"/>
              </v:shape>
            </v:group>
            <v:group style="position:absolute;left:2327;top:-533;width:90;height:162" coordorigin="2327,-533" coordsize="90,162">
              <v:shape style="position:absolute;left:2327;top:-533;width:90;height:162" coordorigin="2327,-533" coordsize="90,162" path="m2417,-380l2413,-371,2413,-371,2335,-371,2333,-371,2331,-372,2330,-373,2328,-374,2327,-377,2327,-380,2327,-524,2333,-533,2335,-533,2412,-533,2412,-533,2413,-533,2415,-530,2415,-529,2416,-528,2416,-527,2416,-525,2416,-524,2416,-522,2412,-515,2412,-515,2349,-515,2349,-464,2403,-464,2403,-464,2407,-459,2407,-458,2407,-457,2407,-455,2407,-454,2407,-452,2407,-451,2407,-450,2403,-447,2403,-447,2349,-447,2349,-389,2413,-389,2413,-389,2417,-382,2417,-380xe" filled="f" stroked="t" strokeweight=".8pt" strokecolor="#000000">
                <v:path arrowok="t"/>
              </v:shape>
            </v:group>
            <v:group style="position:absolute;left:2452;top:-533;width:124;height:162" coordorigin="2452,-533" coordsize="124,162">
              <v:shape style="position:absolute;left:2452;top:-533;width:124;height:162" coordorigin="2452,-533" coordsize="124,162" path="m2576,-454l2555,-392,2530,-376,2520,-373,2508,-371,2494,-371,2460,-371,2458,-371,2456,-372,2455,-373,2453,-374,2452,-377,2452,-380,2452,-524,2458,-533,2460,-533,2497,-533,2511,-533,2522,-531,2571,-487,2576,-466,2576,-454xe" filled="f" stroked="t" strokeweight=".8pt" strokecolor="#000000">
                <v:path arrowok="t"/>
              </v:shape>
            </v:group>
            <v:group style="position:absolute;left:2474;top:-515;width:80;height:126" coordorigin="2474,-515" coordsize="80,126">
              <v:shape style="position:absolute;left:2474;top:-515;width:80;height:126" coordorigin="2474,-515" coordsize="80,126" path="m2554,-453l2554,-462,2553,-470,2506,-515,2495,-515,2474,-515,2474,-389,2496,-389,2506,-389,2515,-390,2522,-393,2529,-395,2554,-442,2554,-453xe" filled="f" stroked="t" strokeweight=".8pt" strokecolor="#000000">
                <v:path arrowok="t"/>
              </v:shape>
            </v:group>
            <v:group style="position:absolute;left:3247;top:-534;width:117;height:163" coordorigin="3247,-534" coordsize="117,163">
              <v:shape style="position:absolute;left:3247;top:-534;width:117;height:163" coordorigin="3247,-534" coordsize="117,163" path="m3364,-374l3362,-371,3361,-371,3353,-370,3351,-370,3345,-371,3344,-372,3343,-372,3343,-373,3343,-373,3343,-374,3343,-374,3343,-446,3269,-446,3269,-374,3269,-374,3267,-371,3266,-371,3258,-370,3256,-370,3250,-371,3249,-372,3248,-372,3248,-373,3248,-373,3247,-374,3248,-374,3248,-530,3247,-530,3248,-531,3248,-531,3248,-532,3249,-532,3250,-532,3251,-533,3252,-533,3253,-533,3254,-533,3256,-533,3258,-534,3260,-533,3262,-533,3263,-533,3265,-533,3266,-533,3267,-532,3269,-530,3269,-465,3343,-465,3343,-530,3343,-530,3343,-531,3343,-531,3343,-532,3344,-532,3345,-532,3346,-533,3347,-533,3348,-533,3349,-533,3351,-533,3353,-534,3355,-533,3357,-533,3358,-533,3360,-533,3361,-533,3362,-532,3364,-530,3364,-374xe" filled="f" stroked="t" strokeweight=".8pt" strokecolor="#000000">
                <v:path arrowok="t"/>
              </v:shape>
            </v:group>
            <v:group style="position:absolute;left:3407;top:-534;width:22;height:163" coordorigin="3407,-534" coordsize="22,163">
              <v:shape style="position:absolute;left:3407;top:-534;width:22;height:163" coordorigin="3407,-534" coordsize="22,163" path="m3429,-374l3426,-371,3425,-371,3418,-370,3416,-370,3409,-371,3408,-372,3408,-372,3407,-373,3407,-373,3407,-374,3407,-374,3407,-530,3410,-533,3411,-533,3413,-533,3414,-533,3416,-533,3418,-534,3420,-533,3422,-533,3423,-533,3424,-533,3425,-533,3426,-532,3429,-530,3429,-374xe" filled="f" stroked="t" strokeweight=".8pt" strokecolor="#000000">
                <v:path arrowok="t"/>
              </v:shape>
            </v:group>
            <v:group style="position:absolute;left:4730;top:-534;width:139;height:163" coordorigin="4730,-534" coordsize="139,163">
              <v:shape style="position:absolute;left:4730;top:-534;width:139;height:163" coordorigin="4730,-534" coordsize="139,163" path="m4869,-379l4869,-377,4870,-375,4870,-374,4870,-373,4869,-372,4869,-372,4868,-371,4859,-370,4857,-370,4848,-372,4847,-373,4847,-373,4847,-374,4833,-414,4766,-414,4752,-375,4752,-374,4750,-371,4749,-371,4741,-370,4738,-370,4731,-372,4731,-372,4730,-373,4730,-374,4730,-375,4731,-377,4731,-379,4786,-529,4797,-533,4800,-534,4802,-533,4804,-533,4806,-533,4814,-529,4869,-379xe" filled="f" stroked="t" strokeweight=".8pt" strokecolor="#000000">
                <v:path arrowok="t"/>
              </v:shape>
            </v:group>
            <v:group style="position:absolute;left:4771;top:-511;width:56;height:81" coordorigin="4771,-511" coordsize="56,81">
              <v:shape style="position:absolute;left:4771;top:-511;width:56;height:81" coordorigin="4771,-511" coordsize="56,81" path="m4799,-511l4771,-431,4827,-431,4799,-511xe" filled="f" stroked="t" strokeweight=".8pt" strokecolor="#000000">
                <v:path arrowok="t"/>
              </v:shape>
            </v:group>
            <v:group style="position:absolute;left:4895;top:-534;width:122;height:165" coordorigin="4895,-534" coordsize="122,165">
              <v:shape style="position:absolute;left:4895;top:-534;width:122;height:165" coordorigin="4895,-534" coordsize="122,165" path="m5017,-431l4989,-375,4965,-369,4955,-369,4946,-369,4938,-370,4931,-373,4923,-375,4917,-379,4912,-384,4906,-389,4902,-395,4900,-403,4897,-410,4895,-419,4895,-429,4895,-530,4895,-530,4895,-531,4896,-531,4896,-532,4897,-532,4898,-532,4898,-533,4899,-533,4901,-533,4902,-533,4904,-533,4906,-534,4908,-533,4910,-533,4911,-533,4913,-533,4914,-533,4914,-532,4917,-530,4917,-530,4917,-432,4917,-424,4918,-418,4919,-412,4921,-407,4924,-402,4927,-398,4931,-394,4935,-392,4940,-390,4945,-388,4950,-387,4956,-387,4963,-387,4968,-388,4973,-390,4978,-392,4996,-431,4996,-530,4996,-530,4996,-531,4996,-531,4997,-532,4997,-532,4998,-532,4999,-533,5000,-533,5001,-533,5003,-533,5004,-533,5007,-534,5009,-533,5010,-533,5012,-533,5013,-533,5014,-533,5015,-532,5017,-530,5017,-431xe" filled="f" stroked="t" strokeweight=".8pt" strokecolor="#000000">
                <v:path arrowok="t"/>
              </v:shape>
            </v:group>
            <v:group style="position:absolute;left:5040;top:-533;width:121;height:163" coordorigin="5040,-533" coordsize="121,163">
              <v:shape style="position:absolute;left:5040;top:-533;width:121;height:163" coordorigin="5040,-533" coordsize="121,163" path="m5161,-524l5161,-522,5161,-521,5161,-519,5159,-515,5158,-515,5158,-514,5157,-515,5112,-515,5112,-374,5112,-374,5111,-373,5111,-373,5111,-372,5110,-372,5109,-371,5109,-371,5101,-370,5099,-370,5092,-371,5092,-372,5091,-372,5091,-373,5090,-373,5090,-374,5090,-374,5090,-515,5045,-515,5044,-514,5043,-515,5043,-515,5042,-515,5042,-516,5041,-517,5041,-517,5041,-518,5041,-519,5040,-521,5040,-522,5040,-524,5040,-525,5040,-526,5041,-528,5041,-529,5041,-530,5041,-531,5042,-531,5042,-532,5043,-532,5043,-533,5044,-533,5045,-533,5157,-533,5158,-533,5158,-533,5161,-525,5161,-524xe" filled="f" stroked="t" strokeweight=".8pt" strokecolor="#000000">
                <v:path arrowok="t"/>
              </v:shape>
            </v:group>
            <v:group style="position:absolute;left:5176;top:-535;width:145;height:166" coordorigin="5176,-535" coordsize="145,166">
              <v:shape style="position:absolute;left:5176;top:-535;width:145;height:166" coordorigin="5176,-535" coordsize="145,166" path="m5321,-454l5321,-441,5319,-429,5316,-418,5313,-408,5308,-399,5302,-392,5296,-384,5288,-379,5279,-375,5270,-371,5259,-369,5247,-369,5234,-369,5224,-370,5215,-374,5206,-378,5199,-383,5193,-390,5187,-397,5183,-405,5180,-416,5177,-426,5176,-438,5176,-451,5176,-464,5177,-475,5180,-486,5184,-496,5188,-505,5194,-512,5200,-520,5250,-535,5262,-535,5313,-499,5321,-467,5321,-454xe" filled="f" stroked="t" strokeweight=".8pt" strokecolor="#000000">
                <v:path arrowok="t"/>
              </v:shape>
            </v:group>
            <v:group style="position:absolute;left:5199;top:-517;width:99;height:130" coordorigin="5199,-517" coordsize="99,130">
              <v:shape style="position:absolute;left:5199;top:-517;width:99;height:130" coordorigin="5199,-517" coordsize="99,130" path="m5298,-452l5272,-512,5258,-517,5249,-517,5239,-517,5231,-515,5225,-512,5219,-508,5201,-477,5199,-469,5199,-461,5199,-453,5199,-443,5199,-434,5201,-426,5203,-418,5205,-411,5209,-406,5213,-400,5218,-395,5224,-392,5230,-389,5238,-387,5248,-387,5257,-387,5265,-389,5271,-393,5278,-396,5298,-443,5298,-452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LOW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низкая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),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MED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средняя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),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HI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высокая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),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AUTO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автомат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.)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начнет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работу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заданной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скорости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вентилятора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24" w:lineRule="exact"/>
        <w:ind w:left="946" w:right="0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Температура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может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быть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повышена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или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понижена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0.5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C.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пульте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дистанционного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управления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панель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индикации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отображает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только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целые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значения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градусов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Например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когда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данный</w:t>
      </w:r>
      <w:r>
        <w:rPr>
          <w:rFonts w:ascii="Calibri" w:hAnsi="Calibri" w:cs="Calibri" w:eastAsia="Calibri"/>
          <w:b w:val="0"/>
          <w:bCs w:val="0"/>
          <w:color w:val="000001"/>
          <w:spacing w:val="4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пульт</w:t>
      </w:r>
      <w:r>
        <w:rPr>
          <w:rFonts w:ascii="Calibri" w:hAnsi="Calibri" w:cs="Calibri" w:eastAsia="Calibri"/>
          <w:b w:val="0"/>
          <w:bCs w:val="0"/>
          <w:color w:val="000001"/>
          <w:spacing w:val="4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дистанционного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управления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отображает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температуру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24,5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°C,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табло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будет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показывать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только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2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4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208" w:lineRule="exact" w:before="89"/>
        <w:ind w:left="574" w:right="979" w:firstLine="0"/>
        <w:jc w:val="both"/>
        <w:rPr>
          <w:rFonts w:ascii="Calibri" w:hAnsi="Calibri" w:cs="Calibri" w:eastAsia="Calibri"/>
          <w:sz w:val="21"/>
          <w:szCs w:val="21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условиях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высокой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влажности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холодных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плоск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остях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корпуса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3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выходе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воздушного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потока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может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образовываться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конденсат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Это</w:t>
      </w:r>
      <w:r>
        <w:rPr>
          <w:rFonts w:ascii="Calibri" w:hAnsi="Calibri" w:cs="Calibri" w:eastAsia="Calibri"/>
          <w:b w:val="0"/>
          <w:bCs w:val="0"/>
          <w:color w:val="000001"/>
          <w:spacing w:val="-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зависит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от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положения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вертикальных</w:t>
      </w:r>
      <w:r>
        <w:rPr>
          <w:rFonts w:ascii="Calibri" w:hAnsi="Calibri" w:cs="Calibri" w:eastAsia="Calibri"/>
          <w:b w:val="0"/>
          <w:bCs w:val="0"/>
          <w:color w:val="000001"/>
          <w:spacing w:val="-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горизонтальных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шторок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жалюзи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режимах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охлаждения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осушени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удерживайте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горизонтальные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жалюзи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нижнем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положении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течение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долгого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времени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во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избежание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образования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конденсата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корпусе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Так</w:t>
      </w:r>
      <w:r>
        <w:rPr>
          <w:rFonts w:ascii="Calibri" w:hAnsi="Calibri" w:cs="Calibri" w:eastAsia="Calibri"/>
          <w:b w:val="0"/>
          <w:bCs w:val="0"/>
          <w:color w:val="000001"/>
          <w:spacing w:val="3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как</w:t>
      </w:r>
      <w:r>
        <w:rPr>
          <w:rFonts w:ascii="Calibri" w:hAnsi="Calibri" w:cs="Calibri" w:eastAsia="Calibri"/>
          <w:b w:val="0"/>
          <w:bCs w:val="0"/>
          <w:color w:val="000001"/>
          <w:spacing w:val="3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холодный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воздух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режиме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охлаждения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опускается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вниз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обеспечения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лучшей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циркуляции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воздуха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следуе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отрегулировать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воздушный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поток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таким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образом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чтобы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он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распреде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лялся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горизонтали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4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0" w:right="726" w:firstLine="0"/>
        <w:jc w:val="right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329.195007pt;margin-top:-217.007568pt;width:213.297pt;height:197.457pt;mso-position-horizontal-relative:page;mso-position-vertical-relative:paragraph;z-index:-7992" coordorigin="6584,-4340" coordsize="4266,3949">
            <v:shape style="position:absolute;left:6584;top:-4340;width:4266;height:3949" coordorigin="6584,-4340" coordsize="4266,3949" path="m10624,-4340l6810,-4340,6808,-4340,6746,-4322,6697,-4287,6647,-4223,6619,-4160,6598,-4078,6586,-3974,6584,-3914,6584,-806,6590,-725,6604,-636,6621,-572,6646,-511,6679,-458,6748,-403,6810,-391,10626,-391,10688,-409,10737,-444,10786,-508,10815,-571,10836,-653,10848,-757,10850,-818,10850,-3925,10844,-4006,10829,-4095,10812,-4159,10788,-4220,10755,-4273,10685,-4328,10624,-4340xe" filled="t" fillcolor="#D6D8DA" stroked="f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52.02177pt;margin-top:-122.386566pt;width:267.429462pt;height:95.039pt;mso-position-horizontal-relative:page;mso-position-vertical-relative:paragraph;z-index:-7991" coordorigin="1040,-2448" coordsize="5349,1901">
            <v:shape style="position:absolute;left:1040;top:-2448;width:5349;height:1901" coordorigin="1040,-2448" coordsize="5349,1901" path="m6106,-2448l1323,-2448,1321,-2448,1244,-2436,1182,-2412,1120,-2370,1070,-2303,1048,-2241,1041,-2167,1040,-828,1041,-822,1053,-750,1076,-688,1118,-627,1185,-576,1247,-555,1323,-547,6108,-547,6186,-559,6248,-582,6309,-625,6360,-692,6381,-753,6389,-828,6389,-2167,6389,-2173,6377,-2244,6354,-2306,6311,-2368,6244,-2418,6183,-2440,6106,-2448xe" filled="t" fillcolor="#D6D8DA" stroked="f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529.674011pt;margin-top:3.357433pt;width:12.011pt;height:8.945pt;mso-position-horizontal-relative:page;mso-position-vertical-relative:paragraph;z-index:-7980" coordorigin="10593,67" coordsize="240,179">
            <v:group style="position:absolute;left:10601;top:75;width:94;height:163" coordorigin="10601,75" coordsize="94,163">
              <v:shape style="position:absolute;left:10601;top:75;width:94;height:163" coordorigin="10601,75" coordsize="94,163" path="m10696,230l10693,238,10692,238,10692,238,10691,238,10607,238,10606,238,10606,238,10605,238,10605,237,10604,237,10604,236,10603,236,10603,235,10603,234,10602,233,10602,231,10602,230,10602,228,10602,227,10603,226,10603,225,10603,224,10604,223,10604,222,10604,222,10605,221,10605,221,10606,221,10607,221,10640,221,10640,98,10609,116,10608,117,10606,118,10605,118,10604,118,10604,118,10603,117,10602,117,10602,116,10602,115,10602,114,10601,112,10602,110,10601,109,10602,107,10602,106,10602,105,10602,105,10602,104,10603,103,10603,103,10603,102,10604,102,10604,101,10605,101,10643,77,10643,76,10643,76,10644,76,10644,76,10645,76,10646,76,10646,75,10647,75,10648,75,10649,75,10650,75,10652,75,10654,75,10662,79,10662,221,10691,221,10692,221,10692,221,10693,221,10694,222,10696,228,10696,230xe" filled="f" stroked="t" strokeweight=".8pt" strokecolor="#000000">
                <v:path arrowok="t"/>
              </v:shape>
            </v:group>
            <v:group style="position:absolute;left:10731;top:75;width:94;height:163" coordorigin="10731,75" coordsize="94,163">
              <v:shape style="position:absolute;left:10731;top:75;width:94;height:163" coordorigin="10731,75" coordsize="94,163" path="m10826,230l10823,238,10822,238,10822,238,10821,238,10737,238,10736,238,10736,238,10735,238,10735,237,10734,237,10734,236,10733,236,10733,235,10733,234,10732,233,10732,231,10732,230,10732,228,10732,227,10733,226,10733,225,10733,224,10734,223,10734,222,10734,222,10735,221,10735,221,10736,221,10737,221,10770,221,10770,98,10739,116,10738,117,10736,118,10735,118,10734,118,10734,118,10733,117,10732,117,10732,116,10732,115,10732,114,10731,112,10732,110,10731,109,10732,107,10732,106,10732,105,10732,105,10732,104,10733,103,10733,103,10733,102,10734,102,10734,101,10735,101,10773,77,10773,76,10773,76,10774,76,10774,76,10775,76,10776,76,10776,75,10777,75,10778,75,10779,75,10780,75,10782,75,10784,75,10792,79,10792,221,10821,221,10822,221,10822,221,10823,221,10824,222,10826,228,10826,230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11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after="0"/>
        <w:jc w:val="right"/>
        <w:rPr>
          <w:rFonts w:ascii="Calibri" w:hAnsi="Calibri" w:cs="Calibri" w:eastAsia="Calibri"/>
          <w:sz w:val="25"/>
          <w:szCs w:val="25"/>
        </w:rPr>
        <w:sectPr>
          <w:type w:val="continuous"/>
          <w:pgSz w:w="11906" w:h="16840"/>
          <w:pgMar w:top="1580" w:bottom="0" w:left="260" w:right="340"/>
          <w:cols w:num="2" w:equalWidth="0">
            <w:col w:w="5909" w:space="40"/>
            <w:col w:w="5357"/>
          </w:cols>
        </w:sectPr>
      </w:pPr>
    </w:p>
    <w:p>
      <w:pPr>
        <w:spacing w:line="180" w:lineRule="exact" w:before="2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3530" w:val="left" w:leader="none"/>
        </w:tabs>
        <w:ind w:left="893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/>
        <w:pict>
          <v:group style="position:absolute;margin-left:39.016102pt;margin-top:22.770401pt;width:258.941000pt;height:.1pt;mso-position-horizontal-relative:page;mso-position-vertical-relative:paragraph;z-index:-7972" coordorigin="780,455" coordsize="5179,2">
            <v:shape style="position:absolute;left:780;top:455;width:5179;height:2" coordorigin="780,455" coordsize="5179,0" path="m780,455l5959,455e" filled="f" stroked="t" strokeweight="1.997pt" strokecolor="#898B8E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243986"/>
          <w:spacing w:val="0"/>
          <w:w w:val="80"/>
          <w:sz w:val="32"/>
          <w:szCs w:val="32"/>
        </w:rPr>
        <w:t>Pe&gt;KIIM</w:t>
      </w:r>
      <w:r>
        <w:rPr>
          <w:rFonts w:ascii="Arial" w:hAnsi="Arial" w:cs="Arial" w:eastAsia="Arial"/>
          <w:b w:val="0"/>
          <w:bCs w:val="0"/>
          <w:color w:val="243986"/>
          <w:spacing w:val="0"/>
          <w:w w:val="80"/>
          <w:sz w:val="32"/>
          <w:szCs w:val="32"/>
        </w:rPr>
        <w:t> </w:t>
      </w:r>
      <w:r>
        <w:rPr>
          <w:rFonts w:ascii="Arial" w:hAnsi="Arial" w:cs="Arial" w:eastAsia="Arial"/>
          <w:b w:val="0"/>
          <w:bCs w:val="0"/>
          <w:color w:val="243986"/>
          <w:spacing w:val="6"/>
          <w:w w:val="80"/>
          <w:sz w:val="32"/>
          <w:szCs w:val="32"/>
        </w:rPr>
        <w:t> </w:t>
      </w:r>
      <w:r>
        <w:rPr>
          <w:rFonts w:ascii="Arial" w:hAnsi="Arial" w:cs="Arial" w:eastAsia="Arial"/>
          <w:b w:val="0"/>
          <w:bCs w:val="0"/>
          <w:color w:val="243986"/>
          <w:spacing w:val="0"/>
          <w:w w:val="80"/>
          <w:sz w:val="32"/>
          <w:szCs w:val="32"/>
        </w:rPr>
        <w:t>HE</w:t>
      </w:r>
      <w:r>
        <w:rPr>
          <w:rFonts w:ascii="Arial" w:hAnsi="Arial" w:cs="Arial" w:eastAsia="Arial"/>
          <w:b w:val="0"/>
          <w:bCs w:val="0"/>
          <w:color w:val="243986"/>
          <w:spacing w:val="0"/>
          <w:w w:val="80"/>
          <w:sz w:val="32"/>
          <w:szCs w:val="32"/>
        </w:rPr>
        <w:t>A</w:t>
      </w:r>
      <w:r>
        <w:rPr>
          <w:rFonts w:ascii="Arial" w:hAnsi="Arial" w:cs="Arial" w:eastAsia="Arial"/>
          <w:b w:val="0"/>
          <w:bCs w:val="0"/>
          <w:color w:val="243986"/>
          <w:spacing w:val="0"/>
          <w:w w:val="80"/>
          <w:sz w:val="32"/>
          <w:szCs w:val="32"/>
        </w:rPr>
        <w:t>LTH</w:t>
      </w:r>
      <w:r>
        <w:rPr>
          <w:rFonts w:ascii="Arial" w:hAnsi="Arial" w:cs="Arial" w:eastAsia="Arial"/>
          <w:b w:val="0"/>
          <w:bCs w:val="0"/>
          <w:color w:val="243986"/>
          <w:spacing w:val="-4"/>
          <w:w w:val="80"/>
          <w:sz w:val="32"/>
          <w:szCs w:val="32"/>
        </w:rPr>
        <w:t> </w:t>
      </w:r>
      <w:r>
        <w:rPr>
          <w:rFonts w:ascii="Arial" w:hAnsi="Arial" w:cs="Arial" w:eastAsia="Arial"/>
          <w:b w:val="0"/>
          <w:bCs w:val="0"/>
          <w:color w:val="243986"/>
          <w:spacing w:val="0"/>
          <w:w w:val="80"/>
          <w:sz w:val="32"/>
          <w:szCs w:val="32"/>
        </w:rPr>
        <w:t>-</w:t>
      </w:r>
      <w:r>
        <w:rPr>
          <w:rFonts w:ascii="Arial" w:hAnsi="Arial" w:cs="Arial" w:eastAsia="Arial"/>
          <w:b w:val="0"/>
          <w:bCs w:val="0"/>
          <w:color w:val="243986"/>
          <w:spacing w:val="0"/>
          <w:w w:val="80"/>
          <w:sz w:val="32"/>
          <w:szCs w:val="32"/>
        </w:rPr>
        <w:tab/>
      </w:r>
      <w:r>
        <w:rPr>
          <w:rFonts w:ascii="Arial" w:hAnsi="Arial" w:cs="Arial" w:eastAsia="Arial"/>
          <w:b w:val="0"/>
          <w:bCs w:val="0"/>
          <w:color w:val="243986"/>
          <w:spacing w:val="0"/>
          <w:w w:val="70"/>
          <w:sz w:val="32"/>
          <w:szCs w:val="32"/>
        </w:rPr>
        <w:t>3,QO</w:t>
      </w:r>
      <w:r>
        <w:rPr>
          <w:rFonts w:ascii="Arial" w:hAnsi="Arial" w:cs="Arial" w:eastAsia="Arial"/>
          <w:b w:val="0"/>
          <w:bCs w:val="0"/>
          <w:color w:val="243986"/>
          <w:spacing w:val="0"/>
          <w:w w:val="70"/>
          <w:sz w:val="32"/>
          <w:szCs w:val="32"/>
        </w:rPr>
        <w:t>p</w:t>
      </w:r>
      <w:r>
        <w:rPr>
          <w:rFonts w:ascii="Arial" w:hAnsi="Arial" w:cs="Arial" w:eastAsia="Arial"/>
          <w:b w:val="0"/>
          <w:bCs w:val="0"/>
          <w:color w:val="243986"/>
          <w:spacing w:val="0"/>
          <w:w w:val="70"/>
          <w:sz w:val="32"/>
          <w:szCs w:val="32"/>
        </w:rPr>
        <w:t>OBbe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32"/>
          <w:szCs w:val="32"/>
        </w:rPr>
      </w:r>
    </w:p>
    <w:p>
      <w:pPr>
        <w:spacing w:line="150" w:lineRule="exact" w:before="6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spacing w:line="288" w:lineRule="exact"/>
        <w:ind w:left="933" w:right="223" w:hanging="41"/>
        <w:jc w:val="left"/>
        <w:rPr>
          <w:rFonts w:ascii="Arial" w:hAnsi="Arial" w:cs="Arial" w:eastAsia="Arial"/>
          <w:sz w:val="28"/>
          <w:szCs w:val="28"/>
        </w:rPr>
      </w:pPr>
      <w:r>
        <w:rPr/>
        <w:pict>
          <v:group style="position:absolute;margin-left:308.390594pt;margin-top:34.056576pt;width:258.941000pt;height:.1pt;mso-position-horizontal-relative:page;mso-position-vertical-relative:paragraph;z-index:-7971" coordorigin="6168,681" coordsize="5179,2">
            <v:shape style="position:absolute;left:6168;top:681;width:5179;height:2" coordorigin="6168,681" coordsize="5179,0" path="m6168,681l11347,681e" filled="f" stroked="t" strokeweight="1.997pt" strokecolor="#898B8E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9"/>
          <w:szCs w:val="29"/>
        </w:rPr>
        <w:t>Pe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9"/>
          <w:szCs w:val="29"/>
        </w:rPr>
        <w:t>&gt;K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9"/>
          <w:szCs w:val="29"/>
        </w:rPr>
        <w:t>IIM</w:t>
      </w:r>
      <w:r>
        <w:rPr>
          <w:rFonts w:ascii="Arial" w:hAnsi="Arial" w:cs="Arial" w:eastAsia="Arial"/>
          <w:b w:val="0"/>
          <w:bCs w:val="0"/>
          <w:color w:val="000080"/>
          <w:spacing w:val="8"/>
          <w:w w:val="85"/>
          <w:sz w:val="29"/>
          <w:szCs w:val="29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9"/>
          <w:szCs w:val="29"/>
        </w:rPr>
        <w:t>HEAL</w:t>
      </w:r>
      <w:r>
        <w:rPr>
          <w:rFonts w:ascii="Arial" w:hAnsi="Arial" w:cs="Arial" w:eastAsia="Arial"/>
          <w:b w:val="0"/>
          <w:bCs w:val="0"/>
          <w:color w:val="000080"/>
          <w:spacing w:val="-2"/>
          <w:w w:val="85"/>
          <w:sz w:val="29"/>
          <w:szCs w:val="29"/>
        </w:rPr>
        <w:t>T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9"/>
          <w:szCs w:val="29"/>
        </w:rPr>
        <w:t>H</w:t>
      </w:r>
      <w:r>
        <w:rPr>
          <w:rFonts w:ascii="Arial" w:hAnsi="Arial" w:cs="Arial" w:eastAsia="Arial"/>
          <w:b w:val="0"/>
          <w:bCs w:val="0"/>
          <w:color w:val="000080"/>
          <w:spacing w:val="-11"/>
          <w:w w:val="85"/>
          <w:sz w:val="29"/>
          <w:szCs w:val="29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9"/>
          <w:szCs w:val="29"/>
        </w:rPr>
        <w:t>AIRFLOW</w:t>
      </w:r>
      <w:r>
        <w:rPr>
          <w:rFonts w:ascii="Arial" w:hAnsi="Arial" w:cs="Arial" w:eastAsia="Arial"/>
          <w:b w:val="0"/>
          <w:bCs w:val="0"/>
          <w:color w:val="000080"/>
          <w:spacing w:val="-12"/>
          <w:w w:val="85"/>
          <w:sz w:val="29"/>
          <w:szCs w:val="29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9"/>
          <w:szCs w:val="29"/>
        </w:rPr>
        <w:t>(</w:t>
      </w:r>
      <w:r>
        <w:rPr>
          <w:rFonts w:ascii="Arial" w:hAnsi="Arial" w:cs="Arial" w:eastAsia="Arial"/>
          <w:b w:val="0"/>
          <w:bCs w:val="0"/>
          <w:color w:val="000080"/>
          <w:spacing w:val="-28"/>
          <w:w w:val="85"/>
          <w:sz w:val="29"/>
          <w:szCs w:val="29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9"/>
          <w:szCs w:val="29"/>
        </w:rPr>
        <w:t>asroM</w:t>
      </w:r>
      <w:r>
        <w:rPr>
          <w:rFonts w:ascii="Arial" w:hAnsi="Arial" w:cs="Arial" w:eastAsia="Arial"/>
          <w:b w:val="0"/>
          <w:bCs w:val="0"/>
          <w:color w:val="000080"/>
          <w:spacing w:val="-1"/>
          <w:w w:val="85"/>
          <w:sz w:val="29"/>
          <w:szCs w:val="29"/>
        </w:rPr>
        <w:t>a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9"/>
          <w:szCs w:val="29"/>
        </w:rPr>
        <w:t>rII4ecKoe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91"/>
          <w:sz w:val="29"/>
          <w:szCs w:val="29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8"/>
          <w:szCs w:val="28"/>
        </w:rPr>
        <w:t>nepe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8"/>
          <w:szCs w:val="28"/>
        </w:rPr>
        <w:t>H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8"/>
          <w:szCs w:val="28"/>
        </w:rPr>
        <w:t>anpasneHIIe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8"/>
          <w:szCs w:val="28"/>
        </w:rPr>
        <w:t>  </w:t>
      </w:r>
      <w:r>
        <w:rPr>
          <w:rFonts w:ascii="Arial" w:hAnsi="Arial" w:cs="Arial" w:eastAsia="Arial"/>
          <w:b w:val="0"/>
          <w:bCs w:val="0"/>
          <w:color w:val="000080"/>
          <w:spacing w:val="48"/>
          <w:w w:val="85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8"/>
          <w:szCs w:val="28"/>
        </w:rPr>
        <w:t>so3.QYWH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8"/>
          <w:szCs w:val="28"/>
        </w:rPr>
        <w:t>oro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8"/>
          <w:szCs w:val="28"/>
        </w:rPr>
        <w:t>  </w:t>
      </w:r>
      <w:r>
        <w:rPr>
          <w:rFonts w:ascii="Arial" w:hAnsi="Arial" w:cs="Arial" w:eastAsia="Arial"/>
          <w:b w:val="0"/>
          <w:bCs w:val="0"/>
          <w:color w:val="000080"/>
          <w:spacing w:val="24"/>
          <w:w w:val="85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8"/>
          <w:szCs w:val="28"/>
        </w:rPr>
        <w:t>nor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8"/>
          <w:szCs w:val="28"/>
        </w:rPr>
        <w:t>o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8"/>
          <w:szCs w:val="28"/>
        </w:rPr>
        <w:t>Ka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19"/>
          <w:w w:val="85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8"/>
          <w:szCs w:val="28"/>
        </w:rPr>
        <w:t>)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after="0" w:line="288" w:lineRule="exact"/>
        <w:jc w:val="left"/>
        <w:rPr>
          <w:rFonts w:ascii="Arial" w:hAnsi="Arial" w:cs="Arial" w:eastAsia="Arial"/>
          <w:sz w:val="28"/>
          <w:szCs w:val="28"/>
        </w:rPr>
        <w:sectPr>
          <w:headerReference w:type="default" r:id="rId146"/>
          <w:pgSz w:w="11906" w:h="16840"/>
          <w:pgMar w:header="516" w:footer="0" w:top="1420" w:bottom="280" w:left="280" w:right="300"/>
          <w:cols w:num="2" w:equalWidth="0">
            <w:col w:w="4851" w:space="81"/>
            <w:col w:w="6394"/>
          </w:cols>
        </w:sectPr>
      </w:pPr>
    </w:p>
    <w:p>
      <w:pPr>
        <w:spacing w:line="220" w:lineRule="exact" w:before="3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after="0" w:line="220" w:lineRule="exact"/>
        <w:rPr>
          <w:sz w:val="22"/>
          <w:szCs w:val="22"/>
        </w:rPr>
        <w:sectPr>
          <w:type w:val="continuous"/>
          <w:pgSz w:w="11906" w:h="16840"/>
          <w:pgMar w:top="1580" w:bottom="0" w:left="280" w:right="30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7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1191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5A5C5F"/>
          <w:spacing w:val="0"/>
          <w:w w:val="85"/>
          <w:sz w:val="11"/>
          <w:szCs w:val="11"/>
        </w:rPr>
        <w:t>AM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90" w:lineRule="exact" w:before="2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69" w:right="0" w:firstLine="0"/>
        <w:jc w:val="center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color w:val="6C6E75"/>
          <w:spacing w:val="0"/>
          <w:w w:val="85"/>
          <w:sz w:val="14"/>
          <w:szCs w:val="14"/>
        </w:rPr>
        <w:t>QUIET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tabs>
          <w:tab w:pos="1562" w:val="left" w:leader="none"/>
        </w:tabs>
        <w:ind w:left="913" w:right="0" w:firstLine="0"/>
        <w:jc w:val="left"/>
        <w:rPr>
          <w:rFonts w:ascii="Arial Narrow" w:hAnsi="Arial Narrow" w:cs="Arial Narrow" w:eastAsia="Arial Narrow"/>
          <w:sz w:val="10"/>
          <w:szCs w:val="10"/>
        </w:rPr>
      </w:pPr>
      <w:r>
        <w:rPr>
          <w:rFonts w:ascii="Arial Narrow" w:hAnsi="Arial Narrow" w:cs="Arial Narrow" w:eastAsia="Arial Narrow"/>
          <w:b w:val="0"/>
          <w:bCs w:val="0"/>
          <w:color w:val="6C6E74"/>
          <w:spacing w:val="0"/>
          <w:w w:val="100"/>
          <w:position w:val="1"/>
          <w:sz w:val="10"/>
          <w:szCs w:val="10"/>
        </w:rPr>
        <w:t>SMA</w:t>
      </w:r>
      <w:r>
        <w:rPr>
          <w:rFonts w:ascii="Arial Narrow" w:hAnsi="Arial Narrow" w:cs="Arial Narrow" w:eastAsia="Arial Narrow"/>
          <w:b w:val="0"/>
          <w:bCs w:val="0"/>
          <w:color w:val="6C6E74"/>
          <w:spacing w:val="-2"/>
          <w:w w:val="100"/>
          <w:position w:val="1"/>
          <w:sz w:val="10"/>
          <w:szCs w:val="10"/>
        </w:rPr>
        <w:t>R</w:t>
      </w:r>
      <w:r>
        <w:rPr>
          <w:rFonts w:ascii="Arial Narrow" w:hAnsi="Arial Narrow" w:cs="Arial Narrow" w:eastAsia="Arial Narrow"/>
          <w:b w:val="0"/>
          <w:bCs w:val="0"/>
          <w:color w:val="6C6E74"/>
          <w:spacing w:val="0"/>
          <w:w w:val="100"/>
          <w:position w:val="1"/>
          <w:sz w:val="10"/>
          <w:szCs w:val="10"/>
        </w:rPr>
        <w:t>T</w:t>
      </w:r>
      <w:r>
        <w:rPr>
          <w:rFonts w:ascii="Arial Narrow" w:hAnsi="Arial Narrow" w:cs="Arial Narrow" w:eastAsia="Arial Narrow"/>
          <w:b w:val="0"/>
          <w:bCs w:val="0"/>
          <w:color w:val="6C6E74"/>
          <w:spacing w:val="0"/>
          <w:w w:val="100"/>
          <w:position w:val="1"/>
          <w:sz w:val="10"/>
          <w:szCs w:val="10"/>
        </w:rPr>
        <w:tab/>
      </w:r>
      <w:r>
        <w:rPr>
          <w:rFonts w:ascii="Arial Narrow" w:hAnsi="Arial Narrow" w:cs="Arial Narrow" w:eastAsia="Arial Narrow"/>
          <w:b w:val="0"/>
          <w:bCs w:val="0"/>
          <w:color w:val="6C6E74"/>
          <w:spacing w:val="0"/>
          <w:w w:val="100"/>
          <w:position w:val="0"/>
          <w:sz w:val="10"/>
          <w:szCs w:val="10"/>
        </w:rPr>
        <w:t>SLEEP</w:t>
      </w:r>
      <w:r>
        <w:rPr>
          <w:rFonts w:ascii="Arial Narrow" w:hAnsi="Arial Narrow" w:cs="Arial Narrow" w:eastAsia="Arial Narrow"/>
          <w:b w:val="0"/>
          <w:bCs w:val="0"/>
          <w:color w:val="000000"/>
          <w:spacing w:val="0"/>
          <w:w w:val="100"/>
          <w:position w:val="0"/>
          <w:sz w:val="10"/>
          <w:szCs w:val="10"/>
        </w:rPr>
      </w:r>
    </w:p>
    <w:p>
      <w:pPr>
        <w:spacing w:line="140" w:lineRule="exact" w:before="8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849" w:val="left" w:leader="none"/>
        </w:tabs>
        <w:spacing w:line="132" w:lineRule="exact"/>
        <w:ind w:left="0" w:right="20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spacing w:val="0"/>
          <w:w w:val="85"/>
          <w:position w:val="-3"/>
          <w:sz w:val="9"/>
          <w:szCs w:val="9"/>
        </w:rPr>
        <w:t>LIGHT</w:t>
      </w:r>
      <w:r>
        <w:rPr>
          <w:rFonts w:ascii="Arial" w:hAnsi="Arial" w:cs="Arial" w:eastAsia="Arial"/>
          <w:b w:val="0"/>
          <w:bCs w:val="0"/>
          <w:spacing w:val="0"/>
          <w:w w:val="85"/>
          <w:position w:val="-3"/>
          <w:sz w:val="9"/>
          <w:szCs w:val="9"/>
        </w:rPr>
        <w:tab/>
      </w:r>
      <w:r>
        <w:rPr>
          <w:rFonts w:ascii="Arial" w:hAnsi="Arial" w:cs="Arial" w:eastAsia="Arial"/>
          <w:b w:val="0"/>
          <w:bCs w:val="0"/>
          <w:color w:val="6C6E74"/>
          <w:spacing w:val="0"/>
          <w:w w:val="85"/>
          <w:position w:val="0"/>
          <w:sz w:val="9"/>
          <w:szCs w:val="9"/>
        </w:rPr>
        <w:t>CHILD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9"/>
          <w:szCs w:val="9"/>
        </w:rPr>
      </w:r>
    </w:p>
    <w:p>
      <w:pPr>
        <w:spacing w:line="83" w:lineRule="exact"/>
        <w:ind w:left="0" w:right="77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6C6E74"/>
          <w:spacing w:val="-22"/>
          <w:w w:val="85"/>
          <w:sz w:val="9"/>
          <w:szCs w:val="9"/>
        </w:rPr>
        <w:t>L</w:t>
      </w:r>
      <w:r>
        <w:rPr>
          <w:rFonts w:ascii="Arial" w:hAnsi="Arial" w:cs="Arial" w:eastAsia="Arial"/>
          <w:b w:val="0"/>
          <w:bCs w:val="0"/>
          <w:color w:val="6C6E74"/>
          <w:spacing w:val="-18"/>
          <w:w w:val="85"/>
          <w:sz w:val="9"/>
          <w:szCs w:val="9"/>
        </w:rPr>
        <w:t>O</w:t>
      </w:r>
      <w:r>
        <w:rPr>
          <w:rFonts w:ascii="Arial" w:hAnsi="Arial" w:cs="Arial" w:eastAsia="Arial"/>
          <w:b w:val="0"/>
          <w:bCs w:val="0"/>
          <w:color w:val="6C6E74"/>
          <w:spacing w:val="3"/>
          <w:w w:val="85"/>
          <w:sz w:val="9"/>
          <w:szCs w:val="9"/>
        </w:rPr>
        <w:t>C</w:t>
      </w:r>
      <w:r>
        <w:rPr>
          <w:rFonts w:ascii="Arial" w:hAnsi="Arial" w:cs="Arial" w:eastAsia="Arial"/>
          <w:b w:val="0"/>
          <w:bCs w:val="0"/>
          <w:color w:val="6C6E74"/>
          <w:spacing w:val="0"/>
          <w:w w:val="85"/>
          <w:sz w:val="9"/>
          <w:szCs w:val="9"/>
        </w:rPr>
        <w:t>K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6C6E74"/>
          <w:spacing w:val="0"/>
          <w:w w:val="60"/>
          <w:sz w:val="12"/>
          <w:szCs w:val="12"/>
        </w:rPr>
        <w:t>FRESH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230" w:lineRule="auto" w:before="64"/>
        <w:ind w:left="1723" w:right="68" w:hanging="4"/>
        <w:jc w:val="left"/>
        <w:rPr>
          <w:rFonts w:ascii="Calibri" w:hAnsi="Calibri" w:cs="Calibri" w:eastAsia="Calibri"/>
          <w:sz w:val="21"/>
          <w:szCs w:val="21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Нажм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-1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HEALTH.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этом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включа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95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тся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95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модуль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6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95"/>
          <w:sz w:val="21"/>
          <w:szCs w:val="21"/>
        </w:rPr>
        <w:t>N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ano-Aqua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95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before="5"/>
        <w:ind w:left="1723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/>
        <w:pict>
          <v:group style="position:absolute;margin-left:40.825298pt;margin-top:-45.2738pt;width:87.178901pt;height:290.1721pt;mso-position-horizontal-relative:page;mso-position-vertical-relative:paragraph;z-index:-7970" coordorigin="817,-905" coordsize="1744,5803">
            <v:group style="position:absolute;left:2502;top:-773;width:2;height:2381" coordorigin="2502,-773" coordsize="2,2381">
              <v:shape style="position:absolute;left:2502;top:-773;width:2;height:2381" coordorigin="2502,-773" coordsize="0,2381" path="m2502,-773l2502,1608e" filled="f" stroked="t" strokeweight=".25pt" strokecolor="#050100">
                <v:path arrowok="t"/>
              </v:shape>
            </v:group>
            <v:group style="position:absolute;left:2550;top:-773;width:2;height:5540" coordorigin="2550,-773" coordsize="2,5540">
              <v:shape style="position:absolute;left:2550;top:-773;width:2;height:5540" coordorigin="2550,-773" coordsize="1,5540" path="m2551,-773l2550,4767e" filled="f" stroked="t" strokeweight=".25pt" strokecolor="#050100">
                <v:path arrowok="t"/>
              </v:shape>
            </v:group>
            <v:group style="position:absolute;left:2534;top:-773;width:2;height:5540" coordorigin="2534,-773" coordsize="2,5540">
              <v:shape style="position:absolute;left:2534;top:-773;width:2;height:5540" coordorigin="2534,-773" coordsize="1,5540" path="m2535,-773l2534,4767e" filled="f" stroked="t" strokeweight=".25pt" strokecolor="#050100">
                <v:path arrowok="t"/>
              </v:shape>
            </v:group>
            <v:group style="position:absolute;left:2431;top:4768;width:127;height:128" coordorigin="2431,4768" coordsize="127,128">
              <v:shape style="position:absolute;left:2431;top:4768;width:127;height:128" coordorigin="2431,4768" coordsize="127,128" path="m2558,4768l2540,4832,2495,4878,2454,4893,2431,4895e" filled="f" stroked="t" strokeweight=".25pt" strokecolor="#050100">
                <v:path arrowok="t"/>
              </v:shape>
            </v:group>
            <v:group style="position:absolute;left:871;top:-773;width:2;height:2381" coordorigin="871,-773" coordsize="2,2381">
              <v:shape style="position:absolute;left:871;top:-773;width:2;height:2381" coordorigin="871,-773" coordsize="0,2381" path="m871,-773l871,1608e" filled="f" stroked="t" strokeweight=".25pt" strokecolor="#050100">
                <v:path arrowok="t"/>
              </v:shape>
            </v:group>
            <v:group style="position:absolute;left:873;top:-854;width:79;height:64" coordorigin="873,-854" coordsize="79,64">
              <v:shape style="position:absolute;left:873;top:-854;width:79;height:64" coordorigin="873,-854" coordsize="79,64" path="m952,-854l929,-851,909,-842,893,-828,880,-811,873,-790e" filled="f" stroked="t" strokeweight=".25pt" strokecolor="#050100">
                <v:path arrowok="t"/>
              </v:shape>
            </v:group>
            <v:group style="position:absolute;left:952;top:-903;width:1469;height:2" coordorigin="952,-903" coordsize="1469,2">
              <v:shape style="position:absolute;left:952;top:-903;width:1469;height:2" coordorigin="952,-903" coordsize="1469,0" path="m952,-903l2421,-903e" filled="f" stroked="t" strokeweight=".2494pt" strokecolor="#050100">
                <v:path arrowok="t"/>
              </v:shape>
            </v:group>
            <v:group style="position:absolute;left:831;top:4769;width:128;height:127" coordorigin="831,4769" coordsize="128,127">
              <v:shape style="position:absolute;left:831;top:4769;width:128;height:127" coordorigin="831,4769" coordsize="128,127" path="m959,4895l895,4878,849,4833,834,4792,831,4769e" filled="f" stroked="t" strokeweight=".25pt" strokecolor="#050100">
                <v:path arrowok="t"/>
              </v:shape>
            </v:group>
            <v:group style="position:absolute;left:831;top:-792;width:2;height:5560" coordorigin="831,-792" coordsize="2,5560">
              <v:shape style="position:absolute;left:831;top:-792;width:2;height:5560" coordorigin="831,-792" coordsize="0,5560" path="m831,4768l831,-792e" filled="f" stroked="t" strokeweight=".25pt" strokecolor="#050100">
                <v:path arrowok="t"/>
              </v:shape>
            </v:group>
            <v:group style="position:absolute;left:2451;top:4768;width:91;height:108" coordorigin="2451,4768" coordsize="91,108">
              <v:shape style="position:absolute;left:2451;top:4768;width:91;height:108" coordorigin="2451,4768" coordsize="91,108" path="m2542,4768l2508,4828,2472,4864,2451,4876e" filled="f" stroked="t" strokeweight=".25pt" strokecolor="#050100">
                <v:path arrowok="t"/>
              </v:shape>
            </v:group>
            <v:group style="position:absolute;left:849;top:4789;width:110;height:91" coordorigin="849,4789" coordsize="110,91">
              <v:shape style="position:absolute;left:849;top:4789;width:110;height:91" coordorigin="849,4789" coordsize="110,91" path="m959,4880l896,4860,856,4810,849,4789e" filled="f" stroked="t" strokeweight=".25pt" strokecolor="#050100">
                <v:path arrowok="t"/>
              </v:shape>
            </v:group>
            <v:group style="position:absolute;left:847;top:-792;width:2;height:5560" coordorigin="847,-792" coordsize="2,5560">
              <v:shape style="position:absolute;left:847;top:-792;width:2;height:5560" coordorigin="847,-792" coordsize="0,5560" path="m847,4768l847,-792e" filled="f" stroked="t" strokeweight=".25pt" strokecolor="#050100">
                <v:path arrowok="t"/>
              </v:shape>
              <v:shape style="position:absolute;left:845;top:2824;width:1679;height:1943" type="#_x0000_t75">
                <v:imagedata r:id="rId147" o:title=""/>
              </v:shape>
            </v:group>
            <v:group style="position:absolute;left:952;top:4894;width:1469;height:2" coordorigin="952,4894" coordsize="1469,2">
              <v:shape style="position:absolute;left:952;top:4894;width:1469;height:2" coordorigin="952,4894" coordsize="1469,0" path="m952,4894l2421,4894e" filled="f" stroked="t" strokeweight=".25pt" strokecolor="#050100">
                <v:path arrowok="t"/>
              </v:shape>
              <v:shape style="position:absolute;left:1003;top:-532;width:1368;height:2016" type="#_x0000_t75">
                <v:imagedata r:id="rId148" o:title=""/>
              </v:shape>
            </v:group>
            <v:group style="position:absolute;left:822;top:1608;width:1729;height:2" coordorigin="822,1608" coordsize="1729,2">
              <v:shape style="position:absolute;left:822;top:1608;width:1729;height:2" coordorigin="822,1608" coordsize="1729,0" path="m822,1608l2551,1608e" filled="f" stroked="t" strokeweight=".25pt" strokecolor="#050100">
                <v:path arrowok="t"/>
              </v:shape>
            </v:group>
            <v:group style="position:absolute;left:952;top:-854;width:1469;height:2" coordorigin="952,-854" coordsize="1469,2">
              <v:shape style="position:absolute;left:952;top:-854;width:1469;height:2" coordorigin="952,-854" coordsize="1469,0" path="m952,-854l2421,-854e" filled="f" stroked="t" strokeweight=".2501pt" strokecolor="#050100">
                <v:path arrowok="t"/>
              </v:shape>
            </v:group>
            <v:group style="position:absolute;left:838;top:-887;width:113;height:114" coordorigin="838,-887" coordsize="113,114">
              <v:shape style="position:absolute;left:838;top:-887;width:113;height:114" coordorigin="838,-887" coordsize="113,114" path="m838,-773l858,-837,907,-878,929,-884,951,-887e" filled="f" stroked="t" strokeweight=".25pt" strokecolor="#050100">
                <v:path arrowok="t"/>
              </v:shape>
            </v:group>
            <v:group style="position:absolute;left:952;top:-887;width:1469;height:2" coordorigin="952,-887" coordsize="1469,2">
              <v:shape style="position:absolute;left:952;top:-887;width:1469;height:2" coordorigin="952,-887" coordsize="1469,0" path="m952,-887l2421,-887e" filled="f" stroked="t" strokeweight=".2501pt" strokecolor="#050100">
                <v:path arrowok="t"/>
              </v:shape>
            </v:group>
            <v:group style="position:absolute;left:822;top:-903;width:126;height:130" coordorigin="822,-903" coordsize="126,130">
              <v:shape style="position:absolute;left:822;top:-903;width:126;height:130" coordorigin="822,-903" coordsize="126,130" path="m822,-773l839,-838,884,-884,925,-900,948,-903e" filled="f" stroked="t" strokeweight=".25pt" strokecolor="#050100">
                <v:path arrowok="t"/>
              </v:shape>
            </v:group>
            <v:group style="position:absolute;left:950;top:4877;width:1469;height:2" coordorigin="950,4877" coordsize="1469,2">
              <v:shape style="position:absolute;left:950;top:4877;width:1469;height:2" coordorigin="950,4877" coordsize="1469,0" path="m950,4877l2420,4877e" filled="f" stroked="t" strokeweight=".25pt" strokecolor="#050100">
                <v:path arrowok="t"/>
              </v:shape>
            </v:group>
            <v:group style="position:absolute;left:2421;top:-854;width:79;height:64" coordorigin="2421,-854" coordsize="79,64">
              <v:shape style="position:absolute;left:2421;top:-854;width:79;height:64" coordorigin="2421,-854" coordsize="79,64" path="m2421,-854l2444,-851,2464,-842,2481,-828,2493,-811,2501,-790e" filled="f" stroked="t" strokeweight=".25pt" strokecolor="#050100">
                <v:path arrowok="t"/>
              </v:shape>
            </v:group>
            <v:group style="position:absolute;left:2421;top:-903;width:130;height:126" coordorigin="2421,-903" coordsize="130,126">
              <v:shape style="position:absolute;left:2421;top:-903;width:130;height:126" coordorigin="2421,-903" coordsize="130,126" path="m2421,-903l2486,-886,2532,-841,2548,-800,2551,-777e" filled="f" stroked="t" strokeweight=".25pt" strokecolor="#050100">
                <v:path arrowok="t"/>
              </v:shape>
            </v:group>
            <v:group style="position:absolute;left:2421;top:-887;width:113;height:113" coordorigin="2421,-887" coordsize="113,113">
              <v:shape style="position:absolute;left:2421;top:-887;width:113;height:113" coordorigin="2421,-887" coordsize="113,113" path="m2421,-887l2485,-867,2526,-818,2532,-797,2535,-774e" filled="f" stroked="t" strokeweight=".25pt" strokecolor="#050100">
                <v:path arrowok="t"/>
              </v:shape>
            </v:group>
            <v:group style="position:absolute;left:822;top:2314;width:1729;height:2" coordorigin="822,2314" coordsize="1729,2">
              <v:shape style="position:absolute;left:822;top:2314;width:1729;height:2" coordorigin="822,2314" coordsize="1729,0" path="m822,2314l2551,2314e" filled="f" stroked="t" strokeweight=".575pt" strokecolor="#050100">
                <v:path arrowok="t"/>
              </v:shape>
            </v:group>
            <v:group style="position:absolute;left:1751;top:1822;width:635;height:357" coordorigin="1751,1822" coordsize="635,357">
              <v:shape style="position:absolute;left:1751;top:1822;width:635;height:357" coordorigin="1751,1822" coordsize="635,357" path="m2387,2097l2348,2166,1784,2178,1776,2178,1767,2175,1761,2169,1755,2162,1751,2154,1751,2146,1751,1854,1751,1846,1755,1837,1761,1831,1767,1825,1776,1822,1784,1822,2306,1822,2362,1844,2387,1899,2387,2097xe" filled="f" stroked="t" strokeweight=".423pt" strokecolor="#B96869">
                <v:path arrowok="t"/>
              </v:shape>
            </v:group>
            <v:group style="position:absolute;left:1828;top:1942;width:496;height:109" coordorigin="1828,1942" coordsize="496,109">
              <v:shape style="position:absolute;left:1828;top:1942;width:496;height:109" coordorigin="1828,1942" coordsize="496,109" path="m2267,1943l2266,2049,2267,2049,2267,2049,2278,2049,2279,2001,2317,2001,2318,1989,2278,1988,2279,1956,2323,1956,2324,1944,2267,1943xe" filled="t" fillcolor="#6C6E74" stroked="f">
                <v:path arrowok="t"/>
                <v:fill type="solid"/>
              </v:shape>
              <v:shape style="position:absolute;left:1828;top:1942;width:496;height:109" coordorigin="1828,1942" coordsize="496,109" path="m2317,2001l2279,2001,2317,2002,2317,2001xe" filled="t" fillcolor="#6C6E74" stroked="f">
                <v:path arrowok="t"/>
                <v:fill type="solid"/>
              </v:shape>
              <v:shape style="position:absolute;left:1828;top:1942;width:496;height:109" coordorigin="1828,1942" coordsize="496,109" path="m2323,1956l2279,1956,2323,1957,2323,1956xe" filled="t" fillcolor="#6C6E74" stroked="f">
                <v:path arrowok="t"/>
                <v:fill type="solid"/>
              </v:shape>
              <v:shape style="position:absolute;left:1828;top:1942;width:496;height:109" coordorigin="1828,1942" coordsize="496,109" path="m2196,1943l2195,2049,2196,2049,2196,2049,2207,2049,2207,2001,2246,2001,2247,1989,2207,1988,2207,1956,2252,1956,2253,1945,2252,1945,2253,1945,2253,1944,2196,1943xe" filled="t" fillcolor="#6C6E74" stroked="f">
                <v:path arrowok="t"/>
                <v:fill type="solid"/>
              </v:shape>
              <v:shape style="position:absolute;left:1828;top:1942;width:496;height:109" coordorigin="1828,1942" coordsize="496,109" path="m2246,2001l2207,2001,2246,2002,2246,2001xe" filled="t" fillcolor="#6C6E74" stroked="f">
                <v:path arrowok="t"/>
                <v:fill type="solid"/>
              </v:shape>
              <v:shape style="position:absolute;left:1828;top:1942;width:496;height:109" coordorigin="1828,1942" coordsize="496,109" path="m2252,1956l2207,1956,2252,1957,2252,1956xe" filled="t" fillcolor="#6C6E74" stroked="f">
                <v:path arrowok="t"/>
                <v:fill type="solid"/>
              </v:shape>
              <v:shape style="position:absolute;left:1828;top:1942;width:496;height:109" coordorigin="1828,1942" coordsize="496,109" path="m2253,1945l2252,1945,2253,1945xe" filled="t" fillcolor="#6C6E74" stroked="f">
                <v:path arrowok="t"/>
                <v:fill type="solid"/>
              </v:shape>
              <v:shape style="position:absolute;left:1828;top:1942;width:496;height:109" coordorigin="1828,1942" coordsize="496,109" path="m2149,1942l2129,1942,2119,1947,2112,1957,2103,1973,2100,1994,2100,2007,2102,2016,2105,2024,2108,2032,2113,2039,2119,2044,2126,2049,2133,2051,2148,2051,2155,2049,2162,2044,2168,2040,2170,2038,2133,2038,2126,2034,2116,2020,2113,2010,2113,1982,2116,1971,2127,1958,2133,1955,2170,1955,2169,1953,2156,1944,2149,1942xe" filled="t" fillcolor="#6C6E74" stroked="f">
                <v:path arrowok="t"/>
                <v:fill type="solid"/>
              </v:shape>
              <v:shape style="position:absolute;left:1828;top:1942;width:496;height:109" coordorigin="1828,1942" coordsize="496,109" path="m2170,1955l2146,1955,2151,1956,2156,1960,2169,2010,2166,2020,2156,2034,2149,2038,2170,2038,2173,2034,2180,2017,2182,2007,2182,1986,2180,1976,2173,1960,2170,1955xe" filled="t" fillcolor="#6C6E74" stroked="f">
                <v:path arrowok="t"/>
                <v:fill type="solid"/>
              </v:shape>
              <v:shape style="position:absolute;left:1828;top:1942;width:496;height:109" coordorigin="1828,1942" coordsize="496,109" path="m2064,1942l2055,1942,2030,2051,2039,2051,2064,1942xe" filled="t" fillcolor="#6C6E74" stroked="f">
                <v:path arrowok="t"/>
                <v:fill type="solid"/>
              </v:shape>
              <v:shape style="position:absolute;left:1828;top:1942;width:496;height:109" coordorigin="1828,1942" coordsize="496,109" path="m1923,1943l1922,2049,1923,2049,1923,2049,1933,2049,1934,1969,1948,1969,1934,1944,1923,1943xe" filled="t" fillcolor="#6C6E74" stroked="f">
                <v:path arrowok="t"/>
                <v:fill type="solid"/>
              </v:shape>
              <v:shape style="position:absolute;left:1828;top:1942;width:496;height:109" coordorigin="1828,1942" coordsize="496,109" path="m1948,1969l1934,1969,1976,2049,1988,2049,1989,2024,1977,2024,1948,1969xe" filled="t" fillcolor="#6C6E74" stroked="f">
                <v:path arrowok="t"/>
                <v:fill type="solid"/>
              </v:shape>
              <v:shape style="position:absolute;left:1828;top:1942;width:496;height:109" coordorigin="1828,1942" coordsize="496,109" path="m1978,1943l1977,2024,1989,2024,1989,1944,1978,1943xe" filled="t" fillcolor="#6C6E74" stroked="f">
                <v:path arrowok="t"/>
                <v:fill type="solid"/>
              </v:shape>
              <v:shape style="position:absolute;left:1828;top:1942;width:496;height:109" coordorigin="1828,1942" coordsize="496,109" path="m1876,1942l1857,1942,1847,1947,1839,1957,1831,1973,1828,1994,1828,2007,1829,2016,1836,2032,1841,2039,1853,2049,1860,2051,1876,2051,1883,2049,1889,2044,1896,2040,1897,2038,1860,2038,1854,2034,1848,2027,1843,2020,1841,2010,1841,1982,1843,1971,1854,1958,1861,1955,1897,1955,1896,1953,1890,1949,1883,1944,1876,1942xe" filled="t" fillcolor="#6C6E74" stroked="f">
                <v:path arrowok="t"/>
                <v:fill type="solid"/>
              </v:shape>
              <v:shape style="position:absolute;left:1828;top:1942;width:496;height:109" coordorigin="1828,1942" coordsize="496,109" path="m1897,1955l1874,1955,1879,1956,1883,1960,1896,2010,1894,2020,1888,2027,1883,2034,1877,2038,1897,2038,1900,2034,1907,2017,1909,2007,1909,1986,1907,1976,1901,1960,1897,1955xe" filled="t" fillcolor="#6C6E74" stroked="f">
                <v:path arrowok="t"/>
                <v:fill type="solid"/>
              </v:shape>
            </v:group>
            <v:group style="position:absolute;left:2442;top:3777;width:96;height:2" coordorigin="2442,3777" coordsize="96,2">
              <v:shape style="position:absolute;left:2442;top:3777;width:96;height:2" coordorigin="2442,3777" coordsize="96,0" path="m2538,3777l2442,3777e" filled="f" stroked="t" strokeweight=".25pt" strokecolor="#050100">
                <v:path arrowok="t"/>
              </v:shape>
            </v:group>
            <v:group style="position:absolute;left:2442;top:4097;width:96;height:2" coordorigin="2442,4097" coordsize="96,2">
              <v:shape style="position:absolute;left:2442;top:4097;width:96;height:2" coordorigin="2442,4097" coordsize="96,0" path="m2538,4097l2442,4097e" filled="f" stroked="t" strokeweight=".25pt" strokecolor="#050100">
                <v:path arrowok="t"/>
              </v:shape>
            </v:group>
            <v:group style="position:absolute;left:2442;top:3777;width:2;height:320" coordorigin="2442,3777" coordsize="2,320">
              <v:shape style="position:absolute;left:2442;top:3777;width:2;height:320" coordorigin="2442,3777" coordsize="0,320" path="m2442,3777l2442,4097e" filled="f" stroked="t" strokeweight=".25pt" strokecolor="#050100">
                <v:path arrowok="t"/>
              </v:shape>
            </v:group>
            <v:group style="position:absolute;left:2448;top:3725;width:64;height:52" coordorigin="2448,3725" coordsize="64,52">
              <v:shape style="position:absolute;left:2448;top:3725;width:64;height:52" coordorigin="2448,3725" coordsize="64,52" path="m2448,3777l2448,3725,2512,3725,2512,3777e" filled="f" stroked="t" strokeweight=".25pt" strokecolor="#050100">
                <v:path arrowok="t"/>
              </v:shape>
            </v:group>
            <v:group style="position:absolute;left:2448;top:4097;width:64;height:52" coordorigin="2448,4097" coordsize="64,52">
              <v:shape style="position:absolute;left:2448;top:4097;width:64;height:52" coordorigin="2448,4097" coordsize="64,52" path="m2448,4097l2448,4149,2512,4149,2512,4097e" filled="f" stroked="t" strokeweight=".25pt" strokecolor="#050100">
                <v:path arrowok="t"/>
              </v:shape>
            </v:group>
            <v:group style="position:absolute;left:1710;top:2446;width:540;height:259" coordorigin="1710,2446" coordsize="540,259">
              <v:shape style="position:absolute;left:1710;top:2446;width:540;height:259" coordorigin="1710,2446" coordsize="540,259" path="m2249,2478l2242,2458,2223,2447,1742,2446,1721,2453,1710,2472,1710,2673,1717,2693,1735,2704,2217,2705,2237,2698,2249,2679,2249,2478xe" filled="f" stroked="t" strokeweight=".423pt" strokecolor="#9FA3A9">
                <v:path arrowok="t"/>
              </v:shape>
            </v:group>
            <v:group style="position:absolute;left:1024;top:1822;width:616;height:344" coordorigin="1024,1822" coordsize="616,344">
              <v:shape style="position:absolute;left:1024;top:1822;width:616;height:344" coordorigin="1024,1822" coordsize="616,344" path="m1640,2135l1640,2143,1637,2151,1631,2157,1625,2163,1617,2166,1609,2166,1102,2166,1044,2136,1024,1900,1027,1880,1072,1830,1609,1822,1617,1822,1625,1825,1631,1831,1637,1837,1640,1845,1640,1853,1640,2135xe" filled="f" stroked="t" strokeweight=".25pt" strokecolor="#050100">
                <v:path arrowok="t"/>
              </v:shape>
            </v:group>
            <v:group style="position:absolute;left:1065;top:2432;width:540;height:259" coordorigin="1065,2432" coordsize="540,259">
              <v:shape style="position:absolute;left:1065;top:2432;width:540;height:259" coordorigin="1065,2432" coordsize="540,259" path="m1604,2464l1597,2444,1578,2433,1097,2432,1076,2440,1065,2458,1065,2659,1072,2680,1090,2691,1572,2691,1592,2684,1604,2666,1604,2464xe" filled="f" stroked="t" strokeweight=".423pt" strokecolor="#9FA3A9">
                <v:path arrowok="t"/>
              </v:shape>
            </v:group>
            <v:group style="position:absolute;left:1164;top:1942;width:84;height:114" coordorigin="1164,1942" coordsize="84,114">
              <v:shape style="position:absolute;left:1164;top:1942;width:84;height:114" coordorigin="1164,1942" coordsize="84,114" path="m1242,2020l1245,2013,1246,2005,1246,1996,1246,1986,1226,1949,1220,1945,1213,1942,1205,1942,1197,1942,1190,1945,1184,1949,1177,1954,1172,1960,1169,1968,1165,1977,1164,1986,1164,1997,1164,2007,1165,2016,1169,2025,1172,2033,1177,2039,1183,2044,1190,2048,1197,2051,1205,2051,1212,2051,1219,2048,1226,2044,1232,2050,1238,2054,1244,2057,1247,2047,1243,2045,1238,2042,1233,2038,1237,2033,1240,2027,1242,2020xe" filled="f" stroked="t" strokeweight=".15pt" strokecolor="#6C6E75">
                <v:path arrowok="t"/>
              </v:shape>
            </v:group>
            <v:group style="position:absolute;left:1175;top:1954;width:59;height:84" coordorigin="1175,1954" coordsize="59,84">
              <v:shape style="position:absolute;left:1175;top:1954;width:59;height:84" coordorigin="1175,1954" coordsize="59,84" path="m1205,2030l1209,2031,1213,2033,1216,2036,1213,2038,1209,2039,1205,2039,1196,2039,1189,2035,1184,2028,1178,2021,1175,2010,1175,1997,1175,1983,1178,1972,1184,1965,1189,1958,1196,1954,1205,1954,1211,1954,1230,1974,1233,1981,1234,1988,1234,1996,1234,2011,1231,2023,1224,2030,1220,2026,1214,2022,1208,2020,1205,2030xe" filled="f" stroked="t" strokeweight=".15pt" strokecolor="#6C6E75">
                <v:path arrowok="t"/>
              </v:shape>
            </v:group>
            <v:group style="position:absolute;left:1261;top:1944;width:67;height:106" coordorigin="1261,1944" coordsize="67,106">
              <v:shape style="position:absolute;left:1261;top:1944;width:67;height:106" coordorigin="1261,1944" coordsize="67,106" path="m1317,2005l1317,2018,1315,2027,1312,2031,1308,2036,1302,2038,1294,2038,1289,2038,1285,2037,1282,2035,1278,2032,1276,2029,1275,2025,1273,2020,1273,2014,1273,2005,1273,1944,1261,1944,1261,2005,1261,2016,1262,2025,1264,2031,1267,2037,1270,2042,1275,2046,1280,2049,1287,2051,1295,2051,1303,2051,1329,2015,1329,2005,1329,1944,1317,1944,1317,2005xe" filled="f" stroked="t" strokeweight=".15pt" strokecolor="#6C6E75">
                <v:path arrowok="t"/>
              </v:shape>
            </v:group>
            <v:group style="position:absolute;left:1355;top:1943;width:2;height:108" coordorigin="1355,1943" coordsize="2,108">
              <v:shape style="position:absolute;left:1355;top:1943;width:2;height:108" coordorigin="1355,1943" coordsize="0,108" path="m1355,1943l1355,2050e" filled="f" stroked="t" strokeweight=".816pt" strokecolor="#6C6E75">
                <v:path arrowok="t"/>
              </v:shape>
            </v:group>
            <v:group style="position:absolute;left:1381;top:1944;width:64;height:105" coordorigin="1381,1944" coordsize="64,105">
              <v:shape style="position:absolute;left:1381;top:1944;width:64;height:105" coordorigin="1381,1944" coordsize="64,105" path="m1445,2049l1445,2036,1392,2036,1392,2001,1440,2001,1440,1989,1392,1989,1392,1957,1443,1957,1443,1944,1381,1944,1381,2049,1445,2049xe" filled="f" stroked="t" strokeweight=".15pt" strokecolor="#6C6E75">
                <v:path arrowok="t"/>
              </v:shape>
            </v:group>
            <v:group style="position:absolute;left:1454;top:1944;width:68;height:105" coordorigin="1454,1944" coordsize="68,105">
              <v:shape style="position:absolute;left:1454;top:1944;width:68;height:105" coordorigin="1454,1944" coordsize="68,105" path="m1494,2049l1494,1957,1522,1957,1522,1944,1454,1944,1454,1957,1483,1957,1483,2049,1494,2049xe" filled="f" stroked="t" strokeweight=".15pt" strokecolor="#6C6E75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40.530701pt;margin-top:-50.680901pt;width:49.168272pt;height:39.812692pt;mso-position-horizontal-relative:page;mso-position-vertical-relative:paragraph;z-index:-7963" coordorigin="2811,-1014" coordsize="983,796">
            <v:group style="position:absolute;left:2815;top:-1009;width:665;height:456" coordorigin="2815,-1009" coordsize="665,456">
              <v:shape style="position:absolute;left:2815;top:-1009;width:665;height:456" coordorigin="2815,-1009" coordsize="665,456" path="m3479,-944l3448,-1000,2880,-1009,2858,-1005,2839,-995,2825,-978,2816,-958,2815,-619,2819,-596,2830,-577,2846,-563,2866,-555,3414,-553,3436,-557,3455,-568,3470,-584,3478,-605,3479,-944xe" filled="f" stroked="t" strokeweight=".423pt" strokecolor="#9FA3A9">
                <v:path arrowok="t"/>
              </v:shape>
            </v:group>
            <v:group style="position:absolute;left:2906;top:-860;width:481;height:157" coordorigin="2906,-860" coordsize="481,157">
              <v:shape style="position:absolute;left:2906;top:-860;width:481;height:157" coordorigin="2906,-860" coordsize="481,157" path="m3314,-860l3313,-705,3314,-705,3314,-703,3326,-703,3327,-777,3387,-777,3387,-795,3373,-795,3326,-797,3327,-858,3314,-860xe" filled="t" fillcolor="#6C6E74" stroked="f">
                <v:path arrowok="t"/>
                <v:fill type="solid"/>
              </v:shape>
              <v:shape style="position:absolute;left:2906;top:-860;width:481;height:157" coordorigin="2906,-860" coordsize="481,157" path="m3387,-777l3328,-777,3374,-776,3373,-705,3387,-703,3387,-777xe" filled="t" fillcolor="#6C6E74" stroked="f">
                <v:path arrowok="t"/>
                <v:fill type="solid"/>
              </v:shape>
              <v:shape style="position:absolute;left:2906;top:-860;width:481;height:157" coordorigin="2906,-860" coordsize="481,157" path="m3374,-860l3373,-795,3387,-795,3388,-858,3374,-860xe" filled="t" fillcolor="#6C6E74" stroked="f">
                <v:path arrowok="t"/>
                <v:fill type="solid"/>
              </v:shape>
              <v:shape style="position:absolute;left:2906;top:-860;width:481;height:157" coordorigin="2906,-860" coordsize="481,157" path="m3172,-860l3171,-705,3172,-705,3172,-703,3230,-703,3231,-723,3184,-724,3184,-726,3186,-858,3172,-860xe" filled="t" fillcolor="#6C6E74" stroked="f">
                <v:path arrowok="t"/>
                <v:fill type="solid"/>
              </v:shape>
              <v:shape style="position:absolute;left:2906;top:-860;width:481;height:157" coordorigin="2906,-860" coordsize="481,157" path="m3228,-860l3227,-840,3258,-839,3257,-705,3258,-705,3258,-703,3270,-703,3271,-708,3272,-840,3301,-840,3301,-842,3228,-842,3228,-842,3301,-842,3302,-858,3228,-860xe" filled="t" fillcolor="#6C6E74" stroked="f">
                <v:path arrowok="t"/>
                <v:fill type="solid"/>
              </v:shape>
              <v:shape style="position:absolute;left:2906;top:-860;width:481;height:157" coordorigin="2906,-860" coordsize="481,157" path="m3301,-840l3272,-840,3301,-839,3301,-840xe" filled="t" fillcolor="#6C6E74" stroked="f">
                <v:path arrowok="t"/>
                <v:fill type="solid"/>
              </v:shape>
              <v:shape style="position:absolute;left:2906;top:-860;width:481;height:157" coordorigin="2906,-860" coordsize="481,157" path="m3301,-842l3228,-842,3228,-842,3301,-842,3301,-842xe" filled="t" fillcolor="#6C6E74" stroked="f">
                <v:path arrowok="t"/>
                <v:fill type="solid"/>
              </v:shape>
              <v:shape style="position:absolute;left:2906;top:-860;width:481;height:157" coordorigin="2906,-860" coordsize="481,157" path="m3112,-860l3075,-703,3090,-703,3101,-751,3153,-751,3148,-769,3105,-769,3114,-813,3116,-820,3117,-827,3118,-834,3132,-834,3126,-859,3112,-860xe" filled="t" fillcolor="#6C6E74" stroked="f">
                <v:path arrowok="t"/>
                <v:fill type="solid"/>
              </v:shape>
              <v:shape style="position:absolute;left:2906;top:-860;width:481;height:157" coordorigin="2906,-860" coordsize="481,157" path="m3153,-751l3101,-751,3138,-750,3148,-704,3163,-703,3165,-703,3153,-751xe" filled="t" fillcolor="#6C6E74" stroked="f">
                <v:path arrowok="t"/>
                <v:fill type="solid"/>
              </v:shape>
              <v:shape style="position:absolute;left:2906;top:-860;width:481;height:157" coordorigin="2906,-860" coordsize="481,157" path="m3132,-834l3118,-834,3120,-827,3121,-819,3123,-810,3133,-769,3105,-769,3148,-769,3132,-834xe" filled="t" fillcolor="#6C6E74" stroked="f">
                <v:path arrowok="t"/>
                <v:fill type="solid"/>
              </v:shape>
              <v:shape style="position:absolute;left:2906;top:-860;width:481;height:157" coordorigin="2906,-860" coordsize="481,157" path="m3001,-860l2999,-705,3001,-705,3001,-703,3070,-703,3071,-723,3013,-724,3013,-725,3014,-775,3064,-775,3065,-793,3013,-794,3013,-795,3014,-840,3068,-840,3069,-858,3001,-860xe" filled="t" fillcolor="#6C6E74" stroked="f">
                <v:path arrowok="t"/>
                <v:fill type="solid"/>
              </v:shape>
              <v:shape style="position:absolute;left:2906;top:-860;width:481;height:157" coordorigin="2906,-860" coordsize="481,157" path="m3064,-775l3016,-775,3064,-774,3064,-775xe" filled="t" fillcolor="#6C6E74" stroked="f">
                <v:path arrowok="t"/>
                <v:fill type="solid"/>
              </v:shape>
              <v:shape style="position:absolute;left:2906;top:-860;width:481;height:157" coordorigin="2906,-860" coordsize="481,157" path="m3068,-840l3015,-840,3067,-839,3068,-840xe" filled="t" fillcolor="#6C6E74" stroked="f">
                <v:path arrowok="t"/>
                <v:fill type="solid"/>
              </v:shape>
              <v:shape style="position:absolute;left:2906;top:-860;width:481;height:157" coordorigin="2906,-860" coordsize="481,157" path="m2908,-860l2906,-705,2908,-705,2908,-703,2920,-703,2921,-777,2981,-777,2981,-795,2967,-795,2920,-797,2920,-798,2921,-858,2908,-860xe" filled="t" fillcolor="#6C6E74" stroked="f">
                <v:path arrowok="t"/>
                <v:fill type="solid"/>
              </v:shape>
              <v:shape style="position:absolute;left:2906;top:-860;width:481;height:157" coordorigin="2906,-860" coordsize="481,157" path="m2981,-777l2922,-777,2968,-776,2967,-705,2980,-703,2980,-706,2968,-706,2968,-707,2980,-707,2981,-777xe" filled="t" fillcolor="#6C6E74" stroked="f">
                <v:path arrowok="t"/>
                <v:fill type="solid"/>
              </v:shape>
              <v:shape style="position:absolute;left:2906;top:-860;width:481;height:157" coordorigin="2906,-860" coordsize="481,157" path="m2968,-860l2967,-795,2981,-795,2981,-858,2968,-860xe" filled="t" fillcolor="#6C6E74" stroked="f">
                <v:path arrowok="t"/>
                <v:fill type="solid"/>
              </v:shape>
            </v:group>
            <v:group style="position:absolute;left:3276;top:-693;width:514;height:471" coordorigin="3276,-693" coordsize="514,471">
              <v:shape style="position:absolute;left:3276;top:-693;width:514;height:471" coordorigin="3276,-693" coordsize="514,471" path="m3367,-447l3345,-444,3327,-438,3319,-427,3327,-411,3342,-397,3361,-384,3379,-372,3395,-361,3455,-309,3510,-274,3584,-263,3591,-262,3584,-234,3585,-222,3597,-222,3612,-226,3671,-252,3719,-291,3770,-361,3790,-411,3788,-413,3739,-413,3737,-438,3438,-438,3409,-444,3390,-447,3367,-447xe" filled="t" fillcolor="#41529B" stroked="f">
                <v:path arrowok="t"/>
                <v:fill type="solid"/>
              </v:shape>
              <v:shape style="position:absolute;left:3276;top:-693;width:514;height:471" coordorigin="3276,-693" coordsize="514,471" path="m3776,-418l3761,-417,3739,-413,3788,-413,3786,-416,3776,-418xe" filled="t" fillcolor="#41529B" stroked="f">
                <v:path arrowok="t"/>
                <v:fill type="solid"/>
              </v:shape>
              <v:shape style="position:absolute;left:3276;top:-693;width:514;height:471" coordorigin="3276,-693" coordsize="514,471" path="m3300,-693l3290,-688,3277,-663,3276,-643,3280,-630,3435,-440,3438,-438,3737,-438,3720,-511,3688,-564,3450,-564,3336,-670,3313,-687,3300,-693xe" filled="t" fillcolor="#41529B" stroked="f">
                <v:path arrowok="t"/>
                <v:fill type="solid"/>
              </v:shape>
              <v:shape style="position:absolute;left:3276;top:-693;width:514;height:471" coordorigin="3276,-693" coordsize="514,471" path="m3463,-616l3455,-613,3450,-605,3449,-589,3449,-588,3450,-564,3688,-564,3680,-575,3670,-588,3521,-588,3495,-602,3476,-612,3463,-616xe" filled="t" fillcolor="#41529B" stroked="f">
                <v:path arrowok="t"/>
                <v:fill type="solid"/>
              </v:shape>
              <v:shape style="position:absolute;left:3276;top:-693;width:514;height:471" coordorigin="3276,-693" coordsize="514,471" path="m3524,-648l3517,-644,3514,-633,3516,-615,3521,-588,3670,-588,3586,-628,3557,-640,3537,-646,3524,-648xe" filled="t" fillcolor="#41529B" stroked="f">
                <v:path arrowok="t"/>
                <v:fill type="solid"/>
              </v:shape>
              <v:shape style="position:absolute;left:3276;top:-693;width:514;height:471" coordorigin="3276,-693" coordsize="514,471" path="m3602,-640l3593,-636,3586,-628,3630,-628,3623,-634,3612,-638,3602,-640xe" filled="t" fillcolor="#41529B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УФ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лам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а.*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20" w:lineRule="exact" w:before="2"/>
        <w:ind w:left="591" w:right="13" w:firstLine="0"/>
        <w:jc w:val="both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N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ano-Aqua</w:t>
      </w:r>
      <w:r>
        <w:rPr>
          <w:rFonts w:ascii="Calibri" w:hAnsi="Calibri" w:cs="Calibri" w:eastAsia="Calibri"/>
          <w:b w:val="0"/>
          <w:bCs w:val="0"/>
          <w:color w:val="000001"/>
          <w:spacing w:val="-1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модуль</w:t>
      </w:r>
      <w:r>
        <w:rPr>
          <w:rFonts w:ascii="Calibri" w:hAnsi="Calibri" w:cs="Calibri" w:eastAsia="Calibri"/>
          <w:b w:val="0"/>
          <w:bCs w:val="0"/>
          <w:color w:val="000001"/>
          <w:spacing w:val="-1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рас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оложен-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4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1"/>
          <w:szCs w:val="21"/>
        </w:rPr>
        <w:t>ный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5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5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1"/>
          <w:szCs w:val="21"/>
        </w:rPr>
        <w:t>кор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5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1"/>
          <w:szCs w:val="21"/>
        </w:rPr>
        <w:t>усе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5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1"/>
          <w:szCs w:val="21"/>
        </w:rPr>
        <w:t>конд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5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5"/>
          <w:sz w:val="21"/>
          <w:szCs w:val="21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5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1"/>
          <w:szCs w:val="21"/>
        </w:rPr>
        <w:t>онера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од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возд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йств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ем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высокого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4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ряж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-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расщ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ляет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моле-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кулы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воды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H2O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олож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тель-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4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ные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оны</w:t>
      </w:r>
      <w:r>
        <w:rPr>
          <w:rFonts w:ascii="Calibri" w:hAnsi="Calibri" w:cs="Calibri" w:eastAsia="Calibri"/>
          <w:b w:val="0"/>
          <w:bCs w:val="0"/>
          <w:color w:val="000001"/>
          <w:spacing w:val="-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H+</w:t>
      </w:r>
      <w:r>
        <w:rPr>
          <w:rFonts w:ascii="Calibri" w:hAnsi="Calibri" w:cs="Calibri" w:eastAsia="Calibri"/>
          <w:b w:val="0"/>
          <w:bCs w:val="0"/>
          <w:color w:val="000001"/>
          <w:spacing w:val="-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отр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ательные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20" w:lineRule="exact"/>
        <w:rPr>
          <w:sz w:val="22"/>
          <w:szCs w:val="22"/>
        </w:rPr>
      </w:pPr>
      <w:r>
        <w:rPr>
          <w:sz w:val="22"/>
          <w:szCs w:val="22"/>
        </w:rPr>
      </w:r>
    </w:p>
    <w:p>
      <w:pPr>
        <w:tabs>
          <w:tab w:pos="2642" w:val="left" w:leader="none"/>
        </w:tabs>
        <w:spacing w:line="220" w:lineRule="exact"/>
        <w:ind w:left="591" w:right="33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среду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з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ОН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H2O2,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которые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4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всту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ают</w:t>
      </w:r>
      <w:r>
        <w:rPr>
          <w:rFonts w:ascii="Calibri" w:hAnsi="Calibri" w:cs="Calibri" w:eastAsia="Calibri"/>
          <w:b w:val="0"/>
          <w:bCs w:val="0"/>
          <w:color w:val="000001"/>
          <w:spacing w:val="-1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хим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ческ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ак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40" w:lineRule="exact" w:before="4"/>
        <w:rPr>
          <w:sz w:val="24"/>
          <w:szCs w:val="24"/>
        </w:rPr>
      </w:pPr>
      <w:r>
        <w:rPr>
          <w:sz w:val="24"/>
          <w:szCs w:val="24"/>
        </w:rPr>
      </w:r>
    </w:p>
    <w:p>
      <w:pPr>
        <w:tabs>
          <w:tab w:pos="2418" w:val="left" w:leader="none"/>
        </w:tabs>
        <w:spacing w:line="181" w:lineRule="auto"/>
        <w:ind w:left="597" w:right="34" w:hanging="6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кулами</w:t>
      </w:r>
      <w:r>
        <w:rPr>
          <w:rFonts w:ascii="Calibri" w:hAnsi="Calibri" w:cs="Calibri" w:eastAsia="Calibri"/>
          <w:b w:val="0"/>
          <w:bCs w:val="0"/>
          <w:color w:val="000001"/>
          <w:spacing w:val="-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за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ахов,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0"/>
          <w:szCs w:val="20"/>
        </w:rPr>
        <w:t>ун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1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0"/>
          <w:szCs w:val="20"/>
        </w:rPr>
        <w:t>чтожая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4"/>
          <w:position w:val="1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х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осле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го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возвращаются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0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1"/>
          <w:szCs w:val="21"/>
        </w:rPr>
      </w:r>
    </w:p>
    <w:p>
      <w:pPr>
        <w:spacing w:line="180" w:lineRule="exact" w:before="3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60" w:lineRule="auto"/>
        <w:ind w:left="596" w:right="158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щая</w:t>
      </w:r>
      <w:r>
        <w:rPr>
          <w:rFonts w:ascii="Calibri" w:hAnsi="Calibri" w:cs="Calibri" w:eastAsia="Calibri"/>
          <w:b w:val="0"/>
          <w:bCs w:val="0"/>
          <w:color w:val="000001"/>
          <w:spacing w:val="3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воздух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1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омещ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1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1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1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1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position w:val="1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position w:val="0"/>
          <w:sz w:val="21"/>
          <w:szCs w:val="21"/>
        </w:rPr>
        <w:t>Ультраф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95"/>
          <w:position w:val="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position w:val="0"/>
          <w:sz w:val="21"/>
          <w:szCs w:val="21"/>
        </w:rPr>
        <w:t>ол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95"/>
          <w:position w:val="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position w:val="0"/>
          <w:sz w:val="21"/>
          <w:szCs w:val="21"/>
        </w:rPr>
        <w:t>товая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95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position w:val="0"/>
          <w:sz w:val="21"/>
          <w:szCs w:val="21"/>
        </w:rPr>
        <w:t>(УФ)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95"/>
          <w:position w:val="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position w:val="0"/>
          <w:sz w:val="21"/>
          <w:szCs w:val="21"/>
        </w:rPr>
        <w:t>лам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95"/>
          <w:position w:val="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position w:val="0"/>
          <w:sz w:val="21"/>
          <w:szCs w:val="21"/>
        </w:rPr>
        <w:t>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1"/>
          <w:szCs w:val="21"/>
        </w:rPr>
      </w:r>
    </w:p>
    <w:p>
      <w:pPr>
        <w:spacing w:line="198" w:lineRule="exact"/>
        <w:ind w:left="596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является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95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95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более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95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эффект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95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вным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20" w:lineRule="exact"/>
        <w:ind w:left="596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ср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95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дством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95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95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ун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95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чтожен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95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17" w:lineRule="exact"/>
        <w:ind w:left="596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болезнетворных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бактер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91" w:lineRule="auto" w:before="39"/>
        <w:ind w:left="609" w:right="344" w:hanging="4"/>
        <w:jc w:val="left"/>
        <w:rPr>
          <w:rFonts w:ascii="Calibri" w:hAnsi="Calibri" w:cs="Calibri" w:eastAsia="Calibri"/>
          <w:sz w:val="20"/>
          <w:szCs w:val="20"/>
        </w:rPr>
      </w:pPr>
      <w:r>
        <w:rPr/>
        <w:pict>
          <v:group style="position:absolute;margin-left:246.854797pt;margin-top:6.129719pt;width:12.4413pt;height:13.539129pt;mso-position-horizontal-relative:page;mso-position-vertical-relative:paragraph;z-index:-7961" coordorigin="4937,123" coordsize="249,271">
            <v:group style="position:absolute;left:5065;top:127;width:116;height:212" coordorigin="5065,127" coordsize="116,212">
              <v:shape style="position:absolute;left:5065;top:127;width:116;height:212" coordorigin="5065,127" coordsize="116,212" path="m5153,138l5117,138,5134,141,5155,148,5166,154,5173,159,5172,163,5171,165,5168,166,5160,171,5153,186,5154,210,5153,227,5126,287,5075,322,5068,325,5066,327,5065,327,5065,339,5068,337,5070,336,5083,330,5099,320,5142,278,5162,216,5162,200,5161,188,5160,182,5172,175,5171,171,5180,171,5181,169,5181,160,5172,148,5153,138xe" filled="t" fillcolor="#5A5C5F" stroked="f">
                <v:path arrowok="t"/>
                <v:fill type="solid"/>
              </v:shape>
              <v:shape style="position:absolute;left:5065;top:127;width:116;height:212" coordorigin="5065,127" coordsize="116,212" path="m5180,171l5171,171,5172,175,5179,173,5180,171xe" filled="t" fillcolor="#5A5C5F" stroked="f">
                <v:path arrowok="t"/>
                <v:fill type="solid"/>
              </v:shape>
              <v:shape style="position:absolute;left:5065;top:127;width:116;height:212" coordorigin="5065,127" coordsize="116,212" path="m5105,127l5085,129,5065,133,5074,141,5090,139,5117,138,5153,138,5147,134,5128,130,5105,127xe" filled="t" fillcolor="#5A5C5F" stroked="f">
                <v:path arrowok="t"/>
                <v:fill type="solid"/>
              </v:shape>
            </v:group>
            <v:group style="position:absolute;left:4950;top:136;width:115;height:251" coordorigin="4950,136" coordsize="115,251">
              <v:shape style="position:absolute;left:4950;top:136;width:115;height:251" coordorigin="4950,136" coordsize="115,251" path="m5058,136l5008,184,4977,263,4959,332,4957,342,4955,354,4954,360,4950,368,4950,378,4953,387,4966,381,4979,375,4957,375,4962,366,4976,301,4998,231,5034,163,5065,144,5058,136xe" filled="t" fillcolor="#5A5C5F" stroked="f">
                <v:path arrowok="t"/>
                <v:fill type="solid"/>
              </v:shape>
              <v:shape style="position:absolute;left:4950;top:136;width:115;height:251" coordorigin="4950,136" coordsize="115,251" path="m5064,327l5052,332,5008,350,4986,360,4970,368,4965,371,4959,374,4957,375,4979,375,4994,368,5018,358,5040,349,5065,339,5064,327xe" filled="t" fillcolor="#5A5C5F" stroked="f">
                <v:path arrowok="t"/>
                <v:fill type="solid"/>
              </v:shape>
            </v:group>
            <v:group style="position:absolute;left:4942;top:368;width:8;height:21" coordorigin="4942,368" coordsize="8,21">
              <v:shape style="position:absolute;left:4942;top:368;width:8;height:21" coordorigin="4942,368" coordsize="8,21" path="m4950,368l4948,371,4947,372,4946,375,4942,381,4942,384,4944,387,4946,389,4947,389,4950,387,4950,368xe" filled="t" fillcolor="#5A5C5F" stroked="f">
                <v:path arrowok="t"/>
                <v:fill type="solid"/>
              </v:shape>
            </v:group>
            <v:group style="position:absolute;left:5065;top:127;width:116;height:212" coordorigin="5065,127" coordsize="116,212">
              <v:shape style="position:absolute;left:5065;top:127;width:116;height:212" coordorigin="5065,127" coordsize="116,212" path="m5153,138l5117,138,5134,141,5155,148,5166,154,5173,159,5172,163,5171,165,5168,166,5160,171,5153,186,5154,210,5153,227,5126,287,5075,322,5068,325,5066,327,5065,327,5065,339,5068,337,5070,336,5083,330,5099,320,5142,278,5162,216,5162,200,5161,188,5160,182,5172,175,5171,171,5180,171,5181,169,5181,160,5172,148,5153,138xe" filled="t" fillcolor="#5A5C5F" stroked="f">
                <v:path arrowok="t"/>
                <v:fill type="solid"/>
              </v:shape>
              <v:shape style="position:absolute;left:5065;top:127;width:116;height:212" coordorigin="5065,127" coordsize="116,212" path="m5180,171l5171,171,5172,175,5179,173,5180,171xe" filled="t" fillcolor="#5A5C5F" stroked="f">
                <v:path arrowok="t"/>
                <v:fill type="solid"/>
              </v:shape>
              <v:shape style="position:absolute;left:5065;top:127;width:116;height:212" coordorigin="5065,127" coordsize="116,212" path="m5105,127l5085,129,5065,133,5074,141,5090,139,5117,138,5153,138,5147,134,5128,130,5105,127xe" filled="t" fillcolor="#5A5C5F" stroked="f">
                <v:path arrowok="t"/>
                <v:fill type="solid"/>
              </v:shape>
            </v:group>
            <v:group style="position:absolute;left:4950;top:136;width:115;height:251" coordorigin="4950,136" coordsize="115,251">
              <v:shape style="position:absolute;left:4950;top:136;width:115;height:251" coordorigin="4950,136" coordsize="115,251" path="m5058,136l5008,184,4977,263,4959,332,4957,342,4955,354,4954,360,4950,368,4950,378,4953,387,4966,381,4979,375,4957,375,4962,366,4976,301,4998,231,5034,163,5065,144,5058,136xe" filled="t" fillcolor="#5A5C5F" stroked="f">
                <v:path arrowok="t"/>
                <v:fill type="solid"/>
              </v:shape>
              <v:shape style="position:absolute;left:4950;top:136;width:115;height:251" coordorigin="4950,136" coordsize="115,251" path="m5064,327l5052,332,5008,350,4986,360,4970,368,4965,371,4959,374,4957,375,4979,375,4994,368,5018,358,5040,349,5065,339,5064,327xe" filled="t" fillcolor="#5A5C5F" stroked="f">
                <v:path arrowok="t"/>
                <v:fill type="solid"/>
              </v:shape>
            </v:group>
            <v:group style="position:absolute;left:4942;top:368;width:8;height:21" coordorigin="4942,368" coordsize="8,21">
              <v:shape style="position:absolute;left:4942;top:368;width:8;height:21" coordorigin="4942,368" coordsize="8,21" path="m4950,368l4948,371,4947,372,4946,375,4942,381,4942,384,4944,387,4946,389,4947,389,4950,387,4950,368xe" filled="t" fillcolor="#5A5C5F" stroked="f">
                <v:path arrowok="t"/>
                <v:fill type="solid"/>
              </v:shape>
            </v:group>
            <v:group style="position:absolute;left:5007;top:178;width:100;height:22" coordorigin="5007,178" coordsize="100,22">
              <v:shape style="position:absolute;left:5007;top:178;width:100;height:22" coordorigin="5007,178" coordsize="100,22" path="m5091,186l5013,186,5027,186,5048,188,5075,193,5095,200,5106,200,5107,195,5091,186xe" filled="t" fillcolor="#5A5C5F" stroked="f">
                <v:path arrowok="t"/>
                <v:fill type="solid"/>
              </v:shape>
              <v:shape style="position:absolute;left:5007;top:178;width:100;height:22" coordorigin="5007,178" coordsize="100,22" path="m5040,178l5022,180,5010,185,5007,189,5010,186,5091,186,5086,184,5063,178,5040,178xe" filled="t" fillcolor="#5A5C5F" stroked="f">
                <v:path arrowok="t"/>
                <v:fill type="solid"/>
              </v:shape>
            </v:group>
            <v:group style="position:absolute;left:4958;top:157;width:219;height:215" coordorigin="4958,157" coordsize="219,215">
              <v:shape style="position:absolute;left:4958;top:157;width:219;height:215" coordorigin="4958,157" coordsize="219,215" path="m5177,157l5115,181,5062,218,5019,262,4975,336,4958,372,4970,358,4981,341,4992,324,5003,306,5014,289,5060,240,5122,192,5154,174,5177,157xe" filled="t" fillcolor="#5A5C5F" stroked="f">
                <v:path arrowok="t"/>
                <v:fill type="solid"/>
              </v:shape>
            </v:group>
            <v:group style="position:absolute;left:4990;top:221;width:71;height:19" coordorigin="4990,221" coordsize="71,19">
              <v:shape style="position:absolute;left:4990;top:221;width:71;height:19" coordorigin="4990,221" coordsize="71,19" path="m5039,221l5017,225,4999,233,4990,241,4995,240,5018,232,5055,232,5061,230,5061,225,5039,221xe" filled="t" fillcolor="#5A5C5F" stroked="f">
                <v:path arrowok="t"/>
                <v:fill type="solid"/>
              </v:shape>
            </v:group>
            <v:group style="position:absolute;left:5056;top:231;width:16;height:79" coordorigin="5056,231" coordsize="16,79">
              <v:shape style="position:absolute;left:5056;top:231;width:16;height:79" coordorigin="5056,231" coordsize="16,79" path="m5068,231l5065,231,5060,236,5061,254,5061,282,5056,303,5058,311,5064,298,5070,277,5072,254,5068,231xe" filled="t" fillcolor="#5A5C5F" stroked="f">
                <v:path arrowok="t"/>
                <v:fill type="solid"/>
              </v:shape>
            </v:group>
            <v:group style="position:absolute;left:5106;top:186;width:17;height:101" coordorigin="5106,186" coordsize="17,101">
              <v:shape style="position:absolute;left:5106;top:186;width:17;height:101" coordorigin="5106,186" coordsize="17,101" path="m5110,186l5107,189,5106,195,5115,244,5113,270,5111,285,5115,287,5119,274,5122,255,5123,231,5120,207,5110,186xe" filled="t" fillcolor="#5A5C5F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каждом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нажатии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отобража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тся</w:t>
      </w:r>
      <w:r>
        <w:rPr>
          <w:rFonts w:ascii="Calibri" w:hAnsi="Calibri" w:cs="Calibri" w:eastAsia="Calibri"/>
          <w:b w:val="0"/>
          <w:bCs w:val="0"/>
          <w:color w:val="000001"/>
          <w:spacing w:val="-2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символ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Конд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онер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начн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работу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реж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ме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ЗДОРОВЬЕ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425" w:right="0" w:firstLine="0"/>
        <w:jc w:val="center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5A5C5F"/>
          <w:spacing w:val="0"/>
          <w:w w:val="85"/>
          <w:sz w:val="11"/>
          <w:szCs w:val="11"/>
        </w:rPr>
        <w:t>AM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90" w:lineRule="exact" w:before="7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41" w:firstLine="0"/>
        <w:jc w:val="center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color w:val="6C6E75"/>
          <w:spacing w:val="0"/>
          <w:w w:val="85"/>
          <w:sz w:val="14"/>
          <w:szCs w:val="14"/>
        </w:rPr>
        <w:t>QUIET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5"/>
        <w:rPr>
          <w:sz w:val="26"/>
          <w:szCs w:val="26"/>
        </w:rPr>
      </w:pPr>
      <w:r>
        <w:rPr>
          <w:sz w:val="26"/>
          <w:szCs w:val="26"/>
        </w:rPr>
      </w:r>
    </w:p>
    <w:p>
      <w:pPr>
        <w:tabs>
          <w:tab w:pos="1431" w:val="left" w:leader="none"/>
        </w:tabs>
        <w:ind w:left="783" w:right="0" w:firstLine="0"/>
        <w:jc w:val="left"/>
        <w:rPr>
          <w:rFonts w:ascii="Arial Narrow" w:hAnsi="Arial Narrow" w:cs="Arial Narrow" w:eastAsia="Arial Narrow"/>
          <w:sz w:val="10"/>
          <w:szCs w:val="10"/>
        </w:rPr>
      </w:pPr>
      <w:r>
        <w:rPr>
          <w:rFonts w:ascii="Arial Narrow" w:hAnsi="Arial Narrow" w:cs="Arial Narrow" w:eastAsia="Arial Narrow"/>
          <w:b w:val="0"/>
          <w:bCs w:val="0"/>
          <w:color w:val="6C6E74"/>
          <w:spacing w:val="0"/>
          <w:w w:val="100"/>
          <w:position w:val="1"/>
          <w:sz w:val="10"/>
          <w:szCs w:val="10"/>
        </w:rPr>
        <w:t>SMA</w:t>
      </w:r>
      <w:r>
        <w:rPr>
          <w:rFonts w:ascii="Arial Narrow" w:hAnsi="Arial Narrow" w:cs="Arial Narrow" w:eastAsia="Arial Narrow"/>
          <w:b w:val="0"/>
          <w:bCs w:val="0"/>
          <w:color w:val="6C6E74"/>
          <w:spacing w:val="-2"/>
          <w:w w:val="100"/>
          <w:position w:val="1"/>
          <w:sz w:val="10"/>
          <w:szCs w:val="10"/>
        </w:rPr>
        <w:t>R</w:t>
      </w:r>
      <w:r>
        <w:rPr>
          <w:rFonts w:ascii="Arial Narrow" w:hAnsi="Arial Narrow" w:cs="Arial Narrow" w:eastAsia="Arial Narrow"/>
          <w:b w:val="0"/>
          <w:bCs w:val="0"/>
          <w:color w:val="6C6E74"/>
          <w:spacing w:val="0"/>
          <w:w w:val="100"/>
          <w:position w:val="1"/>
          <w:sz w:val="10"/>
          <w:szCs w:val="10"/>
        </w:rPr>
        <w:t>T</w:t>
      </w:r>
      <w:r>
        <w:rPr>
          <w:rFonts w:ascii="Arial Narrow" w:hAnsi="Arial Narrow" w:cs="Arial Narrow" w:eastAsia="Arial Narrow"/>
          <w:b w:val="0"/>
          <w:bCs w:val="0"/>
          <w:color w:val="6C6E74"/>
          <w:spacing w:val="0"/>
          <w:w w:val="100"/>
          <w:position w:val="1"/>
          <w:sz w:val="10"/>
          <w:szCs w:val="10"/>
        </w:rPr>
        <w:tab/>
      </w:r>
      <w:r>
        <w:rPr>
          <w:rFonts w:ascii="Arial Narrow" w:hAnsi="Arial Narrow" w:cs="Arial Narrow" w:eastAsia="Arial Narrow"/>
          <w:b w:val="0"/>
          <w:bCs w:val="0"/>
          <w:color w:val="6C6E74"/>
          <w:spacing w:val="0"/>
          <w:w w:val="100"/>
          <w:position w:val="0"/>
          <w:sz w:val="10"/>
          <w:szCs w:val="10"/>
        </w:rPr>
        <w:t>SLEEP</w:t>
      </w:r>
      <w:r>
        <w:rPr>
          <w:rFonts w:ascii="Arial Narrow" w:hAnsi="Arial Narrow" w:cs="Arial Narrow" w:eastAsia="Arial Narrow"/>
          <w:b w:val="0"/>
          <w:bCs w:val="0"/>
          <w:color w:val="000000"/>
          <w:spacing w:val="0"/>
          <w:w w:val="100"/>
          <w:position w:val="0"/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8"/>
        <w:rPr>
          <w:sz w:val="28"/>
          <w:szCs w:val="28"/>
        </w:rPr>
      </w:pPr>
      <w:r>
        <w:rPr>
          <w:sz w:val="28"/>
          <w:szCs w:val="28"/>
        </w:rPr>
      </w:r>
    </w:p>
    <w:p>
      <w:pPr>
        <w:tabs>
          <w:tab w:pos="869" w:val="left" w:leader="none"/>
        </w:tabs>
        <w:spacing w:line="132" w:lineRule="exact"/>
        <w:ind w:left="0" w:right="20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spacing w:val="0"/>
          <w:w w:val="85"/>
          <w:position w:val="-3"/>
          <w:sz w:val="9"/>
          <w:szCs w:val="9"/>
        </w:rPr>
        <w:t>LIGHT</w:t>
      </w:r>
      <w:r>
        <w:rPr>
          <w:rFonts w:ascii="Arial" w:hAnsi="Arial" w:cs="Arial" w:eastAsia="Arial"/>
          <w:b w:val="0"/>
          <w:bCs w:val="0"/>
          <w:spacing w:val="0"/>
          <w:w w:val="85"/>
          <w:position w:val="-3"/>
          <w:sz w:val="9"/>
          <w:szCs w:val="9"/>
        </w:rPr>
        <w:tab/>
      </w:r>
      <w:r>
        <w:rPr>
          <w:rFonts w:ascii="Arial" w:hAnsi="Arial" w:cs="Arial" w:eastAsia="Arial"/>
          <w:b w:val="0"/>
          <w:bCs w:val="0"/>
          <w:color w:val="6C6E74"/>
          <w:spacing w:val="0"/>
          <w:w w:val="85"/>
          <w:position w:val="0"/>
          <w:sz w:val="9"/>
          <w:szCs w:val="9"/>
        </w:rPr>
        <w:t>CHILD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9"/>
          <w:szCs w:val="9"/>
        </w:rPr>
      </w:r>
    </w:p>
    <w:p>
      <w:pPr>
        <w:spacing w:line="83" w:lineRule="exact"/>
        <w:ind w:left="0" w:right="77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6C6E74"/>
          <w:spacing w:val="-22"/>
          <w:w w:val="85"/>
          <w:sz w:val="9"/>
          <w:szCs w:val="9"/>
        </w:rPr>
        <w:t>L</w:t>
      </w:r>
      <w:r>
        <w:rPr>
          <w:rFonts w:ascii="Arial" w:hAnsi="Arial" w:cs="Arial" w:eastAsia="Arial"/>
          <w:b w:val="0"/>
          <w:bCs w:val="0"/>
          <w:color w:val="6C6E74"/>
          <w:spacing w:val="-18"/>
          <w:w w:val="85"/>
          <w:sz w:val="9"/>
          <w:szCs w:val="9"/>
        </w:rPr>
        <w:t>O</w:t>
      </w:r>
      <w:r>
        <w:rPr>
          <w:rFonts w:ascii="Arial" w:hAnsi="Arial" w:cs="Arial" w:eastAsia="Arial"/>
          <w:b w:val="0"/>
          <w:bCs w:val="0"/>
          <w:color w:val="6C6E74"/>
          <w:spacing w:val="3"/>
          <w:w w:val="85"/>
          <w:sz w:val="9"/>
          <w:szCs w:val="9"/>
        </w:rPr>
        <w:t>C</w:t>
      </w:r>
      <w:r>
        <w:rPr>
          <w:rFonts w:ascii="Arial" w:hAnsi="Arial" w:cs="Arial" w:eastAsia="Arial"/>
          <w:b w:val="0"/>
          <w:bCs w:val="0"/>
          <w:color w:val="6C6E74"/>
          <w:spacing w:val="0"/>
          <w:w w:val="85"/>
          <w:sz w:val="9"/>
          <w:szCs w:val="9"/>
        </w:rPr>
        <w:t>K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spacing w:line="140" w:lineRule="exact"/>
        <w:rPr>
          <w:sz w:val="14"/>
          <w:szCs w:val="14"/>
        </w:rPr>
      </w:pPr>
      <w:r>
        <w:rPr>
          <w:sz w:val="14"/>
          <w:szCs w:val="14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6C6E74"/>
          <w:spacing w:val="0"/>
          <w:w w:val="60"/>
          <w:sz w:val="12"/>
          <w:szCs w:val="12"/>
        </w:rPr>
        <w:t>FRESH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190" w:lineRule="exact" w:before="1"/>
        <w:rPr>
          <w:sz w:val="19"/>
          <w:szCs w:val="19"/>
        </w:rPr>
      </w:pPr>
      <w:r>
        <w:rPr/>
        <w:br w:type="column"/>
      </w: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8" w:lineRule="exact"/>
        <w:ind w:left="1805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/>
        <w:pict>
          <v:group style="position:absolute;margin-left:309.673859pt;margin-top:-11.404524pt;width:87.012034pt;height:290.1049pt;mso-position-horizontal-relative:page;mso-position-vertical-relative:paragraph;z-index:-7969" coordorigin="6193,-228" coordsize="1740,5802">
            <v:group style="position:absolute;left:7928;top:-96;width:2;height:5540" coordorigin="7928,-96" coordsize="2,5540">
              <v:shape style="position:absolute;left:7928;top:-96;width:2;height:5540" coordorigin="7928,-96" coordsize="0,5540" path="m7928,-96l7928,5445e" filled="f" stroked="t" strokeweight=".25pt" strokecolor="#050100">
                <v:path arrowok="t"/>
              </v:shape>
            </v:group>
            <v:group style="position:absolute;left:7912;top:-96;width:2;height:5540" coordorigin="7912,-96" coordsize="2,5540">
              <v:shape style="position:absolute;left:7912;top:-96;width:2;height:5540" coordorigin="7912,-96" coordsize="0,5540" path="m7912,-96l7912,5445e" filled="f" stroked="t" strokeweight=".25pt" strokecolor="#050100">
                <v:path arrowok="t"/>
              </v:shape>
            </v:group>
            <v:group style="position:absolute;left:7799;top:5443;width:127;height:128" coordorigin="7799,5443" coordsize="127,128">
              <v:shape style="position:absolute;left:7799;top:5443;width:127;height:128" coordorigin="7799,5443" coordsize="127,128" path="m7926,5443l7909,5508,7864,5553,7822,5569,7799,5571e" filled="f" stroked="t" strokeweight=".25pt" strokecolor="#050100">
                <v:path arrowok="t"/>
              </v:shape>
            </v:group>
            <v:group style="position:absolute;left:7819;top:5443;width:91;height:110" coordorigin="7819,5443" coordsize="91,110">
              <v:shape style="position:absolute;left:7819;top:5443;width:91;height:110" coordorigin="7819,5443" coordsize="91,110" path="m7910,5443l7891,5506,7841,5547,7819,5553e" filled="f" stroked="t" strokeweight=".25pt" strokecolor="#050100">
                <v:path arrowok="t"/>
              </v:shape>
            </v:group>
            <v:group style="position:absolute;left:6200;top:5445;width:128;height:127" coordorigin="6200,5445" coordsize="128,127">
              <v:shape style="position:absolute;left:6200;top:5445;width:128;height:127" coordorigin="6200,5445" coordsize="128,127" path="m6328,5571l6264,5554,6218,5509,6202,5467,6200,5445e" filled="f" stroked="t" strokeweight=".25pt" strokecolor="#050100">
                <v:path arrowok="t"/>
              </v:shape>
            </v:group>
            <v:group style="position:absolute;left:6200;top:-96;width:2;height:5539" coordorigin="6200,-96" coordsize="2,5539">
              <v:shape style="position:absolute;left:6200;top:-96;width:2;height:5539" coordorigin="6200,-96" coordsize="0,5539" path="m6200,5443l6200,-96e" filled="f" stroked="t" strokeweight=".25pt" strokecolor="#050100">
                <v:path arrowok="t"/>
              </v:shape>
            </v:group>
            <v:group style="position:absolute;left:6218;top:5464;width:110;height:91" coordorigin="6218,5464" coordsize="110,91">
              <v:shape style="position:absolute;left:6218;top:5464;width:110;height:91" coordorigin="6218,5464" coordsize="110,91" path="m6328,5555l6265,5536,6224,5486,6218,5464e" filled="f" stroked="t" strokeweight=".25pt" strokecolor="#050100">
                <v:path arrowok="t"/>
              </v:shape>
            </v:group>
            <v:group style="position:absolute;left:6216;top:-96;width:2;height:5539" coordorigin="6216,-96" coordsize="2,5539">
              <v:shape style="position:absolute;left:6216;top:-96;width:2;height:5539" coordorigin="6216,-96" coordsize="0,5539" path="m6216,5443l6216,-96e" filled="f" stroked="t" strokeweight=".25pt" strokecolor="#050100">
                <v:path arrowok="t"/>
              </v:shape>
              <v:shape style="position:absolute;left:6223;top:3151;width:1679;height:2276" type="#_x0000_t75">
                <v:imagedata r:id="rId149" o:title=""/>
              </v:shape>
            </v:group>
            <v:group style="position:absolute;left:6325;top:5572;width:1473;height:2" coordorigin="6325,5572" coordsize="1473,2">
              <v:shape style="position:absolute;left:6325;top:5572;width:1473;height:2" coordorigin="6325,5572" coordsize="1473,0" path="m6325,5572l7797,5572e" filled="f" stroked="t" strokeweight=".2495pt" strokecolor="#050100">
                <v:path arrowok="t"/>
              </v:shape>
            </v:group>
            <v:group style="position:absolute;left:6327;top:5555;width:1472;height:2" coordorigin="6327,5555" coordsize="1472,2">
              <v:shape style="position:absolute;left:6327;top:5555;width:1472;height:2" coordorigin="6327,5555" coordsize="1472,0" path="m6327,5555l7799,5555e" filled="f" stroked="t" strokeweight=".250007pt" strokecolor="#050100">
                <v:path arrowok="t"/>
              </v:shape>
              <v:shape style="position:absolute;left:6197;top:-228;width:1734;height:2516" type="#_x0000_t75">
                <v:imagedata r:id="rId150" o:title=""/>
              </v:shape>
            </v:group>
            <v:group style="position:absolute;left:6199;top:2992;width:1729;height:2" coordorigin="6199,2992" coordsize="1729,2">
              <v:shape style="position:absolute;left:6199;top:2992;width:1729;height:2" coordorigin="6199,2992" coordsize="1729,0" path="m6199,2992l7928,2992e" filled="f" stroked="t" strokeweight=".574027pt" strokecolor="#050100">
                <v:path arrowok="t"/>
              </v:shape>
            </v:group>
            <v:group style="position:absolute;left:7129;top:2499;width:635;height:356" coordorigin="7129,2499" coordsize="635,356">
              <v:shape style="position:absolute;left:7129;top:2499;width:635;height:356" coordorigin="7129,2499" coordsize="635,356" path="m7764,2775l7742,2830,7711,2847,7695,2844,7161,2836,7153,2856,7144,2852,7138,2846,7132,2840,7129,2832,7129,2823,7129,2531,7129,2523,7132,2515,7138,2508,7144,2502,7153,2499,7161,2499,7683,2499,7739,2521,7764,2576,7764,2775xe" filled="f" stroked="t" strokeweight=".423pt" strokecolor="#B96869">
                <v:path arrowok="t"/>
              </v:shape>
            </v:group>
            <v:group style="position:absolute;left:7205;top:2619;width:496;height:109" coordorigin="7205,2619" coordsize="496,109">
              <v:shape style="position:absolute;left:7205;top:2619;width:496;height:109" coordorigin="7205,2619" coordsize="496,109" path="m7644,2621l7643,2726,7644,2726,7644,2727,7655,2727,7656,2678,7694,2678,7695,2666,7655,2666,7656,2634,7700,2634,7701,2621,7644,2621xe" filled="t" fillcolor="#6C6E74" stroked="f">
                <v:path arrowok="t"/>
                <v:fill type="solid"/>
              </v:shape>
              <v:shape style="position:absolute;left:7205;top:2619;width:496;height:109" coordorigin="7205,2619" coordsize="496,109" path="m7694,2678l7656,2678,7694,2679,7694,2678xe" filled="t" fillcolor="#6C6E74" stroked="f">
                <v:path arrowok="t"/>
                <v:fill type="solid"/>
              </v:shape>
              <v:shape style="position:absolute;left:7205;top:2619;width:496;height:109" coordorigin="7205,2619" coordsize="496,109" path="m7700,2634l7656,2634,7700,2634,7700,2634xe" filled="t" fillcolor="#6C6E74" stroked="f">
                <v:path arrowok="t"/>
                <v:fill type="solid"/>
              </v:shape>
              <v:shape style="position:absolute;left:7205;top:2619;width:496;height:109" coordorigin="7205,2619" coordsize="496,109" path="m7573,2621l7572,2726,7573,2726,7573,2727,7584,2727,7584,2678,7623,2678,7624,2666,7584,2666,7584,2634,7629,2634,7630,2622,7629,2622,7630,2622,7630,2621,7573,2621xe" filled="t" fillcolor="#6C6E74" stroked="f">
                <v:path arrowok="t"/>
                <v:fill type="solid"/>
              </v:shape>
              <v:shape style="position:absolute;left:7205;top:2619;width:496;height:109" coordorigin="7205,2619" coordsize="496,109" path="m7623,2678l7584,2678,7623,2679,7623,2678xe" filled="t" fillcolor="#6C6E74" stroked="f">
                <v:path arrowok="t"/>
                <v:fill type="solid"/>
              </v:shape>
              <v:shape style="position:absolute;left:7205;top:2619;width:496;height:109" coordorigin="7205,2619" coordsize="496,109" path="m7629,2634l7584,2634,7629,2634,7629,2634xe" filled="t" fillcolor="#6C6E74" stroked="f">
                <v:path arrowok="t"/>
                <v:fill type="solid"/>
              </v:shape>
              <v:shape style="position:absolute;left:7205;top:2619;width:496;height:109" coordorigin="7205,2619" coordsize="496,109" path="m7630,2622l7629,2622,7630,2622xe" filled="t" fillcolor="#6C6E74" stroked="f">
                <v:path arrowok="t"/>
                <v:fill type="solid"/>
              </v:shape>
              <v:shape style="position:absolute;left:7205;top:2619;width:496;height:109" coordorigin="7205,2619" coordsize="496,109" path="m7526,2619l7506,2619,7496,2624,7489,2634,7481,2650,7477,2672,7477,2685,7510,2728,7525,2728,7532,2726,7539,2722,7545,2717,7547,2715,7510,2715,7503,2712,7498,2705,7493,2698,7490,2688,7490,2660,7493,2649,7504,2635,7510,2632,7547,2632,7546,2631,7533,2621,7526,2619xe" filled="t" fillcolor="#6C6E74" stroked="f">
                <v:path arrowok="t"/>
                <v:fill type="solid"/>
              </v:shape>
              <v:shape style="position:absolute;left:7205;top:2619;width:496;height:109" coordorigin="7205,2619" coordsize="496,109" path="m7547,2632l7524,2632,7528,2634,7537,2641,7546,2688,7543,2697,7538,2705,7533,2712,7526,2715,7547,2715,7550,2711,7553,2703,7557,2694,7559,2685,7559,2663,7557,2654,7550,2637,7547,2632xe" filled="t" fillcolor="#6C6E74" stroked="f">
                <v:path arrowok="t"/>
                <v:fill type="solid"/>
              </v:shape>
              <v:shape style="position:absolute;left:7205;top:2619;width:496;height:109" coordorigin="7205,2619" coordsize="496,109" path="m7441,2619l7432,2619,7407,2728,7416,2728,7441,2619xe" filled="t" fillcolor="#6C6E74" stroked="f">
                <v:path arrowok="t"/>
                <v:fill type="solid"/>
              </v:shape>
              <v:shape style="position:absolute;left:7205;top:2619;width:496;height:109" coordorigin="7205,2619" coordsize="496,109" path="m7300,2621l7299,2726,7300,2726,7300,2727,7310,2727,7311,2646,7325,2646,7311,2621,7300,2621xe" filled="t" fillcolor="#6C6E74" stroked="f">
                <v:path arrowok="t"/>
                <v:fill type="solid"/>
              </v:shape>
              <v:shape style="position:absolute;left:7205;top:2619;width:496;height:109" coordorigin="7205,2619" coordsize="496,109" path="m7325,2646l7311,2646,7353,2726,7365,2727,7366,2701,7354,2701,7325,2646xe" filled="t" fillcolor="#6C6E74" stroked="f">
                <v:path arrowok="t"/>
                <v:fill type="solid"/>
              </v:shape>
              <v:shape style="position:absolute;left:7205;top:2619;width:496;height:109" coordorigin="7205,2619" coordsize="496,109" path="m7355,2621l7354,2701,7366,2701,7366,2621,7355,2621xe" filled="t" fillcolor="#6C6E74" stroked="f">
                <v:path arrowok="t"/>
                <v:fill type="solid"/>
              </v:shape>
              <v:shape style="position:absolute;left:7205;top:2619;width:496;height:109" coordorigin="7205,2619" coordsize="496,109" path="m7253,2619l7234,2619,7224,2624,7216,2634,7208,2650,7205,2672,7205,2685,7206,2693,7210,2701,7213,2710,7218,2716,7230,2726,7238,2728,7253,2728,7260,2726,7266,2722,7273,2717,7274,2715,7237,2715,7231,2712,7225,2705,7220,2698,7218,2688,7218,2660,7220,2649,7231,2635,7238,2632,7274,2632,7273,2631,7261,2621,7253,2619xe" filled="t" fillcolor="#6C6E74" stroked="f">
                <v:path arrowok="t"/>
                <v:fill type="solid"/>
              </v:shape>
              <v:shape style="position:absolute;left:7205;top:2619;width:496;height:109" coordorigin="7205,2619" coordsize="496,109" path="m7274,2632l7251,2632,7256,2634,7265,2641,7268,2646,7270,2652,7272,2658,7273,2663,7273,2688,7271,2697,7265,2705,7260,2712,7254,2715,7274,2715,7277,2711,7281,2703,7284,2694,7286,2685,7286,2663,7284,2654,7278,2637,7274,2632xe" filled="t" fillcolor="#6C6E74" stroked="f">
                <v:path arrowok="t"/>
                <v:fill type="solid"/>
              </v:shape>
            </v:group>
            <v:group style="position:absolute;left:7810;top:4453;width:96;height:2" coordorigin="7810,4453" coordsize="96,2">
              <v:shape style="position:absolute;left:7810;top:4453;width:96;height:2" coordorigin="7810,4453" coordsize="96,0" path="m7906,4453l7810,4453e" filled="f" stroked="t" strokeweight=".25pt" strokecolor="#050100">
                <v:path arrowok="t"/>
              </v:shape>
            </v:group>
            <v:group style="position:absolute;left:7810;top:4773;width:96;height:2" coordorigin="7810,4773" coordsize="96,2">
              <v:shape style="position:absolute;left:7810;top:4773;width:96;height:2" coordorigin="7810,4773" coordsize="96,0" path="m7906,4773l7810,4773e" filled="f" stroked="t" strokeweight=".25pt" strokecolor="#050100">
                <v:path arrowok="t"/>
              </v:shape>
            </v:group>
            <v:group style="position:absolute;left:7810;top:4453;width:2;height:320" coordorigin="7810,4453" coordsize="2,320">
              <v:shape style="position:absolute;left:7810;top:4453;width:2;height:320" coordorigin="7810,4453" coordsize="0,320" path="m7810,4453l7810,4773e" filled="f" stroked="t" strokeweight=".25pt" strokecolor="#050100">
                <v:path arrowok="t"/>
              </v:shape>
            </v:group>
            <v:group style="position:absolute;left:7817;top:4401;width:64;height:52" coordorigin="7817,4401" coordsize="64,52">
              <v:shape style="position:absolute;left:7817;top:4401;width:64;height:52" coordorigin="7817,4401" coordsize="64,52" path="m7817,4453l7817,4401,7881,4401,7881,4453e" filled="f" stroked="t" strokeweight=".25pt" strokecolor="#050100">
                <v:path arrowok="t"/>
              </v:shape>
            </v:group>
            <v:group style="position:absolute;left:7817;top:4773;width:64;height:52" coordorigin="7817,4773" coordsize="64,52">
              <v:shape style="position:absolute;left:7817;top:4773;width:64;height:52" coordorigin="7817,4773" coordsize="64,52" path="m7817,4773l7817,4824,7881,4824,7881,4773e" filled="f" stroked="t" strokeweight=".25pt" strokecolor="#050100">
                <v:path arrowok="t"/>
              </v:shape>
            </v:group>
            <v:group style="position:absolute;left:6367;top:2506;width:616;height:344" coordorigin="6367,2506" coordsize="616,344">
              <v:shape style="position:absolute;left:6367;top:2506;width:616;height:344" coordorigin="6367,2506" coordsize="616,344" path="m6982,2818l6982,2826,6979,2834,6973,2840,6967,2847,6959,2850,6951,2850,6445,2850,6386,2819,6367,2584,6369,2564,6414,2513,6951,2506,6959,2506,6967,2509,6973,2515,6979,2521,6982,2529,6982,2537,6982,2818xe" filled="f" stroked="t" strokeweight=".25pt" strokecolor="#050100">
                <v:path arrowok="t"/>
              </v:shape>
            </v:group>
            <v:group style="position:absolute;left:6506;top:2626;width:84;height:114" coordorigin="6506,2626" coordsize="84,114">
              <v:shape style="position:absolute;left:6506;top:2626;width:84;height:114" coordorigin="6506,2626" coordsize="84,114" path="m6585,2703l6587,2696,6588,2689,6588,2680,6588,2670,6555,2626,6547,2626,6540,2626,6532,2628,6526,2633,6520,2637,6515,2643,6512,2652,6508,2660,6506,2670,6506,2680,6506,2690,6526,2727,6532,2732,6539,2734,6547,2734,6555,2734,6562,2732,6568,2728,6574,2734,6580,2738,6587,2740,6590,2731,6586,2729,6581,2726,6575,2721,6580,2716,6583,2710,6585,2703xe" filled="f" stroked="t" strokeweight=".15pt" strokecolor="#6C6E75">
                <v:path arrowok="t"/>
              </v:shape>
            </v:group>
            <v:group style="position:absolute;left:6518;top:2638;width:59;height:84" coordorigin="6518,2638" coordsize="59,84">
              <v:shape style="position:absolute;left:6518;top:2638;width:59;height:84" coordorigin="6518,2638" coordsize="59,84" path="m6548,2714l6552,2715,6555,2717,6559,2720,6555,2721,6551,2722,6547,2722,6539,2722,6532,2719,6526,2711,6521,2704,6518,2694,6518,2680,6518,2666,6521,2656,6526,2649,6532,2641,6539,2638,6547,2638,6553,2638,6573,2658,6575,2664,6577,2672,6577,2680,6577,2695,6573,2706,6567,2713,6562,2709,6557,2706,6550,2703,6548,2714xe" filled="f" stroked="t" strokeweight=".15pt" strokecolor="#6C6E75">
                <v:path arrowok="t"/>
              </v:shape>
            </v:group>
            <v:group style="position:absolute;left:6604;top:2628;width:68;height:106" coordorigin="6604,2628" coordsize="68,106">
              <v:shape style="position:absolute;left:6604;top:2628;width:68;height:106" coordorigin="6604,2628" coordsize="68,106" path="m6660,2688l6660,2701,6658,2710,6655,2715,6651,2719,6645,2722,6637,2722,6632,2722,6615,2697,6615,2688,6615,2628,6604,2628,6604,2688,6604,2699,6605,2708,6607,2714,6609,2721,6613,2726,6618,2729,6623,2732,6630,2734,6638,2734,6646,2734,6653,2732,6658,2728,6663,2724,6666,2719,6668,2713,6670,2707,6671,2699,6671,2688,6671,2628,6660,2628,6660,2688xe" filled="f" stroked="t" strokeweight=".15pt" strokecolor="#6C6E75">
                <v:path arrowok="t"/>
              </v:shape>
            </v:group>
            <v:group style="position:absolute;left:6698;top:2626;width:2;height:107" coordorigin="6698,2626" coordsize="2,107">
              <v:shape style="position:absolute;left:6698;top:2626;width:2;height:107" coordorigin="6698,2626" coordsize="0,107" path="m6698,2626l6698,2734e" filled="f" stroked="t" strokeweight=".816pt" strokecolor="#6C6E75">
                <v:path arrowok="t"/>
              </v:shape>
            </v:group>
            <v:group style="position:absolute;left:6724;top:2628;width:64;height:105" coordorigin="6724,2628" coordsize="64,105">
              <v:shape style="position:absolute;left:6724;top:2628;width:64;height:105" coordorigin="6724,2628" coordsize="64,105" path="m6788,2732l6788,2720,6735,2720,6735,2684,6782,2684,6782,2672,6735,2672,6735,2640,6786,2640,6786,2628,6724,2628,6724,2732,6788,2732xe" filled="f" stroked="t" strokeweight=".15pt" strokecolor="#6C6E75">
                <v:path arrowok="t"/>
              </v:shape>
            </v:group>
            <v:group style="position:absolute;left:6797;top:2628;width:68;height:105" coordorigin="6797,2628" coordsize="68,105">
              <v:shape style="position:absolute;left:6797;top:2628;width:68;height:105" coordorigin="6797,2628" coordsize="68,105" path="m6836,2732l6836,2640,6865,2640,6865,2628,6797,2628,6797,2640,6825,2640,6825,2732,6836,2732xe" filled="f" stroked="t" strokeweight=".15pt" strokecolor="#6C6E75">
                <v:path arrowok="t"/>
              </v:shape>
            </v:group>
            <w10:wrap type="none"/>
          </v:group>
        </w:pict>
      </w:r>
      <w:r>
        <w:rPr/>
        <w:pict>
          <v:group style="position:absolute;margin-left:409.499115pt;margin-top:-.737717pt;width:33.635pt;height:23.26pt;mso-position-horizontal-relative:page;mso-position-vertical-relative:paragraph;z-index:-7968" coordorigin="8190,-15" coordsize="673,465">
            <v:group style="position:absolute;left:8196;top:-9;width:661;height:454" coordorigin="8196,-9" coordsize="661,454">
              <v:shape style="position:absolute;left:8196;top:-9;width:661;height:454" coordorigin="8196,-9" coordsize="661,454" path="m8260,-9l8205,22,8196,380,8200,402,8210,421,8227,435,8247,443,8792,445,8814,441,8833,430,8848,414,8856,393,8857,56,8853,34,8842,15,8826,0,8805,-8,8260,-9xe" filled="t" fillcolor="#C4C4C5" stroked="f">
                <v:path arrowok="t"/>
                <v:fill type="solid"/>
              </v:shape>
            </v:group>
            <v:group style="position:absolute;left:8196;top:-9;width:661;height:454" coordorigin="8196,-9" coordsize="661,454">
              <v:shape style="position:absolute;left:8196;top:-9;width:661;height:454" coordorigin="8196,-9" coordsize="661,454" path="m8857,56l8826,0,8260,-9,8238,-5,8219,6,8205,22,8197,42,8196,380,8200,402,8210,421,8227,435,8247,443,8792,445,8814,441,8833,430,8848,414,8856,393,8857,56xe" filled="f" stroked="t" strokeweight=".423pt" strokecolor="#9FA3A9">
                <v:path arrowok="t"/>
              </v:shape>
            </v:group>
            <v:group style="position:absolute;left:8257;top:48;width:538;height:341" coordorigin="8257,48" coordsize="538,341">
              <v:shape style="position:absolute;left:8257;top:48;width:538;height:341" coordorigin="8257,48" coordsize="538,341" path="m8719,386l8707,386,8707,387,8719,387,8719,386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752,261l8739,261,8739,263,8740,266,8740,269,8758,386,8770,387,8776,352,8765,352,8762,333,8760,312,8752,261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685,231l8683,231,8706,386,8707,386,8719,386,8724,353,8713,353,8711,340,8698,232,8685,231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732,231l8715,336,8715,338,8714,344,8713,353,8724,353,8739,263,8739,261,8752,261,8747,232,8732,231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795,231l8782,231,8767,331,8766,345,8765,352,8776,352,8795,231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646,229l8625,229,8615,236,8608,251,8601,267,8598,286,8596,309,8597,330,8622,386,8630,390,8646,390,8653,386,8659,380,8666,373,8668,370,8630,370,8624,365,8619,355,8613,338,8610,316,8612,290,8615,272,8624,253,8631,249,8668,249,8666,246,8660,239,8654,232,8646,229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668,249l8643,249,8648,251,8652,256,8656,261,8660,268,8664,286,8665,297,8665,312,8646,370,8668,370,8671,364,8674,351,8678,333,8679,312,8678,290,8675,272,8671,256,8668,249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535,231l8534,386,8535,386,8535,387,8588,387,8589,368,8546,366,8546,364,8547,233,8535,231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464,231l8463,386,8464,386,8464,387,8475,387,8477,316,8515,316,8516,298,8475,297,8477,251,8521,251,8522,233,8464,231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515,316l8477,316,8515,318,8515,316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521,251l8477,251,8521,252,8521,251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424,231l8379,231,8377,386,8379,386,8379,387,8390,387,8391,318,8426,318,8425,317,8432,314,8438,310,8443,299,8391,299,8391,250,8443,250,8441,244,8438,239,8434,236,8430,233,8424,231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426,318l8391,318,8403,319,8408,319,8409,320,8427,354,8438,386,8453,387,8455,387,8440,344,8437,336,8433,329,8430,323,8430,323,8429,321,8427,319,8426,318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443,250l8391,250,8417,251,8423,251,8427,253,8432,262,8433,267,8433,279,8433,284,8431,288,8430,292,8428,295,8425,296,8423,298,8419,299,8443,299,8445,295,8447,286,8447,266,8446,258,8443,250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348,231l8346,386,8348,386,8348,387,8359,387,8359,384,8360,233,8348,231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291,231l8257,387,8270,387,8281,340,8328,340,8324,322,8284,322,8293,278,8294,271,8296,264,8296,258,8310,258,8304,232,8291,231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328,340l8281,340,8314,341,8323,386,8337,387,8339,387,8328,340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310,258l8296,258,8298,264,8299,272,8301,281,8309,322,8324,322,8310,258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679,48l8677,203,8679,203,8679,204,8690,204,8691,131,8745,131,8746,113,8732,113,8690,111,8690,110,8691,50,8679,48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745,131l8692,131,8734,132,8732,203,8745,204,8745,202,8734,202,8734,200,8745,200,8745,131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745,200l8734,200,8734,202,8745,202,8745,200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734,48l8732,113,8746,113,8746,50,8734,48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549,48l8548,203,8549,203,8549,204,8602,204,8603,185,8560,183,8560,179,8562,50,8549,48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600,48l8599,68,8628,69,8626,203,8628,203,8628,204,8639,204,8640,68,8667,68,8667,66,8600,66,8600,66,8667,66,8668,50,8600,48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667,68l8640,68,8667,69,8667,68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494,48l8460,204,8474,204,8484,157,8532,157,8528,139,8488,139,8497,95,8498,88,8499,81,8500,75,8513,75,8508,49,8494,48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532,157l8484,157,8518,158,8527,203,8541,204,8542,204,8532,157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513,75l8500,75,8502,82,8503,89,8505,98,8513,139,8528,139,8513,75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393,48l8392,203,8393,203,8393,204,8456,204,8457,185,8404,183,8405,133,8451,133,8452,115,8404,113,8405,68,8454,68,8455,50,8393,48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451,133l8406,133,8451,134,8451,133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454,68l8405,68,8454,69,8454,68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308,48l8307,203,8308,203,8308,204,8319,204,8320,131,8375,131,8375,113,8362,113,8319,111,8319,110,8320,50,8308,48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375,131l8321,131,8363,132,8362,203,8374,204,8374,201,8363,201,8363,200,8374,200,8375,131xe" filled="t" fillcolor="#221F20" stroked="f">
                <v:path arrowok="t"/>
                <v:fill type="solid"/>
              </v:shape>
              <v:shape style="position:absolute;left:8257;top:48;width:538;height:341" coordorigin="8257,48" coordsize="538,341" path="m8363,48l8362,113,8375,113,8375,50,8363,48xe" filled="t" fillcolor="#221F20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1).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Нажм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HEALTH</w:t>
      </w:r>
      <w:r>
        <w:rPr>
          <w:rFonts w:ascii="Calibri" w:hAnsi="Calibri" w:cs="Calibri" w:eastAsia="Calibri"/>
          <w:b w:val="0"/>
          <w:bCs w:val="0"/>
          <w:color w:val="000001"/>
          <w:spacing w:val="4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A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I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RFLOW,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90" w:lineRule="exact" w:before="3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2177" w:val="left" w:leader="none"/>
        </w:tabs>
        <w:spacing w:line="214" w:lineRule="exact"/>
        <w:ind w:left="521" w:right="417" w:firstLine="0"/>
        <w:jc w:val="left"/>
        <w:rPr>
          <w:rFonts w:ascii="Calibri" w:hAnsi="Calibri" w:cs="Calibri" w:eastAsia="Calibri"/>
          <w:sz w:val="21"/>
          <w:szCs w:val="21"/>
        </w:rPr>
      </w:pPr>
      <w:r>
        <w:rPr/>
        <w:pict>
          <v:group style="position:absolute;margin-left:464.890503pt;margin-top:11.005229pt;width:12.121pt;height:12.2059pt;mso-position-horizontal-relative:page;mso-position-vertical-relative:paragraph;z-index:-7966" coordorigin="9298,220" coordsize="242,244">
            <v:group style="position:absolute;left:9453;top:312;width:56;height:45" coordorigin="9453,312" coordsize="56,45">
              <v:shape style="position:absolute;left:9453;top:312;width:56;height:45" coordorigin="9453,312" coordsize="56,45" path="m9460,312l9453,329,9493,357,9509,324,9460,312xe" filled="t" fillcolor="#221F20" stroked="f">
                <v:path arrowok="t"/>
                <v:fill type="solid"/>
              </v:shape>
            </v:group>
            <v:group style="position:absolute;left:9470;top:259;width:54;height:32" coordorigin="9470,259" coordsize="54,32">
              <v:shape style="position:absolute;left:9470;top:259;width:54;height:32" coordorigin="9470,259" coordsize="54,32" path="m9524,259l9474,264,9470,283,9521,291,9524,259xe" filled="t" fillcolor="#221F20" stroked="f">
                <v:path arrowok="t"/>
                <v:fill type="solid"/>
              </v:shape>
            </v:group>
            <v:group style="position:absolute;left:9310;top:227;width:2;height:230" coordorigin="9310,227" coordsize="2,230">
              <v:shape style="position:absolute;left:9310;top:227;width:2;height:230" coordorigin="9310,227" coordsize="0,230" path="m9310,457l9310,227e" filled="f" stroked="t" strokeweight=".719pt" strokecolor="#221F20">
                <v:path arrowok="t"/>
              </v:shape>
            </v:group>
            <v:group style="position:absolute;left:9305;top:234;width:227;height:2" coordorigin="9305,234" coordsize="227,2">
              <v:shape style="position:absolute;left:9305;top:234;width:227;height:2" coordorigin="9305,234" coordsize="227,0" path="m9305,234l9533,234e" filled="f" stroked="t" strokeweight=".758pt" strokecolor="#221F20">
                <v:path arrowok="t"/>
              </v:shape>
            </v:group>
            <v:group style="position:absolute;left:9392;top:294;width:61;height:33" coordorigin="9392,294" coordsize="61,33">
              <v:shape style="position:absolute;left:9392;top:294;width:61;height:33" coordorigin="9392,294" coordsize="61,33" path="m9392,294l9445,327,9454,311,9392,294xe" filled="t" fillcolor="#221F20" stroked="f">
                <v:path arrowok="t"/>
                <v:fill type="solid"/>
              </v:shape>
            </v:group>
            <v:group style="position:absolute;left:9393;top:261;width:68;height:16" coordorigin="9393,261" coordsize="68,16">
              <v:shape style="position:absolute;left:9393;top:261;width:68;height:16" coordorigin="9393,261" coordsize="68,16" path="m9461,261l9393,264,9457,277,9461,261xe" filled="t" fillcolor="#221F20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осле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лее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ояв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символ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Эта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tabs>
          <w:tab w:pos="2211" w:val="left" w:leader="none"/>
        </w:tabs>
        <w:spacing w:line="214" w:lineRule="exact"/>
        <w:ind w:left="521" w:right="417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озволя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автома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ски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еренаправ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ть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воздушный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оток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00" w:lineRule="exact" w:before="14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2161" w:val="left" w:leader="none"/>
          <w:tab w:pos="3431" w:val="left" w:leader="none"/>
        </w:tabs>
        <w:spacing w:line="214" w:lineRule="exact"/>
        <w:ind w:left="521" w:right="418" w:hanging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ля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воздуха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омещен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жиме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«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пл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»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-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00" w:lineRule="exact" w:before="14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497" w:val="left" w:leader="none"/>
          <w:tab w:pos="2330" w:val="left" w:leader="none"/>
          <w:tab w:pos="2729" w:val="left" w:leader="none"/>
          <w:tab w:pos="3284" w:val="left" w:leader="none"/>
        </w:tabs>
        <w:spacing w:line="214" w:lineRule="exact"/>
        <w:ind w:left="521" w:right="418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жиме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«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холод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равлен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воздуха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х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так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же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0" w:lineRule="exact" w:before="14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973" w:val="left" w:leader="none"/>
          <w:tab w:pos="2013" w:val="left" w:leader="none"/>
          <w:tab w:pos="2860" w:val="left" w:leader="none"/>
        </w:tabs>
        <w:spacing w:line="214" w:lineRule="exact"/>
        <w:ind w:left="521" w:right="418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воздушного</w:t>
      </w:r>
      <w:r>
        <w:rPr>
          <w:rFonts w:ascii="Calibri" w:hAnsi="Calibri" w:cs="Calibri" w:eastAsia="Calibri"/>
          <w:b w:val="0"/>
          <w:bCs w:val="0"/>
          <w:color w:val="000001"/>
          <w:spacing w:val="-1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потока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ловек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2).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Нажм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HEALTH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90" w:lineRule="exact" w:before="5"/>
        <w:rPr>
          <w:sz w:val="19"/>
          <w:szCs w:val="19"/>
        </w:rPr>
      </w:pPr>
      <w:r>
        <w:rPr>
          <w:sz w:val="19"/>
          <w:szCs w:val="19"/>
        </w:rPr>
      </w:r>
    </w:p>
    <w:p>
      <w:pPr>
        <w:tabs>
          <w:tab w:pos="3181" w:val="left" w:leader="none"/>
        </w:tabs>
        <w:ind w:left="521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/>
        <w:pict>
          <v:group style="position:absolute;margin-left:527.292908pt;margin-top:1.294696pt;width:11.8811pt;height:11.9559pt;mso-position-horizontal-relative:page;mso-position-vertical-relative:paragraph;z-index:-7965" coordorigin="10546,26" coordsize="238,239">
            <v:group style="position:absolute;left:10580;top:204;width:37;height:49" coordorigin="10580,204" coordsize="37,49">
              <v:shape style="position:absolute;left:10580;top:204;width:37;height:49" coordorigin="10580,204" coordsize="37,49" path="m10603,204l10584,207,10580,253,10617,249,10603,204xe" filled="t" fillcolor="#221F20" stroked="f">
                <v:path arrowok="t"/>
                <v:fill type="solid"/>
              </v:shape>
            </v:group>
            <v:group style="position:absolute;left:10637;top:189;width:46;height:54" coordorigin="10637,189" coordsize="46,54">
              <v:shape style="position:absolute;left:10637;top:189;width:46;height:54" coordorigin="10637,189" coordsize="46,54" path="m10653,189l10637,197,10650,242,10683,227,10653,189xe" filled="t" fillcolor="#221F20" stroked="f">
                <v:path arrowok="t"/>
                <v:fill type="solid"/>
              </v:shape>
            </v:group>
            <v:group style="position:absolute;left:10558;top:33;width:2;height:225" coordorigin="10558,33" coordsize="2,225">
              <v:shape style="position:absolute;left:10558;top:33;width:2;height:225" coordorigin="10558,33" coordsize="0,225" path="m10558,258l10558,33e" filled="f" stroked="t" strokeweight=".721pt" strokecolor="#221F20">
                <v:path arrowok="t"/>
              </v:shape>
            </v:group>
            <v:group style="position:absolute;left:10553;top:39;width:222;height:2" coordorigin="10553,39" coordsize="222,2">
              <v:shape style="position:absolute;left:10553;top:39;width:222;height:2" coordorigin="10553,39" coordsize="222,0" path="m10553,39l10776,39e" filled="f" stroked="t" strokeweight=".758pt" strokecolor="#221F20">
                <v:path arrowok="t"/>
              </v:shape>
            </v:group>
            <v:group style="position:absolute;left:10614;top:126;width:34;height:59" coordorigin="10614,126" coordsize="34,59">
              <v:shape style="position:absolute;left:10614;top:126;width:34;height:59" coordorigin="10614,126" coordsize="34,59" path="m10614,126l10631,185,10648,178,10614,126xe" filled="t" fillcolor="#221F20" stroked="f">
                <v:path arrowok="t"/>
                <v:fill type="solid"/>
              </v:shape>
            </v:group>
            <v:group style="position:absolute;left:10584;top:132;width:16;height:64" coordorigin="10584,132" coordsize="16,64">
              <v:shape style="position:absolute;left:10584;top:132;width:16;height:64" coordorigin="10584,132" coordsize="16,64" path="m10584,132l10584,196,10600,194,10584,132xe" filled="t" fillcolor="#221F20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сплее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ояв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тся</w:t>
      </w:r>
      <w:r>
        <w:rPr>
          <w:rFonts w:ascii="Calibri" w:hAnsi="Calibri" w:cs="Calibri" w:eastAsia="Calibri"/>
          <w:b w:val="0"/>
          <w:bCs w:val="0"/>
          <w:color w:val="000001"/>
          <w:spacing w:val="-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мвол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tabs>
          <w:tab w:pos="1195" w:val="left" w:leader="none"/>
          <w:tab w:pos="2764" w:val="left" w:leader="none"/>
        </w:tabs>
        <w:spacing w:line="214" w:lineRule="exact"/>
        <w:ind w:left="521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равля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сильный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1" w:lineRule="auto"/>
        <w:ind w:left="521" w:right="418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воздушный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  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оток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  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  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себя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  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друг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х</w:t>
      </w:r>
      <w:r>
        <w:rPr>
          <w:rFonts w:ascii="Calibri" w:hAnsi="Calibri" w:cs="Calibri" w:eastAsia="Calibri"/>
          <w:b w:val="0"/>
          <w:bCs w:val="0"/>
          <w:color w:val="000001"/>
          <w:spacing w:val="-1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люд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08" w:lineRule="exact" w:before="15"/>
        <w:ind w:left="1768" w:right="556" w:firstLine="0"/>
        <w:jc w:val="left"/>
        <w:rPr>
          <w:rFonts w:ascii="Calibri" w:hAnsi="Calibri" w:cs="Calibri" w:eastAsia="Calibri"/>
          <w:sz w:val="21"/>
          <w:szCs w:val="21"/>
        </w:rPr>
      </w:pPr>
      <w:r>
        <w:rPr/>
        <w:pict>
          <v:group style="position:absolute;margin-left:409.135895pt;margin-top:8.816899pt;width:33.631pt;height:23.257pt;mso-position-horizontal-relative:page;mso-position-vertical-relative:paragraph;z-index:-7967" coordorigin="8183,176" coordsize="673,465">
            <v:group style="position:absolute;left:8188;top:182;width:661;height:454" coordorigin="8188,182" coordsize="661,454">
              <v:shape style="position:absolute;left:8188;top:182;width:661;height:454" coordorigin="8188,182" coordsize="661,454" path="m8253,182l8198,213,8188,571,8192,593,8203,612,8220,626,8240,634,8785,636,8807,632,8826,621,8840,605,8848,584,8850,247,8846,225,8835,206,8819,191,8798,183,8253,182xe" filled="t" fillcolor="#C4C4C5" stroked="f">
                <v:path arrowok="t"/>
                <v:fill type="solid"/>
              </v:shape>
            </v:group>
            <v:group style="position:absolute;left:8188;top:182;width:661;height:454" coordorigin="8188,182" coordsize="661,454">
              <v:shape style="position:absolute;left:8188;top:182;width:661;height:454" coordorigin="8188,182" coordsize="661,454" path="m8850,247l8819,191,8253,182,8231,186,8212,197,8198,213,8190,234,8188,571,8192,593,8203,612,8220,626,8240,634,8785,636,8807,632,8826,621,8840,605,8848,584,8850,247xe" filled="f" stroked="t" strokeweight=".423pt" strokecolor="#9FA3A9">
                <v:path arrowok="t"/>
              </v:shape>
            </v:group>
            <v:group style="position:absolute;left:8249;top:239;width:538;height:341" coordorigin="8249,239" coordsize="538,341">
              <v:shape style="position:absolute;left:8249;top:239;width:538;height:341" coordorigin="8249,239" coordsize="538,341" path="m8711,577l8700,577,8700,578,8711,578,8711,577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744,452l8732,452,8732,454,8733,457,8733,460,8751,577,8763,578,8768,543,8757,543,8755,524,8752,503,8744,452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678,422l8676,422,8699,577,8700,577,8711,577,8717,544,8705,544,8705,537,8704,531,8703,524,8690,423,8678,422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725,422l8708,529,8707,535,8705,544,8717,544,8730,460,8731,458,8731,454,8732,452,8744,452,8740,423,8725,422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787,422l8775,422,8760,522,8759,531,8758,537,8757,543,8768,543,8787,422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639,420l8618,420,8608,427,8600,442,8594,458,8590,478,8589,500,8590,522,8615,577,8622,581,8638,581,8645,577,8652,571,8659,564,8660,561,8623,561,8616,556,8611,546,8605,529,8603,507,8604,481,8608,463,8617,444,8623,440,8660,440,8659,437,8653,430,8646,423,8639,420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660,440l8636,440,8640,442,8649,452,8652,459,8657,477,8658,488,8658,503,8638,561,8660,561,8663,555,8667,542,8671,524,8672,503,8671,481,8668,463,8664,447,8660,440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528,422l8526,577,8528,577,8528,578,8580,578,8582,559,8539,557,8539,555,8540,424,8528,422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457,422l8456,577,8457,577,8457,578,8468,578,8469,507,8508,507,8509,489,8468,488,8469,442,8514,442,8515,424,8457,422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508,507l8469,507,8508,509,8508,507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514,442l8469,442,8514,443,8514,442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417,422l8371,422,8370,577,8371,577,8371,578,8383,578,8384,509,8419,509,8418,508,8425,505,8431,501,8436,490,8384,490,8384,441,8436,441,8434,435,8431,430,8427,427,8423,424,8417,422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419,509l8384,509,8396,510,8400,510,8401,511,8419,546,8431,577,8446,578,8448,578,8426,520,8420,510,8419,509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436,441l8384,441,8409,442,8415,442,8419,444,8422,448,8425,453,8426,458,8426,470,8412,490,8436,490,8438,486,8440,477,8440,457,8439,449,8436,441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341,422l8339,577,8341,577,8341,578,8352,578,8352,576,8353,424,8341,422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283,422l8249,578,8263,578,8273,531,8321,531,8317,513,8277,513,8286,469,8287,462,8288,455,8289,449,8302,449,8297,423,8283,422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321,531l8273,531,8307,532,8316,577,8330,578,8331,578,8321,531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302,449l8289,449,8290,456,8292,463,8294,472,8302,513,8317,513,8302,449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671,239l8670,394,8671,394,8671,395,8683,395,8684,322,8738,322,8738,304,8725,304,8683,302,8683,301,8684,241,8671,239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738,322l8685,322,8726,323,8725,394,8738,395,8738,393,8726,393,8726,391,8738,391,8738,322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738,391l8726,391,8726,393,8738,393,8738,391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726,239l8725,304,8738,304,8739,241,8726,239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542,239l8541,394,8542,394,8542,395,8595,395,8596,376,8553,374,8553,370,8554,241,8542,239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593,239l8591,259,8621,260,8619,394,8621,394,8621,395,8632,395,8633,259,8660,259,8660,257,8593,257,8593,257,8660,257,8661,241,8593,239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660,259l8633,259,8660,260,8660,259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660,257l8593,257,8593,257,8660,257,8660,257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487,239l8453,395,8467,395,8477,348,8524,348,8520,330,8481,330,8489,286,8491,279,8492,272,8493,266,8506,266,8500,240,8487,239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524,348l8477,348,8511,349,8519,394,8534,395,8535,395,8524,348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506,266l8493,266,8494,273,8496,280,8498,289,8506,330,8520,330,8506,266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386,239l8384,394,8386,394,8386,395,8449,395,8450,376,8397,374,8398,324,8444,324,8445,306,8397,304,8398,259,8447,259,8448,241,8386,239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444,324l8399,324,8443,325,8444,324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447,259l8398,259,8447,260,8447,259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301,239l8299,394,8301,394,8301,395,8312,395,8313,322,8367,322,8368,304,8354,304,8312,302,8312,301,8313,241,8301,239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367,322l8314,322,8356,323,8354,394,8367,395,8367,392,8356,392,8356,391,8367,391,8367,322xe" filled="t" fillcolor="#221F20" stroked="f">
                <v:path arrowok="t"/>
                <v:fill type="solid"/>
              </v:shape>
              <v:shape style="position:absolute;left:8249;top:239;width:538;height:341" coordorigin="8249,239" coordsize="538,341" path="m8356,239l8354,304,8368,304,8368,241,8356,239xe" filled="t" fillcolor="#221F20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1"/>
          <w:szCs w:val="21"/>
        </w:rPr>
        <w:t>Выключение</w:t>
      </w:r>
      <w:r>
        <w:rPr>
          <w:rFonts w:ascii="Calibri" w:hAnsi="Calibri" w:cs="Calibri" w:eastAsia="Calibri"/>
          <w:b/>
          <w:bCs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0"/>
          <w:szCs w:val="20"/>
        </w:rPr>
        <w:t>функции</w:t>
      </w:r>
      <w:r>
        <w:rPr>
          <w:rFonts w:ascii="Calibri" w:hAnsi="Calibri" w:cs="Calibri" w:eastAsia="Calibri"/>
          <w:b/>
          <w:bCs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0"/>
          <w:szCs w:val="20"/>
        </w:rPr>
        <w:t>автоматического</w:t>
      </w:r>
      <w:r>
        <w:rPr>
          <w:rFonts w:ascii="Calibri" w:hAnsi="Calibri" w:cs="Calibri" w:eastAsia="Calibri"/>
          <w:b/>
          <w:bCs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95"/>
          <w:sz w:val="21"/>
          <w:szCs w:val="21"/>
        </w:rPr>
        <w:t>перенаправления</w:t>
      </w:r>
      <w:r>
        <w:rPr>
          <w:rFonts w:ascii="Calibri" w:hAnsi="Calibri" w:cs="Calibri" w:eastAsia="Calibri"/>
          <w:b/>
          <w:bCs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/>
          <w:bCs/>
          <w:color w:val="000001"/>
          <w:spacing w:val="-1"/>
          <w:w w:val="100"/>
          <w:sz w:val="21"/>
          <w:szCs w:val="21"/>
        </w:rPr>
        <w:t>о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1"/>
          <w:szCs w:val="21"/>
        </w:rPr>
        <w:t>здушного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after="0" w:line="208" w:lineRule="exact"/>
        <w:jc w:val="left"/>
        <w:rPr>
          <w:rFonts w:ascii="Calibri" w:hAnsi="Calibri" w:cs="Calibri" w:eastAsia="Calibri"/>
          <w:sz w:val="21"/>
          <w:szCs w:val="21"/>
        </w:rPr>
        <w:sectPr>
          <w:type w:val="continuous"/>
          <w:pgSz w:w="11906" w:h="16840"/>
          <w:pgMar w:top="1580" w:bottom="0" w:left="280" w:right="300"/>
          <w:cols w:num="4" w:equalWidth="0">
            <w:col w:w="1954" w:space="40"/>
            <w:col w:w="3480" w:space="40"/>
            <w:col w:w="1823" w:space="40"/>
            <w:col w:w="3949"/>
          </w:cols>
        </w:sectPr>
      </w:pPr>
    </w:p>
    <w:p>
      <w:pPr>
        <w:spacing w:line="170" w:lineRule="auto" w:before="98"/>
        <w:ind w:left="500" w:right="0" w:hanging="7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Нажм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-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-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HEALTH</w:t>
      </w:r>
      <w:r>
        <w:rPr>
          <w:rFonts w:ascii="Calibri" w:hAnsi="Calibri" w:cs="Calibri" w:eastAsia="Calibri"/>
          <w:b w:val="0"/>
          <w:bCs w:val="0"/>
          <w:color w:val="000001"/>
          <w:spacing w:val="-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два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раз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-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осле</w:t>
      </w:r>
      <w:r>
        <w:rPr>
          <w:rFonts w:ascii="Calibri" w:hAnsi="Calibri" w:cs="Calibri" w:eastAsia="Calibri"/>
          <w:b w:val="0"/>
          <w:bCs w:val="0"/>
          <w:color w:val="000001"/>
          <w:spacing w:val="-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го</w:t>
      </w:r>
      <w:r>
        <w:rPr>
          <w:rFonts w:ascii="Calibri" w:hAnsi="Calibri" w:cs="Calibri" w:eastAsia="Calibri"/>
          <w:b w:val="0"/>
          <w:bCs w:val="0"/>
          <w:color w:val="000001"/>
          <w:spacing w:val="-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символ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счезн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реж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</w:t>
      </w:r>
      <w:r>
        <w:rPr>
          <w:rFonts w:ascii="Calibri" w:hAnsi="Calibri" w:cs="Calibri" w:eastAsia="Calibri"/>
          <w:b w:val="0"/>
          <w:bCs w:val="0"/>
          <w:color w:val="000001"/>
          <w:spacing w:val="-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будет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выключ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150" w:lineRule="exact" w:before="6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4537" w:val="left" w:leader="none"/>
        </w:tabs>
        <w:spacing w:line="208" w:lineRule="exact"/>
        <w:ind w:left="468" w:right="193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Во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мя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работы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вентилятора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тренн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го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блока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  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здорового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  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климата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  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родолжает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  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свою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работу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ме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ОХЛАЖ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Д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/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ОСУШЕНИ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).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Если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вентилятор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тренн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го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блока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работа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ндикатор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здорового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климата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гор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AQ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UA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ген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ратор</w:t>
      </w:r>
      <w:r>
        <w:rPr>
          <w:rFonts w:ascii="Calibri" w:hAnsi="Calibri" w:cs="Calibri" w:eastAsia="Calibri"/>
          <w:b w:val="0"/>
          <w:bCs w:val="0"/>
          <w:color w:val="000001"/>
          <w:spacing w:val="-1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буд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работат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14" w:lineRule="exact"/>
        <w:ind w:left="3733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1"/>
          <w:szCs w:val="21"/>
        </w:rPr>
        <w:t>пот</w:t>
      </w:r>
      <w:r>
        <w:rPr>
          <w:rFonts w:ascii="Calibri" w:hAnsi="Calibri" w:cs="Calibri" w:eastAsia="Calibri"/>
          <w:b/>
          <w:bCs/>
          <w:color w:val="000001"/>
          <w:spacing w:val="-1"/>
          <w:w w:val="100"/>
          <w:sz w:val="21"/>
          <w:szCs w:val="21"/>
        </w:rPr>
        <w:t>о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1"/>
          <w:szCs w:val="21"/>
        </w:rPr>
        <w:t>к</w:t>
      </w:r>
      <w:r>
        <w:rPr>
          <w:rFonts w:ascii="Calibri" w:hAnsi="Calibri" w:cs="Calibri" w:eastAsia="Calibri"/>
          <w:b/>
          <w:bCs/>
          <w:color w:val="000001"/>
          <w:spacing w:val="-1"/>
          <w:w w:val="100"/>
          <w:sz w:val="21"/>
          <w:szCs w:val="21"/>
        </w:rPr>
        <w:t>а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08" w:lineRule="exact" w:before="88"/>
        <w:ind w:left="468" w:right="398" w:firstLine="367"/>
        <w:jc w:val="both"/>
        <w:rPr>
          <w:rFonts w:ascii="Calibri" w:hAnsi="Calibri" w:cs="Calibri" w:eastAsia="Calibri"/>
          <w:sz w:val="20"/>
          <w:szCs w:val="20"/>
        </w:rPr>
      </w:pPr>
      <w:r>
        <w:rPr/>
        <w:pict>
          <v:group style="position:absolute;margin-left:20.552969pt;margin-top:30.420506pt;width:267.429463pt;height:85.726231pt;mso-position-horizontal-relative:page;mso-position-vertical-relative:paragraph;z-index:-7974" coordorigin="411,608" coordsize="5349,1715">
            <v:shape style="position:absolute;left:411;top:608;width:5349;height:1715" coordorigin="411,608" coordsize="5349,1715" path="m694,608l617,609,556,611,489,621,437,655,415,728,411,815,411,851,411,2080,412,2149,419,2226,446,2288,508,2315,585,2322,654,2323,5517,2323,5586,2322,5663,2315,5724,2288,5752,2226,5759,2149,5760,2080,5760,851,5759,782,5752,705,5724,644,5663,616,5586,609,694,608xe" filled="t" fillcolor="#D6D7DA" stroked="f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79.176086pt;margin-top:-8.458222pt;width:12.4413pt;height:13.539129pt;mso-position-horizontal-relative:page;mso-position-vertical-relative:paragraph;z-index:-7962" coordorigin="5584,-169" coordsize="249,271">
            <v:group style="position:absolute;left:5711;top:-165;width:116;height:212" coordorigin="5711,-165" coordsize="116,212">
              <v:shape style="position:absolute;left:5711;top:-165;width:116;height:212" coordorigin="5711,-165" coordsize="116,212" path="m5800,-154l5763,-154,5780,-151,5802,-144,5813,-137,5820,-133,5818,-128,5817,-127,5814,-125,5807,-121,5799,-106,5800,-82,5799,-64,5772,-5,5721,30,5714,34,5713,35,5711,35,5711,47,5714,46,5717,44,5729,38,5745,28,5789,-14,5809,-76,5809,-92,5807,-104,5806,-110,5818,-116,5817,-121,5827,-121,5828,-122,5828,-132,5818,-143,5800,-154xe" filled="t" fillcolor="#5A5C5F" stroked="f">
                <v:path arrowok="t"/>
                <v:fill type="solid"/>
              </v:shape>
              <v:shape style="position:absolute;left:5711;top:-165;width:116;height:212" coordorigin="5711,-165" coordsize="116,212" path="m5827,-121l5817,-121,5818,-116,5825,-119,5827,-121xe" filled="t" fillcolor="#5A5C5F" stroked="f">
                <v:path arrowok="t"/>
                <v:fill type="solid"/>
              </v:shape>
              <v:shape style="position:absolute;left:5711;top:-165;width:116;height:212" coordorigin="5711,-165" coordsize="116,212" path="m5751,-165l5732,-163,5711,-159,5720,-151,5736,-153,5763,-154,5800,-154,5793,-157,5774,-162,5751,-165xe" filled="t" fillcolor="#5A5C5F" stroked="f">
                <v:path arrowok="t"/>
                <v:fill type="solid"/>
              </v:shape>
            </v:group>
            <v:group style="position:absolute;left:5596;top:-156;width:115;height:251" coordorigin="5596,-156" coordsize="115,251">
              <v:shape style="position:absolute;left:5596;top:-156;width:115;height:251" coordorigin="5596,-156" coordsize="115,251" path="m5704,-156l5654,-107,5624,-29,5606,40,5603,50,5602,62,5600,68,5596,76,5596,87,5599,95,5613,90,5625,83,5603,83,5609,75,5623,9,5645,-61,5680,-128,5711,-148,5704,-156xe" filled="t" fillcolor="#5A5C5F" stroked="f">
                <v:path arrowok="t"/>
                <v:fill type="solid"/>
              </v:shape>
              <v:shape style="position:absolute;left:5596;top:-156;width:115;height:251" coordorigin="5596,-156" coordsize="115,251" path="m5711,35l5699,40,5655,59,5632,68,5617,76,5611,79,5606,82,5603,83,5625,83,5641,76,5664,66,5686,57,5711,47,5711,35xe" filled="t" fillcolor="#5A5C5F" stroked="f">
                <v:path arrowok="t"/>
                <v:fill type="solid"/>
              </v:shape>
            </v:group>
            <v:group style="position:absolute;left:5588;top:76;width:8;height:21" coordorigin="5588,76" coordsize="8,21">
              <v:shape style="position:absolute;left:5588;top:76;width:8;height:21" coordorigin="5588,76" coordsize="8,21" path="m5596,76l5595,79,5593,80,5592,83,5588,90,5588,93,5591,96,5592,97,5593,97,5596,96,5596,76xe" filled="t" fillcolor="#5A5C5F" stroked="f">
                <v:path arrowok="t"/>
                <v:fill type="solid"/>
              </v:shape>
            </v:group>
            <v:group style="position:absolute;left:5711;top:-165;width:116;height:212" coordorigin="5711,-165" coordsize="116,212">
              <v:shape style="position:absolute;left:5711;top:-165;width:116;height:212" coordorigin="5711,-165" coordsize="116,212" path="m5800,-154l5763,-154,5780,-151,5802,-144,5813,-137,5820,-133,5818,-128,5817,-127,5814,-125,5807,-121,5799,-106,5800,-82,5799,-64,5772,-5,5721,30,5714,34,5713,35,5711,35,5711,47,5714,46,5717,44,5729,38,5745,28,5789,-14,5809,-76,5809,-92,5807,-104,5806,-110,5818,-116,5817,-121,5827,-121,5828,-122,5828,-132,5818,-143,5800,-154xe" filled="t" fillcolor="#5A5C5F" stroked="f">
                <v:path arrowok="t"/>
                <v:fill type="solid"/>
              </v:shape>
              <v:shape style="position:absolute;left:5711;top:-165;width:116;height:212" coordorigin="5711,-165" coordsize="116,212" path="m5827,-121l5817,-121,5818,-116,5825,-119,5827,-121xe" filled="t" fillcolor="#5A5C5F" stroked="f">
                <v:path arrowok="t"/>
                <v:fill type="solid"/>
              </v:shape>
              <v:shape style="position:absolute;left:5711;top:-165;width:116;height:212" coordorigin="5711,-165" coordsize="116,212" path="m5751,-165l5732,-163,5711,-159,5720,-151,5736,-153,5763,-154,5800,-154,5793,-157,5774,-162,5751,-165xe" filled="t" fillcolor="#5A5C5F" stroked="f">
                <v:path arrowok="t"/>
                <v:fill type="solid"/>
              </v:shape>
            </v:group>
            <v:group style="position:absolute;left:5596;top:-156;width:115;height:251" coordorigin="5596,-156" coordsize="115,251">
              <v:shape style="position:absolute;left:5596;top:-156;width:115;height:251" coordorigin="5596,-156" coordsize="115,251" path="m5704,-156l5654,-107,5624,-29,5606,40,5603,50,5602,62,5600,68,5596,76,5596,87,5599,95,5613,90,5625,83,5603,83,5609,75,5623,9,5645,-61,5680,-128,5711,-148,5704,-156xe" filled="t" fillcolor="#5A5C5F" stroked="f">
                <v:path arrowok="t"/>
                <v:fill type="solid"/>
              </v:shape>
              <v:shape style="position:absolute;left:5596;top:-156;width:115;height:251" coordorigin="5596,-156" coordsize="115,251" path="m5711,35l5699,40,5655,59,5632,68,5617,76,5611,79,5606,82,5603,83,5625,83,5641,76,5664,66,5686,57,5711,47,5711,35xe" filled="t" fillcolor="#5A5C5F" stroked="f">
                <v:path arrowok="t"/>
                <v:fill type="solid"/>
              </v:shape>
            </v:group>
            <v:group style="position:absolute;left:5588;top:76;width:8;height:21" coordorigin="5588,76" coordsize="8,21">
              <v:shape style="position:absolute;left:5588;top:76;width:8;height:21" coordorigin="5588,76" coordsize="8,21" path="m5596,76l5595,79,5593,80,5592,83,5588,90,5588,93,5591,96,5592,97,5593,97,5596,96,5596,76xe" filled="t" fillcolor="#5A5C5F" stroked="f">
                <v:path arrowok="t"/>
                <v:fill type="solid"/>
              </v:shape>
            </v:group>
            <v:group style="position:absolute;left:5654;top:-114;width:100;height:22" coordorigin="5654,-114" coordsize="100,22">
              <v:shape style="position:absolute;left:5654;top:-114;width:100;height:22" coordorigin="5654,-114" coordsize="100,22" path="m5737,-106l5659,-106,5673,-105,5695,-104,5722,-99,5741,-92,5752,-92,5754,-97,5737,-106xe" filled="t" fillcolor="#5A5C5F" stroked="f">
                <v:path arrowok="t"/>
                <v:fill type="solid"/>
              </v:shape>
              <v:shape style="position:absolute;left:5654;top:-114;width:100;height:22" coordorigin="5654,-114" coordsize="100,22" path="m5687,-114l5668,-111,5656,-107,5654,-103,5656,-106,5737,-106,5733,-108,5710,-113,5687,-114xe" filled="t" fillcolor="#5A5C5F" stroked="f">
                <v:path arrowok="t"/>
                <v:fill type="solid"/>
              </v:shape>
            </v:group>
            <v:group style="position:absolute;left:5604;top:-135;width:219;height:215" coordorigin="5604,-135" coordsize="219,215">
              <v:shape style="position:absolute;left:5604;top:-135;width:219;height:215" coordorigin="5604,-135" coordsize="219,215" path="m5824,-135l5762,-111,5708,-74,5665,-30,5621,44,5604,80,5616,66,5627,50,5638,32,5649,15,5660,-3,5706,-52,5769,-100,5801,-118,5824,-135xe" filled="t" fillcolor="#5A5C5F" stroked="f">
                <v:path arrowok="t"/>
                <v:fill type="solid"/>
              </v:shape>
            </v:group>
            <v:group style="position:absolute;left:5636;top:-70;width:71;height:19" coordorigin="5636,-70" coordsize="71,19">
              <v:shape style="position:absolute;left:5636;top:-70;width:71;height:19" coordorigin="5636,-70" coordsize="71,19" path="m5686,-70l5663,-66,5645,-59,5636,-51,5642,-51,5665,-60,5702,-60,5707,-62,5707,-66,5686,-70xe" filled="t" fillcolor="#5A5C5F" stroked="f">
                <v:path arrowok="t"/>
                <v:fill type="solid"/>
              </v:shape>
            </v:group>
            <v:group style="position:absolute;left:5702;top:-60;width:16;height:79" coordorigin="5702,-60" coordsize="16,79">
              <v:shape style="position:absolute;left:5702;top:-60;width:16;height:79" coordorigin="5702,-60" coordsize="16,79" path="m5714,-60l5711,-60,5706,-56,5708,-38,5707,-10,5702,12,5704,19,5711,6,5716,-14,5718,-38,5714,-60xe" filled="t" fillcolor="#5A5C5F" stroked="f">
                <v:path arrowok="t"/>
                <v:fill type="solid"/>
              </v:shape>
            </v:group>
            <v:group style="position:absolute;left:5752;top:-106;width:17;height:101" coordorigin="5752,-106" coordsize="17,101">
              <v:shape style="position:absolute;left:5752;top:-106;width:17;height:101" coordorigin="5752,-106" coordsize="17,101" path="m5757,-106l5754,-103,5752,-97,5761,-48,5759,-21,5757,-7,5761,-4,5765,-17,5769,-37,5770,-60,5766,-84,5757,-106xe" filled="t" fillcolor="#5A5C5F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Нажм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включ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HEALTH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A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I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RFLOW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осле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го</w:t>
      </w:r>
      <w:r>
        <w:rPr>
          <w:rFonts w:ascii="Calibri" w:hAnsi="Calibri" w:cs="Calibri" w:eastAsia="Calibri"/>
          <w:b w:val="0"/>
          <w:bCs w:val="0"/>
          <w:color w:val="000001"/>
          <w:spacing w:val="3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откроются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ш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етки</w:t>
      </w:r>
      <w:r>
        <w:rPr>
          <w:rFonts w:ascii="Calibri" w:hAnsi="Calibri" w:cs="Calibri" w:eastAsia="Calibri"/>
          <w:b w:val="0"/>
          <w:bCs w:val="0"/>
          <w:color w:val="000001"/>
          <w:spacing w:val="3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выходных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воздушных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отверст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конд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онера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родолжает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работу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эт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х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услов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ях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до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выключ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жим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8" w:lineRule="exact"/>
        <w:ind w:left="469" w:right="398" w:firstLine="328"/>
        <w:jc w:val="both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выключ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жима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ш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етка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выходного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отверст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-31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закроется</w:t>
      </w:r>
      <w:r>
        <w:rPr>
          <w:rFonts w:ascii="Calibri" w:hAnsi="Calibri" w:cs="Calibri" w:eastAsia="Calibri"/>
          <w:b w:val="0"/>
          <w:bCs w:val="0"/>
          <w:color w:val="000001"/>
          <w:spacing w:val="-31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автомат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ск</w:t>
      </w:r>
      <w:r>
        <w:rPr>
          <w:rFonts w:ascii="Calibri" w:hAnsi="Calibri" w:cs="Calibri" w:eastAsia="Calibri"/>
          <w:b w:val="0"/>
          <w:bCs w:val="0"/>
          <w:color w:val="000001"/>
          <w:spacing w:val="-3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70" w:lineRule="exact" w:before="4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54" w:lineRule="exact"/>
        <w:ind w:left="751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1"/>
          <w:szCs w:val="21"/>
        </w:rPr>
        <w:t>Примечани</w:t>
      </w:r>
      <w:r>
        <w:rPr>
          <w:rFonts w:ascii="Calibri" w:hAnsi="Calibri" w:cs="Calibri" w:eastAsia="Calibri"/>
          <w:b/>
          <w:bCs/>
          <w:color w:val="000001"/>
          <w:spacing w:val="-2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1"/>
          <w:szCs w:val="21"/>
        </w:rPr>
        <w:t>!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07" w:lineRule="exact"/>
        <w:ind w:left="839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гулиру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воздушн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заслонку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вручн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8" w:lineRule="exact"/>
        <w:ind w:left="469" w:right="398" w:firstLine="0"/>
        <w:jc w:val="both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рот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вном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случае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воздушная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заслонку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будет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работать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94" w:lineRule="auto"/>
        <w:ind w:left="469" w:right="398" w:firstLine="0"/>
        <w:jc w:val="both"/>
        <w:rPr>
          <w:rFonts w:ascii="Calibri" w:hAnsi="Calibri" w:cs="Calibri" w:eastAsia="Calibri"/>
          <w:sz w:val="21"/>
          <w:szCs w:val="21"/>
        </w:rPr>
      </w:pPr>
      <w:r>
        <w:rPr/>
        <w:pict>
          <v:group style="position:absolute;margin-left:21.013809pt;margin-top:31.48806pt;width:546.546782pt;height:122.247408pt;mso-position-horizontal-relative:page;mso-position-vertical-relative:paragraph;z-index:-7973" coordorigin="420,630" coordsize="10931,2445">
            <v:group style="position:absolute;left:428;top:638;width:10915;height:2429" coordorigin="428,638" coordsize="10915,2429">
              <v:shape style="position:absolute;left:428;top:638;width:10915;height:2429" coordorigin="428,638" coordsize="10915,2429" path="m1006,638l783,639,672,642,587,649,524,661,465,693,433,768,428,856,428,2848,430,2910,444,2979,500,3035,587,3056,672,3063,783,3066,923,3067,10848,3067,10989,3066,11100,3063,11185,3056,11247,3044,11306,3012,11339,2936,11343,2848,11343,856,11341,794,11328,725,11271,670,11185,649,11100,642,10989,639,1006,638xe" filled="t" fillcolor="#D6D7DA" stroked="f">
                <v:path arrowok="t"/>
                <v:fill type="solid"/>
              </v:shape>
            </v:group>
            <v:group style="position:absolute;left:5528;top:1744;width:29;height:39" coordorigin="5528,1744" coordsize="29,39">
              <v:shape style="position:absolute;left:5528;top:1744;width:29;height:39" coordorigin="5528,1744" coordsize="29,39" path="m5545,1744l5531,1747,5528,1783,5557,1780,5545,1744xe" filled="t" fillcolor="#221F20" stroked="f">
                <v:path arrowok="t"/>
                <v:fill type="solid"/>
              </v:shape>
            </v:group>
            <v:group style="position:absolute;left:5573;top:1732;width:36;height:43" coordorigin="5573,1732" coordsize="36,43">
              <v:shape style="position:absolute;left:5573;top:1732;width:36;height:43" coordorigin="5573,1732" coordsize="36,43" path="m5586,1732l5573,1739,5583,1775,5609,1762,5586,1732xe" filled="t" fillcolor="#221F20" stroked="f">
                <v:path arrowok="t"/>
                <v:fill type="solid"/>
              </v:shape>
            </v:group>
            <v:group style="position:absolute;left:5510;top:1609;width:2;height:178" coordorigin="5510,1609" coordsize="2,178">
              <v:shape style="position:absolute;left:5510;top:1609;width:2;height:178" coordorigin="5510,1609" coordsize="0,178" path="m5510,1787l5510,1609e" filled="f" stroked="t" strokeweight=".721pt" strokecolor="#221F20">
                <v:path arrowok="t"/>
              </v:shape>
            </v:group>
            <v:group style="position:absolute;left:5506;top:1614;width:177;height:2" coordorigin="5506,1614" coordsize="177,2">
              <v:shape style="position:absolute;left:5506;top:1614;width:177;height:2" coordorigin="5506,1614" coordsize="177,0" path="m5506,1614l5683,1614e" filled="f" stroked="t" strokeweight=".758pt" strokecolor="#221F20">
                <v:path arrowok="t"/>
              </v:shape>
            </v:group>
            <v:group style="position:absolute;left:5555;top:1682;width:27;height:47" coordorigin="5555,1682" coordsize="27,47">
              <v:shape style="position:absolute;left:5555;top:1682;width:27;height:47" coordorigin="5555,1682" coordsize="27,47" path="m5555,1682l5568,1729,5582,1724,5555,1682xe" filled="t" fillcolor="#221F20" stroked="f">
                <v:path arrowok="t"/>
                <v:fill type="solid"/>
              </v:shape>
            </v:group>
            <v:group style="position:absolute;left:5530;top:1688;width:13;height:51" coordorigin="5530,1688" coordsize="13,51">
              <v:shape style="position:absolute;left:5530;top:1688;width:13;height:51" coordorigin="5530,1688" coordsize="13,51" path="m5530,1688l5530,1738,5543,1737,5530,1688xe" filled="t" fillcolor="#221F20" stroked="f">
                <v:path arrowok="t"/>
                <v:fill type="solid"/>
              </v:shape>
            </v:group>
            <v:group style="position:absolute;left:6198;top:1874;width:44;height:35" coordorigin="6198,1874" coordsize="44,35">
              <v:shape style="position:absolute;left:6198;top:1874;width:44;height:35" coordorigin="6198,1874" coordsize="44,35" path="m6204,1874l6198,1888,6230,1910,6242,1884,6204,1874xe" filled="t" fillcolor="#221F20" stroked="f">
                <v:path arrowok="t"/>
                <v:fill type="solid"/>
              </v:shape>
            </v:group>
            <v:group style="position:absolute;left:6212;top:1832;width:42;height:25" coordorigin="6212,1832" coordsize="42,25">
              <v:shape style="position:absolute;left:6212;top:1832;width:42;height:25" coordorigin="6212,1832" coordsize="42,25" path="m6254,1832l6215,1836,6212,1851,6252,1858,6254,1832xe" filled="t" fillcolor="#221F20" stroked="f">
                <v:path arrowok="t"/>
                <v:fill type="solid"/>
              </v:shape>
            </v:group>
            <v:group style="position:absolute;left:6104;top:1802;width:2;height:181" coordorigin="6104,1802" coordsize="2,181">
              <v:shape style="position:absolute;left:6104;top:1802;width:2;height:181" coordorigin="6104,1802" coordsize="0,181" path="m6104,1983l6104,1802e" filled="f" stroked="t" strokeweight=".719pt" strokecolor="#221F20">
                <v:path arrowok="t"/>
              </v:shape>
            </v:group>
            <v:group style="position:absolute;left:6100;top:1807;width:179;height:2" coordorigin="6100,1807" coordsize="179,2">
              <v:shape style="position:absolute;left:6100;top:1807;width:179;height:2" coordorigin="6100,1807" coordsize="179,0" path="m6100,1807l6279,1807e" filled="f" stroked="t" strokeweight=".758pt" strokecolor="#221F20">
                <v:path arrowok="t"/>
              </v:shape>
            </v:group>
            <v:group style="position:absolute;left:6150;top:1860;width:48;height:26" coordorigin="6150,1860" coordsize="48,26">
              <v:shape style="position:absolute;left:6150;top:1860;width:48;height:26" coordorigin="6150,1860" coordsize="48,26" path="m6150,1860l6192,1886,6199,1873,6150,1860xe" filled="t" fillcolor="#221F20" stroked="f">
                <v:path arrowok="t"/>
                <v:fill type="solid"/>
              </v:shape>
            </v:group>
            <v:group style="position:absolute;left:6151;top:1834;width:53;height:13" coordorigin="6151,1834" coordsize="53,13">
              <v:shape style="position:absolute;left:6151;top:1834;width:53;height:13" coordorigin="6151,1834" coordsize="53,13" path="m6205,1834l6151,1837,6201,1847,6205,1834xe" filled="t" fillcolor="#221F20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рав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льн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случае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рав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льной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работы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выключ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конд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онер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ту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запуст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снов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оль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уя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регулировки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ульт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ДУ.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after="0" w:line="194" w:lineRule="auto"/>
        <w:jc w:val="both"/>
        <w:rPr>
          <w:rFonts w:ascii="Calibri" w:hAnsi="Calibri" w:cs="Calibri" w:eastAsia="Calibri"/>
          <w:sz w:val="21"/>
          <w:szCs w:val="21"/>
        </w:rPr>
        <w:sectPr>
          <w:type w:val="continuous"/>
          <w:pgSz w:w="11906" w:h="16840"/>
          <w:pgMar w:top="1580" w:bottom="0" w:left="280" w:right="300"/>
          <w:cols w:num="2" w:equalWidth="0">
            <w:col w:w="5246" w:space="166"/>
            <w:col w:w="5914"/>
          </w:cols>
        </w:sectPr>
      </w:pP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8" w:lineRule="exact"/>
        <w:ind w:left="228" w:right="393" w:hanging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Пульт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ДУ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мож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за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нать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статус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каждого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ма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работ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включ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нии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блока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следующ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раз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росто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ку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ON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/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OFF,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-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за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уст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тся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-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дыдущем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реж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19" w:lineRule="exact"/>
        <w:ind w:left="227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Пр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мечан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3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: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1"/>
          <w:numId w:val="7"/>
        </w:numPr>
        <w:tabs>
          <w:tab w:pos="526" w:val="left" w:leader="none"/>
        </w:tabs>
        <w:spacing w:line="209" w:lineRule="exact"/>
        <w:ind w:left="526" w:right="0" w:hanging="299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-1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включ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ма</w:t>
      </w:r>
      <w:r>
        <w:rPr>
          <w:rFonts w:ascii="Calibri" w:hAnsi="Calibri" w:cs="Calibri" w:eastAsia="Calibri"/>
          <w:b w:val="0"/>
          <w:bCs w:val="0"/>
          <w:color w:val="000001"/>
          <w:spacing w:val="-1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«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автома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ского</w:t>
      </w:r>
      <w:r>
        <w:rPr>
          <w:rFonts w:ascii="Calibri" w:hAnsi="Calibri" w:cs="Calibri" w:eastAsia="Calibri"/>
          <w:b w:val="0"/>
          <w:bCs w:val="0"/>
          <w:color w:val="000001"/>
          <w:spacing w:val="-1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еренаправлен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-1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воздушного</w:t>
      </w:r>
      <w:r>
        <w:rPr>
          <w:rFonts w:ascii="Calibri" w:hAnsi="Calibri" w:cs="Calibri" w:eastAsia="Calibri"/>
          <w:b w:val="0"/>
          <w:bCs w:val="0"/>
          <w:color w:val="000001"/>
          <w:spacing w:val="-1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оток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»,</w:t>
      </w:r>
      <w:r>
        <w:rPr>
          <w:rFonts w:ascii="Calibri" w:hAnsi="Calibri" w:cs="Calibri" w:eastAsia="Calibri"/>
          <w:b w:val="0"/>
          <w:bCs w:val="0"/>
          <w:color w:val="000001"/>
          <w:spacing w:val="-1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оложен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ш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торок</w:t>
      </w:r>
      <w:r>
        <w:rPr>
          <w:rFonts w:ascii="Calibri" w:hAnsi="Calibri" w:cs="Calibri" w:eastAsia="Calibri"/>
          <w:b w:val="0"/>
          <w:bCs w:val="0"/>
          <w:color w:val="000001"/>
          <w:spacing w:val="-1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фиксируетс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numPr>
          <w:ilvl w:val="1"/>
          <w:numId w:val="7"/>
        </w:numPr>
        <w:tabs>
          <w:tab w:pos="526" w:val="left" w:leader="none"/>
          <w:tab w:pos="5571" w:val="left" w:leader="none"/>
        </w:tabs>
        <w:spacing w:line="208" w:lineRule="exact"/>
        <w:ind w:left="526" w:right="0" w:hanging="299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-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реж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ме</w:t>
      </w:r>
      <w:r>
        <w:rPr>
          <w:rFonts w:ascii="Calibri" w:hAnsi="Calibri" w:cs="Calibri" w:eastAsia="Calibri"/>
          <w:b w:val="0"/>
          <w:bCs w:val="0"/>
          <w:color w:val="000001"/>
          <w:spacing w:val="-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обогр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ва</w:t>
      </w:r>
      <w:r>
        <w:rPr>
          <w:rFonts w:ascii="Calibri" w:hAnsi="Calibri" w:cs="Calibri" w:eastAsia="Calibri"/>
          <w:b w:val="0"/>
          <w:bCs w:val="0"/>
          <w:color w:val="000001"/>
          <w:spacing w:val="-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реком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ндуется</w:t>
      </w:r>
      <w:r>
        <w:rPr>
          <w:rFonts w:ascii="Calibri" w:hAnsi="Calibri" w:cs="Calibri" w:eastAsia="Calibri"/>
          <w:b w:val="0"/>
          <w:bCs w:val="0"/>
          <w:color w:val="000001"/>
          <w:spacing w:val="-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выбрать</w:t>
      </w:r>
      <w:r>
        <w:rPr>
          <w:rFonts w:ascii="Calibri" w:hAnsi="Calibri" w:cs="Calibri" w:eastAsia="Calibri"/>
          <w:b w:val="0"/>
          <w:bCs w:val="0"/>
          <w:color w:val="000001"/>
          <w:spacing w:val="-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реж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numPr>
          <w:ilvl w:val="1"/>
          <w:numId w:val="7"/>
        </w:numPr>
        <w:tabs>
          <w:tab w:pos="526" w:val="left" w:leader="none"/>
          <w:tab w:pos="6131" w:val="left" w:leader="none"/>
        </w:tabs>
        <w:spacing w:line="207" w:lineRule="exact"/>
        <w:ind w:left="526" w:right="0" w:hanging="299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жиме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охлажд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рекоменду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выбрать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реж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1"/>
          <w:numId w:val="7"/>
        </w:numPr>
        <w:tabs>
          <w:tab w:pos="515" w:val="left" w:leader="none"/>
        </w:tabs>
        <w:spacing w:line="209" w:lineRule="exact"/>
        <w:ind w:left="515" w:right="0" w:hanging="288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эксплуата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конд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онера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теч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длительного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мени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жиме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охлажден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ли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осу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ш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ения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услов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ях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07" w:lineRule="exact"/>
        <w:ind w:left="228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боль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ш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влажност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возможно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образован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выброс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ель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конден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ата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воздухораспр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лительного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окна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9" w:lineRule="exact"/>
        <w:ind w:left="228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го</w:t>
      </w:r>
      <w:r>
        <w:rPr>
          <w:rFonts w:ascii="Calibri" w:hAnsi="Calibri" w:cs="Calibri" w:eastAsia="Calibri"/>
          <w:b w:val="0"/>
          <w:bCs w:val="0"/>
          <w:color w:val="000001"/>
          <w:spacing w:val="-1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numPr>
          <w:ilvl w:val="1"/>
          <w:numId w:val="7"/>
        </w:numPr>
        <w:tabs>
          <w:tab w:pos="526" w:val="left" w:leader="none"/>
        </w:tabs>
        <w:spacing w:line="210" w:lineRule="exact"/>
        <w:ind w:left="526" w:right="0" w:hanging="299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Выбер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буемое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направлен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возду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ш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ного</w:t>
      </w:r>
      <w:r>
        <w:rPr>
          <w:rFonts w:ascii="Calibri" w:hAnsi="Calibri" w:cs="Calibri" w:eastAsia="Calibri"/>
          <w:b w:val="0"/>
          <w:bCs w:val="0"/>
          <w:color w:val="000001"/>
          <w:spacing w:val="-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потока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-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зав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симости</w:t>
      </w:r>
      <w:r>
        <w:rPr>
          <w:rFonts w:ascii="Calibri" w:hAnsi="Calibri" w:cs="Calibri" w:eastAsia="Calibri"/>
          <w:b w:val="0"/>
          <w:bCs w:val="0"/>
          <w:color w:val="000001"/>
          <w:spacing w:val="-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от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кущ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х</w:t>
      </w:r>
      <w:r>
        <w:rPr>
          <w:rFonts w:ascii="Calibri" w:hAnsi="Calibri" w:cs="Calibri" w:eastAsia="Calibri"/>
          <w:b w:val="0"/>
          <w:bCs w:val="0"/>
          <w:color w:val="000001"/>
          <w:spacing w:val="-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услови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7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51"/>
        <w:ind w:left="420" w:right="0" w:firstLine="0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*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М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24"/>
          <w:szCs w:val="24"/>
        </w:rPr>
        <w:t>о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4"/>
          <w:szCs w:val="24"/>
        </w:rPr>
        <w:t>д</w:t>
      </w:r>
      <w:r>
        <w:rPr>
          <w:rFonts w:ascii="Calibri" w:hAnsi="Calibri" w:cs="Calibri" w:eastAsia="Calibri"/>
          <w:b w:val="0"/>
          <w:bCs w:val="0"/>
          <w:spacing w:val="-5"/>
          <w:w w:val="100"/>
          <w:sz w:val="24"/>
          <w:szCs w:val="24"/>
        </w:rPr>
        <w:t>е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ли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AS09CB1HRA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AS12CB1HRA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не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омплекту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ю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4"/>
          <w:szCs w:val="24"/>
        </w:rPr>
        <w:t>т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ся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7"/>
          <w:w w:val="100"/>
          <w:sz w:val="24"/>
          <w:szCs w:val="24"/>
        </w:rPr>
        <w:t>У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Ф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лампой.</w:t>
      </w:r>
    </w:p>
    <w:p>
      <w:pPr>
        <w:spacing w:before="83"/>
        <w:ind w:left="0" w:right="447" w:firstLine="0"/>
        <w:jc w:val="right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545.619507pt;margin-top:7.445055pt;width:11.991pt;height:9.007pt;mso-position-horizontal-relative:page;mso-position-vertical-relative:paragraph;z-index:-7964" coordorigin="10912,149" coordsize="240,180">
            <v:group style="position:absolute;left:10920;top:158;width:94;height:163" coordorigin="10920,158" coordsize="94,163">
              <v:shape style="position:absolute;left:10920;top:158;width:94;height:163" coordorigin="10920,158" coordsize="94,163" path="m11015,313l11012,321,11011,321,11011,321,11010,321,10926,321,10925,321,10924,321,10924,321,10923,320,10923,320,10923,319,10922,319,10922,318,10921,317,10921,315,10921,314,10921,313,10921,311,10921,310,10921,309,10922,308,10922,307,10922,306,10923,305,10923,305,10924,304,10924,304,10925,304,10926,304,10959,304,10959,181,10928,199,10926,200,10925,201,10924,201,10923,201,10923,201,10922,200,10921,200,10921,199,10921,198,10921,196,10920,195,10920,193,10920,192,10920,190,10921,189,10921,188,10921,188,10921,187,10921,186,10922,186,10922,185,10923,185,10923,184,10924,184,10961,160,10962,159,10962,159,10963,159,10963,159,10964,159,10964,159,10965,158,10966,158,10967,158,10968,158,10969,158,10971,158,10973,158,10975,158,10981,162,10981,304,11010,304,11011,304,11011,304,11012,304,11013,305,11015,311,11015,313xe" filled="f" stroked="t" strokeweight=".8pt" strokecolor="#000000">
                <v:path arrowok="t"/>
              </v:shape>
            </v:group>
            <v:group style="position:absolute;left:11043;top:157;width:101;height:164" coordorigin="11043,157" coordsize="101,164">
              <v:shape style="position:absolute;left:11043;top:157;width:101;height:164" coordorigin="11043,157" coordsize="101,164" path="m11144,312l11140,321,11140,321,11050,321,11049,321,11048,321,11047,321,11046,320,11045,320,11045,319,11044,319,11044,318,11043,316,11043,315,11043,314,11043,312,11043,310,11043,309,11043,307,11043,306,11046,301,11046,300,11047,299,11048,298,11080,265,11114,214,11115,202,11115,199,11108,184,11106,181,11087,176,11082,176,11052,189,11051,189,11050,189,11049,189,11049,189,11048,189,11048,189,11047,188,11047,187,11047,187,11046,186,11046,184,11046,183,11046,182,11046,180,11046,179,11046,178,11046,177,11046,176,11046,175,11047,174,11047,174,11090,157,11098,157,11105,158,11111,160,11116,162,11137,199,11137,204,11117,251,11111,258,11104,267,11095,276,11069,303,11139,303,11140,303,11141,303,11141,303,11142,304,11142,304,11143,305,11143,306,11144,307,11144,308,11144,309,11144,310,11144,312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12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after="0"/>
        <w:jc w:val="right"/>
        <w:rPr>
          <w:rFonts w:ascii="Calibri" w:hAnsi="Calibri" w:cs="Calibri" w:eastAsia="Calibri"/>
          <w:sz w:val="25"/>
          <w:szCs w:val="25"/>
        </w:rPr>
        <w:sectPr>
          <w:type w:val="continuous"/>
          <w:pgSz w:w="11906" w:h="16840"/>
          <w:pgMar w:top="1580" w:bottom="0" w:left="280" w:right="300"/>
        </w:sectPr>
      </w:pP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after="0" w:line="130" w:lineRule="exact"/>
        <w:rPr>
          <w:sz w:val="13"/>
          <w:szCs w:val="13"/>
        </w:rPr>
        <w:sectPr>
          <w:pgSz w:w="11906" w:h="16840"/>
          <w:pgMar w:header="516" w:footer="0" w:top="1420" w:bottom="280" w:left="240" w:right="300"/>
        </w:sectPr>
      </w:pPr>
    </w:p>
    <w:p>
      <w:pPr>
        <w:tabs>
          <w:tab w:pos="5988" w:val="left" w:leader="none"/>
        </w:tabs>
        <w:spacing w:before="72"/>
        <w:ind w:left="396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/>
        <w:pict>
          <v:group style="position:absolute;margin-left:308.372986pt;margin-top:43.663563pt;width:144.960376pt;height:331.266771pt;mso-position-horizontal-relative:page;mso-position-vertical-relative:paragraph;z-index:-7956" coordorigin="6167,873" coordsize="2899,6625">
            <v:group style="position:absolute;left:6437;top:3666;width:84;height:114" coordorigin="6437,3666" coordsize="84,114">
              <v:shape style="position:absolute;left:6437;top:3666;width:84;height:114" coordorigin="6437,3666" coordsize="84,114" path="m6515,3743l6517,3736,6519,3729,6519,3720,6519,3710,6517,3700,6514,3692,6510,3684,6505,3678,6499,3673,6493,3668,6486,3666,6478,3666,6470,3666,6463,3668,6456,3673,6450,3677,6445,3684,6442,3692,6438,3701,6437,3710,6437,3720,6437,3731,6470,3774,6477,3774,6485,3774,6492,3772,6498,3768,6505,3774,6511,3778,6517,3781,6520,3771,6516,3769,6511,3766,6506,3761,6510,3756,6513,3750,6515,3743xe" filled="f" stroked="t" strokeweight=".15pt" strokecolor="#6D6E75">
                <v:path arrowok="t"/>
              </v:shape>
            </v:group>
            <v:group style="position:absolute;left:6448;top:3678;width:59;height:84" coordorigin="6448,3678" coordsize="59,84">
              <v:shape style="position:absolute;left:6448;top:3678;width:59;height:84" coordorigin="6448,3678" coordsize="59,84" path="m6478,3754l6482,3755,6486,3757,6489,3760,6486,3761,6482,3762,6478,3762,6469,3762,6462,3759,6457,3751,6451,3744,6448,3734,6448,3720,6448,3706,6451,3696,6457,3689,6462,3682,6469,3678,6478,3678,6483,3678,6503,3698,6506,3704,6507,3712,6507,3720,6507,3735,6504,3746,6497,3754,6493,3749,6487,3746,6481,3744,6478,3754xe" filled="f" stroked="t" strokeweight=".15pt" strokecolor="#6D6E75">
                <v:path arrowok="t"/>
              </v:shape>
            </v:group>
            <v:group style="position:absolute;left:6534;top:3668;width:68;height:106" coordorigin="6534,3668" coordsize="68,106">
              <v:shape style="position:absolute;left:6534;top:3668;width:68;height:106" coordorigin="6534,3668" coordsize="68,106" path="m6590,3728l6590,3741,6588,3750,6585,3755,6581,3759,6575,3762,6567,3762,6562,3762,6545,3737,6545,3728,6545,3668,6534,3668,6534,3728,6534,3739,6535,3748,6537,3755,6540,3761,6543,3766,6548,3769,6553,3772,6560,3774,6568,3774,6576,3774,6583,3772,6588,3768,6593,3765,6597,3760,6599,3753,6600,3747,6601,3739,6601,3728,6601,3668,6590,3668,6590,3728xe" filled="f" stroked="t" strokeweight=".15pt" strokecolor="#6D6E75">
                <v:path arrowok="t"/>
              </v:shape>
            </v:group>
            <v:group style="position:absolute;left:6628;top:3666;width:2;height:107" coordorigin="6628,3666" coordsize="2,107">
              <v:shape style="position:absolute;left:6628;top:3666;width:2;height:107" coordorigin="6628,3666" coordsize="0,107" path="m6628,3666l6628,3774e" filled="f" stroked="t" strokeweight=".817pt" strokecolor="#6D6E75">
                <v:path arrowok="t"/>
              </v:shape>
            </v:group>
            <v:group style="position:absolute;left:6654;top:3668;width:64;height:104" coordorigin="6654,3668" coordsize="64,104">
              <v:shape style="position:absolute;left:6654;top:3668;width:64;height:104" coordorigin="6654,3668" coordsize="64,104" path="m6718,3772l6718,3760,6665,3760,6665,3725,6713,3725,6713,3712,6665,3712,6665,3680,6716,3680,6716,3668,6654,3668,6654,3772,6718,3772xe" filled="f" stroked="t" strokeweight=".15pt" strokecolor="#6D6E75">
                <v:path arrowok="t"/>
              </v:shape>
            </v:group>
            <v:group style="position:absolute;left:6727;top:3668;width:68;height:104" coordorigin="6727,3668" coordsize="68,104">
              <v:shape style="position:absolute;left:6727;top:3668;width:68;height:104" coordorigin="6727,3668" coordsize="68,104" path="m6767,3772l6767,3680,6795,3680,6795,3668,6727,3668,6727,3680,6755,3680,6755,3772,6767,3772xe" filled="f" stroked="t" strokeweight=".15pt" strokecolor="#6D6E75">
                <v:path arrowok="t"/>
              </v:shape>
            </v:group>
            <v:group style="position:absolute;left:7853;top:1006;width:2;height:2381" coordorigin="7853,1006" coordsize="2,2381">
              <v:shape style="position:absolute;left:7853;top:1006;width:2;height:2381" coordorigin="7853,1006" coordsize="0,2381" path="m7853,1006l7853,3386e" filled="f" stroked="t" strokeweight=".25pt" strokecolor="#050100">
                <v:path arrowok="t"/>
              </v:shape>
            </v:group>
            <v:group style="position:absolute;left:7900;top:1006;width:2;height:5539" coordorigin="7900,1006" coordsize="2,5539">
              <v:shape style="position:absolute;left:7900;top:1006;width:2;height:5539" coordorigin="7900,1006" coordsize="2,5539" path="m7901,1006l7900,6544e" filled="f" stroked="t" strokeweight=".25pt" strokecolor="#050100">
                <v:path arrowok="t"/>
              </v:shape>
            </v:group>
            <v:group style="position:absolute;left:6222;top:1006;width:2;height:2381" coordorigin="6222,1006" coordsize="2,2381">
              <v:shape style="position:absolute;left:6222;top:1006;width:2;height:2381" coordorigin="6222,1006" coordsize="0,2381" path="m6222,1006l6222,3386e" filled="f" stroked="t" strokeweight=".25pt" strokecolor="#050100">
                <v:path arrowok="t"/>
              </v:shape>
            </v:group>
            <v:group style="position:absolute;left:6224;top:924;width:79;height:64" coordorigin="6224,924" coordsize="79,64">
              <v:shape style="position:absolute;left:6224;top:924;width:79;height:64" coordorigin="6224,924" coordsize="79,64" path="m6303,924l6280,928,6260,937,6244,950,6231,968,6224,989e" filled="f" stroked="t" strokeweight=".25pt" strokecolor="#050100">
                <v:path arrowok="t"/>
              </v:shape>
            </v:group>
            <v:group style="position:absolute;left:6303;top:876;width:1469;height:2" coordorigin="6303,876" coordsize="1469,2">
              <v:shape style="position:absolute;left:6303;top:876;width:1469;height:2" coordorigin="6303,876" coordsize="1469,0" path="m6303,876l7772,876e" filled="f" stroked="t" strokeweight=".25pt" strokecolor="#050100">
                <v:path arrowok="t"/>
              </v:shape>
            </v:group>
            <v:group style="position:absolute;left:6173;top:876;width:126;height:130" coordorigin="6173,876" coordsize="126,130">
              <v:shape style="position:absolute;left:6173;top:876;width:126;height:130" coordorigin="6173,876" coordsize="126,130" path="m6173,1006l6190,941,6235,895,6276,879,6299,876e" filled="f" stroked="t" strokeweight=".25pt" strokecolor="#050100">
                <v:path arrowok="t"/>
              </v:shape>
            </v:group>
            <v:group style="position:absolute;left:6303;top:892;width:1469;height:2" coordorigin="6303,892" coordsize="1469,2">
              <v:shape style="position:absolute;left:6303;top:892;width:1469;height:2" coordorigin="6303,892" coordsize="1469,0" path="m6303,892l7772,892e" filled="f" stroked="t" strokeweight=".25pt" strokecolor="#050100">
                <v:path arrowok="t"/>
              </v:shape>
            </v:group>
            <v:group style="position:absolute;left:6189;top:892;width:113;height:113" coordorigin="6189,892" coordsize="113,113">
              <v:shape style="position:absolute;left:6189;top:892;width:113;height:113" coordorigin="6189,892" coordsize="113,113" path="m6189,1006l6209,942,6258,901,6280,894,6302,892e" filled="f" stroked="t" strokeweight=".25pt" strokecolor="#050100">
                <v:path arrowok="t"/>
              </v:shape>
            </v:group>
            <v:group style="position:absolute;left:6303;top:924;width:1469;height:2" coordorigin="6303,924" coordsize="1469,2">
              <v:shape style="position:absolute;left:6303;top:924;width:1469;height:2" coordorigin="6303,924" coordsize="1469,0" path="m6303,924l7772,924e" filled="f" stroked="t" strokeweight=".25pt" strokecolor="#050100">
                <v:path arrowok="t"/>
              </v:shape>
            </v:group>
            <v:group style="position:absolute;left:6173;top:3386;width:1728;height:2" coordorigin="6173,3386" coordsize="1728,2">
              <v:shape style="position:absolute;left:6173;top:3386;width:1728;height:2" coordorigin="6173,3386" coordsize="1728,0" path="m6173,3386l7901,3386e" filled="f" stroked="t" strokeweight=".25pt" strokecolor="#050100">
                <v:path arrowok="t"/>
              </v:shape>
              <v:shape style="position:absolute;left:6354;top:1246;width:1421;height:2044" type="#_x0000_t75">
                <v:imagedata r:id="rId151" o:title=""/>
              </v:shape>
            </v:group>
            <v:group style="position:absolute;left:7772;top:924;width:79;height:64" coordorigin="7772,924" coordsize="79,64">
              <v:shape style="position:absolute;left:7772;top:924;width:79;height:64" coordorigin="7772,924" coordsize="79,64" path="m7772,924l7794,928,7814,937,7831,950,7844,968,7851,989e" filled="f" stroked="t" strokeweight=".25pt" strokecolor="#050100">
                <v:path arrowok="t"/>
              </v:shape>
            </v:group>
            <v:group style="position:absolute;left:7772;top:876;width:130;height:126" coordorigin="7772,876" coordsize="130,126">
              <v:shape style="position:absolute;left:7772;top:876;width:130;height:126" coordorigin="7772,876" coordsize="130,126" path="m7772,876l7836,893,7882,938,7899,979,7901,1001e" filled="f" stroked="t" strokeweight=".25pt" strokecolor="#050100">
                <v:path arrowok="t"/>
              </v:shape>
            </v:group>
            <v:group style="position:absolute;left:7772;top:892;width:113;height:113" coordorigin="7772,892" coordsize="113,113">
              <v:shape style="position:absolute;left:7772;top:892;width:113;height:113" coordorigin="7772,892" coordsize="113,113" path="m7772,892l7835,911,7876,961,7883,982,7885,1005e" filled="f" stroked="t" strokeweight=".25pt" strokecolor="#050100">
                <v:path arrowok="t"/>
              </v:shape>
            </v:group>
            <v:group style="position:absolute;left:6173;top:4092;width:1728;height:2" coordorigin="6173,4092" coordsize="1728,2">
              <v:shape style="position:absolute;left:6173;top:4092;width:1728;height:2" coordorigin="6173,4092" coordsize="1728,0" path="m6173,4092l7901,4092e" filled="f" stroked="t" strokeweight=".574pt" strokecolor="#050100">
                <v:path arrowok="t"/>
              </v:shape>
            </v:group>
            <v:group style="position:absolute;left:6202;top:4545;width:1674;height:640" coordorigin="6202,4545" coordsize="1674,640">
              <v:shape style="position:absolute;left:6202;top:4545;width:1674;height:640" coordorigin="6202,4545" coordsize="1674,640" path="m6202,4545l7875,4545,7875,5185,6202,5185,6202,4545xe" filled="t" fillcolor="#D3D4D6" stroked="f">
                <v:path arrowok="t"/>
                <v:fill type="solid"/>
              </v:shape>
            </v:group>
            <v:group style="position:absolute;left:6174;top:1006;width:2;height:5537" coordorigin="6174,1006" coordsize="2,5537">
              <v:shape style="position:absolute;left:6174;top:1006;width:2;height:5537" coordorigin="6174,1006" coordsize="0,5537" path="m6174,6543l6174,1006e" filled="f" stroked="t" strokeweight=".25pt" strokecolor="#050100">
                <v:path arrowok="t"/>
              </v:shape>
            </v:group>
            <v:group style="position:absolute;left:6190;top:1006;width:2;height:5537" coordorigin="6190,1006" coordsize="2,5537">
              <v:shape style="position:absolute;left:6190;top:1006;width:2;height:5537" coordorigin="6190,1006" coordsize="0,5537" path="m6190,6543l6190,1006e" filled="f" stroked="t" strokeweight=".25pt" strokecolor="#050100">
                <v:path arrowok="t"/>
              </v:shape>
            </v:group>
            <v:group style="position:absolute;left:6303;top:6671;width:1469;height:2" coordorigin="6303,6671" coordsize="1469,2">
              <v:shape style="position:absolute;left:6303;top:6671;width:1469;height:2" coordorigin="6303,6671" coordsize="1469,0" path="m6303,6671l7772,6671e" filled="f" stroked="t" strokeweight=".25pt" strokecolor="#050100">
                <v:path arrowok="t"/>
              </v:shape>
            </v:group>
            <v:group style="position:absolute;left:7773;top:6543;width:127;height:128" coordorigin="7773,6543" coordsize="127,128">
              <v:shape style="position:absolute;left:7773;top:6543;width:127;height:128" coordorigin="7773,6543" coordsize="127,128" path="m7900,6543l7882,6607,7837,6653,7796,6668,7773,6671e" filled="f" stroked="t" strokeweight=".25pt" strokecolor="#050100">
                <v:path arrowok="t"/>
              </v:shape>
            </v:group>
            <v:group style="position:absolute;left:6174;top:6544;width:128;height:127" coordorigin="6174,6544" coordsize="128,127">
              <v:shape style="position:absolute;left:6174;top:6544;width:128;height:127" coordorigin="6174,6544" coordsize="128,127" path="m6302,6671l6238,6653,6192,6608,6176,6567,6174,6544e" filled="f" stroked="t" strokeweight=".25pt" strokecolor="#050100">
                <v:path arrowok="t"/>
              </v:shape>
            </v:group>
            <v:group style="position:absolute;left:7793;top:6543;width:91;height:110" coordorigin="7793,6543" coordsize="91,110">
              <v:shape style="position:absolute;left:7793;top:6543;width:91;height:110" coordorigin="7793,6543" coordsize="91,110" path="m7884,6543l7864,6606,7814,6646,7793,6653e" filled="f" stroked="t" strokeweight=".25pt" strokecolor="#050100">
                <v:path arrowok="t"/>
              </v:shape>
            </v:group>
            <v:group style="position:absolute;left:6192;top:6564;width:110;height:91" coordorigin="6192,6564" coordsize="110,91">
              <v:shape style="position:absolute;left:6192;top:6564;width:110;height:91" coordorigin="6192,6564" coordsize="110,91" path="m6302,6655l6239,6635,6198,6585,6192,6564e" filled="f" stroked="t" strokeweight=".25pt" strokecolor="#050100">
                <v:path arrowok="t"/>
              </v:shape>
            </v:group>
            <v:group style="position:absolute;left:7784;top:5552;width:96;height:2" coordorigin="7784,5552" coordsize="96,2">
              <v:shape style="position:absolute;left:7784;top:5552;width:96;height:2" coordorigin="7784,5552" coordsize="96,0" path="m7880,5552l7784,5552e" filled="f" stroked="t" strokeweight=".25pt" strokecolor="#050100">
                <v:path arrowok="t"/>
              </v:shape>
            </v:group>
            <v:group style="position:absolute;left:7784;top:5872;width:96;height:2" coordorigin="7784,5872" coordsize="96,2">
              <v:shape style="position:absolute;left:7784;top:5872;width:96;height:2" coordorigin="7784,5872" coordsize="96,0" path="m7880,5872l7784,5872e" filled="f" stroked="t" strokeweight=".25pt" strokecolor="#050100">
                <v:path arrowok="t"/>
              </v:shape>
            </v:group>
            <v:group style="position:absolute;left:7784;top:5552;width:2;height:320" coordorigin="7784,5552" coordsize="2,320">
              <v:shape style="position:absolute;left:7784;top:5552;width:2;height:320" coordorigin="7784,5552" coordsize="0,320" path="m7784,5552l7784,5872e" filled="f" stroked="t" strokeweight=".25pt" strokecolor="#050100">
                <v:path arrowok="t"/>
              </v:shape>
            </v:group>
            <v:group style="position:absolute;left:7790;top:5501;width:64;height:52" coordorigin="7790,5501" coordsize="64,52">
              <v:shape style="position:absolute;left:7790;top:5501;width:64;height:52" coordorigin="7790,5501" coordsize="64,52" path="m7790,5552l7790,5501,7854,5501,7854,5552e" filled="f" stroked="t" strokeweight=".25pt" strokecolor="#050100">
                <v:path arrowok="t"/>
              </v:shape>
            </v:group>
            <v:group style="position:absolute;left:7790;top:5872;width:64;height:52" coordorigin="7790,5872" coordsize="64,52">
              <v:shape style="position:absolute;left:7790;top:5872;width:64;height:52" coordorigin="7790,5872" coordsize="64,52" path="m7790,5872l7790,5924,7854,5924,7854,5872e" filled="f" stroked="t" strokeweight=".25pt" strokecolor="#050100">
                <v:path arrowok="t"/>
              </v:shape>
              <v:shape style="position:absolute;left:6401;top:6318;width:1224;height:210" type="#_x0000_t75">
                <v:imagedata r:id="rId152" o:title=""/>
              </v:shape>
            </v:group>
            <v:group style="position:absolute;left:6595;top:1185;width:1628;height:2" coordorigin="6595,1185" coordsize="1628,2">
              <v:shape style="position:absolute;left:6595;top:1185;width:1628;height:2" coordorigin="6595,1185" coordsize="1628,0" path="m0,-1566l0,-1566e" filled="f" stroked="t" strokeweight=".1pt" strokecolor="#34418C">
                <v:path arrowok="t"/>
              </v:shape>
            </v:group>
            <v:group style="position:absolute;left:6595;top:1185;width:1628;height:2" coordorigin="6595,1185" coordsize="1628,2">
              <v:shape style="position:absolute;left:6595;top:1185;width:1628;height:2" coordorigin="6595,1185" coordsize="1628,0" path="m6595,1185l8223,1185e" filled="f" stroked="t" strokeweight=".698pt" strokecolor="#34418C">
                <v:path arrowok="t"/>
              </v:shape>
            </v:group>
            <v:group style="position:absolute;left:7019;top:2904;width:48;height:81" coordorigin="7019,2904" coordsize="48,81">
              <v:shape style="position:absolute;left:7019;top:2904;width:48;height:81" coordorigin="7019,2904" coordsize="48,81" path="m7047,2985l7047,2914,7067,2914,7067,2904,7019,2904,7019,2914,7039,2914,7039,2985,7047,2985xe" filled="f" stroked="t" strokeweight=".113pt" strokecolor="#595B5E">
                <v:path arrowok="t"/>
              </v:shape>
            </v:group>
            <v:group style="position:absolute;left:7077;top:2904;width:8;height:81" coordorigin="7077,2904" coordsize="8,81">
              <v:shape style="position:absolute;left:7077;top:2904;width:8;height:81" coordorigin="7077,2904" coordsize="8,81" path="m7081,2986l7081,2903e" filled="f" stroked="t" strokeweight=".615pt" strokecolor="#595B5E">
                <v:path arrowok="t"/>
              </v:shape>
            </v:group>
            <v:group style="position:absolute;left:7099;top:2904;width:58;height:81" coordorigin="7099,2904" coordsize="58,81">
              <v:shape style="position:absolute;left:7099;top:2904;width:58;height:81" coordorigin="7099,2904" coordsize="58,81" path="m7107,2985l7107,2916,7124,2985,7131,2985,7149,2917,7149,2985,7157,2985,7157,2904,7146,2904,7131,2961,7130,2966,7129,2971,7128,2974,7128,2971,7127,2967,7125,2961,7111,2904,7099,2904,7099,2985,7107,2985xe" filled="f" stroked="t" strokeweight=".113pt" strokecolor="#595B5E">
                <v:path arrowok="t"/>
              </v:shape>
            </v:group>
            <v:group style="position:absolute;left:7170;top:2904;width:45;height:81" coordorigin="7170,2904" coordsize="45,81">
              <v:shape style="position:absolute;left:7170;top:2904;width:45;height:81" coordorigin="7170,2904" coordsize="45,81" path="m7215,2985l7215,2976,7178,2976,7178,2948,7212,2948,7212,2939,7178,2939,7178,2914,7214,2914,7214,2904,7170,2904,7170,2985,7215,2985xe" filled="f" stroked="t" strokeweight=".113pt" strokecolor="#595B5E">
                <v:path arrowok="t"/>
              </v:shape>
            </v:group>
            <v:group style="position:absolute;left:7227;top:2904;width:54;height:81" coordorigin="7227,2904" coordsize="54,81">
              <v:shape style="position:absolute;left:7227;top:2904;width:54;height:81" coordorigin="7227,2904" coordsize="54,81" path="m7235,2985l7235,2949,7244,2949,7246,2949,7252,2952,7253,2953,7255,2955,7256,2957,7258,2960,7260,2964,7262,2968,7270,2985,7280,2985,7270,2963,7267,2959,7265,2955,7263,2952,7262,2951,7260,2950,7258,2948,7264,2947,7268,2945,7271,2941,7274,2937,7275,2932,7275,2926,7275,2922,7274,2918,7273,2914,7271,2910,7269,2908,7266,2906,7263,2905,7259,2904,7254,2904,7227,2904,7227,2985,7235,2985xe" filled="f" stroked="t" strokeweight=".113pt" strokecolor="#595B5E">
                <v:path arrowok="t"/>
              </v:shape>
            </v:group>
            <v:group style="position:absolute;left:7235;top:2913;width:32;height:27" coordorigin="7235,2913" coordsize="32,27">
              <v:shape style="position:absolute;left:7235;top:2913;width:32;height:27" coordorigin="7235,2913" coordsize="32,27" path="m7235,2913l7254,2913,7258,2913,7262,2914,7264,2917,7266,2919,7267,2922,7267,2926,7267,2929,7260,2938,7258,2939,7256,2940,7252,2940,7235,2940,7235,2913xe" filled="f" stroked="t" strokeweight=".113pt" strokecolor="#595B5E">
                <v:path arrowok="t"/>
              </v:shape>
            </v:group>
            <v:group style="position:absolute;left:7309;top:2903;width:58;height:84" coordorigin="7309,2903" coordsize="58,84">
              <v:shape style="position:absolute;left:7309;top:2903;width:58;height:84" coordorigin="7309,2903" coordsize="58,84" path="m7312,2966l7315,2972,7318,2977,7323,2981,7327,2985,7332,2987,7338,2987,7343,2987,7348,2985,7353,2982,7357,2978,7361,2973,7363,2967,7366,2960,7367,2953,7367,2945,7367,2937,7366,2929,7363,2923,7361,2917,7358,2912,7353,2908,7349,2905,7344,2903,7338,2903,7329,2903,7322,2907,7317,2914,7312,2922,7309,2932,7309,2946,7309,2953,7310,2960,7312,2966xe" filled="f" stroked="t" strokeweight=".113pt" strokecolor="#595B5E">
                <v:path arrowok="t"/>
              </v:shape>
            </v:group>
            <v:group style="position:absolute;left:7317;top:2912;width:42;height:65" coordorigin="7317,2912" coordsize="42,65">
              <v:shape style="position:absolute;left:7317;top:2912;width:42;height:65" coordorigin="7317,2912" coordsize="42,65" path="m7323,2920l7327,2915,7332,2912,7338,2912,7342,2912,7346,2913,7349,2916,7352,2919,7355,2922,7356,2927,7358,2932,7359,2938,7359,2945,7359,2955,7357,2963,7353,2969,7349,2975,7344,2977,7338,2977,7332,2977,7327,2975,7323,2969,7319,2963,7317,2956,7317,2946,7317,2934,7319,2925,7323,2920xe" filled="f" stroked="t" strokeweight=".113pt" strokecolor="#595B5E">
                <v:path arrowok="t"/>
              </v:shape>
            </v:group>
            <v:group style="position:absolute;left:7377;top:2904;width:48;height:81" coordorigin="7377,2904" coordsize="48,81">
              <v:shape style="position:absolute;left:7377;top:2904;width:48;height:81" coordorigin="7377,2904" coordsize="48,81" path="m7385,2985l7385,2921,7417,2985,7425,2985,7425,2904,7417,2904,7417,2968,7386,2904,7377,2904,7377,2985,7385,2985xe" filled="f" stroked="t" strokeweight=".113pt" strokecolor="#595B5E">
                <v:path arrowok="t"/>
              </v:shape>
            </v:group>
            <v:group style="position:absolute;left:6819;top:2903;width:95;height:94" coordorigin="6819,2903" coordsize="95,94">
              <v:shape style="position:absolute;left:6819;top:2903;width:95;height:94" coordorigin="6819,2903" coordsize="95,94" path="m6867,2903l6845,2908,6828,2922,6819,2942,6823,2967,6834,2986,6851,2997,6878,2995,6898,2986,6910,2971,6911,2969,6879,2969,6862,2953,6862,2918,6900,2918,6896,2914,6877,2904,6867,2903xe" filled="t" fillcolor="#595B5E" stroked="f">
                <v:path arrowok="t"/>
                <v:fill type="solid"/>
              </v:shape>
              <v:shape style="position:absolute;left:6819;top:2903;width:95;height:94" coordorigin="6819,2903" coordsize="95,94" path="m6900,2918l6871,2918,6871,2950,6885,2963,6879,2969,6911,2969,6915,2953,6910,2931,6900,2918xe" filled="t" fillcolor="#595B5E" stroked="f">
                <v:path arrowok="t"/>
                <v:fill type="solid"/>
              </v:shape>
            </v:group>
            <v:group style="position:absolute;left:6818;top:3012;width:64;height:81" coordorigin="6818,3012" coordsize="64,81">
              <v:shape style="position:absolute;left:6818;top:3012;width:64;height:81" coordorigin="6818,3012" coordsize="64,81" path="m6828,3092l6835,3068,6864,3068,6872,3092,6882,3092,6854,3012,6844,3012,6818,3092,6828,3092xe" filled="f" stroked="t" strokeweight=".113pt" strokecolor="#595B5E">
                <v:path arrowok="t"/>
              </v:shape>
            </v:group>
            <v:group style="position:absolute;left:6838;top:3020;width:23;height:39" coordorigin="6838,3020" coordsize="23,39">
              <v:shape style="position:absolute;left:6838;top:3020;width:23;height:39" coordorigin="6838,3020" coordsize="23,39" path="m6845,3035l6847,3030,6848,3025,6849,3020,6850,3024,6852,3030,6854,3037,6861,3059,6838,3059,6845,3035xe" filled="f" stroked="t" strokeweight=".113pt" strokecolor="#595B5E">
                <v:path arrowok="t"/>
              </v:shape>
            </v:group>
            <v:group style="position:absolute;left:6889;top:3012;width:65;height:81" coordorigin="6889,3012" coordsize="65,81">
              <v:shape style="position:absolute;left:6889;top:3012;width:65;height:81" coordorigin="6889,3012" coordsize="65,81" path="m6898,3092l6898,3024,6918,3092,6926,3092,6946,3025,6946,3092,6955,3092,6955,3012,6942,3012,6926,3068,6924,3073,6923,3078,6922,3081,6922,3078,6921,3074,6919,3069,6903,3012,6889,3012,6889,3092,6898,3092xe" filled="f" stroked="t" strokeweight=".113pt" strokecolor="#595B5E">
                <v:path arrowok="t"/>
              </v:shape>
              <v:shape style="position:absolute;left:7274;top:5585;width:325;height:160" type="#_x0000_t75">
                <v:imagedata r:id="rId153" o:title=""/>
              </v:shape>
            </v:group>
            <v:group style="position:absolute;left:7274;top:5585;width:325;height:160" coordorigin="7274,5585" coordsize="325,160">
              <v:shape style="position:absolute;left:7274;top:5585;width:325;height:160" coordorigin="7274,5585" coordsize="325,160" path="m7599,5665l7573,5725,7353,5745,7331,5742,7311,5733,7294,5719,7281,5701,7274,5680,7276,5654,7310,5599,7519,5585,7542,5589,7591,5629,7599,5665xe" filled="f" stroked="t" strokeweight=".423pt" strokecolor="#A0A3A8">
                <v:path arrowok="t"/>
              </v:shape>
            </v:group>
            <v:group style="position:absolute;left:6405;top:5550;width:1235;height:714" coordorigin="6405,5550" coordsize="1235,714">
              <v:shape style="position:absolute;left:6405;top:5550;width:1235;height:714" coordorigin="6405,5550" coordsize="1235,714" path="m7640,6168l7618,6229,7562,6262,6501,6264,6478,6261,6425,6226,6405,5646,6408,5624,6443,5570,7544,5550,7567,5553,7621,5588,7640,6168xe" filled="f" stroked="t" strokeweight=".498pt" strokecolor="#2FA1CF">
                <v:path arrowok="t"/>
              </v:shape>
              <v:shape style="position:absolute;left:6432;top:5579;width:325;height:160" type="#_x0000_t75">
                <v:imagedata r:id="rId154" o:title=""/>
              </v:shape>
            </v:group>
            <v:group style="position:absolute;left:6432;top:5579;width:325;height:160" coordorigin="6432,5579" coordsize="325,160">
              <v:shape style="position:absolute;left:6432;top:5579;width:325;height:160" coordorigin="6432,5579" coordsize="325,160" path="m6757,5659l6730,5719,6510,5739,6488,5736,6468,5727,6451,5713,6439,5695,6432,5674,6434,5648,6467,5593,6677,5579,6699,5583,6748,5624,6757,5659xe" filled="f" stroked="t" strokeweight=".423pt" strokecolor="#A0A3A8">
                <v:path arrowok="t"/>
              </v:shape>
              <v:shape style="position:absolute;left:6432;top:5819;width:325;height:160" type="#_x0000_t75">
                <v:imagedata r:id="rId155" o:title=""/>
              </v:shape>
            </v:group>
            <v:group style="position:absolute;left:6432;top:5819;width:325;height:160" coordorigin="6432,5819" coordsize="325,160">
              <v:shape style="position:absolute;left:6432;top:5819;width:325;height:160" coordorigin="6432,5819" coordsize="325,160" path="m6757,5899l6730,5958,6510,5979,6488,5975,6468,5966,6451,5952,6439,5935,6432,5914,6434,5887,6467,5832,6677,5819,6699,5822,6748,5863,6757,5899xe" filled="f" stroked="t" strokeweight=".423pt" strokecolor="#A0A3A8">
                <v:path arrowok="t"/>
              </v:shape>
              <v:shape style="position:absolute;left:6432;top:6058;width:325;height:160" type="#_x0000_t75">
                <v:imagedata r:id="rId156" o:title=""/>
              </v:shape>
            </v:group>
            <v:group style="position:absolute;left:6432;top:6058;width:325;height:160" coordorigin="6432,6058" coordsize="325,160">
              <v:shape style="position:absolute;left:6432;top:6058;width:325;height:160" coordorigin="6432,6058" coordsize="325,160" path="m6757,6138l6730,6197,6510,6218,6488,6215,6468,6206,6451,6192,6439,6174,6432,6153,6434,6126,6467,6071,6677,6058,6699,6061,6748,6102,6757,6138xe" filled="f" stroked="t" strokeweight=".423pt" strokecolor="#A0A3A8">
                <v:path arrowok="t"/>
              </v:shape>
              <v:shape style="position:absolute;left:6900;top:5588;width:276;height:628" type="#_x0000_t75">
                <v:imagedata r:id="rId157" o:title=""/>
              </v:shape>
            </v:group>
            <v:group style="position:absolute;left:6900;top:5588;width:276;height:628" coordorigin="6900,5588" coordsize="276,628">
              <v:shape style="position:absolute;left:6900;top:5588;width:276;height:628" coordorigin="6900,5588" coordsize="276,628" path="m7039,5588l7099,5588,7162,5596,7177,6193,7173,6202,7100,6216,7071,6216,7039,6216,7008,6216,6932,6213,6900,5611,6904,5602,6977,5588,7006,5588,7038,5588,7039,5588xe" filled="f" stroked="t" strokeweight=".423pt" strokecolor="#A0A3A8">
                <v:path arrowok="t"/>
              </v:shape>
            </v:group>
            <v:group style="position:absolute;left:6986;top:6113;width:101;height:9" coordorigin="6986,6113" coordsize="101,9">
              <v:shape style="position:absolute;left:6986;top:6113;width:101;height:9" coordorigin="6986,6113" coordsize="101,9" path="m7084,6113l6988,6113,6986,6115,6986,6120,6988,6122,7084,6122,7086,6120,7086,6115,7084,6113xe" filled="t" fillcolor="#FFFFFF" stroked="f">
                <v:path arrowok="t"/>
                <v:fill type="solid"/>
              </v:shape>
            </v:group>
            <v:group style="position:absolute;left:6986;top:5655;width:55;height:101" coordorigin="6986,5655" coordsize="55,101">
              <v:shape style="position:absolute;left:6986;top:5655;width:55;height:101" coordorigin="6986,5655" coordsize="55,101" path="m7040,5710l7032,5710,7032,5754,7034,5756,7038,5756,7040,5754,7040,5710xe" filled="t" fillcolor="#FFFFFF" stroked="f">
                <v:path arrowok="t"/>
                <v:fill type="solid"/>
              </v:shape>
              <v:shape style="position:absolute;left:6986;top:5655;width:55;height:101" coordorigin="6986,5655" coordsize="55,101" path="m7038,5655l7034,5655,7032,5657,7032,5701,6988,5701,6986,5703,6986,5708,6988,5710,7084,5710,7086,5708,7086,5703,7084,5701,7040,5701,7040,5657,7038,5655xe" filled="t" fillcolor="#FFFFFF" stroked="f">
                <v:path arrowok="t"/>
                <v:fill type="solid"/>
              </v:shape>
              <v:shape style="position:absolute;left:6410;top:5550;width:379;height:632" type="#_x0000_t75">
                <v:imagedata r:id="rId158" o:title=""/>
              </v:shape>
              <v:shape style="position:absolute;left:7283;top:5628;width:303;height:77" type="#_x0000_t75">
                <v:imagedata r:id="rId159" o:title=""/>
              </v:shape>
            </v:group>
            <v:group style="position:absolute;left:7274;top:6064;width:325;height:160" coordorigin="7274,6064" coordsize="325,160">
              <v:shape style="position:absolute;left:7274;top:6064;width:325;height:160" coordorigin="7274,6064" coordsize="325,160" path="m7599,6144l7573,6203,7353,6224,7331,6221,7311,6212,7294,6198,7282,6180,7274,6159,7276,6132,7310,6077,7519,6064,7542,6067,7591,6108,7599,6144xe" filled="f" stroked="t" strokeweight=".423pt" strokecolor="#A0A3A8">
                <v:path arrowok="t"/>
              </v:shape>
            </v:group>
            <v:group style="position:absolute;left:7429;top:5856;width:93;height:95" coordorigin="7429,5856" coordsize="93,95">
              <v:shape style="position:absolute;left:7429;top:5856;width:93;height:95" coordorigin="7429,5856" coordsize="93,95" path="m7429,5904l7435,5926,7448,5942,7468,5951,7494,5948,7512,5936,7523,5919,7521,5892,7511,5872,7497,5860,7478,5856,7456,5861,7439,5875,7430,5894,7429,5904xe" filled="f" stroked="t" strokeweight=".423pt" strokecolor="#A0A3A8">
                <v:path arrowok="t"/>
              </v:shape>
            </v:group>
            <v:group style="position:absolute;left:7287;top:6107;width:294;height:79" coordorigin="7287,6107" coordsize="294,79">
              <v:shape style="position:absolute;left:7287;top:6107;width:294;height:79" coordorigin="7287,6107" coordsize="294,79" path="m7547,6109l7547,6185,7547,6185,7547,6185,7580,6185,7581,6176,7554,6175,7555,6109,7547,6109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498,6109l7498,6185,7498,6185,7498,6185,7538,6185,7538,6176,7505,6175,7506,6150,7535,6150,7535,6141,7505,6141,7506,6118,7537,6118,7537,6109,7498,6109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535,6150l7506,6150,7535,6150,7535,6150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537,6118l7506,6118,7537,6118,7537,6118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473,6107l7463,6107,7459,6109,7455,6112,7451,6115,7448,6120,7445,6127,7444,6131,7444,6132,7443,6138,7443,6154,7444,6160,7445,6167,7447,6173,7450,6178,7454,6181,7457,6185,7462,6186,7473,6186,7478,6184,7482,6180,7484,6177,7464,6177,7461,6176,7459,6174,7456,6171,7454,6168,7452,6163,7451,6158,7451,6154,7451,6141,7451,6136,7464,6117,7485,6117,7482,6113,7478,6109,7473,6107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482,6158l7482,6164,7480,6169,7477,6172,7474,6175,7471,6177,7484,6177,7486,6175,7489,6169,7490,6161,7483,6158,7483,6158,7482,6158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483,6158l7483,6158,7483,6158,7483,6158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485,6131l7482,6131,7482,6132,7482,6132,7482,6132,7482,6132,7482,6132,7485,6131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485,6117l7471,6117,7474,6118,7476,6120,7479,6123,7480,6127,7482,6132,7482,6131,7485,6131,7489,6130,7488,6123,7485,6117,7485,6117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392,6109l7391,6185,7392,6185,7392,6185,7398,6185,7399,6152,7398,6152,7398,6125,7406,6125,7399,6109,7392,6109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407,6126l7399,6126,7411,6153,7426,6185,7433,6185,7433,6168,7427,6168,7426,6168,7413,6140,7407,6126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433,6139l7427,6139,7427,6168,7433,6168,7433,6139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427,6109l7426,6168,7427,6139,7433,6139,7434,6109,7427,6109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406,6125l7398,6125,7398,6139,7398,6152,7399,6152,7399,6126,7407,6126,7406,6125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357,6109l7336,6185,7336,6185,7336,6185,7344,6185,7350,6162,7379,6162,7377,6154,7366,6154,7352,6153,7358,6131,7359,6127,7360,6123,7359,6123,7360,6121,7360,6120,7360,6119,7360,6117,7367,6117,7365,6109,7357,6109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379,6162l7350,6162,7372,6162,7378,6185,7386,6185,7386,6185,7384,6185,7386,6185,7381,6168,7379,6162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386,6185l7384,6185,7386,6185,7386,6185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367,6118l7361,6118,7361,6119,7361,6120,7362,6124,7363,6128,7364,6133,7369,6154,7370,6154,7369,6150,7376,6150,7367,6118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376,6150l7369,6150,7370,6154,7377,6154,7376,6150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367,6117l7360,6117,7360,6118,7360,6120,7359,6123,7360,6123,7361,6118,7367,6118,7367,6117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317,6107l7307,6107,7303,6109,7299,6112,7295,6115,7292,6120,7288,6131,7288,6132,7287,6138,7287,6154,7287,6160,7289,6167,7291,6173,7294,6178,7298,6181,7301,6185,7306,6186,7317,6186,7322,6184,7328,6177,7308,6177,7305,6176,7302,6174,7300,6171,7298,6168,7296,6163,7295,6158,7295,6154,7294,6141,7295,6136,7296,6131,7297,6127,7299,6123,7302,6121,7304,6118,7308,6117,7329,6117,7325,6113,7322,6109,7317,6107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326,6158l7325,6164,7324,6169,7321,6172,7318,6175,7315,6177,7328,6177,7330,6175,7332,6169,7334,6161,7327,6158,7327,6158,7326,6158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327,6158l7327,6158,7327,6158,7327,6158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329,6117l7315,6117,7318,6118,7323,6123,7324,6127,7326,6132,7326,6132,7326,6132,7327,6132,7326,6132,7326,6131,7329,6131,7333,6130,7332,6123,7329,6117,7329,6117xe" filled="t" fillcolor="#6B6E74" stroked="f">
                <v:path arrowok="t"/>
                <v:fill type="solid"/>
              </v:shape>
              <v:shape style="position:absolute;left:7287;top:6107;width:294;height:79" coordorigin="7287,6107" coordsize="294,79" path="m7329,6131l7326,6131,7326,6132,7327,6132,7329,6131xe" filled="t" fillcolor="#6B6E74" stroked="f">
                <v:path arrowok="t"/>
                <v:fill type="solid"/>
              </v:shape>
            </v:group>
            <v:group style="position:absolute;left:6302;top:6655;width:1469;height:2" coordorigin="6302,6655" coordsize="1469,2">
              <v:shape style="position:absolute;left:6302;top:6655;width:1469;height:2" coordorigin="6302,6655" coordsize="1469,0" path="m6302,6655l7771,6655e" filled="f" stroked="t" strokeweight=".25pt" strokecolor="#050100">
                <v:path arrowok="t"/>
              </v:shape>
            </v:group>
            <v:group style="position:absolute;left:7436;top:5739;width:2;height:1044" coordorigin="7436,5739" coordsize="2,1044">
              <v:shape style="position:absolute;left:7436;top:5739;width:2;height:1044" coordorigin="7436,5739" coordsize="0,1044" path="m7436,5739l7436,6783e" filled="f" stroked="t" strokeweight=".698pt" strokecolor="#34418C">
                <v:path arrowok="t"/>
              </v:shape>
            </v:group>
            <v:group style="position:absolute;left:6377;top:6776;width:1066;height:2" coordorigin="6377,6776" coordsize="1066,2">
              <v:shape style="position:absolute;left:6377;top:6776;width:1066;height:2" coordorigin="6377,6776" coordsize="1066,0" path="m7443,6776l6377,6776e" filled="f" stroked="t" strokeweight=".698pt" strokecolor="#34418C">
                <v:path arrowok="t"/>
              </v:shape>
            </v:group>
            <v:group style="position:absolute;left:6383;top:6769;width:2;height:722" coordorigin="6383,6769" coordsize="2,722">
              <v:shape style="position:absolute;left:6383;top:6769;width:2;height:722" coordorigin="6383,6769" coordsize="0,722" path="m6383,6769l6383,7492e" filled="f" stroked="t" strokeweight=".698pt" strokecolor="#34418C">
                <v:path arrowok="t"/>
              </v:shape>
            </v:group>
            <v:group style="position:absolute;left:7106;top:3543;width:635;height:356" coordorigin="7106,3543" coordsize="635,356">
              <v:shape style="position:absolute;left:7106;top:3543;width:635;height:356" coordorigin="7106,3543" coordsize="635,356" path="m7742,3818l7719,3874,7664,3899,7139,3899,7131,3899,7122,3896,7116,3890,7110,3884,7106,3875,7106,3867,7106,3575,7106,3567,7110,3559,7116,3552,7122,3546,7131,3543,7139,3543,7661,3543,7716,3565,7741,3620,7742,3818xe" filled="f" stroked="t" strokeweight=".423pt" strokecolor="#BA6769">
                <v:path arrowok="t"/>
              </v:shape>
            </v:group>
            <v:group style="position:absolute;left:7183;top:3663;width:496;height:109" coordorigin="7183,3663" coordsize="496,109">
              <v:shape style="position:absolute;left:7183;top:3663;width:496;height:109" coordorigin="7183,3663" coordsize="496,109" path="m7622,3665l7621,3770,7622,3770,7622,3770,7633,3770,7634,3722,7672,3722,7673,3710,7633,3709,7634,3678,7678,3678,7679,3665,7622,3665xe" filled="t" fillcolor="#6B6E74" stroked="f">
                <v:path arrowok="t"/>
                <v:fill type="solid"/>
              </v:shape>
              <v:shape style="position:absolute;left:7183;top:3663;width:496;height:109" coordorigin="7183,3663" coordsize="496,109" path="m7672,3722l7634,3722,7672,3723,7672,3722xe" filled="t" fillcolor="#6B6E74" stroked="f">
                <v:path arrowok="t"/>
                <v:fill type="solid"/>
              </v:shape>
              <v:shape style="position:absolute;left:7183;top:3663;width:496;height:109" coordorigin="7183,3663" coordsize="496,109" path="m7678,3678l7634,3678,7678,3678,7678,3678xe" filled="t" fillcolor="#6B6E74" stroked="f">
                <v:path arrowok="t"/>
                <v:fill type="solid"/>
              </v:shape>
              <v:shape style="position:absolute;left:7183;top:3663;width:496;height:109" coordorigin="7183,3663" coordsize="496,109" path="m7550,3665l7550,3770,7550,3770,7550,3770,7561,3770,7562,3722,7601,3722,7601,3710,7561,3709,7562,3678,7607,3678,7607,3665,7550,3665xe" filled="t" fillcolor="#6B6E74" stroked="f">
                <v:path arrowok="t"/>
                <v:fill type="solid"/>
              </v:shape>
              <v:shape style="position:absolute;left:7183;top:3663;width:496;height:109" coordorigin="7183,3663" coordsize="496,109" path="m7601,3722l7562,3722,7601,3723,7601,3722xe" filled="t" fillcolor="#6B6E74" stroked="f">
                <v:path arrowok="t"/>
                <v:fill type="solid"/>
              </v:shape>
              <v:shape style="position:absolute;left:7183;top:3663;width:496;height:109" coordorigin="7183,3663" coordsize="496,109" path="m7607,3678l7562,3678,7607,3678,7607,3678xe" filled="t" fillcolor="#6B6E74" stroked="f">
                <v:path arrowok="t"/>
                <v:fill type="solid"/>
              </v:shape>
              <v:shape style="position:absolute;left:7183;top:3663;width:496;height:109" coordorigin="7183,3663" coordsize="496,109" path="m7504,3663l7484,3663,7474,3668,7466,3678,7458,3694,7455,3716,7455,3728,7457,3737,7460,3745,7463,3753,7468,3760,7481,3770,7488,3772,7503,3772,7510,3770,7516,3766,7523,3761,7524,3759,7488,3759,7481,3755,7471,3741,7468,3732,7468,3703,7471,3692,7476,3686,7482,3679,7488,3676,7524,3676,7523,3675,7511,3665,7504,3663xe" filled="t" fillcolor="#6B6E74" stroked="f">
                <v:path arrowok="t"/>
                <v:fill type="solid"/>
              </v:shape>
              <v:shape style="position:absolute;left:7183;top:3663;width:496;height:109" coordorigin="7183,3663" coordsize="496,109" path="m7524,3676l7501,3676,7506,3678,7515,3684,7524,3732,7521,3741,7510,3755,7504,3759,7524,3759,7528,3755,7535,3738,7536,3728,7536,3707,7535,3698,7531,3689,7528,3681,7524,3676xe" filled="t" fillcolor="#6B6E74" stroked="f">
                <v:path arrowok="t"/>
                <v:fill type="solid"/>
              </v:shape>
              <v:shape style="position:absolute;left:7183;top:3663;width:496;height:109" coordorigin="7183,3663" coordsize="496,109" path="m7418,3663l7409,3663,7384,3772,7394,3772,7418,3663xe" filled="t" fillcolor="#6B6E74" stroked="f">
                <v:path arrowok="t"/>
                <v:fill type="solid"/>
              </v:shape>
              <v:shape style="position:absolute;left:7183;top:3663;width:496;height:109" coordorigin="7183,3663" coordsize="496,109" path="m7277,3665l7277,3770,7277,3770,7277,3770,7288,3770,7289,3690,7303,3690,7289,3665,7277,3665xe" filled="t" fillcolor="#6B6E74" stroked="f">
                <v:path arrowok="t"/>
                <v:fill type="solid"/>
              </v:shape>
              <v:shape style="position:absolute;left:7183;top:3663;width:496;height:109" coordorigin="7183,3663" coordsize="496,109" path="m7303,3690l7289,3690,7331,3770,7343,3770,7343,3745,7332,3745,7303,3690xe" filled="t" fillcolor="#6B6E74" stroked="f">
                <v:path arrowok="t"/>
                <v:fill type="solid"/>
              </v:shape>
              <v:shape style="position:absolute;left:7183;top:3663;width:496;height:109" coordorigin="7183,3663" coordsize="496,109" path="m7333,3665l7332,3745,7343,3745,7344,3665,7333,3665xe" filled="t" fillcolor="#6B6E74" stroked="f">
                <v:path arrowok="t"/>
                <v:fill type="solid"/>
              </v:shape>
              <v:shape style="position:absolute;left:7183;top:3663;width:496;height:109" coordorigin="7183,3663" coordsize="496,109" path="m7231,3663l7211,3663,7202,3668,7194,3678,7186,3694,7183,3716,7183,3728,7184,3737,7188,3745,7191,3753,7196,3760,7208,3770,7215,3772,7231,3772,7238,3770,7244,3766,7250,3761,7252,3759,7215,3759,7209,3755,7203,3748,7198,3741,7195,3732,7195,3703,7198,3692,7204,3686,7209,3679,7216,3676,7252,3676,7251,3675,7238,3665,7231,3663xe" filled="t" fillcolor="#6B6E74" stroked="f">
                <v:path arrowok="t"/>
                <v:fill type="solid"/>
              </v:shape>
              <v:shape style="position:absolute;left:7183;top:3663;width:496;height:109" coordorigin="7183,3663" coordsize="496,109" path="m7252,3676l7229,3676,7234,3678,7238,3681,7242,3684,7246,3689,7248,3695,7250,3702,7251,3707,7251,3732,7249,3741,7238,3755,7231,3759,7252,3759,7255,3755,7259,3746,7262,3738,7264,3728,7264,3707,7262,3698,7256,3681,7252,3676xe" filled="t" fillcolor="#6B6E74" stroked="f">
                <v:path arrowok="t"/>
                <v:fill type="solid"/>
              </v:shape>
            </v:group>
            <v:group style="position:absolute;left:6305;top:3549;width:616;height:344" coordorigin="6305,3549" coordsize="616,344">
              <v:shape style="position:absolute;left:6305;top:3549;width:616;height:344" coordorigin="6305,3549" coordsize="616,344" path="m6921,3862l6921,3870,6917,3878,6911,3884,6905,3890,6897,3893,6889,3893,6383,3893,6325,3863,6305,3627,6307,3608,6353,3557,6889,3549,6897,3549,6905,3552,6911,3559,6917,3565,6921,3573,6921,3581,6921,3862xe" filled="f" stroked="t" strokeweight=".25pt" strokecolor="#050100">
                <v:path arrowok="t"/>
              </v:shape>
            </v:group>
            <v:group style="position:absolute;left:6580;top:3789;width:9;height:7" coordorigin="6580,3789" coordsize="9,7">
              <v:shape style="position:absolute;left:6580;top:3789;width:9;height:7" coordorigin="6580,3789" coordsize="9,7" path="m6589,3796l6585,3794,6582,3792,6580,3789e" filled="f" stroked="t" strokeweight=".113pt" strokecolor="#6B6E74">
                <v:path arrowok="t"/>
              </v:shape>
            </v:group>
            <v:group style="position:absolute;left:7112;top:4227;width:539;height:259" coordorigin="7112,4227" coordsize="539,259">
              <v:shape style="position:absolute;left:7112;top:4227;width:539;height:259" coordorigin="7112,4227" coordsize="539,259" path="m7144,4227l7124,4234,7113,4253,7112,4454,7119,4474,7138,4485,7619,4486,7640,4479,7651,4460,7652,4259,7644,4239,7626,4228,7144,4227xe" filled="t" fillcolor="#D3D4D6" stroked="f">
                <v:path arrowok="t"/>
                <v:fill type="solid"/>
              </v:shape>
            </v:group>
            <v:group style="position:absolute;left:7112;top:4227;width:539;height:259" coordorigin="7112,4227" coordsize="539,259">
              <v:shape style="position:absolute;left:7112;top:4227;width:539;height:259" coordorigin="7112,4227" coordsize="539,259" path="m7652,4259l7644,4239,7626,4228,7144,4227,7124,4234,7113,4253,7112,4454,7119,4474,7138,4485,7619,4486,7640,4479,7651,4460,7652,4259xe" filled="f" stroked="t" strokeweight=".996pt" strokecolor="#BFC6CD">
                <v:path arrowok="t"/>
              </v:shape>
            </v:group>
            <v:group style="position:absolute;left:6465;top:4219;width:539;height:259" coordorigin="6465,4219" coordsize="539,259">
              <v:shape style="position:absolute;left:6465;top:4219;width:539;height:259" coordorigin="6465,4219" coordsize="539,259" path="m6497,4219l6477,4226,6466,4245,6465,4446,6473,4466,6491,4478,6972,4478,6993,4471,7004,4452,7005,4251,6997,4231,6979,4220,6497,4219xe" filled="t" fillcolor="#D3D4D6" stroked="f">
                <v:path arrowok="t"/>
                <v:fill type="solid"/>
              </v:shape>
            </v:group>
            <v:group style="position:absolute;left:6465;top:4219;width:539;height:259" coordorigin="6465,4219" coordsize="539,259">
              <v:shape style="position:absolute;left:6465;top:4219;width:539;height:259" coordorigin="6465,4219" coordsize="539,259" path="m7005,4251l6997,4231,6979,4220,6497,4219,6477,4226,6466,4245,6465,4446,6473,4466,6491,4478,6972,4478,6993,4471,7004,4452,7005,4251xe" filled="f" stroked="t" strokeweight=".996pt" strokecolor="#BFC6CD">
                <v:path arrowok="t"/>
              </v:shape>
              <v:shape style="position:absolute;left:6481;top:5225;width:326;height:224" type="#_x0000_t75">
                <v:imagedata r:id="rId160" o:title=""/>
              </v:shape>
            </v:group>
            <v:group style="position:absolute;left:6481;top:5225;width:326;height:224" coordorigin="6481,5225" coordsize="326,224">
              <v:shape style="position:absolute;left:6481;top:5225;width:326;height:224" coordorigin="6481,5225" coordsize="326,224" path="m6776,5449l6796,5441,6807,5423,6808,5257,6800,5236,6782,5225,6513,5225,6493,5232,6482,5251,6481,5417,6489,5437,6507,5448e" filled="f" stroked="t" strokeweight=".423pt" strokecolor="#A0A3A8">
                <v:path arrowok="t"/>
              </v:shape>
            </v:group>
            <v:group style="position:absolute;left:6529;top:5298;width:235;height:78" coordorigin="6529,5298" coordsize="235,78">
              <v:shape style="position:absolute;left:6529;top:5298;width:235;height:78" coordorigin="6529,5298" coordsize="235,78" path="m6748,5298l6724,5298,6723,5374,6724,5374,6724,5375,6730,5375,6730,5341,6749,5341,6748,5340,6752,5339,6755,5337,6757,5333,6758,5331,6730,5331,6730,5307,6758,5307,6757,5304,6755,5302,6753,5300,6751,5299,6748,5298xe" filled="t" fillcolor="#FFFFFF" stroked="f">
                <v:path arrowok="t"/>
                <v:fill type="solid"/>
              </v:shape>
              <v:shape style="position:absolute;left:6529;top:5298;width:235;height:78" coordorigin="6529,5298" coordsize="235,78" path="m6749,5341l6730,5341,6740,5342,6740,5342,6745,5349,6746,5351,6748,5354,6749,5359,6755,5375,6764,5375,6765,5375,6756,5354,6755,5349,6753,5346,6750,5342,6750,5341,6749,5341xe" filled="t" fillcolor="#FFFFFF" stroked="f">
                <v:path arrowok="t"/>
                <v:fill type="solid"/>
              </v:shape>
              <v:shape style="position:absolute;left:6529;top:5298;width:235;height:78" coordorigin="6529,5298" coordsize="235,78" path="m6758,5307l6730,5307,6744,5308,6747,5308,6749,5309,6751,5311,6752,5313,6753,5316,6753,5322,6745,5331,6758,5331,6759,5329,6760,5325,6760,5315,6760,5311,6759,5308,6758,5307xe" filled="t" fillcolor="#FFFFFF" stroked="f">
                <v:path arrowok="t"/>
                <v:fill type="solid"/>
              </v:shape>
              <v:shape style="position:absolute;left:6529;top:5298;width:235;height:78" coordorigin="6529,5298" coordsize="235,78" path="m6681,5298l6681,5374,6681,5374,6681,5375,6715,5375,6716,5365,6687,5365,6688,5340,6712,5340,6713,5331,6687,5330,6688,5308,6714,5308,6715,5299,6681,5298xe" filled="t" fillcolor="#FFFFFF" stroked="f">
                <v:path arrowok="t"/>
                <v:fill type="solid"/>
              </v:shape>
              <v:shape style="position:absolute;left:6529;top:5298;width:235;height:78" coordorigin="6529,5298" coordsize="235,78" path="m6712,5340l6688,5340,6712,5340,6712,5340xe" filled="t" fillcolor="#FFFFFF" stroked="f">
                <v:path arrowok="t"/>
                <v:fill type="solid"/>
              </v:shape>
              <v:shape style="position:absolute;left:6529;top:5298;width:235;height:78" coordorigin="6529,5298" coordsize="235,78" path="m6714,5308l6688,5308,6714,5308,6714,5308xe" filled="t" fillcolor="#FFFFFF" stroked="f">
                <v:path arrowok="t"/>
                <v:fill type="solid"/>
              </v:shape>
              <v:shape style="position:absolute;left:6529;top:5298;width:235;height:78" coordorigin="6529,5298" coordsize="235,78" path="m6636,5374l6629,5374,6629,5375,6635,5375,6636,5374xe" filled="t" fillcolor="#FFFFFF" stroked="f">
                <v:path arrowok="t"/>
                <v:fill type="solid"/>
              </v:shape>
              <v:shape style="position:absolute;left:6529;top:5298;width:235;height:78" coordorigin="6529,5298" coordsize="235,78" path="m6653,5312l6646,5312,6647,5314,6657,5374,6663,5375,6666,5358,6660,5358,6659,5351,6659,5344,6653,5312xe" filled="t" fillcolor="#FFFFFF" stroked="f">
                <v:path arrowok="t"/>
                <v:fill type="solid"/>
              </v:shape>
              <v:shape style="position:absolute;left:6529;top:5298;width:235;height:78" coordorigin="6529,5298" coordsize="235,78" path="m6617,5298l6616,5298,6629,5374,6629,5374,6636,5374,6638,5359,6632,5359,6632,5355,6631,5347,6624,5299,6617,5298xe" filled="t" fillcolor="#FFFFFF" stroked="f">
                <v:path arrowok="t"/>
                <v:fill type="solid"/>
              </v:shape>
              <v:shape style="position:absolute;left:6529;top:5298;width:235;height:78" coordorigin="6529,5298" coordsize="235,78" path="m6643,5298l6634,5350,6633,5351,6632,5359,6638,5359,6646,5315,6646,5312,6653,5312,6651,5299,6643,5298xe" filled="t" fillcolor="#FFFFFF" stroked="f">
                <v:path arrowok="t"/>
                <v:fill type="solid"/>
              </v:shape>
              <v:shape style="position:absolute;left:6529;top:5298;width:235;height:78" coordorigin="6529,5298" coordsize="235,78" path="m6676,5298l6670,5298,6662,5348,6661,5355,6660,5358,6666,5358,6676,5298xe" filled="t" fillcolor="#FFFFFF" stroked="f">
                <v:path arrowok="t"/>
                <v:fill type="solid"/>
              </v:shape>
              <v:shape style="position:absolute;left:6529;top:5298;width:235;height:78" coordorigin="6529,5298" coordsize="235,78" path="m6596,5297l6585,5297,6580,5301,6576,5308,6572,5315,6570,5325,6570,5344,6570,5351,6572,5357,6574,5363,6577,5367,6584,5374,6587,5376,6596,5376,6600,5375,6603,5371,6607,5368,6608,5366,6588,5366,6584,5364,6579,5354,6577,5347,6577,5326,6579,5318,6585,5309,6588,5307,6608,5307,6607,5305,6604,5302,6600,5299,6596,5297xe" filled="t" fillcolor="#FFFFFF" stroked="f">
                <v:path arrowok="t"/>
                <v:fill type="solid"/>
              </v:shape>
              <v:shape style="position:absolute;left:6529;top:5298;width:235;height:78" coordorigin="6529,5298" coordsize="235,78" path="m6608,5307l6595,5307,6597,5308,6600,5310,6602,5313,6604,5316,6605,5321,6606,5325,6606,5326,6607,5329,6607,5347,6605,5354,6602,5359,6600,5364,6596,5366,6588,5366,6608,5366,6610,5364,6613,5351,6614,5344,6614,5329,6613,5322,6612,5316,6610,5310,6608,5307xe" filled="t" fillcolor="#FFFFFF" stroked="f">
                <v:path arrowok="t"/>
                <v:fill type="solid"/>
              </v:shape>
              <v:shape style="position:absolute;left:6529;top:5298;width:235;height:78" coordorigin="6529,5298" coordsize="235,78" path="m6550,5298l6530,5298,6529,5374,6530,5374,6530,5375,6536,5375,6536,5344,6555,5344,6559,5342,6563,5334,6536,5334,6536,5308,6563,5308,6563,5307,6554,5299,6552,5298,6550,5298xe" filled="t" fillcolor="#FFFFFF" stroked="f">
                <v:path arrowok="t"/>
                <v:fill type="solid"/>
              </v:shape>
              <v:shape style="position:absolute;left:6529;top:5298;width:235;height:78" coordorigin="6529,5298" coordsize="235,78" path="m6555,5344l6536,5344,6547,5344,6554,5344,6555,5344xe" filled="t" fillcolor="#FFFFFF" stroked="f">
                <v:path arrowok="t"/>
                <v:fill type="solid"/>
              </v:shape>
              <v:shape style="position:absolute;left:6529;top:5298;width:235;height:78" coordorigin="6529,5298" coordsize="235,78" path="m6563,5308l6536,5308,6547,5308,6550,5308,6552,5309,6553,5309,6554,5310,6555,5311,6557,5315,6557,5317,6558,5325,6557,5329,6554,5333,6551,5334,6563,5334,6564,5333,6565,5327,6565,5317,6565,5313,6563,5308xe" filled="t" fillcolor="#FFFFFF" stroked="f">
                <v:path arrowok="t"/>
                <v:fill type="solid"/>
              </v:shape>
            </v:group>
            <v:group style="position:absolute;left:6908;top:4596;width:326;height:224" coordorigin="6908,4596" coordsize="326,224">
              <v:shape style="position:absolute;left:6908;top:4596;width:326;height:224" coordorigin="6908,4596" coordsize="326,224" path="m6979,4596l6940,4596,6919,4603,6908,4622,6908,4764,6908,4788,6915,4808,6934,4819,7202,4820,7223,4812,7234,4794,7234,4668,7234,4627,7227,4607,7208,4596,6979,4596xe" filled="t" fillcolor="#FFFFFF" stroked="f">
                <v:path arrowok="t"/>
                <v:fill type="solid"/>
              </v:shape>
            </v:group>
            <v:group style="position:absolute;left:6908;top:4596;width:326;height:224" coordorigin="6908,4596" coordsize="326,224">
              <v:shape style="position:absolute;left:6908;top:4596;width:326;height:224" coordorigin="6908,4596" coordsize="326,224" path="m6937,4596l6918,4604,6908,4623,6908,4743,6908,4790,6916,4810,6935,4819,7202,4820,7222,4812,7234,4794,7234,4625,7225,4605,7206,4596,6937,4596xe" filled="t" fillcolor="#FFFFFF" stroked="f">
                <v:path arrowok="t"/>
                <v:fill type="solid"/>
              </v:shape>
              <v:shape style="position:absolute;left:6908;top:4596;width:326;height:224" type="#_x0000_t75">
                <v:imagedata r:id="rId161" o:title=""/>
              </v:shape>
            </v:group>
            <v:group style="position:absolute;left:6908;top:4596;width:326;height:224" coordorigin="6908,4596" coordsize="326,224">
              <v:shape style="position:absolute;left:6908;top:4596;width:326;height:224" coordorigin="6908,4596" coordsize="326,224" path="m7234,4628l7227,4607,7208,4596,6940,4596,6919,4603,6908,4622,6908,4788,6915,4808,6934,4819,7202,4820,7223,4812,7234,4794,7234,4628xe" filled="f" stroked="t" strokeweight=".423pt" strokecolor="#A0A3A8">
                <v:path arrowok="t"/>
              </v:shape>
            </v:group>
            <v:group style="position:absolute;left:7341;top:4596;width:326;height:224" coordorigin="7341,4596" coordsize="326,224">
              <v:shape style="position:absolute;left:7341;top:4596;width:326;height:224" coordorigin="7341,4596" coordsize="326,224" path="m7668,4628l7660,4607,7642,4596,7373,4596,7353,4603,7342,4622,7341,4788,7349,4808,7367,4819,7636,4820,7656,4812,7667,4794,7668,4628xe" filled="f" stroked="t" strokeweight=".423pt" strokecolor="#A0A3A8">
                <v:path arrowok="t"/>
              </v:shape>
            </v:group>
            <v:group style="position:absolute;left:7341;top:4916;width:326;height:224" coordorigin="7341,4916" coordsize="326,224">
              <v:shape style="position:absolute;left:7341;top:4916;width:326;height:224" coordorigin="7341,4916" coordsize="326,224" path="m7668,4948l7660,4927,7642,4916,7373,4916,7353,4923,7342,4942,7341,5108,7349,5128,7367,5139,7636,5140,7656,5132,7667,5114,7668,4948xe" filled="f" stroked="t" strokeweight=".423pt" strokecolor="#A0A3A8">
                <v:path arrowok="t"/>
              </v:shape>
            </v:group>
            <v:group style="position:absolute;left:6938;top:4624;width:266;height:168" coordorigin="6938,4624" coordsize="266,168">
              <v:shape style="position:absolute;left:6938;top:4624;width:266;height:168" coordorigin="6938,4624" coordsize="266,168" path="m7166,4791l7160,4791,7160,4791,7166,4791,7166,4791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182,4729l7176,4729,7177,4733,7185,4791,7191,4791,7194,4774,7189,4774,7188,4767,7187,4760,7182,4729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149,4714l7149,4714,7160,4791,7160,4791,7166,4791,7169,4775,7163,4775,7163,4771,7162,4765,7155,4715,7149,4714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173,4714l7164,4770,7163,4775,7169,4775,7175,4733,7175,4732,7176,4730,7176,4729,7182,4729,7180,4715,7173,4714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203,4714l7197,4714,7189,4767,7189,4771,7189,4774,7194,4774,7203,4714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130,4713l7120,4713,7115,4717,7111,4724,7107,4731,7105,4741,7105,4761,7106,4767,7110,4779,7112,4784,7118,4791,7122,4793,7130,4793,7133,4791,7137,4788,7140,4785,7141,4783,7122,4783,7119,4780,7114,4770,7112,4763,7112,4743,7114,4735,7119,4725,7122,4723,7141,4723,7140,4722,7137,4718,7134,4715,7130,4713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141,4723l7129,4723,7131,4724,7133,4727,7139,4763,7138,4770,7133,4780,7130,4783,7141,4783,7142,4780,7144,4774,7146,4768,7147,4761,7147,4745,7146,4739,7144,4732,7142,4726,7141,4723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075,4714l7075,4791,7075,4791,7075,4791,7101,4791,7102,4782,7081,4781,7081,4715,7075,4714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040,4714l7040,4791,7040,4791,7040,4791,7046,4791,7046,4756,7065,4756,7066,4747,7046,4747,7046,4724,7068,4724,7069,4715,7040,4714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065,4756l7046,4756,7065,4757,7065,4756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068,4724l7046,4724,7068,4725,7068,4724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020,4714l6998,4714,6997,4791,6998,4791,6998,4791,7004,4791,7004,4757,7022,4757,7021,4757,7025,4755,7027,4753,7029,4750,7030,4748,7004,4748,7004,4723,7030,4723,7029,4721,7027,4718,7023,4715,7020,4714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022,4757l7004,4757,7010,4758,7012,4758,7013,4758,7027,4791,7035,4791,7036,4791,7028,4770,7027,4766,7025,4762,7024,4760,7023,4759,7022,4758,7022,4757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030,4723l7004,4723,7017,4724,7020,4724,7022,4725,7024,4729,7025,4731,7025,4738,7025,4740,7024,4742,7023,4744,7022,4746,7021,4746,7020,4747,7018,4748,7030,4748,7031,4746,7032,4741,7032,4731,7031,4728,7030,4723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6983,4714l6982,4791,6983,4791,6983,4791,6988,4791,6989,4715,6983,4714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6955,4714l6938,4791,6944,4791,6950,4768,6973,4768,6971,4759,6951,4759,6956,4738,6957,4731,6958,4727,6964,4727,6961,4715,6955,4714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6973,4768l6950,4768,6966,4768,6971,4791,6977,4791,6978,4791,6973,4768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6964,4727l6958,4727,6958,4731,6960,4739,6964,4759,6971,4759,6964,4727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146,4624l7145,4700,7146,4700,7146,4701,7152,4701,7152,4665,7179,4665,7179,4656,7173,4656,7152,4655,7152,4625,7146,4624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179,4665l7152,4665,7173,4665,7173,4700,7179,4701,7179,4700,7173,4700,7173,4699,7179,4699,7179,4665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179,4699l7173,4699,7173,4700,7179,4700,7179,4699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173,4624l7173,4656,7179,4656,7179,4625,7173,4624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082,4624l7082,4700,7082,4700,7082,4701,7108,4701,7109,4691,7088,4691,7088,4625,7082,4624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107,4624l7107,4634,7121,4634,7120,4700,7121,4700,7121,4701,7127,4701,7127,4634,7140,4634,7141,4625,7107,4624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140,4634l7127,4634,7140,4634,7140,4634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055,4624l7038,4701,7045,4701,7050,4678,7074,4678,7072,4669,7052,4669,7056,4647,7057,4644,7058,4640,7058,4637,7065,4637,7062,4625,7055,4624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074,4678l7050,4678,7067,4678,7071,4700,7078,4701,7079,4701,7074,4678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065,4637l7058,4637,7059,4641,7060,4644,7060,4649,7065,4669,7072,4669,7065,4637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005,4624l7005,4700,7005,4700,7005,4701,7036,4701,7037,4691,7011,4691,7011,4666,7034,4666,7034,4657,7011,4656,7011,4634,7035,4634,7036,4625,7005,4624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034,4666l7011,4666,7034,4666,7034,4666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7035,4634l7011,4634,7035,4634,7035,4634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6963,4624l6963,4700,6963,4700,6963,4701,6969,4701,6969,4665,6996,4665,6996,4656,6990,4656,6969,4655,6969,4625,6963,4624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6996,4665l6969,4665,6990,4665,6990,4700,6996,4701,6996,4700,6990,4700,6990,4699,6996,4699,6996,4665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6996,4699l6990,4699,6990,4700,6996,4700,6996,4699xe" filled="t" fillcolor="#FFFFFF" stroked="f">
                <v:path arrowok="t"/>
                <v:fill type="solid"/>
              </v:shape>
              <v:shape style="position:absolute;left:6938;top:4624;width:266;height:168" coordorigin="6938,4624" coordsize="266,168" path="m6990,4624l6990,4656,6996,4656,6997,4625,6990,4624xe" filled="t" fillcolor="#FFFFFF" stroked="f">
                <v:path arrowok="t"/>
                <v:fill type="solid"/>
              </v:shape>
            </v:group>
            <v:group style="position:absolute;left:6474;top:4596;width:326;height:224" coordorigin="6474,4596" coordsize="326,224">
              <v:shape style="position:absolute;left:6474;top:4596;width:326;height:224" coordorigin="6474,4596" coordsize="326,224" path="m6801,4628l6793,4607,6775,4596,6506,4596,6486,4603,6475,4622,6474,4788,6482,4808,6500,4819,6769,4820,6789,4812,6800,4794,6801,4628xe" filled="f" stroked="t" strokeweight=".423pt" strokecolor="#A0A3A8">
                <v:path arrowok="t"/>
              </v:shape>
            </v:group>
            <v:group style="position:absolute;left:6519;top:4669;width:236;height:77" coordorigin="6519,4669" coordsize="236,77">
              <v:shape style="position:absolute;left:6519;top:4669;width:236;height:77" coordorigin="6519,4669" coordsize="236,77" path="m6719,4669l6719,4745,6719,4745,6719,4746,6725,4746,6726,4710,6755,4710,6755,4701,6748,4701,6725,4700,6726,4670,6719,4669xe" filled="t" fillcolor="#6B6E74" stroked="f">
                <v:path arrowok="t"/>
                <v:fill type="solid"/>
              </v:shape>
              <v:shape style="position:absolute;left:6519;top:4669;width:236;height:77" coordorigin="6519,4669" coordsize="236,77" path="m6755,4710l6726,4710,6749,4710,6748,4745,6755,4746,6755,4710xe" filled="t" fillcolor="#6B6E74" stroked="f">
                <v:path arrowok="t"/>
                <v:fill type="solid"/>
              </v:shape>
              <v:shape style="position:absolute;left:6519;top:4669;width:236;height:77" coordorigin="6519,4669" coordsize="236,77" path="m6749,4669l6748,4701,6755,4701,6756,4670,6749,4669xe" filled="t" fillcolor="#6B6E74" stroked="f">
                <v:path arrowok="t"/>
                <v:fill type="solid"/>
              </v:shape>
              <v:shape style="position:absolute;left:6519;top:4669;width:236;height:77" coordorigin="6519,4669" coordsize="236,77" path="m6650,4669l6649,4745,6650,4745,6650,4746,6678,4746,6679,4737,6656,4736,6656,4670,6650,4669xe" filled="t" fillcolor="#6B6E74" stroked="f">
                <v:path arrowok="t"/>
                <v:fill type="solid"/>
              </v:shape>
              <v:shape style="position:absolute;left:6519;top:4669;width:236;height:77" coordorigin="6519,4669" coordsize="236,77" path="m6699,4679l6676,4679,6692,4679,6691,4745,6692,4745,6692,4746,6698,4746,6699,4679xe" filled="t" fillcolor="#6B6E74" stroked="f">
                <v:path arrowok="t"/>
                <v:fill type="solid"/>
              </v:shape>
              <v:shape style="position:absolute;left:6519;top:4669;width:236;height:77" coordorigin="6519,4669" coordsize="236,77" path="m6677,4669l6676,4679,6699,4679,6713,4679,6714,4670,6677,4669xe" filled="t" fillcolor="#6B6E74" stroked="f">
                <v:path arrowok="t"/>
                <v:fill type="solid"/>
              </v:shape>
              <v:shape style="position:absolute;left:6519;top:4669;width:236;height:77" coordorigin="6519,4669" coordsize="236,77" path="m6620,4669l6602,4746,6609,4746,6615,4723,6640,4723,6638,4714,6617,4714,6622,4689,6623,4685,6623,4682,6630,4682,6627,4670,6620,4669xe" filled="t" fillcolor="#6B6E74" stroked="f">
                <v:path arrowok="t"/>
                <v:fill type="solid"/>
              </v:shape>
              <v:shape style="position:absolute;left:6519;top:4669;width:236;height:77" coordorigin="6519,4669" coordsize="236,77" path="m6640,4723l6615,4723,6633,4723,6638,4746,6645,4746,6646,4746,6640,4723xe" filled="t" fillcolor="#6B6E74" stroked="f">
                <v:path arrowok="t"/>
                <v:fill type="solid"/>
              </v:shape>
              <v:shape style="position:absolute;left:6519;top:4669;width:236;height:77" coordorigin="6519,4669" coordsize="236,77" path="m6630,4682l6623,4682,6624,4685,6630,4714,6617,4714,6638,4714,6630,4682xe" filled="t" fillcolor="#6B6E74" stroked="f">
                <v:path arrowok="t"/>
                <v:fill type="solid"/>
              </v:shape>
              <v:shape style="position:absolute;left:6519;top:4669;width:236;height:77" coordorigin="6519,4669" coordsize="236,77" path="m6566,4669l6565,4745,6566,4745,6566,4746,6599,4746,6600,4737,6571,4736,6572,4711,6597,4711,6597,4702,6571,4701,6572,4679,6598,4679,6599,4670,6566,4669xe" filled="t" fillcolor="#6B6E74" stroked="f">
                <v:path arrowok="t"/>
                <v:fill type="solid"/>
              </v:shape>
              <v:shape style="position:absolute;left:6519;top:4669;width:236;height:77" coordorigin="6519,4669" coordsize="236,77" path="m6597,4711l6572,4711,6597,4711,6597,4711xe" filled="t" fillcolor="#6B6E74" stroked="f">
                <v:path arrowok="t"/>
                <v:fill type="solid"/>
              </v:shape>
              <v:shape style="position:absolute;left:6519;top:4669;width:236;height:77" coordorigin="6519,4669" coordsize="236,77" path="m6598,4679l6572,4679,6598,4679,6598,4679xe" filled="t" fillcolor="#6B6E74" stroked="f">
                <v:path arrowok="t"/>
                <v:fill type="solid"/>
              </v:shape>
              <v:shape style="position:absolute;left:6519;top:4669;width:236;height:77" coordorigin="6519,4669" coordsize="236,77" path="m6520,4669l6519,4745,6520,4745,6520,4746,6526,4746,6526,4710,6556,4710,6556,4701,6549,4701,6526,4700,6526,4670,6520,4669xe" filled="t" fillcolor="#6B6E74" stroked="f">
                <v:path arrowok="t"/>
                <v:fill type="solid"/>
              </v:shape>
              <v:shape style="position:absolute;left:6519;top:4669;width:236;height:77" coordorigin="6519,4669" coordsize="236,77" path="m6556,4710l6526,4710,6549,4710,6549,4745,6555,4746,6555,4745,6549,4745,6549,4744,6555,4744,6556,4710xe" filled="t" fillcolor="#6B6E74" stroked="f">
                <v:path arrowok="t"/>
                <v:fill type="solid"/>
              </v:shape>
              <v:shape style="position:absolute;left:6519;top:4669;width:236;height:77" coordorigin="6519,4669" coordsize="236,77" path="m6555,4744l6549,4744,6549,4745,6555,4745,6555,4744xe" filled="t" fillcolor="#6B6E74" stroked="f">
                <v:path arrowok="t"/>
                <v:fill type="solid"/>
              </v:shape>
              <v:shape style="position:absolute;left:6519;top:4669;width:236;height:77" coordorigin="6519,4669" coordsize="236,77" path="m6549,4669l6549,4701,6556,4701,6556,4670,6549,4669xe" filled="t" fillcolor="#6B6E74" stroked="f">
                <v:path arrowok="t"/>
                <v:fill type="solid"/>
              </v:shape>
            </v:group>
            <v:group style="position:absolute;left:6468;top:4914;width:326;height:224" coordorigin="6468,4914" coordsize="326,224">
              <v:shape style="position:absolute;left:6468;top:4914;width:326;height:224" coordorigin="6468,4914" coordsize="326,224" path="m6500,4914l6480,4922,6469,4940,6468,5106,6476,5127,6494,5138,6763,5138,6783,5131,6794,5112,6795,4946,6787,4926,6769,4915,6500,4914xe" filled="t" fillcolor="#606266" stroked="f">
                <v:path arrowok="t"/>
                <v:fill type="solid"/>
              </v:shape>
            </v:group>
            <v:group style="position:absolute;left:6468;top:4914;width:326;height:224" coordorigin="6468,4914" coordsize="326,224">
              <v:shape style="position:absolute;left:6468;top:4914;width:326;height:224" coordorigin="6468,4914" coordsize="326,224" path="m6795,4946l6787,4926,6769,4915,6500,4914,6480,4922,6469,4940,6468,5106,6476,5127,6494,5138,6763,5138,6783,5131,6794,5112,6795,4946xe" filled="f" stroked="t" strokeweight=".423pt" strokecolor="#A0A3A8">
                <v:path arrowok="t"/>
              </v:shape>
            </v:group>
            <v:group style="position:absolute;left:6466;top:4914;width:331;height:227" coordorigin="6466,4914" coordsize="331,227">
              <v:shape style="position:absolute;left:6466;top:4914;width:331;height:227" coordorigin="6466,4914" coordsize="331,227" path="m6797,4947l6790,4926,6771,4915,6499,4914,6478,4922,6467,4940,6466,5109,6474,5129,6492,5141,6764,5141,6785,5134,6796,5115,6797,4947xe" filled="f" stroked="t" strokeweight=".423pt" strokecolor="#A0A3A8">
                <v:path arrowok="t"/>
              </v:shape>
            </v:group>
            <v:group style="position:absolute;left:7388;top:4662;width:27;height:73" coordorigin="7388,4662" coordsize="27,73">
              <v:shape style="position:absolute;left:7388;top:4662;width:27;height:73" coordorigin="7388,4662" coordsize="27,73" path="m7415,4678l7406,4678,7406,4734,7415,4734,7415,4678xe" filled="t" fillcolor="#231F21" stroked="f">
                <v:path arrowok="t"/>
                <v:fill type="solid"/>
              </v:shape>
              <v:shape style="position:absolute;left:7388;top:4662;width:27;height:73" coordorigin="7388,4662" coordsize="27,73" path="m7415,4662l7409,4662,7408,4665,7405,4668,7397,4675,7393,4677,7388,4680,7388,4688,7391,4687,7394,4686,7397,4684,7401,4682,7404,4680,7406,4678,7415,4678,7415,4662xe" filled="t" fillcolor="#231F21" stroked="f">
                <v:path arrowok="t"/>
                <v:fill type="solid"/>
              </v:shape>
            </v:group>
            <v:group style="position:absolute;left:7437;top:4662;width:47;height:74" coordorigin="7437,4662" coordsize="47,74">
              <v:shape style="position:absolute;left:7437;top:4662;width:47;height:74" coordorigin="7437,4662" coordsize="47,74" path="m7465,4662l7456,4662,7451,4663,7448,4666,7445,4669,7442,4673,7440,4679,7438,4683,7437,4690,7437,4712,7440,4722,7445,4728,7449,4733,7454,4735,7466,4735,7471,4734,7478,4728,7478,4728,7457,4728,7454,4726,7451,4722,7448,4718,7447,4710,7447,4686,7448,4679,7451,4674,7454,4671,7457,4669,7477,4669,7477,4668,7474,4666,7471,4664,7468,4662,7465,4662xe" filled="t" fillcolor="#231F21" stroked="f">
                <v:path arrowok="t"/>
                <v:fill type="solid"/>
              </v:shape>
              <v:shape style="position:absolute;left:7437;top:4662;width:47;height:74" coordorigin="7437,4662" coordsize="47,74" path="m7477,4669l7465,4669,7469,4671,7471,4675,7474,4679,7475,4686,7476,4710,7474,4718,7471,4722,7469,4726,7465,4728,7478,4728,7480,4724,7484,4714,7485,4707,7484,4690,7484,4686,7482,4677,7480,4674,7479,4671,7477,4669xe" filled="t" fillcolor="#231F21" stroked="f">
                <v:path arrowok="t"/>
                <v:fill type="solid"/>
              </v:shape>
            </v:group>
            <v:group style="position:absolute;left:7501;top:4660;width:75;height:74" coordorigin="7501,4660" coordsize="75,74">
              <v:shape style="position:absolute;left:7501;top:4660;width:75;height:74" coordorigin="7501,4660" coordsize="75,74" path="m7550,4662l7519,4690,7520,4700,7520,4710,7544,4734,7551,4735,7557,4734,7562,4731,7564,4730,7551,4730,7545,4729,7540,4728,7535,4725,7529,4714,7527,4707,7527,4689,7528,4681,7536,4671,7541,4667,7553,4665,7563,4665,7562,4665,7559,4664,7550,4662xe" filled="t" fillcolor="#231F21" stroked="f">
                <v:path arrowok="t"/>
                <v:fill type="solid"/>
              </v:shape>
              <v:shape style="position:absolute;left:7501;top:4660;width:75;height:74" coordorigin="7501,4660" coordsize="75,74" path="m7576,4715l7574,4716,7572,4719,7569,4722,7566,4725,7556,4729,7551,4730,7564,4730,7567,4729,7570,4726,7575,4719,7576,4717,7576,4716,7576,4715xe" filled="t" fillcolor="#231F21" stroked="f">
                <v:path arrowok="t"/>
                <v:fill type="solid"/>
              </v:shape>
              <v:shape style="position:absolute;left:7501;top:4660;width:75;height:74" coordorigin="7501,4660" coordsize="75,74" path="m7563,4665l7553,4665,7559,4666,7564,4670,7569,4673,7572,4677,7573,4681,7573,4689,7576,4689,7576,4672,7573,4672,7571,4670,7568,4669,7563,4665xe" filled="t" fillcolor="#231F21" stroked="f">
                <v:path arrowok="t"/>
                <v:fill type="solid"/>
              </v:shape>
              <v:shape style="position:absolute;left:7501;top:4660;width:75;height:74" coordorigin="7501,4660" coordsize="75,74" path="m7510,4660l7501,4670,7501,4673,7502,4675,7504,4676,7505,4678,7507,4678,7512,4679,7514,4678,7516,4677,7517,4676,7510,4676,7508,4675,7506,4674,7505,4673,7505,4669,7505,4667,7505,4666,7507,4665,7509,4664,7511,4663,7517,4663,7517,4663,7516,4662,7512,4660,7510,4660xe" filled="t" fillcolor="#231F21" stroked="f">
                <v:path arrowok="t"/>
                <v:fill type="solid"/>
              </v:shape>
              <v:shape style="position:absolute;left:7501;top:4660;width:75;height:74" coordorigin="7501,4660" coordsize="75,74" path="m7517,4663l7511,4663,7512,4664,7514,4665,7515,4667,7515,4672,7515,4674,7513,4674,7512,4675,7510,4676,7517,4676,7517,4675,7518,4674,7519,4670,7519,4667,7517,4663xe" filled="t" fillcolor="#231F21" stroked="f">
                <v:path arrowok="t"/>
                <v:fill type="solid"/>
              </v:shape>
              <v:shape style="position:absolute;left:7501;top:4660;width:75;height:74" coordorigin="7501,4660" coordsize="75,74" path="m7576,4668l7573,4668,7573,4672,7576,4672,7576,4668xe" filled="t" fillcolor="#231F21" stroked="f">
                <v:path arrowok="t"/>
                <v:fill type="solid"/>
              </v:shape>
            </v:group>
            <v:group style="position:absolute;left:7327;top:5222;width:326;height:224" coordorigin="7327,5222" coordsize="326,224">
              <v:shape style="position:absolute;left:7327;top:5222;width:326;height:224" coordorigin="7327,5222" coordsize="326,224" path="m7359,5222l7338,5229,7328,5248,7327,5414,7334,5434,7353,5445,7621,5446,7642,5438,7653,5420,7653,5254,7646,5233,7627,5223,7359,5222xe" filled="t" fillcolor="#DFDDDF" stroked="f">
                <v:path arrowok="t"/>
                <v:fill type="solid"/>
              </v:shape>
            </v:group>
            <v:group style="position:absolute;left:7347;top:5222;width:326;height:224" coordorigin="7347,5222" coordsize="326,224">
              <v:shape style="position:absolute;left:7347;top:5222;width:326;height:224" coordorigin="7347,5222" coordsize="326,224" path="m7673,5254l7666,5233,7647,5222,7379,5222,7358,5229,7347,5248,7347,5414,7354,5434,7373,5445,7641,5446,7662,5438,7673,5420,7673,5254xe" filled="f" stroked="t" strokeweight=".423pt" strokecolor="#A0A3A8">
                <v:path arrowok="t"/>
              </v:shape>
            </v:group>
            <v:group style="position:absolute;left:6588;top:1172;width:2;height:4353" coordorigin="6588,1172" coordsize="2,4353">
              <v:shape style="position:absolute;left:6588;top:1172;width:2;height:4353" coordorigin="6588,1172" coordsize="0,4353" path="m6588,1172l6588,5525e" filled="f" stroked="t" strokeweight=".698pt" strokecolor="#34418C">
                <v:path arrowok="t"/>
              </v:shape>
            </v:group>
            <v:group style="position:absolute;left:7887;top:1004;width:2;height:5537" coordorigin="7887,1004" coordsize="2,5537">
              <v:shape style="position:absolute;left:7887;top:1004;width:2;height:5537" coordorigin="7887,1004" coordsize="0,5537" path="m7887,6541l7887,1004e" filled="f" stroked="t" strokeweight=".25pt" strokecolor="#050100">
                <v:path arrowok="t"/>
              </v:shape>
              <v:shape style="position:absolute;left:8027;top:1706;width:987;height:615" type="#_x0000_t75">
                <v:imagedata r:id="rId162" o:title=""/>
              </v:shape>
              <v:shape style="position:absolute;left:8073;top:3031;width:994;height:652" type="#_x0000_t75">
                <v:imagedata r:id="rId163" o:title=""/>
              </v:shape>
            </v:group>
            <v:group style="position:absolute;left:8110;top:4987;width:404;height:918" coordorigin="8110,4987" coordsize="404,918">
              <v:shape style="position:absolute;left:8110;top:4987;width:404;height:918" coordorigin="8110,4987" coordsize="404,918" path="m8312,4987l8374,4987,8451,4990,8510,5009,8514,5871,8511,5881,8435,5904,8352,5905,8321,5905,8288,5905,8202,5904,8140,5897,8110,5021,8112,5011,8189,4989,8271,4987,8303,4987,8312,4987xe" filled="f" stroked="t" strokeweight=".423pt" strokecolor="#A0A3A8">
                <v:path arrowok="t"/>
              </v:shape>
            </v:group>
            <v:group style="position:absolute;left:8234;top:5755;width:147;height:13" coordorigin="8234,5755" coordsize="147,13">
              <v:shape style="position:absolute;left:8234;top:5755;width:147;height:13" coordorigin="8234,5755" coordsize="147,13" path="m8379,5755l8237,5755,8235,5757,8234,5764,8237,5767,8379,5767,8382,5764,8382,5757,8379,5755xe" filled="t" fillcolor="#6B6E74" stroked="f">
                <v:path arrowok="t"/>
                <v:fill type="solid"/>
              </v:shape>
            </v:group>
            <v:group style="position:absolute;left:8235;top:5085;width:80;height:147" coordorigin="8235,5085" coordsize="80,147">
              <v:shape style="position:absolute;left:8235;top:5085;width:80;height:147" coordorigin="8235,5085" coordsize="80,147" path="m8314,5165l8302,5165,8302,5229,8305,5232,8312,5232,8314,5229,8314,5165xe" filled="t" fillcolor="#6B6E74" stroked="f">
                <v:path arrowok="t"/>
                <v:fill type="solid"/>
              </v:shape>
              <v:shape style="position:absolute;left:8235;top:5085;width:80;height:147" coordorigin="8235,5085" coordsize="80,147" path="m8379,5152l8314,5152,8237,5152,8235,5155,8235,5162,8237,5165,8379,5165,8382,5162,8382,5155,8379,5152xe" filled="t" fillcolor="#6B6E74" stroked="f">
                <v:path arrowok="t"/>
                <v:fill type="solid"/>
              </v:shape>
              <v:shape style="position:absolute;left:8235;top:5085;width:80;height:147" coordorigin="8235,5085" coordsize="80,147" path="m8312,5085l8305,5085,8302,5088,8302,5152,8314,5152,8314,5088,8312,5085xe" filled="t" fillcolor="#6B6E74" stroked="f">
                <v:path arrowok="t"/>
                <v:fill type="solid"/>
              </v:shape>
            </v:group>
            <v:group style="position:absolute;left:8438;top:5722;width:357;height:328" coordorigin="8438,5722" coordsize="357,328">
              <v:shape style="position:absolute;left:8438;top:5722;width:357;height:328" coordorigin="8438,5722" coordsize="357,328" path="m8512,5893l8489,5895,8471,5901,8478,5921,8494,5936,8512,5948,8543,5974,8595,6013,8658,6026,8663,6026,8661,6036,8666,6051,8681,6048,8696,6043,8760,6000,8795,5940,8794,5927,8785,5919,8766,5919,8764,5911,8763,5900,8553,5900,8532,5896,8512,5893xe" filled="t" fillcolor="#41529A" stroked="f">
                <v:path arrowok="t"/>
                <v:fill type="solid"/>
              </v:shape>
              <v:shape style="position:absolute;left:8438;top:5722;width:357;height:328" coordorigin="8438,5722" coordsize="357,328" path="m8452,5722l8438,5744,8438,5760,8550,5899,8553,5900,8763,5900,8748,5833,8563,5810,8480,5733,8471,5728,8452,5722xe" filled="t" fillcolor="#41529A" stroked="f">
                <v:path arrowok="t"/>
                <v:fill type="solid"/>
              </v:shape>
              <v:shape style="position:absolute;left:8438;top:5722;width:357;height:328" coordorigin="8438,5722" coordsize="357,328" path="m8590,5785l8578,5787,8568,5794,8563,5810,8733,5810,8731,5807,8720,5793,8714,5785,8601,5785,8590,5785xe" filled="t" fillcolor="#41529A" stroked="f">
                <v:path arrowok="t"/>
                <v:fill type="solid"/>
              </v:shape>
              <v:shape style="position:absolute;left:8438;top:5722;width:357;height:328" coordorigin="8438,5722" coordsize="357,328" path="m8629,5763l8618,5766,8612,5779,8609,5784,8601,5785,8714,5785,8709,5779,8697,5768,8695,5766,8652,5766,8641,5764,8629,5763xe" filled="t" fillcolor="#41529A" stroked="f">
                <v:path arrowok="t"/>
                <v:fill type="solid"/>
              </v:shape>
              <v:shape style="position:absolute;left:8438;top:5722;width:357;height:328" coordorigin="8438,5722" coordsize="357,328" path="m8675,5755l8665,5757,8657,5766,8652,5766,8695,5766,8685,5759,8675,5755xe" filled="t" fillcolor="#41529A" stroked="f">
                <v:path arrowok="t"/>
                <v:fill type="solid"/>
              </v:shape>
            </v:group>
            <v:group style="position:absolute;left:8419;top:5187;width:357;height:328" coordorigin="8419,5187" coordsize="357,328">
              <v:shape style="position:absolute;left:8419;top:5187;width:357;height:328" coordorigin="8419,5187" coordsize="357,328" path="m8493,5358l8470,5360,8453,5366,8460,5385,8475,5400,8493,5412,8524,5439,8577,5478,8640,5490,8644,5491,8643,5501,8647,5515,8663,5512,8678,5508,8742,5464,8777,5404,8775,5392,8767,5384,8748,5383,8746,5375,8745,5365,8534,5365,8514,5360,8493,5358xe" filled="t" fillcolor="#41529A" stroked="f">
                <v:path arrowok="t"/>
                <v:fill type="solid"/>
              </v:shape>
              <v:shape style="position:absolute;left:8419;top:5187;width:357;height:328" coordorigin="8419,5187" coordsize="357,328" path="m8434,5187l8419,5208,8420,5224,8532,5363,8534,5365,8745,5365,8729,5298,8544,5274,8461,5198,8452,5192,8434,5187xe" filled="t" fillcolor="#41529A" stroked="f">
                <v:path arrowok="t"/>
                <v:fill type="solid"/>
              </v:shape>
              <v:shape style="position:absolute;left:8419;top:5187;width:357;height:328" coordorigin="8419,5187" coordsize="357,328" path="m8571,5250l8560,5252,8550,5259,8544,5274,8714,5274,8713,5272,8702,5258,8695,5250,8582,5250,8571,5250xe" filled="t" fillcolor="#41529A" stroked="f">
                <v:path arrowok="t"/>
                <v:fill type="solid"/>
              </v:shape>
              <v:shape style="position:absolute;left:8419;top:5187;width:357;height:328" coordorigin="8419,5187" coordsize="357,328" path="m8610,5227l8599,5231,8593,5244,8591,5249,8582,5250,8695,5250,8690,5244,8679,5232,8677,5231,8634,5231,8623,5229,8610,5227xe" filled="t" fillcolor="#41529A" stroked="f">
                <v:path arrowok="t"/>
                <v:fill type="solid"/>
              </v:shape>
              <v:shape style="position:absolute;left:8419;top:5187;width:357;height:328" coordorigin="8419,5187" coordsize="357,328" path="m8656,5220l8647,5222,8639,5230,8634,5231,8677,5231,8667,5224,8656,5220xe" filled="t" fillcolor="#41529A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26.121pt;margin-top:29.648333pt;width:258.942pt;height:.1pt;mso-position-horizontal-relative:page;mso-position-vertical-relative:paragraph;z-index:-7954" coordorigin="522,593" coordsize="5179,2">
            <v:shape style="position:absolute;left:522;top:593;width:5179;height:2" coordorigin="522,593" coordsize="5179,0" path="m522,593l5701,593e" filled="f" stroked="t" strokeweight="1.997pt" strokecolor="#898C8E">
              <v:path arrowok="t"/>
            </v:shape>
            <w10:wrap type="none"/>
          </v:group>
        </w:pict>
      </w:r>
      <w:r>
        <w:rPr/>
        <w:pict>
          <v:group style="position:absolute;margin-left:309.550995pt;margin-top:28.503334pt;width:258.941000pt;height:.1pt;mso-position-horizontal-relative:page;mso-position-vertical-relative:paragraph;z-index:-7953" coordorigin="6191,570" coordsize="5179,2">
            <v:shape style="position:absolute;left:6191;top:570;width:5179;height:2" coordorigin="6191,570" coordsize="5179,0" path="m6191,570l11370,570e" filled="f" stroked="t" strokeweight="1.997pt" strokecolor="#898C8E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000080"/>
          <w:spacing w:val="0"/>
          <w:w w:val="95"/>
          <w:sz w:val="28"/>
          <w:szCs w:val="28"/>
        </w:rPr>
        <w:t>Реж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95"/>
          <w:sz w:val="28"/>
          <w:szCs w:val="28"/>
        </w:rPr>
        <w:t>им</w:t>
      </w:r>
      <w:r>
        <w:rPr>
          <w:rFonts w:ascii="Arial" w:hAnsi="Arial" w:cs="Arial" w:eastAsia="Arial"/>
          <w:b w:val="0"/>
          <w:bCs w:val="0"/>
          <w:color w:val="000080"/>
          <w:spacing w:val="-11"/>
          <w:w w:val="95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95"/>
          <w:sz w:val="28"/>
          <w:szCs w:val="28"/>
        </w:rPr>
        <w:t>POWER</w:t>
      </w:r>
      <w:r>
        <w:rPr>
          <w:rFonts w:ascii="Arial" w:hAnsi="Arial" w:cs="Arial" w:eastAsia="Arial"/>
          <w:b w:val="0"/>
          <w:bCs w:val="0"/>
          <w:color w:val="000080"/>
          <w:spacing w:val="-12"/>
          <w:w w:val="95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-1"/>
          <w:w w:val="95"/>
          <w:sz w:val="28"/>
          <w:szCs w:val="28"/>
        </w:rPr>
        <w:t>(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95"/>
          <w:sz w:val="28"/>
          <w:szCs w:val="28"/>
        </w:rPr>
        <w:t>быстрое</w:t>
      </w:r>
      <w:r>
        <w:rPr>
          <w:rFonts w:ascii="Arial" w:hAnsi="Arial" w:cs="Arial" w:eastAsia="Arial"/>
          <w:b w:val="0"/>
          <w:bCs w:val="0"/>
          <w:color w:val="000080"/>
          <w:spacing w:val="-10"/>
          <w:w w:val="95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95"/>
          <w:sz w:val="28"/>
          <w:szCs w:val="28"/>
        </w:rPr>
        <w:t>охлаждение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95"/>
          <w:sz w:val="28"/>
          <w:szCs w:val="28"/>
        </w:rPr>
        <w:t>)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95"/>
          <w:sz w:val="28"/>
          <w:szCs w:val="28"/>
        </w:rPr>
        <w:tab/>
      </w:r>
      <w:r>
        <w:rPr>
          <w:rFonts w:ascii="Arial" w:hAnsi="Arial" w:cs="Arial" w:eastAsia="Arial"/>
          <w:b w:val="0"/>
          <w:bCs w:val="0"/>
          <w:color w:val="000080"/>
          <w:spacing w:val="0"/>
          <w:w w:val="90"/>
          <w:position w:val="2"/>
          <w:sz w:val="28"/>
          <w:szCs w:val="28"/>
        </w:rPr>
        <w:t>Функция</w:t>
      </w:r>
      <w:r>
        <w:rPr>
          <w:rFonts w:ascii="Arial" w:hAnsi="Arial" w:cs="Arial" w:eastAsia="Arial"/>
          <w:b w:val="0"/>
          <w:bCs w:val="0"/>
          <w:color w:val="000080"/>
          <w:spacing w:val="13"/>
          <w:w w:val="90"/>
          <w:position w:val="2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90"/>
          <w:position w:val="2"/>
          <w:sz w:val="28"/>
          <w:szCs w:val="28"/>
        </w:rPr>
        <w:t>T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90"/>
          <w:position w:val="2"/>
          <w:sz w:val="28"/>
          <w:szCs w:val="28"/>
        </w:rPr>
        <w:t>IMER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28"/>
          <w:szCs w:val="28"/>
        </w:rPr>
      </w:r>
    </w:p>
    <w:p>
      <w:pPr>
        <w:spacing w:line="100" w:lineRule="exact" w:before="3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39"/>
          <w:szCs w:val="39"/>
        </w:rPr>
      </w:pPr>
      <w:r>
        <w:rPr/>
        <w:pict>
          <v:group style="position:absolute;margin-left:24.025999pt;margin-top:-3.69015pt;width:182.626pt;height:289.988pt;mso-position-horizontal-relative:page;mso-position-vertical-relative:paragraph;z-index:-7959" coordorigin="481,-74" coordsize="3653,5800">
            <v:shape style="position:absolute;left:580;top:-74;width:1733;height:2515" type="#_x0000_t75">
              <v:imagedata r:id="rId164" o:title=""/>
            </v:shape>
            <v:group style="position:absolute;left:711;top:5723;width:1469;height:2" coordorigin="711,5723" coordsize="1469,2">
              <v:shape style="position:absolute;left:711;top:5723;width:1469;height:2" coordorigin="711,5723" coordsize="1469,0" path="m711,5723l2180,5723e" filled="f" stroked="t" strokeweight=".249771pt" strokecolor="#050100">
                <v:path arrowok="t"/>
              </v:shape>
            </v:group>
            <v:group style="position:absolute;left:2186;top:5594;width:126;height:129" coordorigin="2186,5594" coordsize="126,129">
              <v:shape style="position:absolute;left:2186;top:5594;width:126;height:129" coordorigin="2186,5594" coordsize="126,129" path="m2312,5594l2295,5658,2249,5704,2209,5720,2186,5723e" filled="f" stroked="t" strokeweight=".25pt" strokecolor="#050100">
                <v:path arrowok="t"/>
              </v:shape>
            </v:group>
            <v:group style="position:absolute;left:584;top:5597;width:128;height:127" coordorigin="584,5597" coordsize="128,127">
              <v:shape style="position:absolute;left:584;top:5597;width:128;height:127" coordorigin="584,5597" coordsize="128,127" path="m712,5723l647,5706,601,5661,586,5619,584,5597e" filled="f" stroked="t" strokeweight=".25pt" strokecolor="#050100">
                <v:path arrowok="t"/>
              </v:shape>
            </v:group>
            <v:group style="position:absolute;left:583;top:3145;width:1728;height:2" coordorigin="583,3145" coordsize="1728,2">
              <v:shape style="position:absolute;left:583;top:3145;width:1728;height:2" coordorigin="583,3145" coordsize="1728,0" path="m583,3145l2311,3145e" filled="f" stroked="t" strokeweight=".574015pt" strokecolor="#050100">
                <v:path arrowok="t"/>
              </v:shape>
            </v:group>
            <v:group style="position:absolute;left:609;top:3611;width:1674;height:640" coordorigin="609,3611" coordsize="1674,640">
              <v:shape style="position:absolute;left:609;top:3611;width:1674;height:640" coordorigin="609,3611" coordsize="1674,640" path="m609,3611l2283,3611,2283,4251,609,4251,609,3611xe" filled="t" fillcolor="#D3D4D6" stroked="f">
                <v:path arrowok="t"/>
                <v:fill type="solid"/>
              </v:shape>
            </v:group>
            <v:group style="position:absolute;left:584;top:58;width:2;height:5537" coordorigin="584,58" coordsize="2,5537">
              <v:shape style="position:absolute;left:584;top:58;width:2;height:5537" coordorigin="584,58" coordsize="0,5537" path="m584,5595l584,58e" filled="f" stroked="t" strokeweight=".25pt" strokecolor="#050100">
                <v:path arrowok="t"/>
              </v:shape>
            </v:group>
            <v:group style="position:absolute;left:2183;top:5594;width:113;height:114" coordorigin="2183,5594" coordsize="113,114">
              <v:shape style="position:absolute;left:2183;top:5594;width:113;height:114" coordorigin="2183,5594" coordsize="113,114" path="m2296,5594l2277,5656,2227,5698,2206,5705,2183,5707e" filled="f" stroked="t" strokeweight=".25pt" strokecolor="#050100">
                <v:path arrowok="t"/>
              </v:shape>
            </v:group>
            <v:group style="position:absolute;left:602;top:5616;width:110;height:91" coordorigin="602,5616" coordsize="110,91">
              <v:shape style="position:absolute;left:602;top:5616;width:110;height:91" coordorigin="602,5616" coordsize="110,91" path="m712,5708l649,5688,608,5638,602,5616e" filled="f" stroked="t" strokeweight=".25pt" strokecolor="#050100">
                <v:path arrowok="t"/>
              </v:shape>
            </v:group>
            <v:group style="position:absolute;left:600;top:58;width:2;height:5537" coordorigin="600,58" coordsize="2,5537">
              <v:shape style="position:absolute;left:600;top:58;width:2;height:5537" coordorigin="600,58" coordsize="0,5537" path="m600,5595l600,58e" filled="f" stroked="t" strokeweight=".25pt" strokecolor="#050100">
                <v:path arrowok="t"/>
              </v:shape>
            </v:group>
            <v:group style="position:absolute;left:2193;top:4605;width:96;height:2" coordorigin="2193,4605" coordsize="96,2">
              <v:shape style="position:absolute;left:2193;top:4605;width:96;height:2" coordorigin="2193,4605" coordsize="96,0" path="m2289,4605l2193,4605e" filled="f" stroked="t" strokeweight=".25pt" strokecolor="#050100">
                <v:path arrowok="t"/>
              </v:shape>
            </v:group>
            <v:group style="position:absolute;left:2193;top:4925;width:96;height:2" coordorigin="2193,4925" coordsize="96,2">
              <v:shape style="position:absolute;left:2193;top:4925;width:96;height:2" coordorigin="2193,4925" coordsize="96,0" path="m2289,4925l2193,4925e" filled="f" stroked="t" strokeweight=".25pt" strokecolor="#050100">
                <v:path arrowok="t"/>
              </v:shape>
            </v:group>
            <v:group style="position:absolute;left:2193;top:4605;width:2;height:320" coordorigin="2193,4605" coordsize="2,320">
              <v:shape style="position:absolute;left:2193;top:4605;width:2;height:320" coordorigin="2193,4605" coordsize="0,320" path="m2193,4605l2193,4925e" filled="f" stroked="t" strokeweight=".25pt" strokecolor="#050100">
                <v:path arrowok="t"/>
              </v:shape>
            </v:group>
            <v:group style="position:absolute;left:2200;top:4554;width:64;height:52" coordorigin="2200,4554" coordsize="64,52">
              <v:shape style="position:absolute;left:2200;top:4554;width:64;height:52" coordorigin="2200,4554" coordsize="64,52" path="m2200,4605l2200,4554,2264,4554,2264,4605e" filled="f" stroked="t" strokeweight=".25pt" strokecolor="#050100">
                <v:path arrowok="t"/>
              </v:shape>
            </v:group>
            <v:group style="position:absolute;left:2200;top:4925;width:64;height:52" coordorigin="2200,4925" coordsize="64,52">
              <v:shape style="position:absolute;left:2200;top:4925;width:64;height:52" coordorigin="2200,4925" coordsize="64,52" path="m2200,4925l2200,4977,2264,4977,2264,4925e" filled="f" stroked="t" strokeweight=".25pt" strokecolor="#050100">
                <v:path arrowok="t"/>
              </v:shape>
              <v:shape style="position:absolute;left:1093;top:5371;width:635;height:216" type="#_x0000_t75">
                <v:imagedata r:id="rId165" o:title=""/>
              </v:shape>
              <v:shape style="position:absolute;left:840;top:4305;width:326;height:224" type="#_x0000_t75">
                <v:imagedata r:id="rId166" o:title=""/>
              </v:shape>
              <v:shape style="position:absolute;left:808;top:4301;width:1245;height:1031" type="#_x0000_t75">
                <v:imagedata r:id="rId167" o:title=""/>
              </v:shape>
            </v:group>
            <v:group style="position:absolute;left:1344;top:5514;width:169;height:60" coordorigin="1344,5514" coordsize="169,60">
              <v:shape style="position:absolute;left:1344;top:5514;width:169;height:60" coordorigin="1344,5514" coordsize="169,60" path="m1483,5515l1483,5522,1495,5522,1495,5572,1495,5572,1495,5572,1500,5572,1501,5522,1513,5522,1513,5521,1483,5521,1483,5521,1513,5521,1513,5515,1512,5515,1512,5515,1483,5515xe" filled="t" fillcolor="#6B6E74" stroked="f">
                <v:path arrowok="t"/>
                <v:fill type="solid"/>
              </v:shape>
              <v:shape style="position:absolute;left:1344;top:5514;width:169;height:60" coordorigin="1344,5514" coordsize="169,60" path="m1513,5522l1501,5522,1512,5522,1513,5522xe" filled="t" fillcolor="#6B6E74" stroked="f">
                <v:path arrowok="t"/>
                <v:fill type="solid"/>
              </v:shape>
              <v:shape style="position:absolute;left:1344;top:5514;width:169;height:60" coordorigin="1344,5514" coordsize="169,60" path="m1513,5521l1483,5521,1483,5521,1513,5521,1513,5521xe" filled="t" fillcolor="#6B6E74" stroked="f">
                <v:path arrowok="t"/>
                <v:fill type="solid"/>
              </v:shape>
              <v:shape style="position:absolute;left:1344;top:5514;width:169;height:60" coordorigin="1344,5514" coordsize="169,60" path="m1451,5515l1451,5572,1451,5572,1451,5572,1479,5572,1479,5565,1456,5565,1456,5546,1477,5546,1477,5539,1456,5539,1456,5522,1478,5522,1478,5515,1478,5515,1451,5515xe" filled="t" fillcolor="#6B6E74" stroked="f">
                <v:path arrowok="t"/>
                <v:fill type="solid"/>
              </v:shape>
              <v:shape style="position:absolute;left:1344;top:5514;width:169;height:60" coordorigin="1344,5514" coordsize="169,60" path="m1477,5546l1456,5546,1477,5546,1477,5546xe" filled="t" fillcolor="#6B6E74" stroked="f">
                <v:path arrowok="t"/>
                <v:fill type="solid"/>
              </v:shape>
              <v:shape style="position:absolute;left:1344;top:5514;width:169;height:60" coordorigin="1344,5514" coordsize="169,60" path="m1478,5522l1456,5522,1478,5522,1478,5522xe" filled="t" fillcolor="#6B6E74" stroked="f">
                <v:path arrowok="t"/>
                <v:fill type="solid"/>
              </v:shape>
              <v:shape style="position:absolute;left:1344;top:5514;width:169;height:60" coordorigin="1344,5514" coordsize="169,60" path="m1420,5553l1415,5553,1415,5554,1415,5558,1427,5573,1433,5573,1436,5573,1438,5571,1440,5570,1442,5567,1442,5566,1428,5566,1426,5565,1425,5564,1423,5563,1422,5562,1421,5560,1420,5558,1420,5556,1420,5553xe" filled="t" fillcolor="#6B6E74" stroked="f">
                <v:path arrowok="t"/>
                <v:fill type="solid"/>
              </v:shape>
              <v:shape style="position:absolute;left:1344;top:5514;width:169;height:60" coordorigin="1344,5514" coordsize="169,60" path="m1432,5514l1427,5514,1424,5514,1416,5533,1416,5535,1418,5539,1419,5541,1421,5542,1423,5544,1425,5545,1432,5547,1434,5548,1439,5559,1439,5560,1432,5566,1442,5566,1444,5562,1444,5560,1445,5552,1444,5550,1426,5537,1423,5535,1423,5534,1422,5533,1421,5532,1421,5527,1422,5525,1424,5522,1427,5521,1441,5521,1441,5519,1439,5517,1437,5516,1435,5514,1432,5514xe" filled="t" fillcolor="#6B6E74" stroked="f">
                <v:path arrowok="t"/>
                <v:fill type="solid"/>
              </v:shape>
              <v:shape style="position:absolute;left:1344;top:5514;width:169;height:60" coordorigin="1344,5514" coordsize="169,60" path="m1441,5521l1432,5521,1434,5522,1437,5525,1438,5528,1438,5532,1443,5531,1443,5528,1443,5527,1443,5525,1441,5521xe" filled="t" fillcolor="#6B6E74" stroked="f">
                <v:path arrowok="t"/>
                <v:fill type="solid"/>
              </v:shape>
              <v:shape style="position:absolute;left:1344;top:5514;width:169;height:60" coordorigin="1344,5514" coordsize="169,60" path="m1382,5515l1382,5572,1382,5572,1382,5572,1410,5572,1410,5565,1387,5565,1387,5546,1407,5546,1408,5539,1387,5539,1387,5522,1409,5522,1409,5515,1408,5515,1382,5515xe" filled="t" fillcolor="#6B6E74" stroked="f">
                <v:path arrowok="t"/>
                <v:fill type="solid"/>
              </v:shape>
              <v:shape style="position:absolute;left:1344;top:5514;width:169;height:60" coordorigin="1344,5514" coordsize="169,60" path="m1407,5546l1387,5546,1407,5546,1407,5546xe" filled="t" fillcolor="#6B6E74" stroked="f">
                <v:path arrowok="t"/>
                <v:fill type="solid"/>
              </v:shape>
              <v:shape style="position:absolute;left:1344;top:5514;width:169;height:60" coordorigin="1344,5514" coordsize="169,60" path="m1409,5522l1387,5522,1409,5522,1409,5522xe" filled="t" fillcolor="#6B6E74" stroked="f">
                <v:path arrowok="t"/>
                <v:fill type="solid"/>
              </v:shape>
              <v:shape style="position:absolute;left:1344;top:5514;width:169;height:60" coordorigin="1344,5514" coordsize="169,60" path="m1364,5515l1344,5515,1344,5572,1344,5572,1344,5572,1349,5572,1350,5547,1364,5547,1364,5546,1364,5546,1364,5546,1364,5546,1365,5546,1365,5545,1366,5545,1368,5545,1370,5543,1372,5541,1372,5540,1350,5540,1350,5521,1373,5521,1372,5519,1370,5517,1369,5516,1367,5515,1364,5515xe" filled="t" fillcolor="#6B6E74" stroked="f">
                <v:path arrowok="t"/>
                <v:fill type="solid"/>
              </v:shape>
              <v:shape style="position:absolute;left:1344;top:5514;width:169;height:60" coordorigin="1344,5514" coordsize="169,60" path="m1364,5547l1350,5547,1355,5547,1358,5547,1358,5548,1359,5548,1360,5549,1360,5549,1361,5551,1363,5554,1366,5560,1371,5572,1377,5572,1377,5572,1375,5572,1377,5572,1375,5568,1371,5556,1370,5553,1368,5551,1366,5548,1365,5547,1364,5547,1364,5547xe" filled="t" fillcolor="#6B6E74" stroked="f">
                <v:path arrowok="t"/>
                <v:fill type="solid"/>
              </v:shape>
              <v:shape style="position:absolute;left:1344;top:5514;width:169;height:60" coordorigin="1344,5514" coordsize="169,60" path="m1377,5572l1375,5572,1377,5572,1377,5572xe" filled="t" fillcolor="#6B6E74" stroked="f">
                <v:path arrowok="t"/>
                <v:fill type="solid"/>
              </v:shape>
              <v:shape style="position:absolute;left:1344;top:5514;width:169;height:60" coordorigin="1344,5514" coordsize="169,60" path="m1364,5546l1364,5546,1364,5547,1364,5547,1365,5547,1364,5546xe" filled="t" fillcolor="#6B6E74" stroked="f">
                <v:path arrowok="t"/>
                <v:fill type="solid"/>
              </v:shape>
              <v:shape style="position:absolute;left:1344;top:5514;width:169;height:60" coordorigin="1344,5514" coordsize="169,60" path="m1373,5521l1350,5521,1361,5522,1364,5522,1366,5522,1367,5524,1368,5526,1369,5527,1369,5532,1368,5534,1368,5536,1367,5537,1366,5538,1365,5539,1364,5539,1362,5540,1372,5540,1374,5538,1374,5535,1374,5527,1374,5524,1373,5521xe" filled="t" fillcolor="#6B6E74" stroked="f">
                <v:path arrowok="t"/>
                <v:fill type="solid"/>
              </v:shape>
            </v:group>
            <v:group style="position:absolute;left:1866;top:1386;width:229;height:153" coordorigin="1866,1386" coordsize="229,153">
              <v:shape style="position:absolute;left:1866;top:1386;width:229;height:153" coordorigin="1866,1386" coordsize="229,153" path="m2087,1386l1873,1386,1866,1394,1866,1532,1873,1539,2087,1539,2095,1532,2095,1394,2087,1386xe" filled="t" fillcolor="#595B5E" stroked="f">
                <v:path arrowok="t"/>
                <v:fill type="solid"/>
              </v:shape>
            </v:group>
            <v:group style="position:absolute;left:797;top:1463;width:384;height:128" coordorigin="797,1463" coordsize="384,128">
              <v:shape style="position:absolute;left:797;top:1463;width:384;height:128" coordorigin="797,1463" coordsize="384,128" path="m1174,1463l804,1463,797,1470,797,1583,804,1591,1174,1591,1181,1583,1181,1582,809,1582,806,1579,806,1475,809,1471,1181,1471,1181,1470,1174,1463xe" filled="t" fillcolor="#595B5E" stroked="f">
                <v:path arrowok="t"/>
                <v:fill type="solid"/>
              </v:shape>
              <v:shape style="position:absolute;left:797;top:1463;width:384;height:128" coordorigin="797,1463" coordsize="384,128" path="m1181,1471l1170,1471,1173,1475,1173,1579,1170,1582,1181,1582,1181,1471xe" filled="t" fillcolor="#595B5E" stroked="f">
                <v:path arrowok="t"/>
                <v:fill type="solid"/>
              </v:shape>
            </v:group>
            <v:group style="position:absolute;left:1878;top:1421;width:49;height:88" coordorigin="1878,1421" coordsize="49,88">
              <v:shape style="position:absolute;left:1878;top:1421;width:49;height:88" coordorigin="1878,1421" coordsize="49,88" path="m1886,1509l1892,1483,1914,1483,1920,1509,1928,1509,1906,1421,1899,1421,1878,1509,1886,1509xe" filled="f" stroked="t" strokeweight=".113pt" strokecolor="#FFFFFF">
                <v:path arrowok="t"/>
              </v:shape>
            </v:group>
            <v:group style="position:absolute;left:1894;top:1430;width:18;height:43" coordorigin="1894,1430" coordsize="18,43">
              <v:shape style="position:absolute;left:1894;top:1430;width:18;height:43" coordorigin="1894,1430" coordsize="18,43" path="m1899,1447l1901,1442,1902,1436,1902,1430,1903,1435,1904,1441,1906,1449,1911,1473,1894,1473,1899,1447xe" filled="f" stroked="t" strokeweight=".113pt" strokecolor="#FFFFFF">
                <v:path arrowok="t"/>
              </v:shape>
            </v:group>
            <v:group style="position:absolute;left:1933;top:1421;width:41;height:89" coordorigin="1933,1421" coordsize="41,89">
              <v:shape style="position:absolute;left:1933;top:1421;width:41;height:89" coordorigin="1933,1421" coordsize="41,89" path="m1968,1472l1968,1483,1967,1490,1965,1494,1963,1498,1959,1500,1954,1500,1951,1500,1948,1499,1946,1497,1944,1495,1943,1492,1942,1489,1941,1485,1940,1480,1940,1472,1940,1421,1933,1421,1933,1472,1933,1481,1949,1511,1954,1511,1959,1511,1964,1509,1967,1506,1970,1503,1972,1498,1973,1493,1974,1488,1975,1481,1975,1472,1975,1421,1968,1421,1968,1472xe" filled="f" stroked="t" strokeweight=".113pt" strokecolor="#FFFFFF">
                <v:path arrowok="t"/>
              </v:shape>
            </v:group>
            <v:group style="position:absolute;left:1983;top:1421;width:42;height:88" coordorigin="1983,1421" coordsize="42,88">
              <v:shape style="position:absolute;left:1983;top:1421;width:42;height:88" coordorigin="1983,1421" coordsize="42,88" path="m2007,1509l2007,1432,2024,1432,2024,1421,1983,1421,1983,1432,2000,1432,2000,1509,2007,1509xe" filled="f" stroked="t" strokeweight=".113pt" strokecolor="#FFFFFF">
                <v:path arrowok="t"/>
              </v:shape>
            </v:group>
            <v:group style="position:absolute;left:2028;top:1420;width:50;height:91" coordorigin="2028,1420" coordsize="50,91">
              <v:shape style="position:absolute;left:2028;top:1420;width:50;height:91" coordorigin="2028,1420" coordsize="50,91" path="m2031,1488l2048,1511,2053,1511,2058,1511,2079,1474,2079,1465,2079,1456,2067,1425,2063,1422,2058,1420,2053,1420,2046,1420,2040,1424,2035,1432,2031,1440,2028,1452,2028,1466,2028,1474,2029,1481,2031,1488xe" filled="f" stroked="t" strokeweight=".113pt" strokecolor="#FFFFFF">
                <v:path arrowok="t"/>
              </v:shape>
            </v:group>
            <v:group style="position:absolute;left:2035;top:1430;width:36;height:71" coordorigin="2035,1430" coordsize="36,71">
              <v:shape style="position:absolute;left:2035;top:1430;width:36;height:71" coordorigin="2035,1430" coordsize="36,71" path="m2041,1438l2044,1433,2049,1430,2054,1430,2057,1430,2060,1431,2063,1434,2066,1437,2068,1441,2069,1446,2071,1452,2071,1458,2071,1465,2071,1477,2070,1485,2066,1491,2063,1498,2059,1501,2053,1501,2048,1501,2044,1498,2041,1492,2037,1485,2035,1477,2035,1466,2035,1453,2037,1444,2041,1438xe" filled="f" stroked="t" strokeweight=".113pt" strokecolor="#FFFFFF">
                <v:path arrowok="t"/>
              </v:shape>
            </v:group>
            <v:group style="position:absolute;left:836;top:1486;width:46;height:81" coordorigin="836,1486" coordsize="46,81">
              <v:shape style="position:absolute;left:836;top:1486;width:46;height:81" coordorigin="836,1486" coordsize="46,81" path="m844,1567l844,1534,859,1534,868,1534,874,1531,877,1526,880,1522,882,1516,882,1509,882,1505,868,1486,866,1486,862,1486,858,1486,836,1486,836,1567,844,1567xe" filled="f" stroked="t" strokeweight=".113pt" strokecolor="#595B5E">
                <v:path arrowok="t"/>
              </v:shape>
            </v:group>
            <v:group style="position:absolute;left:844;top:1495;width:30;height:29" coordorigin="844,1495" coordsize="30,29">
              <v:shape style="position:absolute;left:844;top:1495;width:30;height:29" coordorigin="844,1495" coordsize="30,29" path="m844,1495l859,1495,863,1495,865,1495,874,1506,874,1509,874,1514,872,1518,870,1520,868,1523,864,1524,859,1524,844,1524,844,1495xe" filled="f" stroked="t" strokeweight=".113pt" strokecolor="#595B5E">
                <v:path arrowok="t"/>
              </v:shape>
            </v:group>
            <v:group style="position:absolute;left:890;top:1484;width:58;height:84" coordorigin="890,1484" coordsize="58,84">
              <v:shape style="position:absolute;left:890;top:1484;width:58;height:84" coordorigin="890,1484" coordsize="58,84" path="m893,1547l896,1554,899,1559,903,1562,908,1566,913,1568,919,1568,924,1568,948,1534,948,1526,948,1518,947,1511,944,1504,942,1498,938,1493,934,1489,929,1486,924,1484,919,1484,910,1484,903,1488,898,1496,892,1503,890,1514,890,1527,890,1534,891,1541,893,1547xe" filled="f" stroked="t" strokeweight=".113pt" strokecolor="#595B5E">
                <v:path arrowok="t"/>
              </v:shape>
            </v:group>
            <v:group style="position:absolute;left:898;top:1493;width:42;height:65" coordorigin="898,1493" coordsize="42,65">
              <v:shape style="position:absolute;left:898;top:1493;width:42;height:65" coordorigin="898,1493" coordsize="42,65" path="m904,1501l908,1496,913,1493,919,1493,923,1493,926,1495,930,1497,933,1500,935,1504,937,1509,939,1514,940,1520,940,1526,940,1537,938,1545,934,1550,930,1556,925,1559,919,1559,913,1559,908,1556,904,1550,900,1545,898,1537,898,1527,898,1515,900,1506,904,1501xe" filled="f" stroked="t" strokeweight=".113pt" strokecolor="#595B5E">
                <v:path arrowok="t"/>
              </v:shape>
            </v:group>
            <v:group style="position:absolute;left:953;top:1486;width:78;height:81" coordorigin="953,1486" coordsize="78,81">
              <v:shape style="position:absolute;left:953;top:1486;width:78;height:81" coordorigin="953,1486" coordsize="78,81" path="m977,1567l990,1505,990,1502,991,1499,992,1495,992,1496,992,1500,994,1505,1006,1567,1014,1567,1031,1486,1023,1486,1013,1538,1012,1544,1011,1550,1010,1555,1009,1546,1008,1537,1005,1527,997,1486,987,1486,975,1540,975,1542,974,1547,973,1555,972,1550,971,1544,970,1539,961,1486,953,1486,969,1567,977,1567xe" filled="f" stroked="t" strokeweight=".113pt" strokecolor="#595B5E">
                <v:path arrowok="t"/>
              </v:shape>
            </v:group>
            <v:group style="position:absolute;left:1038;top:1486;width:45;height:81" coordorigin="1038,1486" coordsize="45,81">
              <v:shape style="position:absolute;left:1038;top:1486;width:45;height:81" coordorigin="1038,1486" coordsize="45,81" path="m1084,1567l1084,1557,1047,1557,1047,1529,1080,1529,1080,1520,1047,1520,1047,1495,1082,1495,1082,1486,1038,1486,1038,1567,1084,1567xe" filled="f" stroked="t" strokeweight=".113pt" strokecolor="#595B5E">
                <v:path arrowok="t"/>
              </v:shape>
            </v:group>
            <v:group style="position:absolute;left:1095;top:1486;width:54;height:81" coordorigin="1095,1486" coordsize="54,81">
              <v:shape style="position:absolute;left:1095;top:1486;width:54;height:81" coordorigin="1095,1486" coordsize="54,81" path="m1103,1567l1103,1531,1112,1531,1115,1531,1130,1550,1139,1567,1149,1567,1138,1545,1127,1530,1132,1529,1137,1526,1140,1522,1142,1518,1144,1513,1144,1508,1144,1503,1127,1486,1122,1486,1095,1486,1095,1567,1103,1567xe" filled="f" stroked="t" strokeweight=".113pt" strokecolor="#595B5E">
                <v:path arrowok="t"/>
              </v:shape>
            </v:group>
            <v:group style="position:absolute;left:1103;top:1495;width:32;height:27" coordorigin="1103,1495" coordsize="32,27">
              <v:shape style="position:absolute;left:1103;top:1495;width:32;height:27" coordorigin="1103,1495" coordsize="32,27" path="m1103,1495l1122,1495,1127,1495,1130,1496,1132,1498,1134,1501,1135,1504,1135,1508,1135,1510,1135,1513,1134,1515,1133,1517,1131,1519,1129,1520,1127,1521,1124,1521,1120,1521,1103,1521,1103,1495xe" filled="f" stroked="t" strokeweight=".113pt" strokecolor="#595B5E">
                <v:path arrowok="t"/>
              </v:shape>
            </v:group>
            <v:group style="position:absolute;left:1745;top:2111;width:26;height:26" coordorigin="1745,2111" coordsize="26,26">
              <v:shape style="position:absolute;left:1745;top:2111;width:26;height:26" coordorigin="1745,2111" coordsize="26,26" path="m1768,2111l1748,2111,1745,2114,1745,2134,1748,2137,1768,2137,1771,2134,1771,2114,1768,2111xe" filled="t" fillcolor="#595B5E" stroked="f">
                <v:path arrowok="t"/>
                <v:fill type="solid"/>
              </v:shape>
            </v:group>
            <v:group style="position:absolute;left:1745;top:2189;width:26;height:26" coordorigin="1745,2189" coordsize="26,26">
              <v:shape style="position:absolute;left:1745;top:2189;width:26;height:26" coordorigin="1745,2189" coordsize="26,26" path="m1768,2189l1748,2189,1745,2191,1745,2212,1748,2214,1768,2214,1771,2212,1771,2191,1768,2189xe" filled="t" fillcolor="#595B5E" stroked="f">
                <v:path arrowok="t"/>
                <v:fill type="solid"/>
              </v:shape>
            </v:group>
            <v:group style="position:absolute;left:1538;top:2058;width:26;height:104" coordorigin="1538,2058" coordsize="26,104">
              <v:shape style="position:absolute;left:1538;top:2058;width:26;height:104" coordorigin="1538,2058" coordsize="26,104" path="m1559,2058l1538,2080,1538,2149,1564,2162,1564,2066,1562,2062,1559,2058xe" filled="t" fillcolor="#595B5E" stroked="f">
                <v:path arrowok="t"/>
                <v:fill type="solid"/>
              </v:shape>
            </v:group>
            <v:group style="position:absolute;left:1538;top:2164;width:26;height:103" coordorigin="1538,2164" coordsize="26,103">
              <v:shape style="position:absolute;left:1538;top:2164;width:26;height:103" coordorigin="1538,2164" coordsize="26,103" path="m1564,2164l1538,2177,1538,2246,1559,2267,1562,2264,1564,2260,1564,2164xe" filled="t" fillcolor="#595B5E" stroked="f">
                <v:path arrowok="t"/>
                <v:fill type="solid"/>
              </v:shape>
            </v:group>
            <v:group style="position:absolute;left:1591;top:2150;width:135;height:26" coordorigin="1591,2150" coordsize="135,26">
              <v:shape style="position:absolute;left:1591;top:2150;width:135;height:26" coordorigin="1591,2150" coordsize="135,26" path="m1701,2150l1618,2150,1591,2163,1618,2176,1701,2176,1727,2163,1701,2150xe" filled="t" fillcolor="#595B5E" stroked="f">
                <v:path arrowok="t"/>
                <v:fill type="solid"/>
              </v:shape>
            </v:group>
            <v:group style="position:absolute;left:1702;top:2058;width:26;height:104" coordorigin="1702,2058" coordsize="26,104">
              <v:shape style="position:absolute;left:1702;top:2058;width:26;height:104" coordorigin="1702,2058" coordsize="26,104" path="m1724,2058l1702,2080,1702,2149,1729,2162,1729,2066,1727,2062,1724,2058xe" filled="t" fillcolor="#595B5E" stroked="f">
                <v:path arrowok="t"/>
                <v:fill type="solid"/>
              </v:shape>
            </v:group>
            <v:group style="position:absolute;left:1596;top:2053;width:127;height:26" coordorigin="1596,2053" coordsize="127,26">
              <v:shape style="position:absolute;left:1596;top:2053;width:127;height:26" coordorigin="1596,2053" coordsize="127,26" path="m1715,2053l1603,2053,1599,2055,1596,2057,1618,2079,1701,2079,1723,2057,1720,2055,1715,2053xe" filled="t" fillcolor="#595B5E" stroked="f">
                <v:path arrowok="t"/>
                <v:fill type="solid"/>
              </v:shape>
            </v:group>
            <v:group style="position:absolute;left:1590;top:2164;width:26;height:104" coordorigin="1590,2164" coordsize="26,104">
              <v:shape style="position:absolute;left:1590;top:2164;width:26;height:104" coordorigin="1590,2164" coordsize="26,104" path="m1590,2164l1590,2260,1592,2264,1595,2267,1616,2246,1616,2177,1590,2164xe" filled="t" fillcolor="#595B5E" stroked="f">
                <v:path arrowok="t"/>
                <v:fill type="solid"/>
              </v:shape>
            </v:group>
            <v:group style="position:absolute;left:1596;top:2246;width:127;height:26" coordorigin="1596,2246" coordsize="127,26">
              <v:shape style="position:absolute;left:1596;top:2246;width:127;height:26" coordorigin="1596,2246" coordsize="127,26" path="m1701,2246l1618,2246,1596,2268,1599,2271,1603,2273,1715,2273,1719,2271,1723,2268,1701,2246xe" filled="t" fillcolor="#595B5E" stroked="f">
                <v:path arrowok="t"/>
                <v:fill type="solid"/>
              </v:shape>
            </v:group>
            <v:group style="position:absolute;left:1901;top:2058;width:26;height:104" coordorigin="1901,2058" coordsize="26,104">
              <v:shape style="position:absolute;left:1901;top:2058;width:26;height:104" coordorigin="1901,2058" coordsize="26,104" path="m1922,2058l1901,2080,1901,2149,1927,2162,1927,2066,1925,2062,1922,2058xe" filled="t" fillcolor="#595B5E" stroked="f">
                <v:path arrowok="t"/>
                <v:fill type="solid"/>
              </v:shape>
            </v:group>
            <v:group style="position:absolute;left:1794;top:2053;width:127;height:26" coordorigin="1794,2053" coordsize="127,26">
              <v:shape style="position:absolute;left:1794;top:2053;width:127;height:26" coordorigin="1794,2053" coordsize="127,26" path="m1914,2053l1801,2053,1797,2055,1794,2057,1816,2079,1899,2079,1921,2057,1918,2055,1914,2053xe" filled="t" fillcolor="#595B5E" stroked="f">
                <v:path arrowok="t"/>
                <v:fill type="solid"/>
              </v:shape>
            </v:group>
            <v:group style="position:absolute;left:1901;top:2164;width:26;height:103" coordorigin="1901,2164" coordsize="26,103">
              <v:shape style="position:absolute;left:1901;top:2164;width:26;height:103" coordorigin="1901,2164" coordsize="26,103" path="m1927,2164l1901,2177,1901,2246,1922,2267,1925,2264,1927,2260,1927,2164xe" filled="t" fillcolor="#595B5E" stroked="f">
                <v:path arrowok="t"/>
                <v:fill type="solid"/>
              </v:shape>
            </v:group>
            <v:group style="position:absolute;left:1788;top:2164;width:26;height:104" coordorigin="1788,2164" coordsize="26,104">
              <v:shape style="position:absolute;left:1788;top:2164;width:26;height:104" coordorigin="1788,2164" coordsize="26,104" path="m1788,2164l1788,2260,1790,2264,1793,2267,1815,2246,1815,2177,1788,2164xe" filled="t" fillcolor="#595B5E" stroked="f">
                <v:path arrowok="t"/>
                <v:fill type="solid"/>
              </v:shape>
            </v:group>
            <v:group style="position:absolute;left:1794;top:2246;width:127;height:26" coordorigin="1794,2246" coordsize="127,26">
              <v:shape style="position:absolute;left:1794;top:2246;width:127;height:26" coordorigin="1794,2246" coordsize="127,26" path="m1899,2246l1816,2246,1794,2268,1797,2271,1801,2273,1914,2273,1918,2271,1921,2268,1899,2246xe" filled="t" fillcolor="#595B5E" stroked="f">
                <v:path arrowok="t"/>
                <v:fill type="solid"/>
              </v:shape>
            </v:group>
            <v:group style="position:absolute;left:1788;top:2058;width:26;height:104" coordorigin="1788,2058" coordsize="26,104">
              <v:shape style="position:absolute;left:1788;top:2058;width:26;height:104" coordorigin="1788,2058" coordsize="26,104" path="m1793,2058l1790,2062,1788,2066,1788,2162,1815,2149,1815,2080,1793,2058xe" filled="t" fillcolor="#595B5E" stroked="f">
                <v:path arrowok="t"/>
                <v:fill type="solid"/>
              </v:shape>
            </v:group>
            <v:group style="position:absolute;left:2065;top:2058;width:26;height:104" coordorigin="2065,2058" coordsize="26,104">
              <v:shape style="position:absolute;left:2065;top:2058;width:26;height:104" coordorigin="2065,2058" coordsize="26,104" path="m2086,2058l2065,2080,2065,2149,2091,2162,2091,2066,2089,2062,2086,2058xe" filled="t" fillcolor="#595B5E" stroked="f">
                <v:path arrowok="t"/>
                <v:fill type="solid"/>
              </v:shape>
            </v:group>
            <v:group style="position:absolute;left:1959;top:2053;width:127;height:26" coordorigin="1959,2053" coordsize="127,26">
              <v:shape style="position:absolute;left:1959;top:2053;width:127;height:26" coordorigin="1959,2053" coordsize="127,26" path="m2078,2053l1966,2053,1962,2055,1959,2057,1980,2079,2064,2079,2085,2057,2082,2055,2078,2053xe" filled="t" fillcolor="#595B5E" stroked="f">
                <v:path arrowok="t"/>
                <v:fill type="solid"/>
              </v:shape>
            </v:group>
            <v:group style="position:absolute;left:2065;top:2164;width:26;height:103" coordorigin="2065,2164" coordsize="26,103">
              <v:shape style="position:absolute;left:2065;top:2164;width:26;height:103" coordorigin="2065,2164" coordsize="26,103" path="m2091,2164l2065,2177,2065,2246,2086,2267,2089,2264,2091,2260,2091,2164xe" filled="t" fillcolor="#595B5E" stroked="f">
                <v:path arrowok="t"/>
                <v:fill type="solid"/>
              </v:shape>
            </v:group>
            <v:group style="position:absolute;left:1952;top:2164;width:26;height:104" coordorigin="1952,2164" coordsize="26,104">
              <v:shape style="position:absolute;left:1952;top:2164;width:26;height:104" coordorigin="1952,2164" coordsize="26,104" path="m1952,2164l1952,2260,1954,2264,1957,2267,1979,2246,1979,2177,1952,2164xe" filled="t" fillcolor="#595B5E" stroked="f">
                <v:path arrowok="t"/>
                <v:fill type="solid"/>
              </v:shape>
            </v:group>
            <v:group style="position:absolute;left:1958;top:2246;width:127;height:26" coordorigin="1958,2246" coordsize="127,26">
              <v:shape style="position:absolute;left:1958;top:2246;width:127;height:26" coordorigin="1958,2246" coordsize="127,26" path="m2064,2246l1980,2246,1958,2268,1962,2271,1966,2273,2078,2273,2082,2271,2085,2268,2064,2246xe" filled="t" fillcolor="#595B5E" stroked="f">
                <v:path arrowok="t"/>
                <v:fill type="solid"/>
              </v:shape>
            </v:group>
            <v:group style="position:absolute;left:1952;top:2058;width:26;height:104" coordorigin="1952,2058" coordsize="26,104">
              <v:shape style="position:absolute;left:1952;top:2058;width:26;height:104" coordorigin="1952,2058" coordsize="26,104" path="m1957,2058l1954,2062,1952,2066,1952,2162,1979,2149,1979,2080,1957,2058xe" filled="t" fillcolor="#595B5E" stroked="f">
                <v:path arrowok="t"/>
                <v:fill type="solid"/>
              </v:shape>
            </v:group>
            <v:group style="position:absolute;left:1229;top:1936;width:95;height:94" coordorigin="1229,1936" coordsize="95,94">
              <v:shape style="position:absolute;left:1229;top:1936;width:95;height:94" coordorigin="1229,1936" coordsize="95,94" path="m1276,1936l1255,1941,1238,1955,1229,1975,1233,2000,1244,2019,1260,2030,1288,2028,1308,2019,1320,2004,1320,2002,1288,2002,1272,1986,1272,1951,1309,1951,1306,1947,1287,1937,1276,1936xe" filled="t" fillcolor="#595B5E" stroked="f">
                <v:path arrowok="t"/>
                <v:fill type="solid"/>
              </v:shape>
              <v:shape style="position:absolute;left:1229;top:1936;width:95;height:94" coordorigin="1229,1936" coordsize="95,94" path="m1309,1951l1280,1951,1280,1983,1294,1996,1288,2002,1320,2002,1324,1986,1319,1964,1309,1951xe" filled="t" fillcolor="#595B5E" stroked="f">
                <v:path arrowok="t"/>
                <v:fill type="solid"/>
              </v:shape>
            </v:group>
            <v:group style="position:absolute;left:1228;top:2045;width:64;height:81" coordorigin="1228,2045" coordsize="64,81">
              <v:shape style="position:absolute;left:1228;top:2045;width:64;height:81" coordorigin="1228,2045" coordsize="64,81" path="m1237,2125l1245,2101,1274,2101,1281,2125,1292,2125,1264,2045,1254,2045,1228,2125,1237,2125xe" filled="f" stroked="t" strokeweight=".113pt" strokecolor="#595B5E">
                <v:path arrowok="t"/>
              </v:shape>
            </v:group>
            <v:group style="position:absolute;left:1247;top:2053;width:23;height:39" coordorigin="1247,2053" coordsize="23,39">
              <v:shape style="position:absolute;left:1247;top:2053;width:23;height:39" coordorigin="1247,2053" coordsize="23,39" path="m1255,2068l1257,2063,1258,2058,1259,2053,1260,2057,1261,2063,1264,2070,1271,2092,1247,2092,1255,2068xe" filled="f" stroked="t" strokeweight=".113pt" strokecolor="#595B5E">
                <v:path arrowok="t"/>
              </v:shape>
            </v:group>
            <v:group style="position:absolute;left:1299;top:2045;width:65;height:81" coordorigin="1299,2045" coordsize="65,81">
              <v:shape style="position:absolute;left:1299;top:2045;width:65;height:81" coordorigin="1299,2045" coordsize="65,81" path="m1308,2125l1308,2057,1327,2125,1336,2125,1356,2058,1356,2125,1364,2125,1364,2045,1352,2045,1336,2101,1334,2106,1333,2111,1332,2114,1331,2111,1330,2107,1329,2102,1312,2045,1299,2045,1299,2125,1308,2125xe" filled="f" stroked="t" strokeweight=".113pt" strokecolor="#595B5E">
                <v:path arrowok="t"/>
              </v:shape>
            </v:group>
            <v:group style="position:absolute;left:2297;top:56;width:2;height:5537" coordorigin="2297,56" coordsize="2,5537">
              <v:shape style="position:absolute;left:2297;top:56;width:2;height:5537" coordorigin="2297,56" coordsize="0,5537" path="m2297,5593l2297,56e" filled="f" stroked="t" strokeweight=".25pt" strokecolor="#050100">
                <v:path arrowok="t"/>
              </v:shape>
            </v:group>
            <v:group style="position:absolute;left:2313;top:56;width:2;height:5537" coordorigin="2313,56" coordsize="2,5537">
              <v:shape style="position:absolute;left:2313;top:56;width:2;height:5537" coordorigin="2313,56" coordsize="0,5537" path="m2313,5593l2313,56e" filled="f" stroked="t" strokeweight=".25pt" strokecolor="#050100">
                <v:path arrowok="t"/>
              </v:shape>
            </v:group>
            <v:group style="position:absolute;left:711;top:-70;width:1469;height:2" coordorigin="711,-70" coordsize="1469,2">
              <v:shape style="position:absolute;left:711;top:-70;width:1469;height:2" coordorigin="711,-70" coordsize="1469,0" path="m711,-70l2180,-70e" filled="f" stroked="t" strokeweight=".25pt" strokecolor="#050100">
                <v:path arrowok="t"/>
              </v:shape>
            </v:group>
            <v:group style="position:absolute;left:712;top:5707;width:1469;height:2" coordorigin="712,5707" coordsize="1469,2">
              <v:shape style="position:absolute;left:712;top:5707;width:1469;height:2" coordorigin="712,5707" coordsize="1469,0" path="m712,5707l2181,5707e" filled="f" stroked="t" strokeweight=".25pt" strokecolor="#050100">
                <v:path arrowok="t"/>
              </v:shape>
            </v:group>
            <v:group style="position:absolute;left:1524;top:2644;width:635;height:356" coordorigin="1524,2644" coordsize="635,356">
              <v:shape style="position:absolute;left:1524;top:2644;width:635;height:356" coordorigin="1524,2644" coordsize="635,356" path="m2160,2919l2137,2975,2082,3000,1557,3000,1549,3000,1540,2997,1534,2990,1527,2984,1524,2976,1524,2968,1524,2676,1524,2668,1527,2659,1534,2653,1540,2647,1549,2644,1557,2644,2079,2644,2134,2666,2160,2721,2160,2919xe" filled="f" stroked="t" strokeweight=".423pt" strokecolor="#BA6769">
                <v:path arrowok="t"/>
              </v:shape>
            </v:group>
            <v:group style="position:absolute;left:1601;top:2763;width:496;height:109" coordorigin="1601,2763" coordsize="496,109">
              <v:shape style="position:absolute;left:1601;top:2763;width:496;height:109" coordorigin="1601,2763" coordsize="496,109" path="m2040,2765l2039,2870,2040,2870,2040,2871,2051,2871,2051,2823,2090,2823,2091,2811,2051,2810,2051,2778,2096,2778,2097,2766,2040,2765xe" filled="t" fillcolor="#6B6E74" stroked="f">
                <v:path arrowok="t"/>
                <v:fill type="solid"/>
              </v:shape>
              <v:shape style="position:absolute;left:1601;top:2763;width:496;height:109" coordorigin="1601,2763" coordsize="496,109" path="m2090,2823l2051,2823,2090,2824,2090,2823xe" filled="t" fillcolor="#6B6E74" stroked="f">
                <v:path arrowok="t"/>
                <v:fill type="solid"/>
              </v:shape>
              <v:shape style="position:absolute;left:1601;top:2763;width:496;height:109" coordorigin="1601,2763" coordsize="496,109" path="m2096,2778l2051,2778,2096,2779,2096,2778xe" filled="t" fillcolor="#6B6E74" stroked="f">
                <v:path arrowok="t"/>
                <v:fill type="solid"/>
              </v:shape>
              <v:shape style="position:absolute;left:1601;top:2763;width:496;height:109" coordorigin="1601,2763" coordsize="496,109" path="m1969,2765l1968,2870,1969,2870,1969,2871,1980,2871,1980,2823,2019,2823,2019,2811,1980,2810,1980,2778,2025,2778,2025,2766,1969,2765xe" filled="t" fillcolor="#6B6E74" stroked="f">
                <v:path arrowok="t"/>
                <v:fill type="solid"/>
              </v:shape>
              <v:shape style="position:absolute;left:1601;top:2763;width:496;height:109" coordorigin="1601,2763" coordsize="496,109" path="m2019,2823l1980,2823,2019,2824,2019,2823xe" filled="t" fillcolor="#6B6E74" stroked="f">
                <v:path arrowok="t"/>
                <v:fill type="solid"/>
              </v:shape>
              <v:shape style="position:absolute;left:1601;top:2763;width:496;height:109" coordorigin="1601,2763" coordsize="496,109" path="m2025,2778l1980,2778,2025,2779,2025,2778xe" filled="t" fillcolor="#6B6E74" stroked="f">
                <v:path arrowok="t"/>
                <v:fill type="solid"/>
              </v:shape>
              <v:shape style="position:absolute;left:1601;top:2763;width:496;height:109" coordorigin="1601,2763" coordsize="496,109" path="m1922,2763l1902,2763,1892,2768,1884,2778,1876,2795,1873,2816,1873,2829,1875,2837,1878,2846,1881,2854,1886,2861,1892,2865,1899,2870,1906,2873,1921,2873,1928,2871,1934,2866,1941,2862,1942,2860,1906,2860,1899,2856,1889,2842,1886,2832,1886,2804,1889,2793,1894,2786,1900,2780,1906,2777,1942,2777,1941,2775,1929,2766,1922,2763xe" filled="t" fillcolor="#6B6E74" stroked="f">
                <v:path arrowok="t"/>
                <v:fill type="solid"/>
              </v:shape>
              <v:shape style="position:absolute;left:1601;top:2763;width:496;height:109" coordorigin="1601,2763" coordsize="496,109" path="m1942,2777l1919,2777,1924,2778,1933,2785,1941,2832,1939,2842,1934,2849,1928,2856,1922,2860,1942,2860,1946,2855,1949,2847,1953,2838,1954,2829,1954,2808,1953,2798,1949,2790,1946,2782,1942,2777xe" filled="t" fillcolor="#6B6E74" stroked="f">
                <v:path arrowok="t"/>
                <v:fill type="solid"/>
              </v:shape>
              <v:shape style="position:absolute;left:1601;top:2763;width:496;height:109" coordorigin="1601,2763" coordsize="496,109" path="m1836,2763l1827,2763,1802,2873,1812,2873,1836,2763xe" filled="t" fillcolor="#6B6E74" stroked="f">
                <v:path arrowok="t"/>
                <v:fill type="solid"/>
              </v:shape>
              <v:shape style="position:absolute;left:1601;top:2763;width:496;height:109" coordorigin="1601,2763" coordsize="496,109" path="m1695,2765l1695,2870,1695,2870,1695,2871,1706,2871,1707,2791,1721,2791,1707,2766,1695,2765xe" filled="t" fillcolor="#6B6E74" stroked="f">
                <v:path arrowok="t"/>
                <v:fill type="solid"/>
              </v:shape>
              <v:shape style="position:absolute;left:1601;top:2763;width:496;height:109" coordorigin="1601,2763" coordsize="496,109" path="m1721,2791l1707,2791,1749,2871,1761,2871,1761,2845,1750,2845,1721,2791xe" filled="t" fillcolor="#6B6E74" stroked="f">
                <v:path arrowok="t"/>
                <v:fill type="solid"/>
              </v:shape>
              <v:shape style="position:absolute;left:1601;top:2763;width:496;height:109" coordorigin="1601,2763" coordsize="496,109" path="m1751,2765l1750,2845,1761,2845,1762,2766,1751,2765xe" filled="t" fillcolor="#6B6E74" stroked="f">
                <v:path arrowok="t"/>
                <v:fill type="solid"/>
              </v:shape>
              <v:shape style="position:absolute;left:1601;top:2763;width:496;height:109" coordorigin="1601,2763" coordsize="496,109" path="m1649,2763l1629,2763,1620,2768,1612,2778,1604,2795,1601,2816,1601,2829,1633,2873,1649,2873,1656,2871,1662,2866,1668,2862,1670,2860,1633,2860,1627,2856,1616,2842,1613,2832,1613,2804,1616,2793,1622,2786,1627,2780,1634,2777,1670,2777,1669,2775,1663,2770,1656,2766,1649,2763xe" filled="t" fillcolor="#6B6E74" stroked="f">
                <v:path arrowok="t"/>
                <v:fill type="solid"/>
              </v:shape>
              <v:shape style="position:absolute;left:1601;top:2763;width:496;height:109" coordorigin="1601,2763" coordsize="496,109" path="m1670,2777l1647,2777,1652,2778,1656,2782,1660,2785,1664,2790,1666,2796,1668,2802,1669,2808,1669,2832,1667,2842,1661,2849,1656,2856,1649,2860,1670,2860,1673,2855,1677,2847,1680,2838,1682,2829,1682,2808,1680,2798,1677,2790,1674,2782,1670,2777xe" filled="t" fillcolor="#6B6E74" stroked="f">
                <v:path arrowok="t"/>
                <v:fill type="solid"/>
              </v:shape>
            </v:group>
            <v:group style="position:absolute;left:723;top:2650;width:616;height:344" coordorigin="723,2650" coordsize="616,344">
              <v:shape style="position:absolute;left:723;top:2650;width:616;height:344" coordorigin="723,2650" coordsize="616,344" path="m1339,2963l1339,2971,1336,2979,1329,2985,1323,2991,1315,2994,1307,2994,801,2994,743,2964,723,2728,725,2708,771,2658,1307,2650,1315,2650,1323,2653,1329,2659,1336,2665,1339,2673,1339,2681,1339,2963xe" filled="f" stroked="t" strokeweight=".25pt" strokecolor="#050100">
                <v:path arrowok="t"/>
              </v:shape>
            </v:group>
            <v:group style="position:absolute;left:1470;top:3288;width:539;height:259" coordorigin="1470,3288" coordsize="539,259">
              <v:shape style="position:absolute;left:1470;top:3288;width:539;height:259" coordorigin="1470,3288" coordsize="539,259" path="m1503,3288l1482,3295,1471,3314,1470,3514,1478,3535,1496,3546,1977,3547,1998,3540,2009,3521,2010,3320,2002,3300,1984,3288,1503,3288xe" filled="t" fillcolor="#D3D4D6" stroked="f">
                <v:path arrowok="t"/>
                <v:fill type="solid"/>
              </v:shape>
            </v:group>
            <v:group style="position:absolute;left:1470;top:3288;width:539;height:259" coordorigin="1470,3288" coordsize="539,259">
              <v:shape style="position:absolute;left:1470;top:3288;width:539;height:259" coordorigin="1470,3288" coordsize="539,259" path="m2010,3320l2002,3300,1984,3288,1503,3288,1482,3295,1471,3314,1470,3514,1478,3535,1496,3546,1977,3547,1998,3539,2009,3521,2010,3320xe" filled="f" stroked="t" strokeweight=".996pt" strokecolor="#BFC6CD">
                <v:path arrowok="t"/>
              </v:shape>
            </v:group>
            <v:group style="position:absolute;left:823;top:3280;width:539;height:259" coordorigin="823,3280" coordsize="539,259">
              <v:shape style="position:absolute;left:823;top:3280;width:539;height:259" coordorigin="823,3280" coordsize="539,259" path="m856,3280l835,3287,824,3306,823,3507,831,3527,849,3538,1330,3539,1351,3532,1362,3513,1363,3312,1355,3292,1337,3281,856,3280xe" filled="t" fillcolor="#D3D4D6" stroked="f">
                <v:path arrowok="t"/>
                <v:fill type="solid"/>
              </v:shape>
            </v:group>
            <v:group style="position:absolute;left:823;top:3280;width:539;height:259" coordorigin="823,3280" coordsize="539,259">
              <v:shape style="position:absolute;left:823;top:3280;width:539;height:259" coordorigin="823,3280" coordsize="539,259" path="m1363,3312l1355,3292,1337,3281,856,3280,835,3287,824,3306,823,3507,831,3527,849,3538,1330,3539,1351,3532,1362,3513,1363,3312xe" filled="f" stroked="t" strokeweight=".996pt" strokecolor="#BFC6CD">
                <v:path arrowok="t"/>
              </v:shape>
              <v:shape style="position:absolute;left:820;top:3666;width:1216;height:864" type="#_x0000_t75">
                <v:imagedata r:id="rId168" o:title=""/>
              </v:shape>
            </v:group>
            <v:group style="position:absolute;left:723;top:1333;width:516;height:385" coordorigin="723,1333" coordsize="516,385">
              <v:shape style="position:absolute;left:723;top:1333;width:516;height:385" coordorigin="723,1333" coordsize="516,385" path="m1239,1525l1219,1600,1180,1647,1126,1684,1059,1709,983,1718,957,1717,882,1703,819,1675,769,1635,729,1567,723,1529,724,1509,753,1436,797,1391,855,1358,925,1338,976,1333,1003,1334,1077,1348,1142,1376,1192,1415,1232,1482,1239,1525xe" filled="f" stroked="t" strokeweight=".698pt" strokecolor="#000000">
                <v:path arrowok="t"/>
              </v:shape>
            </v:group>
            <v:group style="position:absolute;left:848;top:2763;width:84;height:114" coordorigin="848,2763" coordsize="84,114">
              <v:shape style="position:absolute;left:848;top:2763;width:84;height:114" coordorigin="848,2763" coordsize="84,114" path="m927,2841l929,2834,930,2826,930,2817,930,2807,928,2798,925,2790,922,2781,917,2775,911,2770,904,2766,897,2763,889,2763,881,2763,874,2766,868,2770,862,2774,857,2781,853,2789,850,2798,848,2807,848,2818,848,2828,850,2837,853,2845,857,2854,862,2860,868,2865,874,2869,881,2871,889,2871,897,2871,904,2869,910,2865,916,2871,922,2875,928,2878,932,2868,927,2866,922,2863,917,2859,921,2853,925,2847,927,2841xe" filled="f" stroked="t" strokeweight=".15pt" strokecolor="#6D6E75">
                <v:path arrowok="t"/>
              </v:shape>
            </v:group>
            <v:group style="position:absolute;left:860;top:2775;width:59;height:84" coordorigin="860,2775" coordsize="59,84">
              <v:shape style="position:absolute;left:860;top:2775;width:59;height:84" coordorigin="860,2775" coordsize="59,84" path="m889,2851l893,2852,897,2854,901,2857,897,2859,893,2860,889,2860,881,2860,874,2856,868,2849,863,2841,860,2831,860,2818,860,2803,863,2793,868,2786,874,2779,881,2775,889,2775,895,2775,900,2777,905,2781,909,2784,912,2789,915,2795,917,2802,918,2809,918,2817,918,2832,915,2843,908,2851,904,2846,899,2843,892,2841,889,2851xe" filled="f" stroked="t" strokeweight=".15pt" strokecolor="#6D6E75">
                <v:path arrowok="t"/>
              </v:shape>
            </v:group>
            <v:group style="position:absolute;left:946;top:2765;width:67;height:106" coordorigin="946,2765" coordsize="67,106">
              <v:shape style="position:absolute;left:946;top:2765;width:67;height:106" coordorigin="946,2765" coordsize="67,106" path="m1002,2826l1002,2839,1000,2848,996,2852,993,2857,987,2859,978,2859,974,2859,959,2846,958,2841,957,2835,957,2826,957,2765,946,2765,946,2826,946,2837,971,2871,979,2871,988,2871,1010,2851,1012,2844,1013,2836,1013,2826,1013,2765,1002,2765,1002,2826xe" filled="f" stroked="t" strokeweight=".15pt" strokecolor="#6D6E75">
                <v:path arrowok="t"/>
              </v:shape>
            </v:group>
            <v:group style="position:absolute;left:1039;top:2764;width:2;height:107" coordorigin="1039,2764" coordsize="2,107">
              <v:shape style="position:absolute;left:1039;top:2764;width:2;height:107" coordorigin="1039,2764" coordsize="0,107" path="m1039,2764l1039,2871e" filled="f" stroked="t" strokeweight=".816pt" strokecolor="#6D6E75">
                <v:path arrowok="t"/>
              </v:shape>
            </v:group>
            <v:group style="position:absolute;left:1065;top:2765;width:64;height:104" coordorigin="1065,2765" coordsize="64,104">
              <v:shape style="position:absolute;left:1065;top:2765;width:64;height:104" coordorigin="1065,2765" coordsize="64,104" path="m1129,2870l1129,2857,1077,2857,1077,2822,1124,2822,1124,2810,1077,2810,1077,2778,1127,2778,1127,2765,1065,2765,1065,2870,1129,2870xe" filled="f" stroked="t" strokeweight=".15pt" strokecolor="#6D6E75">
                <v:path arrowok="t"/>
              </v:shape>
            </v:group>
            <v:group style="position:absolute;left:1139;top:2765;width:68;height:104" coordorigin="1139,2765" coordsize="68,104">
              <v:shape style="position:absolute;left:1139;top:2765;width:68;height:104" coordorigin="1139,2765" coordsize="68,104" path="m1178,2870l1178,2778,1206,2778,1206,2765,1139,2765,1139,2778,1167,2778,1167,2870,1178,2870xe" filled="f" stroked="t" strokeweight=".15pt" strokecolor="#6D6E75">
                <v:path arrowok="t"/>
              </v:shape>
            </v:group>
            <v:group style="position:absolute;left:487;top:113;width:2;height:4313" coordorigin="487,113" coordsize="2,4313">
              <v:shape style="position:absolute;left:487;top:113;width:2;height:4313" coordorigin="487,113" coordsize="0,4313" path="m487,113l487,4426e" filled="f" stroked="t" strokeweight=".698pt" strokecolor="#34418C">
                <v:path arrowok="t"/>
              </v:shape>
            </v:group>
            <v:group style="position:absolute;left:495;top:4432;width:352;height:2" coordorigin="495,4432" coordsize="352,2">
              <v:shape style="position:absolute;left:495;top:4432;width:352;height:2" coordorigin="495,4432" coordsize="352,0" path="m495,4432l847,4432e" filled="f" stroked="t" strokeweight=".698pt" strokecolor="#34418C">
                <v:path arrowok="t"/>
              </v:shape>
            </v:group>
            <v:group style="position:absolute;left:2612;top:81;width:674;height:462" coordorigin="2612,81" coordsize="674,462">
              <v:shape style="position:absolute;left:2612;top:81;width:674;height:462" coordorigin="2612,81" coordsize="674,462" path="m2678,81l2622,112,2612,478,2615,500,2626,519,2642,533,2662,542,3219,544,3241,540,3260,529,3275,513,3283,493,3285,147,3281,125,3271,106,3255,92,3234,83,2678,81xe" filled="t" fillcolor="#595B5E" stroked="f">
                <v:path arrowok="t"/>
                <v:fill type="solid"/>
              </v:shape>
            </v:group>
            <v:group style="position:absolute;left:2612;top:81;width:673;height:462" coordorigin="2612,81" coordsize="673,462">
              <v:shape style="position:absolute;left:2612;top:81;width:673;height:462" coordorigin="2612,81" coordsize="673,462" path="m2678,81l2622,112,2612,415,2612,480,2642,533,3219,544,3241,540,3260,529,3275,513,3283,493,3285,194,3285,146,3255,92,2678,81xe" filled="t" fillcolor="#595B5E" stroked="f">
                <v:path arrowok="t"/>
                <v:fill type="solid"/>
              </v:shape>
            </v:group>
            <v:group style="position:absolute;left:2612;top:82;width:673;height:462" coordorigin="2612,82" coordsize="673,462">
              <v:shape style="position:absolute;left:2612;top:82;width:673;height:462" coordorigin="2612,82" coordsize="673,462" path="m2768,82l2677,82,2656,85,2637,96,2622,112,2613,132,2612,467,2612,483,2646,536,3219,544,3241,540,3260,529,3275,514,3283,494,3285,142,3280,121,3268,103,3251,89,3230,82,2768,82xe" filled="t" fillcolor="#595B5E" stroked="f">
                <v:path arrowok="t"/>
                <v:fill type="solid"/>
              </v:shape>
            </v:group>
            <v:group style="position:absolute;left:2612;top:81;width:674;height:462" coordorigin="2612,81" coordsize="674,462">
              <v:shape style="position:absolute;left:2612;top:81;width:674;height:462" coordorigin="2612,81" coordsize="674,462" path="m2678,81l2622,112,2612,478,2615,500,2626,519,2642,533,2662,542,3219,544,3241,540,3260,529,3275,513,3283,493,3285,147,3281,125,3271,106,3255,92,3234,83,2678,81xe" filled="t" fillcolor="#C3C3C4" stroked="f">
                <v:path arrowok="t"/>
                <v:fill type="solid"/>
              </v:shape>
            </v:group>
            <v:group style="position:absolute;left:2612;top:81;width:674;height:462" coordorigin="2612,81" coordsize="674,462">
              <v:shape style="position:absolute;left:2612;top:81;width:674;height:462" coordorigin="2612,81" coordsize="674,462" path="m3285,147l3255,92,2678,81,2655,85,2636,96,2622,112,2613,132,2612,478,2615,500,2626,519,2642,533,2662,542,3219,544,3241,540,3260,529,3275,513,3283,493,3285,147xe" filled="f" stroked="t" strokeweight=".423pt" strokecolor="#A0A3A8">
                <v:path arrowok="t"/>
              </v:shape>
            </v:group>
            <v:group style="position:absolute;left:2710;top:233;width:486;height:161" coordorigin="2710,233" coordsize="486,161">
              <v:shape style="position:absolute;left:2710;top:233;width:486;height:161" coordorigin="2710,233" coordsize="486,161" path="m3111,233l3110,390,3111,390,3111,392,3124,392,3125,321,3164,321,3162,320,3171,318,3177,313,3181,306,3183,302,3125,302,3125,252,3183,252,3181,246,3177,240,3173,238,3168,234,3161,233,3111,233xe" filled="t" fillcolor="#595B5E" stroked="f">
                <v:path arrowok="t"/>
                <v:fill type="solid"/>
              </v:shape>
              <v:shape style="position:absolute;left:2710;top:233;width:486;height:161" coordorigin="2710,233" coordsize="486,161" path="m3164,321l3125,321,3138,322,3141,322,3143,323,3144,323,3146,324,3148,325,3150,327,3151,329,3177,391,3194,392,3196,392,3175,339,3172,332,3168,327,3167,324,3165,322,3164,321xe" filled="t" fillcolor="#595B5E" stroked="f">
                <v:path arrowok="t"/>
                <v:fill type="solid"/>
              </v:shape>
              <v:shape style="position:absolute;left:2710;top:233;width:486;height:161" coordorigin="2710,233" coordsize="486,161" path="m3183,252l3126,252,3153,253,3160,253,3164,255,3170,264,3172,270,3172,282,3156,302,3183,302,3185,298,3187,288,3187,268,3186,260,3183,252xe" filled="t" fillcolor="#595B5E" stroked="f">
                <v:path arrowok="t"/>
                <v:fill type="solid"/>
              </v:shape>
              <v:shape style="position:absolute;left:2710;top:233;width:486;height:161" coordorigin="2710,233" coordsize="486,161" path="m3024,233l3023,390,3024,390,3024,392,3094,392,3095,372,3036,371,3038,319,3088,319,3090,301,3036,299,3038,253,3092,253,3093,234,3024,233xe" filled="t" fillcolor="#595B5E" stroked="f">
                <v:path arrowok="t"/>
                <v:fill type="solid"/>
              </v:shape>
              <v:shape style="position:absolute;left:2710;top:233;width:486;height:161" coordorigin="2710,233" coordsize="486,161" path="m3088,319l3038,319,3088,320,3088,319xe" filled="t" fillcolor="#595B5E" stroked="f">
                <v:path arrowok="t"/>
                <v:fill type="solid"/>
              </v:shape>
              <v:shape style="position:absolute;left:2710;top:233;width:486;height:161" coordorigin="2710,233" coordsize="486,161" path="m3092,253l3038,253,3092,254,3092,253xe" filled="t" fillcolor="#595B5E" stroked="f">
                <v:path arrowok="t"/>
                <v:fill type="solid"/>
              </v:shape>
              <v:shape style="position:absolute;left:2710;top:233;width:486;height:161" coordorigin="2710,233" coordsize="486,161" path="m2930,390l2917,390,2917,392,2929,392,2930,390xe" filled="t" fillcolor="#595B5E" stroked="f">
                <v:path arrowok="t"/>
                <v:fill type="solid"/>
              </v:shape>
              <v:shape style="position:absolute;left:2710;top:233;width:486;height:161" coordorigin="2710,233" coordsize="486,161" path="m2966,262l2952,262,2952,265,2953,269,2973,391,2987,392,2993,357,2981,357,2978,338,2975,317,2966,262xe" filled="t" fillcolor="#595B5E" stroked="f">
                <v:path arrowok="t"/>
                <v:fill type="solid"/>
              </v:shape>
              <v:shape style="position:absolute;left:2710;top:233;width:486;height:161" coordorigin="2710,233" coordsize="486,161" path="m2892,233l2890,233,2915,391,2917,390,2930,390,2935,358,2923,358,2921,344,2906,234,2892,233xe" filled="t" fillcolor="#595B5E" stroked="f">
                <v:path arrowok="t"/>
                <v:fill type="solid"/>
              </v:shape>
              <v:shape style="position:absolute;left:2710;top:233;width:486;height:161" coordorigin="2710,233" coordsize="486,161" path="m2945,233l2926,340,2923,358,2935,358,2952,265,2952,262,2966,262,2961,234,2945,233xe" filled="t" fillcolor="#595B5E" stroked="f">
                <v:path arrowok="t"/>
                <v:fill type="solid"/>
              </v:shape>
              <v:shape style="position:absolute;left:2710;top:233;width:486;height:161" coordorigin="2710,233" coordsize="486,161" path="m3014,233l3000,233,2984,334,2981,350,2981,357,2993,357,3014,233xe" filled="t" fillcolor="#595B5E" stroked="f">
                <v:path arrowok="t"/>
                <v:fill type="solid"/>
              </v:shape>
              <v:shape style="position:absolute;left:2710;top:233;width:486;height:161" coordorigin="2710,233" coordsize="486,161" path="m2849,230l2840,230,2821,236,2807,253,2800,269,2795,288,2794,310,2795,332,2822,391,2830,394,2848,394,2856,391,2871,378,2873,374,2831,374,2824,369,2818,359,2812,342,2809,321,2810,294,2814,275,2824,255,2832,251,2873,251,2871,248,2864,241,2857,234,2849,230xe" filled="t" fillcolor="#595B5E" stroked="f">
                <v:path arrowok="t"/>
                <v:fill type="solid"/>
              </v:shape>
              <v:shape style="position:absolute;left:2710;top:233;width:486;height:161" coordorigin="2710,233" coordsize="486,161" path="m2873,251l2846,251,2851,253,2860,263,2864,270,2866,280,2869,289,2870,300,2870,313,2848,374,2873,374,2876,368,2880,355,2884,337,2886,316,2885,294,2882,275,2877,258,2873,251xe" filled="t" fillcolor="#595B5E" stroked="f">
                <v:path arrowok="t"/>
                <v:fill type="solid"/>
              </v:shape>
              <v:shape style="position:absolute;left:2710;top:233;width:486;height:161" coordorigin="2710,233" coordsize="486,161" path="m2711,233l2710,390,2711,390,2711,392,2724,392,2725,327,2764,327,2771,324,2776,314,2780,307,2725,307,2725,253,2780,253,2779,251,2761,235,2758,234,2753,233,2711,233xe" filled="t" fillcolor="#595B5E" stroked="f">
                <v:path arrowok="t"/>
                <v:fill type="solid"/>
              </v:shape>
              <v:shape style="position:absolute;left:2710;top:233;width:486;height:161" coordorigin="2710,233" coordsize="486,161" path="m2764,327l2725,327,2748,328,2761,328,2764,327xe" filled="t" fillcolor="#595B5E" stroked="f">
                <v:path arrowok="t"/>
                <v:fill type="solid"/>
              </v:shape>
              <v:shape style="position:absolute;left:2710;top:233;width:486;height:161" coordorigin="2710,233" coordsize="486,161" path="m2780,253l2725,253,2748,254,2753,254,2757,255,2762,257,2764,259,2766,264,2768,268,2769,274,2769,289,2767,296,2764,300,2761,305,2756,307,2780,307,2782,304,2784,293,2784,272,2783,264,2780,253xe" filled="t" fillcolor="#595B5E" stroked="f">
                <v:path arrowok="t"/>
                <v:fill type="solid"/>
              </v:shape>
            </v:group>
            <v:group style="position:absolute;left:3104;top:418;width:506;height:465" coordorigin="3104,418" coordsize="506,465">
              <v:shape style="position:absolute;left:3104;top:418;width:506;height:465" coordorigin="3104,418" coordsize="506,465" path="m3196,659l3174,662,3156,668,3147,678,3155,695,3169,709,3188,722,3207,734,3223,745,3283,797,3337,833,3414,846,3423,846,3421,854,3422,870,3430,882,3444,879,3504,856,3553,817,3594,766,3610,725,3610,712,3605,701,3593,695,3574,694,3570,688,3566,673,3566,668,3268,668,3238,662,3219,659,3196,659xe" filled="t" fillcolor="#41529A" stroked="f">
                <v:path arrowok="t"/>
                <v:fill type="solid"/>
              </v:shape>
              <v:shape style="position:absolute;left:3104;top:418;width:506;height:465" coordorigin="3104,418" coordsize="506,465" path="m3122,418l3106,440,3104,459,3107,473,3110,479,3264,666,3268,668,3566,668,3555,602,3281,553,3164,433,3158,428,3142,420,3122,418xe" filled="t" fillcolor="#41529A" stroked="f">
                <v:path arrowok="t"/>
                <v:fill type="solid"/>
              </v:shape>
              <v:shape style="position:absolute;left:3104;top:418;width:506;height:465" coordorigin="3104,418" coordsize="506,465" path="m3317,509l3303,510,3292,516,3284,530,3281,553,3528,553,3526,550,3516,535,3506,521,3352,521,3349,520,3341,516,3330,512,3317,509xe" filled="t" fillcolor="#41529A" stroked="f">
                <v:path arrowok="t"/>
                <v:fill type="solid"/>
              </v:shape>
              <v:shape style="position:absolute;left:3104;top:418;width:506;height:465" coordorigin="3104,418" coordsize="506,465" path="m3377,474l3365,476,3356,483,3351,497,3352,521,3506,521,3505,520,3410,481,3402,479,3390,476,3377,474xe" filled="t" fillcolor="#41529A" stroked="f">
                <v:path arrowok="t"/>
                <v:fill type="solid"/>
              </v:shape>
              <v:shape style="position:absolute;left:3104;top:418;width:506;height:465" coordorigin="3104,418" coordsize="506,465" path="m3439,464l3429,465,3421,470,3414,480,3410,481,3469,481,3460,473,3449,467,3439,464xe" filled="t" fillcolor="#41529A" stroked="f">
                <v:path arrowok="t"/>
                <v:fill type="solid"/>
              </v:shape>
            </v:group>
            <v:group style="position:absolute;left:495;top:106;width:2106;height:2" coordorigin="495,106" coordsize="2106,2">
              <v:shape style="position:absolute;left:495;top:106;width:2106;height:2" coordorigin="495,106" coordsize="2106,0" path="m495,106l2601,106e" filled="f" stroked="t" strokeweight=".698pt" strokecolor="#34418C">
                <v:path arrowok="t"/>
              </v:shape>
            </v:group>
            <v:group style="position:absolute;left:3585;top:4502;width:538;height:286" coordorigin="3585,4502" coordsize="538,286">
              <v:shape style="position:absolute;left:3585;top:4502;width:538;height:286" coordorigin="3585,4502" coordsize="538,286" path="m4053,4502l3634,4505,3588,4549,3585,4572,3588,4739,3598,4758,3613,4774,3632,4784,3655,4788,4074,4785,4094,4775,4109,4760,4119,4740,4123,4718,4120,4551,4110,4531,4095,4516,4076,4506,4053,4502xe" filled="t" fillcolor="#A8ACB3" stroked="f">
                <v:path arrowok="t"/>
                <v:fill type="solid"/>
              </v:shape>
            </v:group>
            <v:group style="position:absolute;left:3652;top:4588;width:60;height:104" coordorigin="3652,4588" coordsize="60,104">
              <v:shape style="position:absolute;left:3652;top:4588;width:60;height:104" coordorigin="3652,4588" coordsize="60,104" path="m3662,4692l3662,4650,3682,4650,3693,4650,3701,4647,3705,4641,3709,4635,3712,4627,3712,4618,3712,4613,3703,4594,3700,4591,3697,4590,3693,4589,3691,4588,3687,4588,3681,4588,3652,4588,3652,4692,3662,4692xe" filled="f" stroked="t" strokeweight=".113pt" strokecolor="#595B5E">
                <v:path arrowok="t"/>
              </v:shape>
            </v:group>
            <v:group style="position:absolute;left:3662;top:4600;width:39;height:37" coordorigin="3662,4600" coordsize="39,37">
              <v:shape style="position:absolute;left:3662;top:4600;width:39;height:37" coordorigin="3662,4600" coordsize="39,37" path="m3662,4600l3682,4600,3687,4600,3690,4601,3692,4601,3695,4602,3697,4604,3698,4607,3700,4611,3701,4614,3701,4619,3701,4625,3699,4629,3697,4633,3694,4636,3689,4638,3683,4638,3662,4638,3662,4600xe" filled="f" stroked="t" strokeweight=".113pt" strokecolor="#595B5E">
                <v:path arrowok="t"/>
              </v:shape>
            </v:group>
            <v:group style="position:absolute;left:3721;top:4586;width:75;height:108" coordorigin="3721,4586" coordsize="75,108">
              <v:shape style="position:absolute;left:3721;top:4586;width:75;height:108" coordorigin="3721,4586" coordsize="75,108" path="m3726,4667l3729,4676,3733,4682,3739,4687,3745,4692,3752,4694,3759,4694,3766,4694,3772,4692,3778,4688,3784,4683,3788,4677,3791,4669,3795,4660,3796,4651,3796,4640,3796,4630,3795,4620,3792,4612,3789,4604,3784,4598,3778,4593,3773,4589,3766,4586,3759,4586,3748,4586,3721,4651,3723,4659,3726,4667xe" filled="f" stroked="t" strokeweight=".113pt" strokecolor="#595B5E">
                <v:path arrowok="t"/>
              </v:shape>
            </v:group>
            <v:group style="position:absolute;left:3732;top:4598;width:53;height:84" coordorigin="3732,4598" coordsize="53,84">
              <v:shape style="position:absolute;left:3732;top:4598;width:53;height:84" coordorigin="3732,4598" coordsize="53,84" path="m3740,4608l3745,4601,3752,4598,3759,4598,3764,4598,3782,4618,3785,4624,3786,4632,3786,4640,3786,4654,3783,4664,3778,4671,3773,4679,3767,4682,3759,4682,3751,4682,3745,4679,3740,4671,3735,4664,3732,4654,3732,4642,3732,4626,3735,4615,3740,4608xe" filled="f" stroked="t" strokeweight=".113pt" strokecolor="#595B5E">
                <v:path arrowok="t"/>
              </v:shape>
            </v:group>
            <v:group style="position:absolute;left:3802;top:4588;width:100;height:104" coordorigin="3802,4588" coordsize="100,104">
              <v:shape style="position:absolute;left:3802;top:4588;width:100;height:104" coordorigin="3802,4588" coordsize="100,104" path="m3834,4692l3850,4613,3851,4609,3852,4605,3853,4601,3853,4602,3854,4606,3855,4613,3871,4692,3881,4692,3903,4588,3892,4588,3880,4655,3879,4663,3877,4671,3876,4678,3875,4666,3873,4654,3870,4641,3859,4588,3847,4588,3832,4658,3831,4660,3830,4666,3828,4678,3827,4671,3826,4663,3825,4656,3813,4588,3802,4588,3823,4692,3834,4692xe" filled="f" stroked="t" strokeweight=".113pt" strokecolor="#595B5E">
                <v:path arrowok="t"/>
              </v:shape>
            </v:group>
            <v:group style="position:absolute;left:3913;top:4588;width:58;height:104" coordorigin="3913,4588" coordsize="58,104">
              <v:shape style="position:absolute;left:3913;top:4588;width:58;height:104" coordorigin="3913,4588" coordsize="58,104" path="m3971,4692l3971,4680,3923,4680,3923,4644,3966,4644,3966,4632,3923,4632,3923,4600,3969,4600,3969,4588,3913,4588,3913,4692,3971,4692xe" filled="f" stroked="t" strokeweight=".113pt" strokecolor="#595B5E">
                <v:path arrowok="t"/>
              </v:shape>
            </v:group>
            <v:group style="position:absolute;left:3985;top:4588;width:69;height:104" coordorigin="3985,4588" coordsize="69,104">
              <v:shape style="position:absolute;left:3985;top:4588;width:69;height:104" coordorigin="3985,4588" coordsize="69,104" path="m3996,4692l3996,4646,4008,4646,4010,4646,4012,4646,4013,4646,4015,4647,4017,4648,4018,4649,4020,4651,4021,4653,4023,4656,4025,4659,4028,4664,4031,4671,4041,4692,4054,4692,4041,4664,4038,4658,4035,4654,4032,4650,4031,4648,4029,4647,4026,4645,4033,4643,4039,4640,4042,4635,4046,4630,4048,4624,4048,4616,4048,4611,4047,4605,4045,4601,4042,4596,4039,4593,4036,4591,4032,4589,4027,4588,4020,4588,3985,4588,3985,4692,3996,4692xe" filled="f" stroked="t" strokeweight=".113pt" strokecolor="#595B5E">
                <v:path arrowok="t"/>
              </v:shape>
            </v:group>
            <v:group style="position:absolute;left:3996;top:4600;width:41;height:34" coordorigin="3996,4600" coordsize="41,34">
              <v:shape style="position:absolute;left:3996;top:4600;width:41;height:34" coordorigin="3996,4600" coordsize="41,34" path="m3996,4600l4020,4600,4026,4600,4030,4601,4033,4604,4036,4608,4037,4612,4037,4616,4037,4620,4029,4632,4026,4633,4023,4634,4018,4634,3996,4634,3996,4600xe" filled="f" stroked="t" strokeweight=".113pt" strokecolor="#595B5E">
                <v:path arrowok="t"/>
              </v:shape>
            </v:group>
            <w10:wrap type="none"/>
          </v:group>
        </w:pict>
      </w:r>
      <w:r>
        <w:rPr/>
        <w:pict>
          <v:shape style="position:absolute;margin-left:38.082001pt;margin-top:14.49262pt;width:68.508pt;height:100.766pt;mso-position-horizontal-relative:page;mso-position-vertical-relative:paragraph;z-index:-7951" type="#_x0000_t202" filled="f" stroked="f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/>
                  <w:tr>
                    <w:trPr>
                      <w:trHeight w:val="1633" w:hRule="exact"/>
                    </w:trPr>
                    <w:tc>
                      <w:tcPr>
                        <w:tcW w:w="439" w:type="dxa"/>
                        <w:vMerge w:val="restart"/>
                        <w:tcBorders>
                          <w:top w:val="single" w:sz="2" w:space="0" w:color="050100"/>
                          <w:left w:val="single" w:sz="2" w:space="0" w:color="050100"/>
                          <w:right w:val="single" w:sz="5" w:space="0" w:color="595B5E"/>
                        </w:tcBorders>
                      </w:tcPr>
                      <w:p>
                        <w:pPr>
                          <w:pStyle w:val="TableParagraph"/>
                          <w:spacing w:line="160" w:lineRule="exact" w:before="9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ind w:left="62" w:right="0"/>
                          <w:jc w:val="left"/>
                          <w:rPr>
                            <w:rFonts w:ascii="Arial" w:hAnsi="Arial" w:cs="Arial" w:eastAsia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595B5E"/>
                            <w:spacing w:val="0"/>
                            <w:w w:val="75"/>
                            <w:sz w:val="11"/>
                            <w:szCs w:val="11"/>
                          </w:rPr>
                          <w:t>POWER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11"/>
                            <w:szCs w:val="11"/>
                          </w:rPr>
                        </w:r>
                      </w:p>
                    </w:tc>
                    <w:tc>
                      <w:tcPr>
                        <w:tcW w:w="924" w:type="dxa"/>
                        <w:tcBorders>
                          <w:top w:val="single" w:sz="2" w:space="0" w:color="050100"/>
                          <w:left w:val="single" w:sz="5" w:space="0" w:color="595B5E"/>
                          <w:bottom w:val="single" w:sz="5" w:space="0" w:color="595B5E"/>
                          <w:right w:val="single" w:sz="2" w:space="0" w:color="050100"/>
                        </w:tcBorders>
                      </w:tcPr>
                      <w:p>
                        <w:pPr>
                          <w:pStyle w:val="TableParagraph"/>
                          <w:spacing w:line="100" w:lineRule="exact" w:before="2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ind w:right="42"/>
                          <w:jc w:val="right"/>
                          <w:rPr>
                            <w:rFonts w:ascii="Arial" w:hAnsi="Arial" w:cs="Arial" w:eastAsia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FFFFFF"/>
                            <w:spacing w:val="0"/>
                            <w:w w:val="60"/>
                            <w:sz w:val="12"/>
                            <w:szCs w:val="12"/>
                          </w:rPr>
                          <w:t>AU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FFFFFF"/>
                            <w:spacing w:val="-2"/>
                            <w:w w:val="60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FFFFFF"/>
                            <w:spacing w:val="0"/>
                            <w:w w:val="60"/>
                            <w:sz w:val="12"/>
                            <w:szCs w:val="12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12"/>
                            <w:szCs w:val="12"/>
                          </w:rPr>
                        </w:r>
                      </w:p>
                    </w:tc>
                  </w:tr>
                  <w:tr>
                    <w:trPr>
                      <w:trHeight w:val="378" w:hRule="exact"/>
                    </w:trPr>
                    <w:tc>
                      <w:tcPr>
                        <w:tcW w:w="439" w:type="dxa"/>
                        <w:vMerge/>
                        <w:tcBorders>
                          <w:left w:val="single" w:sz="2" w:space="0" w:color="050100"/>
                          <w:bottom w:val="single" w:sz="2" w:space="0" w:color="050100"/>
                          <w:right w:val="single" w:sz="5" w:space="0" w:color="595B5E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924" w:type="dxa"/>
                        <w:tcBorders>
                          <w:top w:val="single" w:sz="5" w:space="0" w:color="595B5E"/>
                          <w:left w:val="single" w:sz="5" w:space="0" w:color="595B5E"/>
                          <w:bottom w:val="single" w:sz="2" w:space="0" w:color="050100"/>
                          <w:right w:val="single" w:sz="2" w:space="0" w:color="050100"/>
                        </w:tcBorders>
                      </w:tcPr>
                      <w:p>
                        <w:pPr>
                          <w:pStyle w:val="TableParagraph"/>
                          <w:spacing w:before="91"/>
                          <w:ind w:left="19" w:right="0"/>
                          <w:jc w:val="left"/>
                          <w:rPr>
                            <w:rFonts w:ascii="Arial" w:hAnsi="Arial" w:cs="Arial" w:eastAsia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595B5E"/>
                            <w:spacing w:val="0"/>
                            <w:w w:val="85"/>
                            <w:sz w:val="11"/>
                            <w:szCs w:val="11"/>
                          </w:rPr>
                          <w:t>AM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11"/>
                            <w:szCs w:val="11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b/>
          <w:bCs/>
          <w:color w:val="898C8E"/>
          <w:w w:val="107"/>
          <w:sz w:val="39"/>
          <w:szCs w:val="39"/>
        </w:rPr>
      </w:r>
      <w:r>
        <w:rPr>
          <w:rFonts w:ascii="Arial" w:hAnsi="Arial" w:cs="Arial" w:eastAsia="Arial"/>
          <w:b/>
          <w:bCs/>
          <w:emboss/>
          <w:color w:val="898C8E"/>
          <w:spacing w:val="0"/>
          <w:w w:val="105"/>
          <w:sz w:val="39"/>
          <w:szCs w:val="39"/>
        </w:rPr>
        <w:t>1</w:t>
      </w:r>
      <w:r>
        <w:rPr>
          <w:rFonts w:ascii="Arial" w:hAnsi="Arial" w:cs="Arial" w:eastAsia="Arial"/>
          <w:b/>
          <w:bCs/>
          <w:shadow w:val="0"/>
          <w:color w:val="898C8E"/>
          <w:spacing w:val="0"/>
          <w:w w:val="107"/>
          <w:sz w:val="39"/>
          <w:szCs w:val="39"/>
        </w:rPr>
      </w:r>
      <w:r>
        <w:rPr>
          <w:rFonts w:ascii="Arial" w:hAnsi="Arial" w:cs="Arial" w:eastAsia="Arial"/>
          <w:b w:val="0"/>
          <w:bCs w:val="0"/>
          <w:shadow w:val="0"/>
          <w:color w:val="000000"/>
          <w:spacing w:val="0"/>
          <w:w w:val="100"/>
          <w:sz w:val="39"/>
          <w:szCs w:val="3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line="256" w:lineRule="exact"/>
        <w:ind w:left="2324" w:right="2522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можете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использовать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эту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функцию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необходимости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5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line="256" w:lineRule="exact"/>
        <w:ind w:left="95" w:right="637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Выберите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желаемый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режим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работы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56" w:lineRule="exact"/>
        <w:ind w:left="611" w:right="197" w:hanging="0"/>
        <w:jc w:val="both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Выберите</w:t>
      </w:r>
      <w:r>
        <w:rPr>
          <w:rFonts w:ascii="Calibri" w:hAnsi="Calibri" w:cs="Calibri" w:eastAsia="Calibri"/>
          <w:b w:val="0"/>
          <w:bCs w:val="0"/>
          <w:color w:val="000001"/>
          <w:spacing w:val="3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желаемое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время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включения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таймеру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after="0" w:line="256" w:lineRule="exact"/>
        <w:jc w:val="both"/>
        <w:rPr>
          <w:rFonts w:ascii="Calibri" w:hAnsi="Calibri" w:cs="Calibri" w:eastAsia="Calibri"/>
          <w:sz w:val="25"/>
          <w:szCs w:val="25"/>
        </w:rPr>
        <w:sectPr>
          <w:type w:val="continuous"/>
          <w:pgSz w:w="11906" w:h="16840"/>
          <w:pgMar w:top="1580" w:bottom="0" w:left="240" w:right="300"/>
          <w:cols w:num="2" w:equalWidth="0">
            <w:col w:w="8213" w:space="40"/>
            <w:col w:w="3113"/>
          </w:cols>
        </w:sectPr>
      </w:pPr>
    </w:p>
    <w:p>
      <w:pPr>
        <w:spacing w:line="100" w:lineRule="exact" w:before="1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603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color w:val="6D6E75"/>
          <w:spacing w:val="0"/>
          <w:w w:val="85"/>
          <w:sz w:val="14"/>
          <w:szCs w:val="14"/>
        </w:rPr>
        <w:t>QUIET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270" w:lineRule="exact"/>
        <w:ind w:left="603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быстрого</w:t>
      </w:r>
      <w:r>
        <w:rPr>
          <w:rFonts w:ascii="Calibri" w:hAnsi="Calibri" w:cs="Calibri" w:eastAsia="Calibri"/>
          <w:b w:val="0"/>
          <w:bCs w:val="0"/>
          <w:color w:val="000001"/>
          <w:spacing w:val="4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охлаждения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tabs>
          <w:tab w:pos="1250" w:val="left" w:leader="none"/>
          <w:tab w:pos="2334" w:val="left" w:leader="none"/>
          <w:tab w:pos="3483" w:val="left" w:leader="none"/>
        </w:tabs>
        <w:spacing w:line="256" w:lineRule="exact"/>
        <w:ind w:left="603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каждом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нажатии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этой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tabs>
          <w:tab w:pos="2092" w:val="left" w:leader="none"/>
          <w:tab w:pos="3061" w:val="left" w:leader="none"/>
        </w:tabs>
        <w:spacing w:line="256" w:lineRule="exact"/>
        <w:ind w:left="603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253.641006pt;margin-top:11.041425pt;width:27.91pt;height:15.285pt;mso-position-horizontal-relative:page;mso-position-vertical-relative:paragraph;z-index:-7960" coordorigin="5073,221" coordsize="558,306">
            <v:group style="position:absolute;left:5083;top:231;width:538;height:286" coordorigin="5083,231" coordsize="538,286">
              <v:shape style="position:absolute;left:5083;top:231;width:538;height:286" coordorigin="5083,231" coordsize="538,286" path="m5551,231l5132,234,5086,278,5083,301,5086,468,5096,487,5111,503,5130,513,5153,517,5572,513,5592,504,5607,489,5617,469,5621,447,5618,280,5608,260,5593,245,5574,234,5551,231xe" filled="t" fillcolor="#A8ACB3" stroked="f">
                <v:path arrowok="t"/>
                <v:fill type="solid"/>
              </v:shape>
            </v:group>
            <v:group style="position:absolute;left:5150;top:317;width:60;height:104" coordorigin="5150,317" coordsize="60,104">
              <v:shape style="position:absolute;left:5150;top:317;width:60;height:104" coordorigin="5150,317" coordsize="60,104" path="m5160,421l5160,379,5180,379,5191,379,5199,376,5203,370,5207,363,5210,356,5210,347,5210,342,5209,337,5207,333,5206,329,5204,325,5201,323,5198,320,5195,319,5191,318,5189,317,5185,317,5179,317,5150,317,5150,421,5160,421xe" filled="f" stroked="t" strokeweight=".113pt" strokecolor="#595B5E">
                <v:path arrowok="t"/>
              </v:shape>
            </v:group>
            <v:group style="position:absolute;left:5160;top:329;width:39;height:37" coordorigin="5160,329" coordsize="39,37">
              <v:shape style="position:absolute;left:5160;top:329;width:39;height:37" coordorigin="5160,329" coordsize="39,37" path="m5160,329l5180,329,5185,329,5188,330,5199,343,5199,347,5199,354,5197,358,5195,362,5192,365,5187,366,5180,366,5160,366,5160,329xe" filled="f" stroked="t" strokeweight=".113pt" strokecolor="#595B5E">
                <v:path arrowok="t"/>
              </v:shape>
            </v:group>
            <v:group style="position:absolute;left:5220;top:315;width:75;height:108" coordorigin="5220,315" coordsize="75,108">
              <v:shape style="position:absolute;left:5220;top:315;width:75;height:108" coordorigin="5220,315" coordsize="75,108" path="m5224,396l5227,404,5231,411,5237,416,5243,420,5250,423,5257,423,5264,423,5270,421,5276,416,5282,412,5286,406,5289,397,5293,389,5294,380,5294,369,5294,359,5293,349,5290,341,5287,333,5282,327,5276,322,5271,317,5264,315,5257,315,5246,315,5220,379,5221,388,5224,396xe" filled="f" stroked="t" strokeweight=".113pt" strokecolor="#595B5E">
                <v:path arrowok="t"/>
              </v:shape>
            </v:group>
            <v:group style="position:absolute;left:5230;top:327;width:53;height:84" coordorigin="5230,327" coordsize="53,84">
              <v:shape style="position:absolute;left:5230;top:327;width:53;height:84" coordorigin="5230,327" coordsize="53,84" path="m5238,337l5243,330,5250,327,5257,327,5262,327,5280,347,5283,353,5284,361,5284,369,5284,382,5281,393,5276,400,5271,407,5265,411,5257,411,5249,411,5243,407,5238,400,5233,393,5230,383,5230,371,5230,355,5233,344,5238,337xe" filled="f" stroked="t" strokeweight=".113pt" strokecolor="#595B5E">
                <v:path arrowok="t"/>
              </v:shape>
            </v:group>
            <v:group style="position:absolute;left:5300;top:317;width:100;height:104" coordorigin="5300,317" coordsize="100,104">
              <v:shape style="position:absolute;left:5300;top:317;width:100;height:104" coordorigin="5300,317" coordsize="100,104" path="m5332,421l5348,342,5349,338,5350,334,5351,330,5351,331,5352,335,5353,342,5369,421,5379,421,5401,317,5390,317,5378,384,5377,392,5375,400,5374,407,5373,395,5371,383,5368,370,5357,317,5345,317,5330,387,5329,389,5328,395,5326,407,5325,399,5324,392,5323,385,5311,317,5300,317,5321,421,5332,421xe" filled="f" stroked="t" strokeweight=".113pt" strokecolor="#595B5E">
                <v:path arrowok="t"/>
              </v:shape>
            </v:group>
            <v:group style="position:absolute;left:5411;top:317;width:58;height:104" coordorigin="5411,317" coordsize="58,104">
              <v:shape style="position:absolute;left:5411;top:317;width:58;height:104" coordorigin="5411,317" coordsize="58,104" path="m5469,421l5469,409,5421,409,5421,373,5464,373,5464,361,5421,361,5421,329,5467,329,5467,317,5411,317,5411,421,5469,421xe" filled="f" stroked="t" strokeweight=".113pt" strokecolor="#595B5E">
                <v:path arrowok="t"/>
              </v:shape>
            </v:group>
            <v:group style="position:absolute;left:5483;top:317;width:69;height:104" coordorigin="5483,317" coordsize="69,104">
              <v:shape style="position:absolute;left:5483;top:317;width:69;height:104" coordorigin="5483,317" coordsize="69,104" path="m5494,421l5494,375,5506,375,5508,375,5521,385,5523,388,5526,393,5529,399,5539,421,5552,421,5539,393,5536,387,5533,383,5530,379,5529,377,5526,375,5524,374,5531,372,5537,369,5540,364,5544,359,5546,353,5546,345,5546,340,5545,334,5543,330,5540,325,5537,322,5534,320,5530,318,5525,317,5518,317,5483,317,5483,421,5494,421xe" filled="f" stroked="t" strokeweight=".113pt" strokecolor="#595B5E">
                <v:path arrowok="t"/>
              </v:shape>
            </v:group>
            <v:group style="position:absolute;left:5494;top:328;width:41;height:34" coordorigin="5494,328" coordsize="41,34">
              <v:shape style="position:absolute;left:5494;top:328;width:41;height:34" coordorigin="5494,328" coordsize="41,34" path="m5494,328l5518,328,5524,328,5528,330,5531,333,5534,336,5535,340,5535,345,5535,349,5521,363,5516,363,5494,363,5494,328xe" filled="f" stroked="t" strokeweight=".113pt" strokecolor="#595B5E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кнопки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дисплее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tabs>
          <w:tab w:pos="3830" w:val="left" w:leader="none"/>
        </w:tabs>
        <w:spacing w:line="256" w:lineRule="exact"/>
        <w:ind w:left="603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отображается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символ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603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кондиционер</w:t>
      </w:r>
      <w:r>
        <w:rPr>
          <w:rFonts w:ascii="Calibri" w:hAnsi="Calibri" w:cs="Calibri" w:eastAsia="Calibri"/>
          <w:b w:val="0"/>
          <w:bCs w:val="0"/>
          <w:color w:val="000001"/>
          <w:spacing w:val="4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начинает</w:t>
      </w:r>
      <w:r>
        <w:rPr>
          <w:rFonts w:ascii="Calibri" w:hAnsi="Calibri" w:cs="Calibri" w:eastAsia="Calibri"/>
          <w:b w:val="0"/>
          <w:bCs w:val="0"/>
          <w:color w:val="000001"/>
          <w:spacing w:val="4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работу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tabs>
          <w:tab w:pos="1198" w:val="left" w:leader="none"/>
          <w:tab w:pos="2547" w:val="left" w:leader="none"/>
        </w:tabs>
        <w:spacing w:line="256" w:lineRule="exact"/>
        <w:ind w:left="603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режиме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повышенной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4" w:lineRule="exact"/>
        <w:ind w:left="603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производительности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7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460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color w:val="6D6E75"/>
          <w:spacing w:val="0"/>
          <w:w w:val="85"/>
          <w:sz w:val="14"/>
          <w:szCs w:val="14"/>
        </w:rPr>
        <w:t>QUIET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120" w:lineRule="exact" w:before="8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23" w:lineRule="exact"/>
        <w:ind w:left="179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595B5E"/>
          <w:spacing w:val="0"/>
          <w:w w:val="75"/>
          <w:sz w:val="11"/>
          <w:szCs w:val="11"/>
        </w:rPr>
        <w:t>TIMER</w:t>
      </w:r>
      <w:r>
        <w:rPr>
          <w:rFonts w:ascii="Arial" w:hAnsi="Arial" w:cs="Arial" w:eastAsia="Arial"/>
          <w:b w:val="0"/>
          <w:bCs w:val="0"/>
          <w:color w:val="595B5E"/>
          <w:spacing w:val="9"/>
          <w:w w:val="75"/>
          <w:sz w:val="11"/>
          <w:szCs w:val="11"/>
        </w:rPr>
        <w:t> </w:t>
      </w:r>
      <w:r>
        <w:rPr>
          <w:rFonts w:ascii="Arial" w:hAnsi="Arial" w:cs="Arial" w:eastAsia="Arial"/>
          <w:b w:val="0"/>
          <w:bCs w:val="0"/>
          <w:color w:val="595B5E"/>
          <w:spacing w:val="0"/>
          <w:w w:val="75"/>
          <w:sz w:val="11"/>
          <w:szCs w:val="11"/>
        </w:rPr>
        <w:t>ON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11" w:lineRule="exact"/>
        <w:ind w:left="-20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595B5E"/>
          <w:spacing w:val="0"/>
          <w:w w:val="85"/>
          <w:sz w:val="11"/>
          <w:szCs w:val="11"/>
        </w:rPr>
        <w:t>AM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tabs>
          <w:tab w:pos="1236" w:val="left" w:leader="none"/>
          <w:tab w:pos="2271" w:val="left" w:leader="none"/>
          <w:tab w:pos="2880" w:val="left" w:leader="none"/>
        </w:tabs>
        <w:spacing w:line="244" w:lineRule="exact"/>
        <w:ind w:left="645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пульте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загорится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8" w:lineRule="exact"/>
        <w:ind w:left="645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сообщение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TIMER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ON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tabs>
          <w:tab w:pos="2626" w:val="left" w:leader="none"/>
        </w:tabs>
        <w:spacing w:line="256" w:lineRule="exact"/>
        <w:ind w:left="1692" w:right="137" w:hanging="0"/>
        <w:jc w:val="both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Выберите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желаемое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время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выключения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таймеру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tabs>
          <w:tab w:pos="1206" w:val="left" w:leader="none"/>
          <w:tab w:pos="2256" w:val="left" w:leader="none"/>
          <w:tab w:pos="2880" w:val="left" w:leader="none"/>
        </w:tabs>
        <w:spacing w:line="261" w:lineRule="exact"/>
        <w:ind w:left="600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пульте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загорится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165" w:lineRule="exact"/>
        <w:ind w:left="600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сообщение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TIMER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OFF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after="0" w:line="165" w:lineRule="exact"/>
        <w:jc w:val="left"/>
        <w:rPr>
          <w:rFonts w:ascii="Calibri" w:hAnsi="Calibri" w:cs="Calibri" w:eastAsia="Calibri"/>
          <w:sz w:val="25"/>
          <w:szCs w:val="25"/>
        </w:rPr>
        <w:sectPr>
          <w:type w:val="continuous"/>
          <w:pgSz w:w="11906" w:h="16840"/>
          <w:pgMar w:top="1580" w:bottom="0" w:left="240" w:right="300"/>
          <w:cols w:num="5" w:equalWidth="0">
            <w:col w:w="969" w:space="752"/>
            <w:col w:w="3970" w:space="40"/>
            <w:col w:w="827" w:space="40"/>
            <w:col w:w="595" w:space="40"/>
            <w:col w:w="4133"/>
          </w:cols>
        </w:sectPr>
      </w:pP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tabs>
          <w:tab w:pos="648" w:val="left" w:leader="none"/>
        </w:tabs>
        <w:ind w:left="0" w:right="127" w:firstLine="0"/>
        <w:jc w:val="right"/>
        <w:rPr>
          <w:rFonts w:ascii="Arial Narrow" w:hAnsi="Arial Narrow" w:cs="Arial Narrow" w:eastAsia="Arial Narrow"/>
          <w:sz w:val="10"/>
          <w:szCs w:val="10"/>
        </w:rPr>
      </w:pPr>
      <w:r>
        <w:rPr>
          <w:rFonts w:ascii="Arial Narrow" w:hAnsi="Arial Narrow" w:cs="Arial Narrow" w:eastAsia="Arial Narrow"/>
          <w:b w:val="0"/>
          <w:bCs w:val="0"/>
          <w:color w:val="6B6E74"/>
          <w:spacing w:val="0"/>
          <w:w w:val="100"/>
          <w:position w:val="1"/>
          <w:sz w:val="10"/>
          <w:szCs w:val="10"/>
        </w:rPr>
        <w:t>SMA</w:t>
      </w:r>
      <w:r>
        <w:rPr>
          <w:rFonts w:ascii="Arial Narrow" w:hAnsi="Arial Narrow" w:cs="Arial Narrow" w:eastAsia="Arial Narrow"/>
          <w:b w:val="0"/>
          <w:bCs w:val="0"/>
          <w:color w:val="6B6E74"/>
          <w:spacing w:val="-2"/>
          <w:w w:val="100"/>
          <w:position w:val="1"/>
          <w:sz w:val="10"/>
          <w:szCs w:val="10"/>
        </w:rPr>
        <w:t>R</w:t>
      </w:r>
      <w:r>
        <w:rPr>
          <w:rFonts w:ascii="Arial Narrow" w:hAnsi="Arial Narrow" w:cs="Arial Narrow" w:eastAsia="Arial Narrow"/>
          <w:b w:val="0"/>
          <w:bCs w:val="0"/>
          <w:color w:val="6B6E74"/>
          <w:spacing w:val="0"/>
          <w:w w:val="100"/>
          <w:position w:val="1"/>
          <w:sz w:val="10"/>
          <w:szCs w:val="10"/>
        </w:rPr>
        <w:t>T</w:t>
      </w:r>
      <w:r>
        <w:rPr>
          <w:rFonts w:ascii="Arial Narrow" w:hAnsi="Arial Narrow" w:cs="Arial Narrow" w:eastAsia="Arial Narrow"/>
          <w:b w:val="0"/>
          <w:bCs w:val="0"/>
          <w:color w:val="6B6E74"/>
          <w:spacing w:val="0"/>
          <w:w w:val="100"/>
          <w:position w:val="1"/>
          <w:sz w:val="10"/>
          <w:szCs w:val="10"/>
        </w:rPr>
        <w:tab/>
      </w:r>
      <w:r>
        <w:rPr>
          <w:rFonts w:ascii="Arial Narrow" w:hAnsi="Arial Narrow" w:cs="Arial Narrow" w:eastAsia="Arial Narrow"/>
          <w:b w:val="0"/>
          <w:bCs w:val="0"/>
          <w:color w:val="6B6E74"/>
          <w:spacing w:val="0"/>
          <w:w w:val="95"/>
          <w:position w:val="0"/>
          <w:sz w:val="10"/>
          <w:szCs w:val="10"/>
        </w:rPr>
        <w:t>SLEEP</w:t>
      </w:r>
      <w:r>
        <w:rPr>
          <w:rFonts w:ascii="Arial Narrow" w:hAnsi="Arial Narrow" w:cs="Arial Narrow" w:eastAsia="Arial Narrow"/>
          <w:b w:val="0"/>
          <w:bCs w:val="0"/>
          <w:color w:val="000000"/>
          <w:spacing w:val="0"/>
          <w:w w:val="100"/>
          <w:position w:val="0"/>
          <w:sz w:val="10"/>
          <w:szCs w:val="10"/>
        </w:rPr>
      </w: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868" w:val="left" w:leader="none"/>
        </w:tabs>
        <w:spacing w:line="132" w:lineRule="exact"/>
        <w:ind w:left="0" w:right="20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6B6E74"/>
          <w:spacing w:val="0"/>
          <w:w w:val="85"/>
          <w:position w:val="-3"/>
          <w:sz w:val="9"/>
          <w:szCs w:val="9"/>
        </w:rPr>
        <w:t>LIGHT</w:t>
      </w:r>
      <w:r>
        <w:rPr>
          <w:rFonts w:ascii="Arial" w:hAnsi="Arial" w:cs="Arial" w:eastAsia="Arial"/>
          <w:b w:val="0"/>
          <w:bCs w:val="0"/>
          <w:color w:val="6B6E74"/>
          <w:spacing w:val="0"/>
          <w:w w:val="85"/>
          <w:position w:val="-3"/>
          <w:sz w:val="9"/>
          <w:szCs w:val="9"/>
        </w:rPr>
        <w:tab/>
      </w:r>
      <w:r>
        <w:rPr>
          <w:rFonts w:ascii="Arial" w:hAnsi="Arial" w:cs="Arial" w:eastAsia="Arial"/>
          <w:b w:val="0"/>
          <w:bCs w:val="0"/>
          <w:color w:val="6B6E74"/>
          <w:spacing w:val="0"/>
          <w:w w:val="85"/>
          <w:position w:val="0"/>
          <w:sz w:val="9"/>
          <w:szCs w:val="9"/>
        </w:rPr>
        <w:t>CHILD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9"/>
          <w:szCs w:val="9"/>
        </w:rPr>
      </w:r>
    </w:p>
    <w:p>
      <w:pPr>
        <w:spacing w:line="83" w:lineRule="exact"/>
        <w:ind w:left="0" w:right="77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6B6E74"/>
          <w:spacing w:val="-22"/>
          <w:w w:val="85"/>
          <w:sz w:val="9"/>
          <w:szCs w:val="9"/>
        </w:rPr>
        <w:t>L</w:t>
      </w:r>
      <w:r>
        <w:rPr>
          <w:rFonts w:ascii="Arial" w:hAnsi="Arial" w:cs="Arial" w:eastAsia="Arial"/>
          <w:b w:val="0"/>
          <w:bCs w:val="0"/>
          <w:color w:val="6B6E74"/>
          <w:spacing w:val="-18"/>
          <w:w w:val="85"/>
          <w:sz w:val="9"/>
          <w:szCs w:val="9"/>
        </w:rPr>
        <w:t>O</w:t>
      </w:r>
      <w:r>
        <w:rPr>
          <w:rFonts w:ascii="Arial" w:hAnsi="Arial" w:cs="Arial" w:eastAsia="Arial"/>
          <w:b w:val="0"/>
          <w:bCs w:val="0"/>
          <w:color w:val="6B6E74"/>
          <w:spacing w:val="3"/>
          <w:w w:val="85"/>
          <w:sz w:val="9"/>
          <w:szCs w:val="9"/>
        </w:rPr>
        <w:t>C</w:t>
      </w:r>
      <w:r>
        <w:rPr>
          <w:rFonts w:ascii="Arial" w:hAnsi="Arial" w:cs="Arial" w:eastAsia="Arial"/>
          <w:b w:val="0"/>
          <w:bCs w:val="0"/>
          <w:color w:val="6B6E74"/>
          <w:spacing w:val="0"/>
          <w:w w:val="85"/>
          <w:sz w:val="9"/>
          <w:szCs w:val="9"/>
        </w:rPr>
        <w:t>K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2"/>
          <w:szCs w:val="12"/>
        </w:rPr>
      </w:pPr>
      <w:r>
        <w:rPr/>
        <w:pict>
          <v:group style="position:absolute;margin-left:23.481821pt;margin-top:78.139244pt;width:277.525358pt;height:69.620338pt;mso-position-horizontal-relative:page;mso-position-vertical-relative:paragraph;z-index:-7958" coordorigin="470,1563" coordsize="5551,1392">
            <v:group style="position:absolute;left:480;top:1573;width:5531;height:1372" coordorigin="480,1573" coordsize="5531,1372">
              <v:shape style="position:absolute;left:480;top:1573;width:5531;height:1372" coordorigin="480,1573" coordsize="5531,1372" path="m655,1573l591,1584,528,1621,484,1697,480,2779,480,2788,500,2858,550,2916,608,2941,5838,2945,5847,2945,5920,2925,5980,2877,6005,2821,6010,1739,6009,1730,5989,1660,5940,1602,5882,1577,655,1573xe" filled="t" fillcolor="#D6D8DA" stroked="f">
                <v:path arrowok="t"/>
                <v:fill type="solid"/>
              </v:shape>
              <v:shape style="position:absolute;left:626;top:1687;width:513;height:182" type="#_x0000_t75">
                <v:imagedata r:id="rId169" o:title=""/>
              </v:shape>
            </v:group>
            <v:group style="position:absolute;left:1145;top:1740;width:97;height:120" coordorigin="1145,1740" coordsize="97,120">
              <v:shape style="position:absolute;left:1145;top:1740;width:97;height:120" coordorigin="1145,1740" coordsize="97,120" path="m1241,1749l1241,1751,1241,1752,1241,1753,1239,1758,1238,1758,1238,1758,1237,1758,1203,1758,1203,1855,1203,1856,1198,1859,1197,1859,1195,1859,1193,1859,1191,1859,1189,1859,1188,1859,1187,1859,1186,1859,1185,1858,1184,1858,1183,1858,1183,1857,1183,1857,1183,1856,1183,1855,1183,1758,1149,1758,1148,1758,1148,1758,1147,1758,1147,1758,1146,1757,1146,1756,1146,1756,1145,1755,1145,1753,1145,1752,1145,1751,1145,1749,1145,1748,1145,1746,1145,1745,1145,1744,1146,1743,1146,1742,1146,1741,1147,1741,1147,1740,1148,1740,1148,1740,1149,1740,1237,1740,1241,1748,1241,1749xe" filled="f" stroked="t" strokeweight=".8pt" strokecolor="#000000">
                <v:path arrowok="t"/>
              </v:shape>
            </v:group>
            <v:group style="position:absolute;left:1266;top:1744;width:26;height:29" coordorigin="1266,1744" coordsize="26,29">
              <v:shape style="position:absolute;left:1266;top:1744;width:26;height:29" coordorigin="1266,1744" coordsize="26,29" path="m1292,1759l1285,1772,1284,1773,1281,1773,1279,1773,1276,1773,1274,1773,1272,1772,1271,1772,1269,1771,1269,1770,1267,1769,1267,1767,1266,1765,1266,1764,1266,1761,1266,1759,1266,1756,1269,1747,1269,1746,1271,1745,1272,1745,1274,1744,1276,1744,1279,1744,1281,1744,1292,1756,1292,1759xe" filled="f" stroked="t" strokeweight=".8pt" strokecolor="#000000">
                <v:path arrowok="t"/>
              </v:shape>
            </v:group>
            <v:group style="position:absolute;left:1266;top:1831;width:26;height:29" coordorigin="1266,1831" coordsize="26,29">
              <v:shape style="position:absolute;left:1266;top:1831;width:26;height:29" coordorigin="1266,1831" coordsize="26,29" path="m1292,1845l1279,1860,1276,1860,1269,1857,1267,1856,1267,1854,1266,1852,1266,1850,1266,1848,1266,1845,1266,1843,1269,1834,1269,1833,1271,1832,1272,1832,1274,1831,1276,1831,1279,1831,1281,1831,1292,1843,1292,1845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6B6E74"/>
          <w:spacing w:val="0"/>
          <w:w w:val="60"/>
          <w:sz w:val="12"/>
          <w:szCs w:val="12"/>
        </w:rPr>
        <w:t>FRESH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line="302" w:lineRule="exact"/>
        <w:ind w:left="382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Совет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: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tabs>
          <w:tab w:pos="1847" w:val="left" w:leader="none"/>
          <w:tab w:pos="3166" w:val="left" w:leader="none"/>
        </w:tabs>
        <w:spacing w:line="258" w:lineRule="exact"/>
        <w:ind w:left="1266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режиме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COOL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tabs>
          <w:tab w:pos="2493" w:val="left" w:leader="none"/>
        </w:tabs>
        <w:spacing w:line="256" w:lineRule="exact"/>
        <w:ind w:left="382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автома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ически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включается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tabs>
          <w:tab w:pos="1487" w:val="left" w:leader="none"/>
          <w:tab w:pos="2652" w:val="left" w:leader="none"/>
        </w:tabs>
        <w:spacing w:line="256" w:lineRule="exact"/>
        <w:ind w:left="382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высокая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скорость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вращения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382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вентилятора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кнопку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382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POWER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еще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чего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tabs>
          <w:tab w:pos="2427" w:val="left" w:leader="none"/>
        </w:tabs>
        <w:spacing w:line="256" w:lineRule="exact"/>
        <w:ind w:left="382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символ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пропадет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tabs>
          <w:tab w:pos="2282" w:val="left" w:leader="none"/>
          <w:tab w:pos="3501" w:val="left" w:leader="none"/>
        </w:tabs>
        <w:spacing w:line="256" w:lineRule="exact"/>
        <w:ind w:left="382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кондиционер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выйдет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tabs>
          <w:tab w:pos="1899" w:val="left" w:leader="none"/>
          <w:tab w:pos="3342" w:val="left" w:leader="none"/>
        </w:tabs>
        <w:spacing w:line="256" w:lineRule="exact"/>
        <w:ind w:left="382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режима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работы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tabs>
          <w:tab w:pos="2004" w:val="left" w:leader="none"/>
        </w:tabs>
        <w:spacing w:line="256" w:lineRule="exact"/>
        <w:ind w:left="382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повышенной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производитель‐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8" w:lineRule="exact"/>
        <w:ind w:left="382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ности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130" w:lineRule="exact" w:before="2"/>
        <w:rPr>
          <w:sz w:val="13"/>
          <w:szCs w:val="13"/>
        </w:rPr>
      </w:pPr>
      <w:r>
        <w:rPr/>
        <w:br w:type="column"/>
      </w:r>
      <w:r>
        <w:rPr>
          <w:sz w:val="13"/>
          <w:szCs w:val="13"/>
        </w:rPr>
      </w:r>
    </w:p>
    <w:p>
      <w:pPr>
        <w:tabs>
          <w:tab w:pos="648" w:val="left" w:leader="none"/>
        </w:tabs>
        <w:ind w:left="0" w:right="127" w:firstLine="0"/>
        <w:jc w:val="right"/>
        <w:rPr>
          <w:rFonts w:ascii="Arial Narrow" w:hAnsi="Arial Narrow" w:cs="Arial Narrow" w:eastAsia="Arial Narrow"/>
          <w:sz w:val="10"/>
          <w:szCs w:val="10"/>
        </w:rPr>
      </w:pPr>
      <w:r>
        <w:rPr>
          <w:rFonts w:ascii="Arial Narrow" w:hAnsi="Arial Narrow" w:cs="Arial Narrow" w:eastAsia="Arial Narrow"/>
          <w:b w:val="0"/>
          <w:bCs w:val="0"/>
          <w:color w:val="6B6E74"/>
          <w:spacing w:val="0"/>
          <w:w w:val="100"/>
          <w:position w:val="1"/>
          <w:sz w:val="10"/>
          <w:szCs w:val="10"/>
        </w:rPr>
        <w:t>SMA</w:t>
      </w:r>
      <w:r>
        <w:rPr>
          <w:rFonts w:ascii="Arial Narrow" w:hAnsi="Arial Narrow" w:cs="Arial Narrow" w:eastAsia="Arial Narrow"/>
          <w:b w:val="0"/>
          <w:bCs w:val="0"/>
          <w:color w:val="6B6E74"/>
          <w:spacing w:val="-2"/>
          <w:w w:val="100"/>
          <w:position w:val="1"/>
          <w:sz w:val="10"/>
          <w:szCs w:val="10"/>
        </w:rPr>
        <w:t>R</w:t>
      </w:r>
      <w:r>
        <w:rPr>
          <w:rFonts w:ascii="Arial Narrow" w:hAnsi="Arial Narrow" w:cs="Arial Narrow" w:eastAsia="Arial Narrow"/>
          <w:b w:val="0"/>
          <w:bCs w:val="0"/>
          <w:color w:val="6B6E74"/>
          <w:spacing w:val="0"/>
          <w:w w:val="100"/>
          <w:position w:val="1"/>
          <w:sz w:val="10"/>
          <w:szCs w:val="10"/>
        </w:rPr>
        <w:t>T</w:t>
      </w:r>
      <w:r>
        <w:rPr>
          <w:rFonts w:ascii="Arial Narrow" w:hAnsi="Arial Narrow" w:cs="Arial Narrow" w:eastAsia="Arial Narrow"/>
          <w:b w:val="0"/>
          <w:bCs w:val="0"/>
          <w:color w:val="6B6E74"/>
          <w:spacing w:val="0"/>
          <w:w w:val="100"/>
          <w:position w:val="1"/>
          <w:sz w:val="10"/>
          <w:szCs w:val="10"/>
        </w:rPr>
        <w:tab/>
      </w:r>
      <w:r>
        <w:rPr>
          <w:rFonts w:ascii="Arial Narrow" w:hAnsi="Arial Narrow" w:cs="Arial Narrow" w:eastAsia="Arial Narrow"/>
          <w:b w:val="0"/>
          <w:bCs w:val="0"/>
          <w:color w:val="6B6E74"/>
          <w:spacing w:val="0"/>
          <w:w w:val="95"/>
          <w:position w:val="0"/>
          <w:sz w:val="10"/>
          <w:szCs w:val="10"/>
        </w:rPr>
        <w:t>SLEEP</w:t>
      </w:r>
      <w:r>
        <w:rPr>
          <w:rFonts w:ascii="Arial Narrow" w:hAnsi="Arial Narrow" w:cs="Arial Narrow" w:eastAsia="Arial Narrow"/>
          <w:b w:val="0"/>
          <w:bCs w:val="0"/>
          <w:color w:val="000000"/>
          <w:spacing w:val="0"/>
          <w:w w:val="100"/>
          <w:position w:val="0"/>
          <w:sz w:val="10"/>
          <w:szCs w:val="10"/>
        </w:rPr>
      </w:r>
    </w:p>
    <w:p>
      <w:pPr>
        <w:spacing w:line="100" w:lineRule="exact" w:before="8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868" w:val="left" w:leader="none"/>
        </w:tabs>
        <w:spacing w:line="132" w:lineRule="exact"/>
        <w:ind w:left="0" w:right="20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6B6E74"/>
          <w:spacing w:val="0"/>
          <w:w w:val="85"/>
          <w:position w:val="-3"/>
          <w:sz w:val="9"/>
          <w:szCs w:val="9"/>
        </w:rPr>
        <w:t>LIGHT</w:t>
      </w:r>
      <w:r>
        <w:rPr>
          <w:rFonts w:ascii="Arial" w:hAnsi="Arial" w:cs="Arial" w:eastAsia="Arial"/>
          <w:b w:val="0"/>
          <w:bCs w:val="0"/>
          <w:color w:val="6B6E74"/>
          <w:spacing w:val="0"/>
          <w:w w:val="85"/>
          <w:position w:val="-3"/>
          <w:sz w:val="9"/>
          <w:szCs w:val="9"/>
        </w:rPr>
        <w:tab/>
      </w:r>
      <w:r>
        <w:rPr>
          <w:rFonts w:ascii="Arial" w:hAnsi="Arial" w:cs="Arial" w:eastAsia="Arial"/>
          <w:b w:val="0"/>
          <w:bCs w:val="0"/>
          <w:color w:val="6B6E74"/>
          <w:spacing w:val="0"/>
          <w:w w:val="85"/>
          <w:position w:val="0"/>
          <w:sz w:val="9"/>
          <w:szCs w:val="9"/>
        </w:rPr>
        <w:t>CHILD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9"/>
          <w:szCs w:val="9"/>
        </w:rPr>
      </w:r>
    </w:p>
    <w:p>
      <w:pPr>
        <w:spacing w:line="83" w:lineRule="exact"/>
        <w:ind w:left="0" w:right="77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6B6E74"/>
          <w:spacing w:val="-22"/>
          <w:w w:val="85"/>
          <w:sz w:val="9"/>
          <w:szCs w:val="9"/>
        </w:rPr>
        <w:t>L</w:t>
      </w:r>
      <w:r>
        <w:rPr>
          <w:rFonts w:ascii="Arial" w:hAnsi="Arial" w:cs="Arial" w:eastAsia="Arial"/>
          <w:b w:val="0"/>
          <w:bCs w:val="0"/>
          <w:color w:val="6B6E74"/>
          <w:spacing w:val="-18"/>
          <w:w w:val="85"/>
          <w:sz w:val="9"/>
          <w:szCs w:val="9"/>
        </w:rPr>
        <w:t>O</w:t>
      </w:r>
      <w:r>
        <w:rPr>
          <w:rFonts w:ascii="Arial" w:hAnsi="Arial" w:cs="Arial" w:eastAsia="Arial"/>
          <w:b w:val="0"/>
          <w:bCs w:val="0"/>
          <w:color w:val="6B6E74"/>
          <w:spacing w:val="3"/>
          <w:w w:val="85"/>
          <w:sz w:val="9"/>
          <w:szCs w:val="9"/>
        </w:rPr>
        <w:t>C</w:t>
      </w:r>
      <w:r>
        <w:rPr>
          <w:rFonts w:ascii="Arial" w:hAnsi="Arial" w:cs="Arial" w:eastAsia="Arial"/>
          <w:b w:val="0"/>
          <w:bCs w:val="0"/>
          <w:color w:val="6B6E74"/>
          <w:spacing w:val="0"/>
          <w:w w:val="85"/>
          <w:sz w:val="9"/>
          <w:szCs w:val="9"/>
        </w:rPr>
        <w:t>K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6B6E74"/>
          <w:spacing w:val="0"/>
          <w:w w:val="60"/>
          <w:sz w:val="12"/>
          <w:szCs w:val="12"/>
        </w:rPr>
        <w:t>FRESH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170" w:lineRule="exact" w:before="7"/>
        <w:rPr>
          <w:sz w:val="17"/>
          <w:szCs w:val="17"/>
        </w:rPr>
      </w:pPr>
      <w:r>
        <w:rPr/>
        <w:br w:type="column"/>
      </w:r>
      <w:r>
        <w:rPr>
          <w:sz w:val="17"/>
          <w:szCs w:val="17"/>
        </w:rPr>
      </w:r>
    </w:p>
    <w:p>
      <w:pPr>
        <w:ind w:left="382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Arial" w:hAnsi="Arial" w:cs="Arial" w:eastAsia="Arial"/>
          <w:b/>
          <w:bCs/>
          <w:color w:val="898C8E"/>
          <w:spacing w:val="0"/>
          <w:w w:val="105"/>
          <w:position w:val="-5"/>
          <w:sz w:val="39"/>
          <w:szCs w:val="39"/>
        </w:rPr>
        <w:t>2</w:t>
      </w:r>
      <w:r>
        <w:rPr>
          <w:rFonts w:ascii="Arial" w:hAnsi="Arial" w:cs="Arial" w:eastAsia="Arial"/>
          <w:b/>
          <w:bCs/>
          <w:color w:val="898C8E"/>
          <w:spacing w:val="18"/>
          <w:w w:val="105"/>
          <w:position w:val="-5"/>
          <w:sz w:val="39"/>
          <w:szCs w:val="3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5"/>
          <w:szCs w:val="25"/>
        </w:rPr>
        <w:t>Настройка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5"/>
          <w:position w:val="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position w:val="0"/>
          <w:sz w:val="25"/>
          <w:szCs w:val="25"/>
        </w:rPr>
        <w:t>времени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5"/>
          <w:szCs w:val="25"/>
        </w:rPr>
      </w:r>
    </w:p>
    <w:p>
      <w:pPr>
        <w:pStyle w:val="BodyText"/>
        <w:spacing w:line="188" w:lineRule="auto" w:before="29"/>
        <w:ind w:left="1007" w:right="257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каждом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нажатии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кнопки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значение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времени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увеличивается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или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уменьшается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188" w:lineRule="auto"/>
        <w:ind w:left="1007" w:right="257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1</w:t>
      </w:r>
      <w:r>
        <w:rPr>
          <w:rFonts w:ascii="Calibri" w:hAnsi="Calibri" w:cs="Calibri" w:eastAsia="Calibri"/>
          <w:b w:val="0"/>
          <w:bCs w:val="0"/>
          <w:color w:val="000001"/>
          <w:spacing w:val="4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мин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.,</w:t>
      </w:r>
      <w:r>
        <w:rPr>
          <w:rFonts w:ascii="Calibri" w:hAnsi="Calibri" w:cs="Calibri" w:eastAsia="Calibri"/>
          <w:b w:val="0"/>
          <w:bCs w:val="0"/>
          <w:color w:val="000001"/>
          <w:spacing w:val="4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4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4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удержа‐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нии</w:t>
      </w:r>
      <w:r>
        <w:rPr>
          <w:rFonts w:ascii="Calibri" w:hAnsi="Calibri" w:cs="Calibri" w:eastAsia="Calibri"/>
          <w:b w:val="0"/>
          <w:bCs w:val="0"/>
          <w:color w:val="000001"/>
          <w:spacing w:val="4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кнопки</w:t>
      </w:r>
      <w:r>
        <w:rPr>
          <w:rFonts w:ascii="Calibri" w:hAnsi="Calibri" w:cs="Calibri" w:eastAsia="Calibri"/>
          <w:b w:val="0"/>
          <w:bCs w:val="0"/>
          <w:color w:val="000001"/>
          <w:spacing w:val="4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изменяется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быстро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Значение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времени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устанавлива‐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ется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пределах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24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часов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after="0" w:line="188" w:lineRule="auto"/>
        <w:jc w:val="both"/>
        <w:rPr>
          <w:rFonts w:ascii="Calibri" w:hAnsi="Calibri" w:cs="Calibri" w:eastAsia="Calibri"/>
        </w:rPr>
        <w:sectPr>
          <w:type w:val="continuous"/>
          <w:pgSz w:w="11906" w:h="16840"/>
          <w:pgMar w:top="1580" w:bottom="0" w:left="240" w:right="300"/>
          <w:cols w:num="4" w:equalWidth="0">
            <w:col w:w="1752" w:space="190"/>
            <w:col w:w="3750" w:space="194"/>
            <w:col w:w="1508" w:space="280"/>
            <w:col w:w="3692"/>
          </w:cols>
        </w:sectPr>
      </w:pPr>
    </w:p>
    <w:p>
      <w:pPr>
        <w:tabs>
          <w:tab w:pos="1034" w:val="left" w:leader="none"/>
          <w:tab w:pos="2083" w:val="left" w:leader="none"/>
          <w:tab w:pos="3654" w:val="left" w:leader="none"/>
          <w:tab w:pos="4896" w:val="left" w:leader="none"/>
        </w:tabs>
        <w:spacing w:line="258" w:lineRule="exact"/>
        <w:ind w:left="382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время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включения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режима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POWER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382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желательно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удалиться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комнаты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чтобы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8" w:lineRule="exact"/>
        <w:ind w:left="382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простудиться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40" w:lineRule="exact" w:before="15"/>
        <w:rPr>
          <w:sz w:val="24"/>
          <w:szCs w:val="24"/>
        </w:rPr>
      </w:pPr>
      <w:r>
        <w:rPr/>
        <w:br w:type="column"/>
      </w:r>
      <w:r>
        <w:rPr>
          <w:sz w:val="24"/>
          <w:szCs w:val="24"/>
        </w:rPr>
      </w:r>
    </w:p>
    <w:p>
      <w:pPr>
        <w:ind w:left="313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Arial" w:hAnsi="Arial" w:cs="Arial" w:eastAsia="Arial"/>
          <w:b w:val="0"/>
          <w:bCs w:val="0"/>
          <w:color w:val="87898E"/>
          <w:spacing w:val="0"/>
          <w:w w:val="100"/>
          <w:position w:val="-5"/>
          <w:sz w:val="42"/>
          <w:szCs w:val="42"/>
        </w:rPr>
        <w:t>3</w:t>
      </w:r>
      <w:r>
        <w:rPr>
          <w:rFonts w:ascii="Arial" w:hAnsi="Arial" w:cs="Arial" w:eastAsia="Arial"/>
          <w:b w:val="0"/>
          <w:bCs w:val="0"/>
          <w:color w:val="87898E"/>
          <w:spacing w:val="84"/>
          <w:w w:val="100"/>
          <w:position w:val="-5"/>
          <w:sz w:val="42"/>
          <w:szCs w:val="4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5"/>
          <w:szCs w:val="25"/>
        </w:rPr>
        <w:t>Подтверждение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position w:val="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5"/>
          <w:szCs w:val="25"/>
        </w:rPr>
        <w:t>выбранной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position w:val="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5"/>
          <w:szCs w:val="25"/>
        </w:rPr>
        <w:t>настройки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5"/>
          <w:szCs w:val="25"/>
        </w:rPr>
      </w:r>
    </w:p>
    <w:p>
      <w:pPr>
        <w:spacing w:after="0"/>
        <w:jc w:val="left"/>
        <w:rPr>
          <w:rFonts w:ascii="Calibri" w:hAnsi="Calibri" w:cs="Calibri" w:eastAsia="Calibri"/>
          <w:sz w:val="25"/>
          <w:szCs w:val="25"/>
        </w:rPr>
        <w:sectPr>
          <w:type w:val="continuous"/>
          <w:pgSz w:w="11906" w:h="16840"/>
          <w:pgMar w:top="1580" w:bottom="0" w:left="240" w:right="300"/>
          <w:cols w:num="2" w:equalWidth="0">
            <w:col w:w="5690" w:space="40"/>
            <w:col w:w="5636"/>
          </w:cols>
        </w:sectPr>
      </w:pP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8" w:lineRule="exact" w:before="89"/>
        <w:ind w:left="5920" w:right="259" w:hanging="0"/>
        <w:jc w:val="both"/>
        <w:rPr>
          <w:rFonts w:ascii="Calibri" w:hAnsi="Calibri" w:cs="Calibri" w:eastAsia="Calibri"/>
          <w:sz w:val="20"/>
          <w:szCs w:val="20"/>
        </w:rPr>
      </w:pPr>
      <w:r>
        <w:rPr/>
        <w:pict>
          <v:group style="position:absolute;margin-left:330.224396pt;margin-top:-24.889978pt;width:46.549848pt;height:30.953429pt;mso-position-horizontal-relative:page;mso-position-vertical-relative:paragraph;z-index:-7955" coordorigin="6604,-498" coordsize="931,619">
            <v:group style="position:absolute;left:6609;top:-494;width:677;height:332" coordorigin="6609,-494" coordsize="677,332">
              <v:shape style="position:absolute;left:6609;top:-494;width:677;height:332" coordorigin="6609,-494" coordsize="677,332" path="m7286,-327l7272,-262,7235,-208,7180,-173,6774,-161,6751,-163,6689,-185,6641,-228,6613,-288,6609,-310,6610,-336,6629,-403,6669,-454,6723,-485,7120,-494,7143,-492,7205,-470,7253,-426,7281,-367,7286,-327xe" filled="f" stroked="t" strokeweight=".423pt" strokecolor="#A0A3A8">
                <v:path arrowok="t"/>
              </v:shape>
            </v:group>
            <v:group style="position:absolute;left:6637;top:-397;width:611;height:143" coordorigin="6637,-397" coordsize="611,143">
              <v:shape style="position:absolute;left:6637;top:-397;width:611;height:143" coordorigin="6637,-397" coordsize="611,143" path="m7155,-395l7155,-257,7155,-257,7155,-256,7168,-256,7168,-320,7168,-320,7168,-374,7180,-374,7175,-394,7155,-395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7180,-371l7168,-371,7181,-315,7195,-257,7207,-256,7212,-277,7202,-277,7202,-278,7201,-278,7201,-281,7200,-286,7199,-291,7198,-297,7180,-371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7247,-266l7234,-266,7234,-257,7247,-256,7247,-266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7234,-270l7220,-270,7220,-266,7234,-266,7234,-270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7248,-369l7235,-369,7235,-299,7234,-270,7247,-270,7248,-369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7213,-282l7203,-282,7203,-280,7202,-278,7202,-277,7212,-277,7213,-282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7230,-395l7206,-299,7204,-290,7202,-281,7201,-278,7202,-278,7202,-279,7203,-282,7213,-282,7222,-318,7222,-318,7235,-372,7248,-372,7248,-394,7230,-395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7248,-372l7235,-372,7235,-369,7222,-318,7222,-318,7235,-369,7248,-369,7248,-372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7180,-374l7168,-374,7168,-372,7168,-320,7168,-320,7168,-371,7180,-371,7180,-374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7110,-395l7059,-395,7058,-257,7059,-257,7059,-256,7072,-256,7072,-318,7112,-318,7112,-318,7110,-318,7110,-318,7109,-319,7109,-319,7109,-319,7110,-319,7109,-320,7110,-320,7110,-320,7111,-320,7119,-321,7125,-325,7131,-334,7072,-334,7072,-379,7132,-379,7130,-384,7126,-388,7117,-393,7110,-395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7112,-318l7072,-318,7086,-317,7090,-317,7092,-317,7093,-317,7095,-316,7097,-315,7099,-313,7101,-311,7103,-308,7105,-304,7108,-300,7111,-293,7114,-285,7127,-257,7144,-256,7144,-257,7139,-257,7144,-257,7139,-268,7127,-294,7124,-302,7121,-308,7117,-313,7115,-315,7113,-317,7112,-318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7143,-257l7139,-257,7143,-257,7144,-257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7110,-319l7109,-319,7110,-318,7110,-318,7112,-318,7110,-319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7132,-379l7073,-379,7102,-378,7109,-378,7114,-376,7117,-372,7120,-368,7122,-363,7122,-352,7105,-334,7131,-334,7134,-338,7136,-347,7136,-364,7135,-371,7132,-379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7024,-395l7023,-257,7024,-257,7024,-256,7036,-256,7037,-394,7024,-395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6940,-395l6939,-257,6940,-257,6940,-256,6953,-256,6953,-319,6998,-319,6998,-335,6953,-336,6953,-378,7005,-378,7005,-394,6940,-395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6998,-319l6953,-319,6998,-319,6998,-319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7005,-378l6955,-378,7005,-377,7005,-378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6842,-395l6842,-257,6842,-257,6842,-256,6855,-256,6855,-316,6855,-316,6855,-365,6869,-365,6856,-394,6842,-395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6870,-363l6855,-363,6878,-315,6904,-257,6918,-256,6918,-286,6906,-286,6905,-287,6881,-339,6870,-363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6918,-338l6906,-338,6906,-286,6918,-286,6918,-338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6906,-395l6905,-287,6906,-338,6918,-338,6919,-394,6906,-395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6869,-365l6855,-365,6855,-364,6855,-316,6855,-316,6855,-363,6870,-363,6869,-365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6789,-397l6766,-397,6755,-391,6746,-377,6739,-361,6735,-342,6735,-314,6763,-257,6771,-254,6788,-254,6796,-257,6811,-268,6813,-271,6771,-271,6763,-275,6757,-285,6751,-294,6748,-307,6748,-325,6750,-347,6755,-364,6764,-376,6771,-380,6813,-380,6812,-382,6804,-388,6797,-394,6789,-397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6813,-380l6786,-380,6792,-378,6797,-373,6812,-323,6810,-303,6804,-286,6797,-275,6789,-271,6813,-271,6817,-277,6821,-288,6825,-299,6827,-311,6827,-339,6825,-351,6821,-363,6817,-373,6813,-380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6693,-397l6674,-397,6666,-394,6659,-389,6652,-383,6646,-375,6642,-364,6639,-353,6637,-341,6637,-313,6663,-257,6672,-254,6693,-254,6701,-258,6708,-266,6713,-271,6676,-271,6670,-273,6661,-281,6657,-287,6655,-296,6652,-305,6651,-313,6651,-336,6652,-344,6675,-380,6713,-380,6701,-393,6693,-397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6710,-306l6710,-305,6709,-305,6707,-294,6704,-285,6694,-273,6688,-271,6713,-271,6715,-274,6720,-285,6723,-300,6710,-306xe" filled="t" fillcolor="#6B6E74" stroked="f">
                <v:path arrowok="t"/>
                <v:fill type="solid"/>
              </v:shape>
              <v:shape style="position:absolute;left:6637;top:-397;width:611;height:143" coordorigin="6637,-397" coordsize="611,143" path="m6713,-380l6689,-380,6694,-378,6698,-374,6702,-369,6705,-362,6708,-352,6709,-352,6721,-356,6719,-369,6714,-379,6713,-380xe" filled="t" fillcolor="#6B6E74" stroked="f">
                <v:path arrowok="t"/>
                <v:fill type="solid"/>
              </v:shape>
            </v:group>
            <v:group style="position:absolute;left:7124;top:-254;width:408;height:371" coordorigin="7124,-254" coordsize="408,371">
              <v:shape style="position:absolute;left:7124;top:-254;width:408;height:371" coordorigin="7124,-254" coordsize="408,371" path="m7214,-61l7191,-60,7171,-56,7161,-46,7169,-30,7186,-16,7205,-4,7221,7,7285,61,7349,85,7381,88,7379,97,7382,113,7399,117,7410,113,7467,81,7523,18,7531,-13,7528,-26,7515,-33,7504,-39,7498,-54,7257,-54,7234,-59,7214,-61xe" filled="t" fillcolor="#41529A" stroked="f">
                <v:path arrowok="t"/>
                <v:fill type="solid"/>
              </v:shape>
              <v:shape style="position:absolute;left:7124;top:-254;width:408;height:371" coordorigin="7124,-254" coordsize="408,371" path="m7149,-254l7130,-248,7124,-226,7129,-209,7254,-55,7257,-54,7498,-54,7497,-56,7492,-79,7487,-103,7482,-114,7475,-128,7466,-143,7268,-143,7174,-242,7166,-247,7149,-254xe" filled="t" fillcolor="#41529A" stroked="f">
                <v:path arrowok="t"/>
                <v:fill type="solid"/>
              </v:shape>
              <v:shape style="position:absolute;left:7124;top:-254;width:408;height:371" coordorigin="7124,-254" coordsize="408,371" path="m7301,-182l7289,-182,7278,-177,7270,-165,7268,-143,7466,-143,7456,-158,7445,-173,7439,-180,7320,-180,7313,-181,7301,-182xe" filled="t" fillcolor="#41529A" stroked="f">
                <v:path arrowok="t"/>
                <v:fill type="solid"/>
              </v:shape>
              <v:shape style="position:absolute;left:7124;top:-254;width:408;height:371" coordorigin="7124,-254" coordsize="408,371" path="m7347,-209l7335,-207,7326,-200,7323,-184,7320,-180,7439,-180,7434,-187,7422,-199,7416,-205,7370,-205,7360,-207,7347,-209xe" filled="t" fillcolor="#41529A" stroked="f">
                <v:path arrowok="t"/>
                <v:fill type="solid"/>
              </v:shape>
              <v:shape style="position:absolute;left:7124;top:-254;width:408;height:371" coordorigin="7124,-254" coordsize="408,371" path="m7391,-217l7382,-214,7375,-206,7370,-205,7416,-205,7411,-209,7401,-215,7391,-217xe" filled="t" fillcolor="#41529A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Перед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включением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функции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Timer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правильно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настройте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часы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вы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можете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установить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автома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ический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запуск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или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выключение</w:t>
      </w:r>
      <w:r>
        <w:rPr>
          <w:rFonts w:ascii="Calibri" w:hAnsi="Calibri" w:cs="Calibri" w:eastAsia="Calibri"/>
          <w:b w:val="0"/>
          <w:bCs w:val="0"/>
          <w:color w:val="000001"/>
          <w:spacing w:val="3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блока</w:t>
      </w:r>
      <w:r>
        <w:rPr>
          <w:rFonts w:ascii="Calibri" w:hAnsi="Calibri" w:cs="Calibri" w:eastAsia="Calibri"/>
          <w:b w:val="0"/>
          <w:bCs w:val="0"/>
          <w:color w:val="000001"/>
          <w:spacing w:val="3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3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следующие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моменты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времени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: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перед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пробуждением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утром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или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приходом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улицы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или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же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засыпания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ночью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60" w:lineRule="exact" w:before="1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6" w:lineRule="exact"/>
        <w:ind w:left="418" w:right="634" w:firstLine="0"/>
        <w:jc w:val="center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Выбрав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правильное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время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CONFIRM,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чтобы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подтвердить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вашу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настройку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дисплее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пульта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ДУ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сообщения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«ON»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или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«OFF»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погаснут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89" w:lineRule="exact"/>
        <w:ind w:left="4053" w:right="0" w:firstLine="0"/>
        <w:jc w:val="left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color w:val="898C8E"/>
          <w:spacing w:val="0"/>
          <w:w w:val="80"/>
          <w:sz w:val="26"/>
          <w:szCs w:val="26"/>
        </w:rPr>
        <w:t>TIMER</w:t>
      </w:r>
      <w:r>
        <w:rPr>
          <w:rFonts w:ascii="Arial" w:hAnsi="Arial" w:cs="Arial" w:eastAsia="Arial"/>
          <w:b/>
          <w:bCs/>
          <w:color w:val="898C8E"/>
          <w:spacing w:val="-11"/>
          <w:w w:val="80"/>
          <w:sz w:val="26"/>
          <w:szCs w:val="26"/>
        </w:rPr>
        <w:t> </w:t>
      </w:r>
      <w:r>
        <w:rPr>
          <w:rFonts w:ascii="Arial" w:hAnsi="Arial" w:cs="Arial" w:eastAsia="Arial"/>
          <w:b/>
          <w:bCs/>
          <w:color w:val="898C8E"/>
          <w:spacing w:val="0"/>
          <w:w w:val="80"/>
          <w:sz w:val="26"/>
          <w:szCs w:val="26"/>
        </w:rPr>
        <w:t>ON</w:t>
      </w:r>
      <w:r>
        <w:rPr>
          <w:rFonts w:ascii="Arial" w:hAnsi="Arial" w:cs="Arial" w:eastAsia="Arial"/>
          <w:b/>
          <w:bCs/>
          <w:color w:val="898C8E"/>
          <w:spacing w:val="-36"/>
          <w:w w:val="80"/>
          <w:sz w:val="26"/>
          <w:szCs w:val="26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80"/>
          <w:position w:val="2"/>
          <w:sz w:val="25"/>
          <w:szCs w:val="25"/>
        </w:rPr>
        <w:t>‐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80"/>
          <w:position w:val="2"/>
          <w:sz w:val="25"/>
          <w:szCs w:val="25"/>
        </w:rPr>
        <w:t>&gt;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80"/>
          <w:position w:val="2"/>
          <w:sz w:val="25"/>
          <w:szCs w:val="25"/>
        </w:rPr>
        <w:t> </w:t>
      </w:r>
      <w:r>
        <w:rPr>
          <w:rFonts w:ascii="Arial" w:hAnsi="Arial" w:cs="Arial" w:eastAsia="Arial"/>
          <w:b/>
          <w:bCs/>
          <w:color w:val="898C8E"/>
          <w:spacing w:val="0"/>
          <w:w w:val="80"/>
          <w:position w:val="0"/>
          <w:sz w:val="26"/>
          <w:szCs w:val="26"/>
        </w:rPr>
        <w:t>OFF</w:t>
      </w:r>
      <w:r>
        <w:rPr>
          <w:rFonts w:ascii="Arial" w:hAnsi="Arial" w:cs="Arial" w:eastAsia="Arial"/>
          <w:b/>
          <w:bCs/>
          <w:color w:val="898C8E"/>
          <w:spacing w:val="-10"/>
          <w:w w:val="80"/>
          <w:position w:val="0"/>
          <w:sz w:val="26"/>
          <w:szCs w:val="26"/>
        </w:rPr>
        <w:t> </w:t>
      </w:r>
      <w:r>
        <w:rPr>
          <w:rFonts w:ascii="Arial" w:hAnsi="Arial" w:cs="Arial" w:eastAsia="Arial"/>
          <w:b/>
          <w:bCs/>
          <w:color w:val="898C8E"/>
          <w:spacing w:val="0"/>
          <w:w w:val="80"/>
          <w:position w:val="0"/>
          <w:sz w:val="26"/>
          <w:szCs w:val="26"/>
        </w:rPr>
        <w:t>/</w:t>
      </w:r>
      <w:r>
        <w:rPr>
          <w:rFonts w:ascii="Arial" w:hAnsi="Arial" w:cs="Arial" w:eastAsia="Arial"/>
          <w:b/>
          <w:bCs/>
          <w:color w:val="898C8E"/>
          <w:spacing w:val="-10"/>
          <w:w w:val="80"/>
          <w:position w:val="0"/>
          <w:sz w:val="26"/>
          <w:szCs w:val="26"/>
        </w:rPr>
        <w:t> </w:t>
      </w:r>
      <w:r>
        <w:rPr>
          <w:rFonts w:ascii="Arial" w:hAnsi="Arial" w:cs="Arial" w:eastAsia="Arial"/>
          <w:b/>
          <w:bCs/>
          <w:color w:val="898C8E"/>
          <w:spacing w:val="0"/>
          <w:w w:val="80"/>
          <w:position w:val="0"/>
          <w:sz w:val="26"/>
          <w:szCs w:val="26"/>
        </w:rPr>
        <w:t>TIMER</w:t>
      </w:r>
      <w:r>
        <w:rPr>
          <w:rFonts w:ascii="Arial" w:hAnsi="Arial" w:cs="Arial" w:eastAsia="Arial"/>
          <w:b/>
          <w:bCs/>
          <w:color w:val="898C8E"/>
          <w:spacing w:val="-10"/>
          <w:w w:val="80"/>
          <w:position w:val="0"/>
          <w:sz w:val="26"/>
          <w:szCs w:val="26"/>
        </w:rPr>
        <w:t> </w:t>
      </w:r>
      <w:r>
        <w:rPr>
          <w:rFonts w:ascii="Arial" w:hAnsi="Arial" w:cs="Arial" w:eastAsia="Arial"/>
          <w:b/>
          <w:bCs/>
          <w:color w:val="898C8E"/>
          <w:spacing w:val="0"/>
          <w:w w:val="80"/>
          <w:position w:val="0"/>
          <w:sz w:val="26"/>
          <w:szCs w:val="26"/>
        </w:rPr>
        <w:t>ON</w:t>
      </w:r>
      <w:r>
        <w:rPr>
          <w:rFonts w:ascii="Arial" w:hAnsi="Arial" w:cs="Arial" w:eastAsia="Arial"/>
          <w:b/>
          <w:bCs/>
          <w:color w:val="898C8E"/>
          <w:spacing w:val="-5"/>
          <w:w w:val="80"/>
          <w:position w:val="0"/>
          <w:sz w:val="26"/>
          <w:szCs w:val="26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80"/>
          <w:position w:val="2"/>
          <w:sz w:val="25"/>
          <w:szCs w:val="25"/>
        </w:rPr>
        <w:t>&lt;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80"/>
          <w:position w:val="2"/>
          <w:sz w:val="25"/>
          <w:szCs w:val="25"/>
        </w:rPr>
        <w:t>‐</w:t>
      </w:r>
      <w:r>
        <w:rPr>
          <w:rFonts w:ascii="Calibri" w:hAnsi="Calibri" w:cs="Calibri" w:eastAsia="Calibri"/>
          <w:b w:val="0"/>
          <w:bCs w:val="0"/>
          <w:color w:val="000001"/>
          <w:spacing w:val="-7"/>
          <w:w w:val="80"/>
          <w:position w:val="2"/>
          <w:sz w:val="25"/>
          <w:szCs w:val="25"/>
        </w:rPr>
        <w:t> </w:t>
      </w:r>
      <w:r>
        <w:rPr>
          <w:rFonts w:ascii="Arial" w:hAnsi="Arial" w:cs="Arial" w:eastAsia="Arial"/>
          <w:b/>
          <w:bCs/>
          <w:color w:val="898C8E"/>
          <w:spacing w:val="0"/>
          <w:w w:val="80"/>
          <w:position w:val="0"/>
          <w:sz w:val="26"/>
          <w:szCs w:val="26"/>
        </w:rPr>
        <w:t>OFF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26"/>
          <w:szCs w:val="26"/>
        </w:rPr>
      </w:r>
    </w:p>
    <w:p>
      <w:pPr>
        <w:tabs>
          <w:tab w:pos="3578" w:val="left" w:leader="none"/>
          <w:tab w:pos="4470" w:val="left" w:leader="none"/>
        </w:tabs>
        <w:spacing w:line="258" w:lineRule="exact"/>
        <w:ind w:left="0" w:right="216" w:firstLine="0"/>
        <w:jc w:val="center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TIMER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ON,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чтобы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подтвердить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выполненную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настройку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затем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выполните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66" w:lineRule="exact"/>
        <w:ind w:left="0" w:right="217" w:firstLine="0"/>
        <w:jc w:val="center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порядок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действий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указанный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пункте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«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Настройка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времени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выключения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таймеру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TIMER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OFF.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66" w:lineRule="exact"/>
        <w:ind w:left="0" w:right="212" w:firstLine="0"/>
        <w:jc w:val="center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пульте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ДУ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загорится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сообщение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: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TIMER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ON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‐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&gt;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OFF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66" w:lineRule="exact"/>
        <w:ind w:left="284" w:right="500" w:firstLine="0"/>
        <w:jc w:val="center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TIMER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OFF,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чтобы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подтвердить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выполненную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настройку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затем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выполните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66" w:lineRule="exact"/>
        <w:ind w:left="0" w:right="216" w:firstLine="0"/>
        <w:jc w:val="center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порядок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действий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указанный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пункте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«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Настройка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времени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включения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таймеру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TIMER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ON.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66" w:lineRule="exact"/>
        <w:ind w:left="0" w:right="212" w:firstLine="0"/>
        <w:jc w:val="center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63.452011pt;margin-top:20.028547pt;width:455.567975pt;height:45.785pt;mso-position-horizontal-relative:page;mso-position-vertical-relative:paragraph;z-index:-7957" coordorigin="1269,401" coordsize="9111,916">
            <v:shape style="position:absolute;left:1269;top:401;width:9111;height:916" coordorigin="1269,401" coordsize="9111,916" path="m9898,401l1751,401,1738,401,1676,404,1615,410,1546,421,1474,438,1405,463,1344,496,1298,540,1272,595,1269,1091,1269,1096,1290,1153,1329,1203,1401,1252,1472,1281,1565,1303,1682,1315,1751,1316,9912,1316,9974,1313,10034,1307,10103,1296,10175,1279,10245,1254,10305,1221,10351,1177,10377,1122,10380,626,10380,621,10360,563,10320,514,10248,464,10177,436,10084,414,9967,402,9898,401xe" filled="t" fillcolor="#D6D8DA" stroked="f">
              <v:path arrowok="t"/>
              <v:fill type="solid"/>
            </v:shape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пульте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ДУ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загорится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сообщение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: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TIMER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ON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&lt;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‐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OFF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20" w:lineRule="exact" w:before="7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0" w:right="210" w:firstLine="0"/>
        <w:jc w:val="center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5"/>
          <w:szCs w:val="25"/>
        </w:rPr>
        <w:t>Выход</w:t>
      </w:r>
      <w:r>
        <w:rPr>
          <w:rFonts w:ascii="Calibri" w:hAnsi="Calibri" w:cs="Calibri" w:eastAsia="Calibri"/>
          <w:b/>
          <w:bCs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5"/>
          <w:szCs w:val="25"/>
        </w:rPr>
        <w:t>из</w:t>
      </w:r>
      <w:r>
        <w:rPr>
          <w:rFonts w:ascii="Calibri" w:hAnsi="Calibri" w:cs="Calibri" w:eastAsia="Calibri"/>
          <w:b/>
          <w:bCs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5"/>
          <w:szCs w:val="25"/>
        </w:rPr>
        <w:t>режима</w:t>
      </w:r>
      <w:r>
        <w:rPr>
          <w:rFonts w:ascii="Calibri" w:hAnsi="Calibri" w:cs="Calibri" w:eastAsia="Calibri"/>
          <w:b/>
          <w:bCs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25"/>
          <w:szCs w:val="25"/>
        </w:rPr>
        <w:t>TIMER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66" w:lineRule="exact"/>
        <w:ind w:left="284" w:right="500" w:firstLine="0"/>
        <w:jc w:val="center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CANCEL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несколько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пока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символ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режима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TIMER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исчезнет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436" w:firstLine="0"/>
        <w:jc w:val="right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546.146973pt;margin-top:3.294263pt;width:11.929pt;height:9.124pt;mso-position-horizontal-relative:page;mso-position-vertical-relative:paragraph;z-index:-7952" coordorigin="10923,66" coordsize="239,182">
            <v:group style="position:absolute;left:10931;top:75;width:94;height:163" coordorigin="10931,75" coordsize="94,163">
              <v:shape style="position:absolute;left:10931;top:75;width:94;height:163" coordorigin="10931,75" coordsize="94,163" path="m11025,230l11022,238,11022,238,11021,238,11021,238,10936,238,10936,238,10935,238,10935,238,10934,237,10934,237,10933,236,10933,236,10932,235,10932,234,10932,232,10932,231,10932,230,10932,228,10932,227,10932,226,10932,225,10933,224,10933,223,10933,222,10934,222,10934,221,10935,221,10935,221,10936,221,10970,221,10970,98,10939,116,10937,117,10936,118,10935,118,10934,118,10933,118,10932,117,10932,117,10931,116,10931,115,10931,114,10931,112,10931,110,10931,109,10931,107,10931,106,10931,105,10931,105,10932,104,10932,103,10932,103,10933,102,10933,102,10934,101,10935,101,10972,77,10972,76,10973,76,10973,76,10974,76,10974,76,10975,76,10976,75,10977,75,10978,75,10979,75,10980,75,10981,75,10983,75,10991,79,10991,221,11021,221,11025,228,11025,230xe" filled="f" stroked="t" strokeweight=".8pt" strokecolor="#000000">
                <v:path arrowok="t"/>
              </v:shape>
            </v:group>
            <v:group style="position:absolute;left:11052;top:74;width:101;height:166" coordorigin="11052,74" coordsize="101,166">
              <v:shape style="position:absolute;left:11052;top:74;width:101;height:166" coordorigin="11052,74" coordsize="101,166" path="m11154,192l11139,227,11134,231,11128,235,11121,237,11114,239,11106,240,11097,240,11091,240,11069,236,11065,235,11062,234,11060,232,11057,231,11056,230,11055,229,11055,229,11054,228,11054,228,11053,227,11053,226,11053,226,11053,225,11052,224,11052,222,11052,221,11052,220,11052,218,11052,215,11052,213,11053,212,11054,211,11054,210,11056,210,11056,210,11058,211,11060,212,11062,214,11065,215,11069,216,11072,218,11077,219,11081,221,11086,222,11091,223,11097,223,11103,223,11108,222,11112,221,11116,219,11120,217,11132,194,11131,189,11121,172,11117,169,11090,164,11074,164,11073,164,11072,164,11072,163,11071,163,11071,162,11070,162,11070,161,11069,160,11069,159,11069,158,11068,157,11069,155,11068,153,11069,152,11069,151,11069,150,11070,149,11070,149,11070,148,11071,147,11072,147,11072,147,11073,147,11074,147,11088,147,11093,147,11098,146,11123,116,11123,113,11097,92,11092,92,11065,103,11062,105,11061,105,11060,105,11060,105,11059,105,11059,105,11058,105,11058,105,11057,104,11057,103,11057,102,11057,101,11057,100,11057,99,11057,97,11057,96,11057,95,11057,94,11057,93,11057,92,11057,91,11057,90,11060,87,11061,86,11062,85,11065,84,11067,82,11101,74,11108,74,11146,114,11146,119,11116,153,11116,153,11153,187,11154,192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13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after="0"/>
        <w:jc w:val="right"/>
        <w:rPr>
          <w:rFonts w:ascii="Calibri" w:hAnsi="Calibri" w:cs="Calibri" w:eastAsia="Calibri"/>
          <w:sz w:val="25"/>
          <w:szCs w:val="25"/>
        </w:rPr>
        <w:sectPr>
          <w:type w:val="continuous"/>
          <w:pgSz w:w="11906" w:h="16840"/>
          <w:pgMar w:top="1580" w:bottom="0" w:left="240" w:right="300"/>
        </w:sectPr>
      </w:pPr>
    </w:p>
    <w:p>
      <w:pPr>
        <w:spacing w:line="140" w:lineRule="exact" w:before="5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before="69"/>
        <w:ind w:left="3723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 w:val="0"/>
          <w:bCs w:val="0"/>
          <w:color w:val="000080"/>
          <w:spacing w:val="0"/>
          <w:w w:val="95"/>
          <w:sz w:val="28"/>
          <w:szCs w:val="28"/>
        </w:rPr>
        <w:t>Реж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95"/>
          <w:sz w:val="28"/>
          <w:szCs w:val="28"/>
        </w:rPr>
        <w:t>им</w:t>
      </w:r>
      <w:r>
        <w:rPr>
          <w:rFonts w:ascii="Arial" w:hAnsi="Arial" w:cs="Arial" w:eastAsia="Arial"/>
          <w:b w:val="0"/>
          <w:bCs w:val="0"/>
          <w:color w:val="000080"/>
          <w:spacing w:val="-22"/>
          <w:w w:val="95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95"/>
          <w:sz w:val="28"/>
          <w:szCs w:val="28"/>
        </w:rPr>
        <w:t>комфортного</w:t>
      </w:r>
      <w:r>
        <w:rPr>
          <w:rFonts w:ascii="Arial" w:hAnsi="Arial" w:cs="Arial" w:eastAsia="Arial"/>
          <w:b w:val="0"/>
          <w:bCs w:val="0"/>
          <w:color w:val="000080"/>
          <w:spacing w:val="-21"/>
          <w:w w:val="95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95"/>
          <w:sz w:val="28"/>
          <w:szCs w:val="28"/>
        </w:rPr>
        <w:t>сн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95"/>
          <w:sz w:val="28"/>
          <w:szCs w:val="28"/>
        </w:rPr>
        <w:t>а</w:t>
      </w:r>
      <w:r>
        <w:rPr>
          <w:rFonts w:ascii="Arial" w:hAnsi="Arial" w:cs="Arial" w:eastAsia="Arial"/>
          <w:b w:val="0"/>
          <w:bCs w:val="0"/>
          <w:color w:val="000080"/>
          <w:spacing w:val="-22"/>
          <w:w w:val="95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95"/>
          <w:sz w:val="28"/>
          <w:szCs w:val="28"/>
        </w:rPr>
        <w:t>SLEEP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line="110" w:lineRule="exact" w:before="2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4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20.266001pt;margin-top:-5.509571pt;width:534.441pt;height:.1pt;mso-position-horizontal-relative:page;mso-position-vertical-relative:paragraph;z-index:-7947" coordorigin="405,-110" coordsize="10689,2">
            <v:shape style="position:absolute;left:405;top:-110;width:10689;height:2" coordorigin="405,-110" coordsize="10689,0" path="m405,-110l11094,-110e" filled="f" stroked="t" strokeweight="1.997pt" strokecolor="#898C8E">
              <v:path arrowok="t"/>
            </v:shape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Прежде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чем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ложиться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спать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SLEEP.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Этот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режим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способствует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здоровому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сну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3544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48.791pt;margin-top:-.580716pt;width:86.98pt;height:289.988pt;mso-position-horizontal-relative:page;mso-position-vertical-relative:paragraph;z-index:-7950" coordorigin="976,-12" coordsize="1740,5800">
            <v:group style="position:absolute;left:2661;top:121;width:2;height:2381" coordorigin="2661,121" coordsize="2,2381">
              <v:shape style="position:absolute;left:2661;top:121;width:2;height:2381" coordorigin="2661,121" coordsize="0,2381" path="m2661,121l2661,2501e" filled="f" stroked="t" strokeweight=".25pt" strokecolor="#050100">
                <v:path arrowok="t"/>
              </v:shape>
            </v:group>
            <v:group style="position:absolute;left:2694;top:121;width:2;height:5539" coordorigin="2694,121" coordsize="2,5539">
              <v:shape style="position:absolute;left:2694;top:121;width:2;height:5539" coordorigin="2694,121" coordsize="0,5539" path="m2694,121l2694,5659e" filled="f" stroked="t" strokeweight=".25pt" strokecolor="#050100">
                <v:path arrowok="t"/>
              </v:shape>
            </v:group>
            <v:group style="position:absolute;left:1030;top:121;width:2;height:2381" coordorigin="1030,121" coordsize="2,2381">
              <v:shape style="position:absolute;left:1030;top:121;width:2;height:2381" coordorigin="1030,121" coordsize="0,2381" path="m1030,121l1030,2501e" filled="f" stroked="t" strokeweight=".25pt" strokecolor="#050100">
                <v:path arrowok="t"/>
              </v:shape>
            </v:group>
            <v:group style="position:absolute;left:1032;top:39;width:79;height:64" coordorigin="1032,39" coordsize="79,64">
              <v:shape style="position:absolute;left:1032;top:39;width:79;height:64" coordorigin="1032,39" coordsize="79,64" path="m1111,39l1089,43,1069,52,1052,65,1039,83,1032,104e" filled="f" stroked="t" strokeweight=".25pt" strokecolor="#050100">
                <v:path arrowok="t"/>
              </v:shape>
            </v:group>
            <v:group style="position:absolute;left:982;top:-9;width:126;height:130" coordorigin="982,-9" coordsize="126,130">
              <v:shape style="position:absolute;left:982;top:-9;width:126;height:130" coordorigin="982,-9" coordsize="126,130" path="m982,121l999,56,1044,10,1085,-6,1107,-9e" filled="f" stroked="t" strokeweight=".25pt" strokecolor="#050100">
                <v:path arrowok="t"/>
              </v:shape>
            </v:group>
            <v:group style="position:absolute;left:1111;top:-9;width:1469;height:2" coordorigin="1111,-9" coordsize="1469,2">
              <v:shape style="position:absolute;left:1111;top:-9;width:1469;height:2" coordorigin="1111,-9" coordsize="1469,0" path="m1111,-9l2580,-9e" filled="f" stroked="t" strokeweight=".25pt" strokecolor="#050100">
                <v:path arrowok="t"/>
              </v:shape>
            </v:group>
            <v:group style="position:absolute;left:998;top:7;width:113;height:113" coordorigin="998,7" coordsize="113,113">
              <v:shape style="position:absolute;left:998;top:7;width:113;height:113" coordorigin="998,7" coordsize="113,113" path="m998,121l1017,57,1067,16,1088,10,1111,7e" filled="f" stroked="t" strokeweight=".25pt" strokecolor="#050100">
                <v:path arrowok="t"/>
              </v:shape>
            </v:group>
            <v:group style="position:absolute;left:1111;top:39;width:1469;height:2" coordorigin="1111,39" coordsize="1469,2">
              <v:shape style="position:absolute;left:1111;top:39;width:1469;height:2" coordorigin="1111,39" coordsize="1469,0" path="m1111,39l2580,39e" filled="f" stroked="t" strokeweight=".25pt" strokecolor="#050100">
                <v:path arrowok="t"/>
              </v:shape>
            </v:group>
            <v:group style="position:absolute;left:981;top:2501;width:1728;height:2" coordorigin="981,2501" coordsize="1728,2">
              <v:shape style="position:absolute;left:981;top:2501;width:1728;height:2" coordorigin="981,2501" coordsize="1728,0" path="m981,2501l2710,2501e" filled="f" stroked="t" strokeweight=".25pt" strokecolor="#050100">
                <v:path arrowok="t"/>
              </v:shape>
              <v:shape style="position:absolute;left:1195;top:523;width:1308;height:1109" type="#_x0000_t75">
                <v:imagedata r:id="rId171" o:title=""/>
              </v:shape>
            </v:group>
            <v:group style="position:absolute;left:2580;top:39;width:79;height:64" coordorigin="2580,39" coordsize="79,64">
              <v:shape style="position:absolute;left:2580;top:39;width:79;height:64" coordorigin="2580,39" coordsize="79,64" path="m2580,39l2603,43,2623,52,2639,65,2652,83,2659,104e" filled="f" stroked="t" strokeweight=".25pt" strokecolor="#050100">
                <v:path arrowok="t"/>
              </v:shape>
            </v:group>
            <v:group style="position:absolute;left:2580;top:-9;width:130;height:126" coordorigin="2580,-9" coordsize="130,126">
              <v:shape style="position:absolute;left:2580;top:-9;width:130;height:126" coordorigin="2580,-9" coordsize="130,126" path="m2580,-9l2644,8,2691,53,2707,94,2710,117e" filled="f" stroked="t" strokeweight=".25pt" strokecolor="#050100">
                <v:path arrowok="t"/>
              </v:shape>
            </v:group>
            <v:group style="position:absolute;left:2580;top:7;width:114;height:113" coordorigin="2580,7" coordsize="114,113">
              <v:shape style="position:absolute;left:2580;top:7;width:114;height:113" coordorigin="2580,7" coordsize="114,113" path="m2580,7l2643,26,2684,76,2691,97,2694,120e" filled="f" stroked="t" strokeweight=".25pt" strokecolor="#050100">
                <v:path arrowok="t"/>
              </v:shape>
            </v:group>
            <v:group style="position:absolute;left:1763;top:1736;width:520;height:325" coordorigin="1763,1736" coordsize="520,325">
              <v:shape style="position:absolute;left:1763;top:1736;width:520;height:325" coordorigin="1763,1736" coordsize="520,325" path="m2283,1898l2261,1964,2200,2017,2136,2045,2060,2059,2032,2061,2004,2060,1924,2048,1857,2023,1805,1987,1767,1928,1763,1911,1764,1892,1795,1823,1841,1783,1903,1754,1976,1738,2003,1736,2032,1737,2114,1748,2183,1772,2235,1806,2276,1863,2283,1898xe" filled="f" stroked="t" strokeweight=".698pt" strokecolor="#000000">
                <v:path arrowok="t"/>
              </v:shape>
            </v:group>
            <v:group style="position:absolute;left:982;top:3207;width:1728;height:2" coordorigin="982,3207" coordsize="1728,2">
              <v:shape style="position:absolute;left:982;top:3207;width:1728;height:2" coordorigin="982,3207" coordsize="1728,0" path="m982,3207l2710,3207e" filled="f" stroked="t" strokeweight=".574pt" strokecolor="#050100">
                <v:path arrowok="t"/>
              </v:shape>
            </v:group>
            <v:group style="position:absolute;left:1004;top:3652;width:1674;height:640" coordorigin="1004,3652" coordsize="1674,640">
              <v:shape style="position:absolute;left:1004;top:3652;width:1674;height:640" coordorigin="1004,3652" coordsize="1674,640" path="m1004,3652l2678,3652,2678,4292,1004,4292,1004,3652xe" filled="t" fillcolor="#D3D4D6" stroked="f">
                <v:path arrowok="t"/>
                <v:fill type="solid"/>
              </v:shape>
            </v:group>
            <v:group style="position:absolute;left:1111;top:5786;width:1469;height:2" coordorigin="1111,5786" coordsize="1469,2">
              <v:shape style="position:absolute;left:1111;top:5786;width:1469;height:2" coordorigin="1111,5786" coordsize="1469,0" path="m1111,5786l2579,5786e" filled="f" stroked="t" strokeweight=".25pt" strokecolor="#050100">
                <v:path arrowok="t"/>
              </v:shape>
            </v:group>
            <v:group style="position:absolute;left:2581;top:5658;width:127;height:128" coordorigin="2581,5658" coordsize="127,128">
              <v:shape style="position:absolute;left:2581;top:5658;width:127;height:128" coordorigin="2581,5658" coordsize="127,128" path="m2708,5658l2691,5722,2645,5768,2604,5783,2581,5786e" filled="f" stroked="t" strokeweight=".25pt" strokecolor="#050100">
                <v:path arrowok="t"/>
              </v:shape>
            </v:group>
            <v:group style="position:absolute;left:982;top:5659;width:128;height:127" coordorigin="982,5659" coordsize="128,127">
              <v:shape style="position:absolute;left:982;top:5659;width:128;height:127" coordorigin="982,5659" coordsize="128,127" path="m1110,5786l1046,5768,1000,5723,985,5682,982,5659e" filled="f" stroked="t" strokeweight=".25pt" strokecolor="#050100">
                <v:path arrowok="t"/>
              </v:shape>
            </v:group>
            <v:group style="position:absolute;left:982;top:121;width:2;height:5537" coordorigin="982,121" coordsize="2,5537">
              <v:shape style="position:absolute;left:982;top:121;width:2;height:5537" coordorigin="982,121" coordsize="0,5537" path="m982,5658l982,121e" filled="f" stroked="t" strokeweight=".25pt" strokecolor="#050100">
                <v:path arrowok="t"/>
              </v:shape>
            </v:group>
            <v:group style="position:absolute;left:2601;top:5659;width:92;height:109" coordorigin="2601,5659" coordsize="92,109">
              <v:shape style="position:absolute;left:2601;top:5659;width:92;height:109" coordorigin="2601,5659" coordsize="92,109" path="m2694,5659l2674,5722,2623,5762,2601,5768e" filled="f" stroked="t" strokeweight=".25pt" strokecolor="#050100">
                <v:path arrowok="t"/>
              </v:shape>
            </v:group>
            <v:group style="position:absolute;left:1000;top:5679;width:110;height:91" coordorigin="1000,5679" coordsize="110,91">
              <v:shape style="position:absolute;left:1000;top:5679;width:110;height:91" coordorigin="1000,5679" coordsize="110,91" path="m1110,5770l1047,5750,1007,5700,1000,5679e" filled="f" stroked="t" strokeweight=".25pt" strokecolor="#050100">
                <v:path arrowok="t"/>
              </v:shape>
            </v:group>
            <v:group style="position:absolute;left:998;top:121;width:2;height:5537" coordorigin="998,121" coordsize="2,5537">
              <v:shape style="position:absolute;left:998;top:121;width:2;height:5537" coordorigin="998,121" coordsize="0,5537" path="m998,5658l998,121e" filled="f" stroked="t" strokeweight=".25pt" strokecolor="#050100">
                <v:path arrowok="t"/>
              </v:shape>
            </v:group>
            <v:group style="position:absolute;left:2592;top:4668;width:96;height:2" coordorigin="2592,4668" coordsize="96,2">
              <v:shape style="position:absolute;left:2592;top:4668;width:96;height:2" coordorigin="2592,4668" coordsize="96,0" path="m2688,4668l2592,4668e" filled="f" stroked="t" strokeweight=".25pt" strokecolor="#050100">
                <v:path arrowok="t"/>
              </v:shape>
            </v:group>
            <v:group style="position:absolute;left:2592;top:4987;width:96;height:2" coordorigin="2592,4987" coordsize="96,2">
              <v:shape style="position:absolute;left:2592;top:4987;width:96;height:2" coordorigin="2592,4987" coordsize="96,0" path="m2688,4987l2592,4987e" filled="f" stroked="t" strokeweight=".25pt" strokecolor="#050100">
                <v:path arrowok="t"/>
              </v:shape>
            </v:group>
            <v:group style="position:absolute;left:2592;top:4668;width:2;height:320" coordorigin="2592,4668" coordsize="2,320">
              <v:shape style="position:absolute;left:2592;top:4668;width:2;height:320" coordorigin="2592,4668" coordsize="0,320" path="m2592,4668l2592,4987e" filled="f" stroked="t" strokeweight=".25pt" strokecolor="#050100">
                <v:path arrowok="t"/>
              </v:shape>
            </v:group>
            <v:group style="position:absolute;left:2598;top:4616;width:64;height:52" coordorigin="2598,4616" coordsize="64,52">
              <v:shape style="position:absolute;left:2598;top:4616;width:64;height:52" coordorigin="2598,4616" coordsize="64,52" path="m2598,4668l2598,4616,2662,4616,2662,4668e" filled="f" stroked="t" strokeweight=".25pt" strokecolor="#050100">
                <v:path arrowok="t"/>
              </v:shape>
            </v:group>
            <v:group style="position:absolute;left:2598;top:4987;width:64;height:52" coordorigin="2598,4987" coordsize="64,52">
              <v:shape style="position:absolute;left:2598;top:4987;width:64;height:52" coordorigin="2598,4987" coordsize="64,52" path="m2598,4987l2598,5039,2662,5039,2662,4987e" filled="f" stroked="t" strokeweight=".25pt" strokecolor="#050100">
                <v:path arrowok="t"/>
              </v:shape>
              <v:shape style="position:absolute;left:1213;top:4658;width:1245;height:991" type="#_x0000_t75">
                <v:imagedata r:id="rId172" o:title=""/>
              </v:shape>
            </v:group>
            <v:group style="position:absolute;left:2264;top:1448;width:229;height:153" coordorigin="2264,1448" coordsize="229,153">
              <v:shape style="position:absolute;left:2264;top:1448;width:229;height:153" coordorigin="2264,1448" coordsize="229,153" path="m2486,1448l2272,1448,2264,1456,2264,1594,2272,1602,2486,1602,2493,1594,2493,1456,2486,1448xe" filled="t" fillcolor="#595B5E" stroked="f">
                <v:path arrowok="t"/>
                <v:fill type="solid"/>
              </v:shape>
            </v:group>
            <v:group style="position:absolute;left:2277;top:1483;width:49;height:88" coordorigin="2277,1483" coordsize="49,88">
              <v:shape style="position:absolute;left:2277;top:1483;width:49;height:88" coordorigin="2277,1483" coordsize="49,88" path="m2285,1571l2290,1545,2312,1545,2319,1571,2326,1571,2305,1483,2297,1483,2277,1571,2285,1571xe" filled="f" stroked="t" strokeweight=".113pt" strokecolor="#FFFFFF">
                <v:path arrowok="t"/>
              </v:shape>
            </v:group>
            <v:group style="position:absolute;left:2292;top:1493;width:18;height:43" coordorigin="2292,1493" coordsize="18,43">
              <v:shape style="position:absolute;left:2292;top:1493;width:18;height:43" coordorigin="2292,1493" coordsize="18,43" path="m2298,1509l2299,1504,2300,1498,2301,1493,2302,1497,2303,1503,2305,1511,2310,1535,2292,1535,2298,1509xe" filled="f" stroked="t" strokeweight=".113pt" strokecolor="#FFFFFF">
                <v:path arrowok="t"/>
              </v:shape>
            </v:group>
            <v:group style="position:absolute;left:2332;top:1483;width:42;height:89" coordorigin="2332,1483" coordsize="42,89">
              <v:shape style="position:absolute;left:2332;top:1483;width:42;height:89" coordorigin="2332,1483" coordsize="42,89" path="m2367,1534l2367,1545,2366,1553,2363,1557,2361,1560,2358,1562,2352,1562,2349,1562,2347,1561,2345,1559,2343,1558,2341,1555,2340,1551,2340,1547,2339,1542,2339,1534,2339,1483,2332,1483,2332,1534,2332,1544,2333,1551,2334,1556,2336,1562,2338,1566,2341,1569,2344,1571,2348,1573,2353,1573,2358,1573,2372,1555,2373,1550,2374,1543,2374,1534,2374,1483,2367,1483,2367,1534xe" filled="f" stroked="t" strokeweight=".113pt" strokecolor="#FFFFFF">
                <v:path arrowok="t"/>
              </v:shape>
            </v:group>
            <v:group style="position:absolute;left:2381;top:1483;width:42;height:88" coordorigin="2381,1483" coordsize="42,88">
              <v:shape style="position:absolute;left:2381;top:1483;width:42;height:88" coordorigin="2381,1483" coordsize="42,88" path="m2406,1571l2406,1494,2423,1494,2423,1483,2381,1483,2381,1494,2399,1494,2399,1571,2406,1571xe" filled="f" stroked="t" strokeweight=".113pt" strokecolor="#FFFFFF">
                <v:path arrowok="t"/>
              </v:shape>
            </v:group>
            <v:group style="position:absolute;left:2427;top:1482;width:50;height:91" coordorigin="2427,1482" coordsize="50,91">
              <v:shape style="position:absolute;left:2427;top:1482;width:50;height:91" coordorigin="2427,1482" coordsize="50,91" path="m2430,1550l2447,1573,2452,1573,2457,1573,2461,1571,2465,1567,2469,1564,2472,1559,2474,1551,2476,1544,2477,1536,2477,1528,2477,1519,2465,1488,2461,1484,2457,1482,2452,1482,2445,1482,2439,1486,2434,1494,2429,1503,2427,1514,2427,1529,2427,1536,2428,1544,2430,1550xe" filled="f" stroked="t" strokeweight=".113pt" strokecolor="#FFFFFF">
                <v:path arrowok="t"/>
              </v:shape>
            </v:group>
            <v:group style="position:absolute;left:2434;top:1492;width:36;height:71" coordorigin="2434,1492" coordsize="36,71">
              <v:shape style="position:absolute;left:2434;top:1492;width:36;height:71" coordorigin="2434,1492" coordsize="36,71" path="m2439,1500l2443,1495,2447,1492,2452,1492,2456,1492,2470,1520,2470,1527,2470,1539,2469,1548,2465,1554,2462,1560,2457,1563,2452,1563,2447,1563,2443,1560,2439,1554,2436,1548,2434,1539,2434,1529,2434,1515,2436,1506,2439,1500xe" filled="f" stroked="t" strokeweight=".113pt" strokecolor="#FFFFFF">
                <v:path arrowok="t"/>
              </v:shape>
            </v:group>
            <v:group style="position:absolute;left:2014;top:1924;width:13;height:9" coordorigin="2014,1924" coordsize="13,9">
              <v:shape style="position:absolute;left:2014;top:1924;width:13;height:9" coordorigin="2014,1924" coordsize="13,9" path="m2014,1933l2018,1933,2021,1931,2024,1928,2025,1927,2026,1926,2027,1924e" filled="f" stroked="t" strokeweight=".498pt" strokecolor="#595B5E">
                <v:path arrowok="t"/>
              </v:shape>
            </v:group>
            <v:group style="position:absolute;left:2066;top:1951;width:10;height:6" coordorigin="2066,1951" coordsize="10,6">
              <v:shape style="position:absolute;left:2066;top:1951;width:10;height:6" coordorigin="2066,1951" coordsize="10,6" path="m2066,1957l2069,1957,2072,1956,2074,1954,2075,1953,2076,1952,2076,1951e" filled="f" stroked="t" strokeweight=".498pt" strokecolor="#595B5E">
                <v:path arrowok="t"/>
              </v:shape>
            </v:group>
            <v:group style="position:absolute;left:1993;top:1854;width:124;height:125" coordorigin="1993,1854" coordsize="124,125">
              <v:shape style="position:absolute;left:1993;top:1854;width:124;height:125" coordorigin="1993,1854" coordsize="124,125" path="m2117,1917l2113,1939,2102,1958,2085,1972,2065,1979,2039,1976,2018,1967,2003,1953,1993,1936,1995,1908,2002,1886,2014,1869,2030,1859,2048,1854,2072,1857,2092,1868,2107,1883,2115,1902,2117,1917xe" filled="f" stroked="t" strokeweight=".808pt" strokecolor="#595B5E">
                <v:path arrowok="t"/>
              </v:shape>
            </v:group>
            <v:group style="position:absolute;left:2001;top:1879;width:93;height:88" coordorigin="2001,1879" coordsize="93,88">
              <v:shape style="position:absolute;left:2001;top:1879;width:93;height:88" coordorigin="2001,1879" coordsize="93,88" path="m2081,1952l2072,1952,2064,1950,2057,1947,2060,1942,2063,1936,2064,1930,2061,1933,2057,1936,2052,1938,2050,1939,2047,1940,2016,1888,2016,1884,2016,1882,2016,1879,2005,1896,2001,1916,2005,1938,2018,1956,2036,1967,2063,1967,2082,1961,2093,1952,2090,1952,2086,1952,2081,1952xe" filled="f" stroked="t" strokeweight=".748pt" strokecolor="#595B5E">
                <v:path arrowok="t"/>
              </v:shape>
            </v:group>
            <v:group style="position:absolute;left:2066;top:1900;width:22;height:20" coordorigin="2066,1900" coordsize="22,20">
              <v:shape style="position:absolute;left:2066;top:1900;width:22;height:20" coordorigin="2066,1900" coordsize="22,20" path="m2066,1904l2080,1900,2080,1919,2089,1911e" filled="f" stroked="t" strokeweight=".748pt" strokecolor="#595B5E">
                <v:path arrowok="t"/>
              </v:shape>
            </v:group>
            <v:group style="position:absolute;left:2066;top:1871;width:12;height:10" coordorigin="2066,1871" coordsize="12,10">
              <v:shape style="position:absolute;left:2066;top:1871;width:12;height:10" coordorigin="2066,1871" coordsize="12,10" path="m2066,1873l2073,1871,2073,1882,2078,1877e" filled="f" stroked="t" strokeweight=".748pt" strokecolor="#595B5E">
                <v:path arrowok="t"/>
              </v:shape>
            </v:group>
            <v:group style="position:absolute;left:1164;top:364;width:1363;height:2010" coordorigin="1164,364" coordsize="1363,2010">
              <v:shape style="position:absolute;left:1164;top:364;width:1363;height:2010" coordorigin="1164,364" coordsize="1363,2010" path="m2527,2358l2527,2367,2520,2374,2511,2374,1181,2374,1172,2374,1164,2367,1164,2358,1164,380,1164,371,1172,364,1181,364,2511,364,2520,364,2527,371,2527,380,2527,2358xe" filled="f" stroked="t" strokeweight=".25pt" strokecolor="#050100">
                <v:path arrowok="t"/>
              </v:shape>
            </v:group>
            <v:group style="position:absolute;left:1603;top:394;width:2;height:1949" coordorigin="1603,394" coordsize="2,1949">
              <v:shape style="position:absolute;left:1603;top:394;width:2;height:1949" coordorigin="1603,394" coordsize="0,1949" path="m1603,2343l1603,394e" filled="f" stroked="t" strokeweight=".565pt" strokecolor="#595B5E">
                <v:path arrowok="t"/>
              </v:shape>
            </v:group>
            <v:group style="position:absolute;left:1601;top:1996;width:891;height:2" coordorigin="1601,1996" coordsize="891,2">
              <v:shape style="position:absolute;left:1601;top:1996;width:891;height:2" coordorigin="1601,1996" coordsize="891,0" path="m2491,1996l1601,1996e" filled="f" stroked="t" strokeweight=".565pt" strokecolor="#595B5E">
                <v:path arrowok="t"/>
              </v:shape>
            </v:group>
            <v:group style="position:absolute;left:2146;top:2183;width:26;height:26" coordorigin="2146,2183" coordsize="26,26">
              <v:shape style="position:absolute;left:2146;top:2183;width:26;height:26" coordorigin="2146,2183" coordsize="26,26" path="m2169,2183l2149,2183,2146,2185,2146,2205,2149,2208,2169,2208,2171,2205,2171,2185,2169,2183xe" filled="t" fillcolor="#595B5E" stroked="f">
                <v:path arrowok="t"/>
                <v:fill type="solid"/>
              </v:shape>
            </v:group>
            <v:group style="position:absolute;left:2146;top:2260;width:26;height:26" coordorigin="2146,2260" coordsize="26,26">
              <v:shape style="position:absolute;left:2146;top:2260;width:26;height:26" coordorigin="2146,2260" coordsize="26,26" path="m2169,2260l2149,2260,2146,2263,2146,2283,2149,2286,2169,2286,2171,2283,2171,2263,2169,2260xe" filled="t" fillcolor="#595B5E" stroked="f">
                <v:path arrowok="t"/>
                <v:fill type="solid"/>
              </v:shape>
            </v:group>
            <v:group style="position:absolute;left:1938;top:2130;width:26;height:104" coordorigin="1938,2130" coordsize="26,104">
              <v:shape style="position:absolute;left:1938;top:2130;width:26;height:104" coordorigin="1938,2130" coordsize="26,104" path="m1960,2130l1938,2151,1938,2220,1964,2233,1964,2137,1963,2133,1960,2130xe" filled="t" fillcolor="#595B5E" stroked="f">
                <v:path arrowok="t"/>
                <v:fill type="solid"/>
              </v:shape>
            </v:group>
            <v:group style="position:absolute;left:1938;top:2235;width:26;height:104" coordorigin="1938,2235" coordsize="26,104">
              <v:shape style="position:absolute;left:1938;top:2235;width:26;height:104" coordorigin="1938,2235" coordsize="26,104" path="m1964,2235l1938,2248,1938,2317,1960,2338,1963,2335,1964,2331,1964,2235xe" filled="t" fillcolor="#595B5E" stroked="f">
                <v:path arrowok="t"/>
                <v:fill type="solid"/>
              </v:shape>
            </v:group>
            <v:group style="position:absolute;left:1992;top:2221;width:135;height:26" coordorigin="1992,2221" coordsize="135,26">
              <v:shape style="position:absolute;left:1992;top:2221;width:135;height:26" coordorigin="1992,2221" coordsize="135,26" path="m2101,2221l2018,2221,1992,2234,2018,2247,2101,2247,2127,2234,2101,2221xe" filled="t" fillcolor="#595B5E" stroked="f">
                <v:path arrowok="t"/>
                <v:fill type="solid"/>
              </v:shape>
            </v:group>
            <v:group style="position:absolute;left:2102;top:2130;width:26;height:104" coordorigin="2102,2130" coordsize="26,104">
              <v:shape style="position:absolute;left:2102;top:2130;width:26;height:104" coordorigin="2102,2130" coordsize="26,104" path="m2124,2130l2102,2151,2102,2220,2129,2233,2129,2137,2127,2133,2124,2130xe" filled="t" fillcolor="#595B5E" stroked="f">
                <v:path arrowok="t"/>
                <v:fill type="solid"/>
              </v:shape>
            </v:group>
            <v:group style="position:absolute;left:1996;top:2124;width:127;height:26" coordorigin="1996,2124" coordsize="127,26">
              <v:shape style="position:absolute;left:1996;top:2124;width:127;height:26" coordorigin="1996,2124" coordsize="127,26" path="m2115,2124l2003,2124,1999,2126,1996,2129,2018,2151,2101,2151,2123,2129,2120,2126,2115,2124xe" filled="t" fillcolor="#595B5E" stroked="f">
                <v:path arrowok="t"/>
                <v:fill type="solid"/>
              </v:shape>
            </v:group>
            <v:group style="position:absolute;left:1990;top:2235;width:26;height:104" coordorigin="1990,2235" coordsize="26,104">
              <v:shape style="position:absolute;left:1990;top:2235;width:26;height:104" coordorigin="1990,2235" coordsize="26,104" path="m1990,2235l1990,2331,1992,2335,1995,2338,2016,2317,2016,2248,1990,2235xe" filled="t" fillcolor="#595B5E" stroked="f">
                <v:path arrowok="t"/>
                <v:fill type="solid"/>
              </v:shape>
            </v:group>
            <v:group style="position:absolute;left:1996;top:2318;width:127;height:26" coordorigin="1996,2318" coordsize="127,26">
              <v:shape style="position:absolute;left:1996;top:2318;width:127;height:26" coordorigin="1996,2318" coordsize="127,26" path="m2101,2318l2018,2318,1996,2340,1999,2342,2003,2344,2115,2344,2120,2342,2123,2340,2101,2318xe" filled="t" fillcolor="#595B5E" stroked="f">
                <v:path arrowok="t"/>
                <v:fill type="solid"/>
              </v:shape>
            </v:group>
            <v:group style="position:absolute;left:2301;top:2130;width:26;height:104" coordorigin="2301,2130" coordsize="26,104">
              <v:shape style="position:absolute;left:2301;top:2130;width:26;height:104" coordorigin="2301,2130" coordsize="26,104" path="m2322,2130l2301,2151,2301,2220,2327,2233,2327,2137,2325,2133,2322,2130xe" filled="t" fillcolor="#595B5E" stroked="f">
                <v:path arrowok="t"/>
                <v:fill type="solid"/>
              </v:shape>
            </v:group>
            <v:group style="position:absolute;left:2194;top:2124;width:127;height:26" coordorigin="2194,2124" coordsize="127,26">
              <v:shape style="position:absolute;left:2194;top:2124;width:127;height:26" coordorigin="2194,2124" coordsize="127,26" path="m2314,2124l2202,2124,2197,2126,2194,2129,2216,2151,2299,2151,2321,2129,2318,2126,2314,2124xe" filled="t" fillcolor="#595B5E" stroked="f">
                <v:path arrowok="t"/>
                <v:fill type="solid"/>
              </v:shape>
            </v:group>
            <v:group style="position:absolute;left:2301;top:2235;width:26;height:104" coordorigin="2301,2235" coordsize="26,104">
              <v:shape style="position:absolute;left:2301;top:2235;width:26;height:104" coordorigin="2301,2235" coordsize="26,104" path="m2327,2235l2301,2248,2301,2317,2322,2338,2325,2335,2327,2331,2327,2235xe" filled="t" fillcolor="#595B5E" stroked="f">
                <v:path arrowok="t"/>
                <v:fill type="solid"/>
              </v:shape>
            </v:group>
            <v:group style="position:absolute;left:2188;top:2235;width:26;height:104" coordorigin="2188,2235" coordsize="26,104">
              <v:shape style="position:absolute;left:2188;top:2235;width:26;height:104" coordorigin="2188,2235" coordsize="26,104" path="m2188,2235l2188,2331,2190,2335,2193,2338,2215,2317,2215,2248,2188,2235xe" filled="t" fillcolor="#595B5E" stroked="f">
                <v:path arrowok="t"/>
                <v:fill type="solid"/>
              </v:shape>
            </v:group>
            <v:group style="position:absolute;left:2194;top:2318;width:127;height:26" coordorigin="2194,2318" coordsize="127,26">
              <v:shape style="position:absolute;left:2194;top:2318;width:127;height:26" coordorigin="2194,2318" coordsize="127,26" path="m2299,2318l2216,2318,2194,2340,2197,2342,2202,2344,2314,2344,2318,2342,2321,2340,2299,2318xe" filled="t" fillcolor="#595B5E" stroked="f">
                <v:path arrowok="t"/>
                <v:fill type="solid"/>
              </v:shape>
            </v:group>
            <v:group style="position:absolute;left:2188;top:2130;width:26;height:104" coordorigin="2188,2130" coordsize="26,104">
              <v:shape style="position:absolute;left:2188;top:2130;width:26;height:104" coordorigin="2188,2130" coordsize="26,104" path="m2193,2130l2190,2133,2188,2137,2188,2233,2215,2220,2215,2151,2193,2130xe" filled="t" fillcolor="#595B5E" stroked="f">
                <v:path arrowok="t"/>
                <v:fill type="solid"/>
              </v:shape>
            </v:group>
            <v:group style="position:absolute;left:2465;top:2130;width:26;height:104" coordorigin="2465,2130" coordsize="26,104">
              <v:shape style="position:absolute;left:2465;top:2130;width:26;height:104" coordorigin="2465,2130" coordsize="26,104" path="m2487,2130l2465,2151,2465,2220,2491,2233,2491,2137,2490,2133,2487,2130xe" filled="t" fillcolor="#595B5E" stroked="f">
                <v:path arrowok="t"/>
                <v:fill type="solid"/>
              </v:shape>
            </v:group>
            <v:group style="position:absolute;left:2359;top:2124;width:127;height:26" coordorigin="2359,2124" coordsize="127,26">
              <v:shape style="position:absolute;left:2359;top:2124;width:127;height:26" coordorigin="2359,2124" coordsize="127,26" path="m2478,2124l2366,2124,2362,2126,2359,2129,2380,2151,2464,2151,2486,2129,2482,2126,2478,2124xe" filled="t" fillcolor="#595B5E" stroked="f">
                <v:path arrowok="t"/>
                <v:fill type="solid"/>
              </v:shape>
            </v:group>
            <v:group style="position:absolute;left:2465;top:2235;width:26;height:104" coordorigin="2465,2235" coordsize="26,104">
              <v:shape style="position:absolute;left:2465;top:2235;width:26;height:104" coordorigin="2465,2235" coordsize="26,104" path="m2491,2235l2465,2248,2465,2317,2487,2338,2490,2335,2491,2331,2491,2235xe" filled="t" fillcolor="#595B5E" stroked="f">
                <v:path arrowok="t"/>
                <v:fill type="solid"/>
              </v:shape>
            </v:group>
            <v:group style="position:absolute;left:2353;top:2235;width:26;height:104" coordorigin="2353,2235" coordsize="26,104">
              <v:shape style="position:absolute;left:2353;top:2235;width:26;height:104" coordorigin="2353,2235" coordsize="26,104" path="m2353,2235l2353,2331,2355,2335,2358,2338,2379,2317,2379,2248,2353,2235xe" filled="t" fillcolor="#595B5E" stroked="f">
                <v:path arrowok="t"/>
                <v:fill type="solid"/>
              </v:shape>
            </v:group>
            <v:group style="position:absolute;left:2359;top:2318;width:127;height:26" coordorigin="2359,2318" coordsize="127,26">
              <v:shape style="position:absolute;left:2359;top:2318;width:127;height:26" coordorigin="2359,2318" coordsize="127,26" path="m2464,2318l2380,2318,2359,2340,2362,2342,2366,2344,2478,2344,2482,2342,2486,2340,2464,2318xe" filled="t" fillcolor="#595B5E" stroked="f">
                <v:path arrowok="t"/>
                <v:fill type="solid"/>
              </v:shape>
            </v:group>
            <v:group style="position:absolute;left:2353;top:2130;width:26;height:104" coordorigin="2353,2130" coordsize="26,104">
              <v:shape style="position:absolute;left:2353;top:2130;width:26;height:104" coordorigin="2353,2130" coordsize="26,104" path="m2358,2130l2355,2133,2353,2137,2353,2233,2379,2220,2379,2151,2358,2130xe" filled="t" fillcolor="#595B5E" stroked="f">
                <v:path arrowok="t"/>
                <v:fill type="solid"/>
              </v:shape>
            </v:group>
            <v:group style="position:absolute;left:1629;top:2008;width:95;height:94" coordorigin="1629,2008" coordsize="95,94">
              <v:shape style="position:absolute;left:1629;top:2008;width:95;height:94" coordorigin="1629,2008" coordsize="95,94" path="m1676,2008l1655,2013,1638,2026,1629,2046,1633,2072,1644,2090,1661,2101,1688,2099,1708,2090,1720,2075,1720,2074,1688,2074,1672,2058,1672,2022,1710,2022,1706,2018,1687,2009,1676,2008xe" filled="t" fillcolor="#595B5E" stroked="f">
                <v:path arrowok="t"/>
                <v:fill type="solid"/>
              </v:shape>
              <v:shape style="position:absolute;left:1629;top:2008;width:95;height:94" coordorigin="1629,2008" coordsize="95,94" path="m1710,2022l1681,2022,1681,2054,1694,2068,1688,2074,1720,2074,1725,2057,1720,2035,1710,2022xe" filled="t" fillcolor="#595B5E" stroked="f">
                <v:path arrowok="t"/>
                <v:fill type="solid"/>
              </v:shape>
            </v:group>
            <v:group style="position:absolute;left:1628;top:2116;width:64;height:81" coordorigin="1628,2116" coordsize="64,81">
              <v:shape style="position:absolute;left:1628;top:2116;width:64;height:81" coordorigin="1628,2116" coordsize="64,81" path="m1637,2197l1645,2172,1674,2172,1682,2197,1692,2197,1664,2116,1654,2116,1628,2197,1637,2197xe" filled="f" stroked="t" strokeweight=".113pt" strokecolor="#595B5E">
                <v:path arrowok="t"/>
              </v:shape>
            </v:group>
            <v:group style="position:absolute;left:1648;top:2124;width:23;height:39" coordorigin="1648,2124" coordsize="23,39">
              <v:shape style="position:absolute;left:1648;top:2124;width:23;height:39" coordorigin="1648,2124" coordsize="23,39" path="m1655,2140l1657,2135,1658,2130,1659,2124,1660,2129,1661,2134,1664,2141,1671,2163,1648,2163,1655,2140xe" filled="f" stroked="t" strokeweight=".113pt" strokecolor="#595B5E">
                <v:path arrowok="t"/>
              </v:shape>
            </v:group>
            <v:group style="position:absolute;left:1699;top:2116;width:65;height:81" coordorigin="1699,2116" coordsize="65,81">
              <v:shape style="position:absolute;left:1699;top:2116;width:65;height:81" coordorigin="1699,2116" coordsize="65,81" path="m1708,2197l1708,2128,1728,2197,1736,2197,1756,2129,1756,2197,1764,2197,1764,2116,1752,2116,1736,2172,1734,2178,1733,2182,1732,2185,1731,2182,1730,2178,1729,2173,1713,2116,1699,2116,1699,2197,1708,2197xe" filled="f" stroked="t" strokeweight=".113pt" strokecolor="#595B5E">
                <v:path arrowok="t"/>
              </v:shape>
            </v:group>
            <v:group style="position:absolute;left:2708;top:111;width:2;height:5553" coordorigin="2708,111" coordsize="2,5553">
              <v:shape style="position:absolute;left:2708;top:111;width:2;height:5553" coordorigin="2708,111" coordsize="0,5553" path="m2708,5664l2708,111e" filled="f" stroked="t" strokeweight=".25pt" strokecolor="#050100">
                <v:path arrowok="t"/>
              </v:shape>
            </v:group>
            <v:group style="position:absolute;left:1109;top:5770;width:1469;height:2" coordorigin="1109,5770" coordsize="1469,2">
              <v:shape style="position:absolute;left:1109;top:5770;width:1469;height:2" coordorigin="1109,5770" coordsize="1469,0" path="m1109,5770l2577,5770e" filled="f" stroked="t" strokeweight=".25pt" strokecolor="#050100">
                <v:path arrowok="t"/>
              </v:shape>
            </v:group>
            <v:group style="position:absolute;left:1928;top:2655;width:635;height:356" coordorigin="1928,2655" coordsize="635,356">
              <v:shape style="position:absolute;left:1928;top:2655;width:635;height:356" coordorigin="1928,2655" coordsize="635,356" path="m2563,2930l2524,3000,1960,3011,1952,3011,1944,3008,1937,3002,1931,2995,1928,2987,1928,2979,1928,2687,1928,2679,1931,2671,1937,2664,1944,2658,1952,2655,1960,2655,2482,2655,2538,2677,2563,2732,2563,2930xe" filled="f" stroked="t" strokeweight=".423pt" strokecolor="#BA6769">
                <v:path arrowok="t"/>
              </v:shape>
            </v:group>
            <v:group style="position:absolute;left:2004;top:2775;width:496;height:109" coordorigin="2004,2775" coordsize="496,109">
              <v:shape style="position:absolute;left:2004;top:2775;width:496;height:109" coordorigin="2004,2775" coordsize="496,109" path="m2443,2777l2442,2882,2443,2882,2443,2882,2454,2882,2455,2834,2493,2834,2494,2822,2454,2821,2455,2790,2499,2790,2500,2777,2443,2777xe" filled="t" fillcolor="#6B6E74" stroked="f">
                <v:path arrowok="t"/>
                <v:fill type="solid"/>
              </v:shape>
              <v:shape style="position:absolute;left:2004;top:2775;width:496;height:109" coordorigin="2004,2775" coordsize="496,109" path="m2493,2834l2455,2834,2493,2835,2493,2834xe" filled="t" fillcolor="#6B6E74" stroked="f">
                <v:path arrowok="t"/>
                <v:fill type="solid"/>
              </v:shape>
              <v:shape style="position:absolute;left:2004;top:2775;width:496;height:109" coordorigin="2004,2775" coordsize="496,109" path="m2499,2790l2455,2790,2499,2790,2499,2790xe" filled="t" fillcolor="#6B6E74" stroked="f">
                <v:path arrowok="t"/>
                <v:fill type="solid"/>
              </v:shape>
              <v:shape style="position:absolute;left:2004;top:2775;width:496;height:109" coordorigin="2004,2775" coordsize="496,109" path="m2372,2777l2371,2882,2372,2882,2372,2882,2383,2882,2383,2834,2422,2834,2423,2822,2383,2821,2383,2790,2428,2790,2429,2777,2372,2777xe" filled="t" fillcolor="#6B6E74" stroked="f">
                <v:path arrowok="t"/>
                <v:fill type="solid"/>
              </v:shape>
              <v:shape style="position:absolute;left:2004;top:2775;width:496;height:109" coordorigin="2004,2775" coordsize="496,109" path="m2422,2834l2383,2834,2422,2835,2422,2834xe" filled="t" fillcolor="#6B6E74" stroked="f">
                <v:path arrowok="t"/>
                <v:fill type="solid"/>
              </v:shape>
              <v:shape style="position:absolute;left:2004;top:2775;width:496;height:109" coordorigin="2004,2775" coordsize="496,109" path="m2428,2790l2383,2790,2428,2790,2428,2790xe" filled="t" fillcolor="#6B6E74" stroked="f">
                <v:path arrowok="t"/>
                <v:fill type="solid"/>
              </v:shape>
              <v:shape style="position:absolute;left:2004;top:2775;width:496;height:109" coordorigin="2004,2775" coordsize="496,109" path="m2325,2775l2305,2775,2295,2780,2288,2790,2280,2806,2276,2828,2276,2840,2278,2849,2281,2857,2284,2865,2289,2872,2302,2882,2309,2884,2324,2884,2331,2882,2338,2878,2344,2873,2346,2871,2309,2871,2302,2868,2297,2860,2292,2853,2289,2844,2289,2815,2292,2804,2303,2791,2310,2788,2346,2788,2345,2787,2338,2782,2332,2777,2325,2775xe" filled="t" fillcolor="#6B6E74" stroked="f">
                <v:path arrowok="t"/>
                <v:fill type="solid"/>
              </v:shape>
              <v:shape style="position:absolute;left:2004;top:2775;width:496;height:109" coordorigin="2004,2775" coordsize="496,109" path="m2346,2788l2323,2788,2327,2790,2332,2793,2345,2844,2342,2853,2332,2868,2325,2871,2346,2871,2349,2867,2353,2858,2356,2850,2358,2840,2358,2819,2356,2810,2353,2801,2349,2793,2346,2788xe" filled="t" fillcolor="#6B6E74" stroked="f">
                <v:path arrowok="t"/>
                <v:fill type="solid"/>
              </v:shape>
              <v:shape style="position:absolute;left:2004;top:2775;width:496;height:109" coordorigin="2004,2775" coordsize="496,109" path="m2240,2775l2231,2775,2206,2884,2215,2884,2240,2775xe" filled="t" fillcolor="#6B6E74" stroked="f">
                <v:path arrowok="t"/>
                <v:fill type="solid"/>
              </v:shape>
              <v:shape style="position:absolute;left:2004;top:2775;width:496;height:109" coordorigin="2004,2775" coordsize="496,109" path="m2099,2777l2098,2882,2099,2882,2099,2882,2109,2882,2110,2802,2124,2802,2111,2777,2099,2777xe" filled="t" fillcolor="#6B6E74" stroked="f">
                <v:path arrowok="t"/>
                <v:fill type="solid"/>
              </v:shape>
              <v:shape style="position:absolute;left:2004;top:2775;width:496;height:109" coordorigin="2004,2775" coordsize="496,109" path="m2124,2802l2110,2802,2153,2882,2165,2882,2165,2857,2153,2857,2124,2802xe" filled="t" fillcolor="#6B6E74" stroked="f">
                <v:path arrowok="t"/>
                <v:fill type="solid"/>
              </v:shape>
              <v:shape style="position:absolute;left:2004;top:2775;width:496;height:109" coordorigin="2004,2775" coordsize="496,109" path="m2154,2777l2153,2857,2165,2857,2165,2777,2154,2777xe" filled="t" fillcolor="#6B6E74" stroked="f">
                <v:path arrowok="t"/>
                <v:fill type="solid"/>
              </v:shape>
              <v:shape style="position:absolute;left:2004;top:2775;width:496;height:109" coordorigin="2004,2775" coordsize="496,109" path="m2053,2775l2033,2775,2023,2780,2015,2790,2007,2806,2004,2828,2004,2840,2006,2849,2009,2857,2012,2865,2017,2872,2023,2877,2029,2882,2037,2884,2052,2884,2059,2882,2065,2878,2072,2873,2073,2871,2037,2871,2030,2868,2019,2853,2017,2844,2017,2815,2020,2804,2031,2791,2037,2788,2073,2788,2072,2787,2066,2782,2060,2777,2053,2775xe" filled="t" fillcolor="#6B6E74" stroked="f">
                <v:path arrowok="t"/>
                <v:fill type="solid"/>
              </v:shape>
              <v:shape style="position:absolute;left:2004;top:2775;width:496;height:109" coordorigin="2004,2775" coordsize="496,109" path="m2073,2788l2050,2788,2055,2790,2059,2793,2064,2796,2067,2801,2069,2808,2071,2814,2072,2819,2072,2844,2070,2853,2059,2868,2053,2871,2073,2871,2077,2867,2080,2858,2084,2850,2085,2840,2085,2819,2084,2810,2077,2793,2073,2788xe" filled="t" fillcolor="#6B6E74" stroked="f">
                <v:path arrowok="t"/>
                <v:fill type="solid"/>
              </v:shape>
            </v:group>
            <v:group style="position:absolute;left:1126;top:2661;width:616;height:344" coordorigin="1126,2661" coordsize="616,344">
              <v:shape style="position:absolute;left:1126;top:2661;width:616;height:344" coordorigin="1126,2661" coordsize="616,344" path="m1742,2974l1742,2982,1739,2990,1733,2996,1726,3002,1719,3005,1711,3005,1205,3005,1146,2975,1126,2740,1129,2720,1174,2669,1711,2661,1719,2661,1726,2665,1733,2671,1739,2677,1742,2685,1742,2693,1742,2974xe" filled="f" stroked="t" strokeweight=".498pt" strokecolor="#050100">
                <v:path arrowok="t"/>
              </v:shape>
            </v:group>
            <v:group style="position:absolute;left:1401;top:2901;width:9;height:7" coordorigin="1401,2901" coordsize="9,7">
              <v:shape style="position:absolute;left:1401;top:2901;width:9;height:7" coordorigin="1401,2901" coordsize="9,7" path="m1410,2908l1406,2906,1403,2904,1401,2901e" filled="f" stroked="t" strokeweight=".113pt" strokecolor="#6B6E74">
                <v:path arrowok="t"/>
              </v:shape>
              <v:shape style="position:absolute;left:1874;top:3319;width:539;height:259" type="#_x0000_t75">
                <v:imagedata r:id="rId173" o:title=""/>
              </v:shape>
            </v:group>
            <v:group style="position:absolute;left:1874;top:3319;width:539;height:259" coordorigin="1874,3319" coordsize="539,259">
              <v:shape style="position:absolute;left:1874;top:3319;width:539;height:259" coordorigin="1874,3319" coordsize="539,259" path="m2413,3351l2406,3331,2387,3320,1906,3319,1885,3326,1874,3345,1874,3546,1881,3566,1899,3578,2381,3578,2401,3571,2412,3552,2413,3351xe" filled="f" stroked="t" strokeweight=".996pt" strokecolor="#707275">
                <v:path arrowok="t"/>
              </v:shape>
            </v:group>
            <v:group style="position:absolute;left:1227;top:3311;width:539;height:259" coordorigin="1227,3311" coordsize="539,259">
              <v:shape style="position:absolute;left:1227;top:3311;width:539;height:259" coordorigin="1227,3311" coordsize="539,259" path="m1259,3311l1238,3319,1227,3337,1227,3538,1234,3558,1252,3570,1734,3570,1754,3563,1765,3545,1766,3344,1759,3323,1740,3312,1259,3311xe" filled="t" fillcolor="#D3D4D6" stroked="f">
                <v:path arrowok="t"/>
                <v:fill type="solid"/>
              </v:shape>
            </v:group>
            <v:group style="position:absolute;left:1227;top:3311;width:539;height:259" coordorigin="1227,3311" coordsize="539,259">
              <v:shape style="position:absolute;left:1227;top:3311;width:539;height:259" coordorigin="1227,3311" coordsize="539,259" path="m1766,3344l1759,3323,1740,3312,1259,3311,1238,3319,1227,3337,1227,3538,1234,3558,1252,3570,1734,3570,1754,3563,1765,3545,1766,3344xe" filled="f" stroked="t" strokeweight=".996pt" strokecolor="#BFC6CD">
                <v:path arrowok="t"/>
              </v:shape>
            </v:group>
            <v:group style="position:absolute;left:1223;top:4317;width:326;height:224" coordorigin="1223,4317" coordsize="326,224">
              <v:shape style="position:absolute;left:1223;top:4317;width:326;height:224" coordorigin="1223,4317" coordsize="326,224" path="m1255,4317l1235,4324,1224,4343,1223,4509,1231,4529,1249,4540,1518,4541,1538,4533,1549,4515,1549,4349,1542,4328,1523,4317,1255,4317xe" filled="t" fillcolor="#D6D8DD" stroked="f">
                <v:path arrowok="t"/>
                <v:fill type="solid"/>
              </v:shape>
            </v:group>
            <v:group style="position:absolute;left:1223;top:4317;width:326;height:224" coordorigin="1223,4317" coordsize="326,224">
              <v:shape style="position:absolute;left:1223;top:4317;width:326;height:224" coordorigin="1223,4317" coordsize="326,224" path="m1549,4349l1542,4328,1523,4317,1255,4317,1235,4324,1224,4343,1223,4509,1231,4529,1249,4540,1518,4541,1538,4533,1549,4515,1549,4349xe" filled="f" stroked="t" strokeweight=".423pt" strokecolor="#A0A3A8">
                <v:path arrowok="t"/>
              </v:shape>
            </v:group>
            <v:group style="position:absolute;left:1271;top:4390;width:235;height:78" coordorigin="1271,4390" coordsize="235,78">
              <v:shape style="position:absolute;left:1271;top:4390;width:235;height:78" coordorigin="1271,4390" coordsize="235,78" path="m1465,4390l1465,4466,1465,4466,1465,4467,1471,4467,1472,4433,1491,4433,1490,4432,1494,4431,1497,4429,1500,4424,1472,4424,1472,4399,1500,4399,1499,4396,1497,4394,1495,4392,1493,4391,1489,4390,1465,4390xe" filled="t" fillcolor="#6B6E74" stroked="f">
                <v:path arrowok="t"/>
                <v:fill type="solid"/>
              </v:shape>
              <v:shape style="position:absolute;left:1271;top:4390;width:235;height:78" coordorigin="1271,4390" coordsize="235,78" path="m1491,4433l1472,4433,1478,4434,1481,4434,1482,4434,1483,4435,1484,4436,1485,4437,1486,4438,1488,4443,1489,4446,1497,4467,1505,4467,1506,4467,1498,4446,1496,4442,1495,4438,1492,4434,1491,4433,1491,4433xe" filled="t" fillcolor="#6B6E74" stroked="f">
                <v:path arrowok="t"/>
                <v:fill type="solid"/>
              </v:shape>
              <v:shape style="position:absolute;left:1271;top:4390;width:235;height:78" coordorigin="1271,4390" coordsize="235,78" path="m1500,4399l1472,4399,1485,4400,1489,4400,1491,4401,1494,4405,1495,4408,1495,4414,1490,4422,1489,4423,1487,4424,1500,4424,1501,4422,1502,4417,1502,4407,1501,4403,1500,4399xe" filled="t" fillcolor="#6B6E74" stroked="f">
                <v:path arrowok="t"/>
                <v:fill type="solid"/>
              </v:shape>
              <v:shape style="position:absolute;left:1271;top:4390;width:235;height:78" coordorigin="1271,4390" coordsize="235,78" path="m1423,4390l1422,4466,1423,4466,1423,4467,1457,4467,1457,4458,1429,4457,1430,4432,1454,4432,1455,4423,1429,4422,1430,4400,1456,4400,1456,4391,1423,4390xe" filled="t" fillcolor="#6B6E74" stroked="f">
                <v:path arrowok="t"/>
                <v:fill type="solid"/>
              </v:shape>
              <v:shape style="position:absolute;left:1271;top:4390;width:235;height:78" coordorigin="1271,4390" coordsize="235,78" path="m1454,4432l1430,4432,1454,4432,1454,4432xe" filled="t" fillcolor="#6B6E74" stroked="f">
                <v:path arrowok="t"/>
                <v:fill type="solid"/>
              </v:shape>
              <v:shape style="position:absolute;left:1271;top:4390;width:235;height:78" coordorigin="1271,4390" coordsize="235,78" path="m1456,4400l1430,4400,1456,4400,1456,4400xe" filled="t" fillcolor="#6B6E74" stroked="f">
                <v:path arrowok="t"/>
                <v:fill type="solid"/>
              </v:shape>
              <v:shape style="position:absolute;left:1271;top:4390;width:235;height:78" coordorigin="1271,4390" coordsize="235,78" path="m1377,4467l1371,4467,1371,4467,1377,4467,1377,4467xe" filled="t" fillcolor="#6B6E74" stroked="f">
                <v:path arrowok="t"/>
                <v:fill type="solid"/>
              </v:shape>
              <v:shape style="position:absolute;left:1271;top:4390;width:235;height:78" coordorigin="1271,4390" coordsize="235,78" path="m1395,4404l1388,4404,1388,4406,1389,4407,1398,4467,1405,4467,1408,4450,1402,4450,1401,4443,1400,4436,1395,4404xe" filled="t" fillcolor="#6B6E74" stroked="f">
                <v:path arrowok="t"/>
                <v:fill type="solid"/>
              </v:shape>
              <v:shape style="position:absolute;left:1271;top:4390;width:235;height:78" coordorigin="1271,4390" coordsize="235,78" path="m1359,4390l1358,4390,1370,4467,1371,4467,1377,4467,1380,4451,1374,4451,1373,4443,1372,4439,1366,4391,1359,4390xe" filled="t" fillcolor="#6B6E74" stroked="f">
                <v:path arrowok="t"/>
                <v:fill type="solid"/>
              </v:shape>
              <v:shape style="position:absolute;left:1271;top:4390;width:235;height:78" coordorigin="1271,4390" coordsize="235,78" path="m1385,4390l1375,4442,1375,4446,1374,4451,1380,4451,1388,4404,1395,4404,1392,4391,1385,4390xe" filled="t" fillcolor="#6B6E74" stroked="f">
                <v:path arrowok="t"/>
                <v:fill type="solid"/>
              </v:shape>
              <v:shape style="position:absolute;left:1271;top:4390;width:235;height:78" coordorigin="1271,4390" coordsize="235,78" path="m1418,4390l1411,4390,1403,4439,1402,4450,1408,4450,1418,4390xe" filled="t" fillcolor="#6B6E74" stroked="f">
                <v:path arrowok="t"/>
                <v:fill type="solid"/>
              </v:shape>
              <v:shape style="position:absolute;left:1271;top:4390;width:235;height:78" coordorigin="1271,4390" coordsize="235,78" path="m1338,4389l1327,4389,1321,4393,1313,4407,1311,4417,1311,4436,1312,4443,1315,4451,1316,4455,1318,4459,1322,4463,1325,4467,1329,4468,1338,4468,1342,4467,1345,4464,1349,4460,1350,4459,1329,4459,1326,4456,1323,4451,1320,4446,1319,4439,1319,4418,1320,4410,1326,4401,1330,4399,1350,4399,1349,4398,1345,4394,1342,4391,1338,4389xe" filled="t" fillcolor="#6B6E74" stroked="f">
                <v:path arrowok="t"/>
                <v:fill type="solid"/>
              </v:shape>
              <v:shape style="position:absolute;left:1271;top:4390;width:235;height:78" coordorigin="1271,4390" coordsize="235,78" path="m1350,4399l1336,4399,1339,4400,1341,4402,1344,4405,1345,4408,1347,4413,1348,4417,1348,4421,1348,4439,1347,4446,1344,4451,1341,4456,1338,4459,1350,4459,1351,4456,1355,4443,1356,4436,1356,4421,1355,4414,1353,4408,1351,4402,1350,4399xe" filled="t" fillcolor="#6B6E74" stroked="f">
                <v:path arrowok="t"/>
                <v:fill type="solid"/>
              </v:shape>
              <v:shape style="position:absolute;left:1271;top:4390;width:235;height:78" coordorigin="1271,4390" coordsize="235,78" path="m1289,4390l1271,4390,1271,4466,1271,4466,1271,4467,1278,4467,1278,4436,1297,4436,1300,4434,1305,4426,1278,4426,1278,4400,1305,4400,1304,4399,1303,4397,1300,4393,1298,4392,1296,4391,1294,4390,1289,4390xe" filled="t" fillcolor="#6B6E74" stroked="f">
                <v:path arrowok="t"/>
                <v:fill type="solid"/>
              </v:shape>
              <v:shape style="position:absolute;left:1271;top:4390;width:235;height:78" coordorigin="1271,4390" coordsize="235,78" path="m1297,4436l1278,4436,1289,4436,1296,4436,1297,4436xe" filled="t" fillcolor="#6B6E74" stroked="f">
                <v:path arrowok="t"/>
                <v:fill type="solid"/>
              </v:shape>
              <v:shape style="position:absolute;left:1271;top:4390;width:235;height:78" coordorigin="1271,4390" coordsize="235,78" path="m1305,4400l1278,4400,1289,4400,1292,4400,1294,4401,1299,4417,1298,4421,1295,4425,1293,4426,1305,4426,1305,4425,1307,4419,1307,4409,1306,4405,1305,4400xe" filled="t" fillcolor="#6B6E74" stroked="f">
                <v:path arrowok="t"/>
                <v:fill type="solid"/>
              </v:shape>
            </v:group>
            <v:group style="position:absolute;left:1649;top:3688;width:326;height:224" coordorigin="1649,3688" coordsize="326,224">
              <v:shape style="position:absolute;left:1649;top:3688;width:326;height:224" coordorigin="1649,3688" coordsize="326,224" path="m1712,3688l1681,3688,1661,3695,1650,3714,1649,3856,1649,3880,1657,3900,1675,3911,1944,3912,1964,3904,1975,3886,1976,3737,1976,3720,1968,3699,1950,3688,1712,3688xe" filled="t" fillcolor="#FFFFFF" stroked="f">
                <v:path arrowok="t"/>
                <v:fill type="solid"/>
              </v:shape>
            </v:group>
            <v:group style="position:absolute;left:1649;top:3688;width:326;height:224" coordorigin="1649,3688" coordsize="326,224">
              <v:shape style="position:absolute;left:1649;top:3688;width:326;height:224" coordorigin="1649,3688" coordsize="326,224" path="m1893,3688l1679,3688,1660,3696,1650,3715,1649,3882,1658,3902,1677,3912,1944,3912,1964,3904,1975,3886,1976,3717,1967,3698,1948,3688,1893,3688xe" filled="t" fillcolor="#FFFFFF" stroked="f">
                <v:path arrowok="t"/>
                <v:fill type="solid"/>
              </v:shape>
              <v:shape style="position:absolute;left:1649;top:3688;width:326;height:224" type="#_x0000_t75">
                <v:imagedata r:id="rId174" o:title=""/>
              </v:shape>
            </v:group>
            <v:group style="position:absolute;left:1649;top:3688;width:326;height:224" coordorigin="1649,3688" coordsize="326,224">
              <v:shape style="position:absolute;left:1649;top:3688;width:326;height:224" coordorigin="1649,3688" coordsize="326,224" path="m1976,3720l1968,3699,1950,3688,1681,3688,1661,3695,1650,3714,1649,3880,1657,3900,1675,3911,1944,3912,1964,3904,1975,3886,1976,3720xe" filled="f" stroked="t" strokeweight=".423pt" strokecolor="#A0A3A8">
                <v:path arrowok="t"/>
              </v:shape>
            </v:group>
            <v:group style="position:absolute;left:2083;top:3688;width:326;height:224" coordorigin="2083,3688" coordsize="326,224">
              <v:shape style="position:absolute;left:2083;top:3688;width:326;height:224" coordorigin="2083,3688" coordsize="326,224" path="m2409,3720l2402,3699,2383,3688,2115,3688,2095,3695,2084,3714,2083,3880,2090,3900,2109,3911,2377,3912,2398,3904,2409,3886,2409,3720xe" filled="f" stroked="t" strokeweight=".423pt" strokecolor="#A0A3A8">
                <v:path arrowok="t"/>
              </v:shape>
            </v:group>
            <v:group style="position:absolute;left:2083;top:4008;width:326;height:224" coordorigin="2083,4008" coordsize="326,224">
              <v:shape style="position:absolute;left:2083;top:4008;width:326;height:224" coordorigin="2083,4008" coordsize="326,224" path="m2409,4040l2402,4019,2383,4008,2115,4008,2094,4015,2084,4034,2083,4200,2090,4220,2109,4231,2377,4232,2398,4224,2409,4206,2409,4040xe" filled="f" stroked="t" strokeweight=".423pt" strokecolor="#A0A3A8">
                <v:path arrowok="t"/>
              </v:shape>
            </v:group>
            <v:group style="position:absolute;left:1679;top:3716;width:266;height:168" coordorigin="1679,3716" coordsize="266,168">
              <v:shape style="position:absolute;left:1679;top:3716;width:266;height:168" coordorigin="1679,3716" coordsize="266,168" path="m1908,3883l1902,3883,1902,3883,1908,3883,1908,3883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924,3821l1918,3821,1918,3825,1927,3883,1933,3883,1936,3866,1930,3866,1930,3859,1928,3845,1924,3821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891,3807l1890,3807,1901,3883,1902,3883,1908,3883,1910,3867,1905,3867,1904,3859,1897,3807,1891,3807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914,3807l1905,3862,1905,3867,1910,3867,1917,3825,1917,3824,1917,3823,1918,3821,1924,3821,1922,3807,1914,3807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945,3807l1939,3807,1931,3859,1931,3863,1930,3866,1936,3866,1945,3807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872,3805l1861,3805,1856,3809,1853,3816,1849,3823,1847,3833,1847,3853,1848,3859,1864,3885,1871,3885,1875,3883,1878,3880,1881,3877,1882,3875,1864,3875,1861,3872,1858,3867,1855,3862,1854,3855,1854,3835,1855,3827,1858,3822,1861,3817,1864,3815,1882,3815,1882,3814,1879,3810,1875,3807,1872,3805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882,3815l1870,3815,1873,3816,1877,3821,1878,3824,1880,3833,1881,3837,1881,3855,1880,3862,1875,3872,1871,3875,1882,3875,1884,3872,1887,3860,1888,3853,1888,3837,1887,3831,1884,3819,1882,3815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817,3807l1816,3883,1817,3883,1817,3883,1843,3883,1844,3874,1822,3873,1823,3807,1817,3807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782,3807l1781,3883,1782,3883,1782,3883,1787,3883,1788,3848,1807,3848,1808,3839,1787,3839,1788,3816,1810,3816,1811,3807,1782,3807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807,3848l1788,3848,1807,3849,1807,3848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810,3816l1788,3816,1810,3817,1810,3816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762,3807l1740,3807,1739,3883,1740,3883,1740,3883,1745,3883,1746,3849,1763,3849,1763,3849,1766,3847,1769,3845,1772,3840,1746,3840,1746,3816,1772,3816,1771,3813,1769,3810,1767,3809,1765,3807,1762,3807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763,3849l1746,3849,1752,3850,1754,3850,1754,3850,1769,3883,1776,3883,1777,3883,1770,3862,1768,3858,1767,3854,1765,3852,1765,3851,1764,3850,1763,3849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772,3816l1746,3816,1758,3816,1761,3816,1763,3817,1766,3821,1766,3824,1767,3830,1766,3832,1765,3836,1764,3838,1763,3839,1761,3839,1760,3840,1772,3840,1773,3838,1774,3833,1774,3824,1773,3820,1772,3816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725,3807l1724,3883,1725,3883,1725,3883,1730,3883,1731,3807,1725,3807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696,3807l1679,3883,1686,3883,1691,3860,1715,3860,1713,3851,1693,3851,1698,3826,1699,3823,1699,3819,1706,3819,1703,3807,1696,3807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715,3860l1691,3860,1708,3861,1712,3883,1719,3883,1720,3883,1715,3860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706,3819l1699,3819,1700,3827,1701,3831,1706,3851,1713,3851,1706,3819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888,3716l1887,3792,1888,3792,1888,3793,1893,3793,1894,3757,1921,3757,1921,3748,1914,3748,1893,3747,1894,3717,1888,3716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921,3757l1894,3757,1915,3757,1914,3792,1920,3793,1920,3792,1915,3792,1915,3791,1920,3791,1921,3757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920,3791l1915,3791,1915,3792,1920,3792,1920,3791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915,3716l1914,3748,1921,3748,1921,3717,1915,3716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824,3716l1823,3792,1824,3792,1824,3793,1850,3793,1850,3783,1829,3783,1830,3717,1824,3716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849,3716l1848,3726,1863,3726,1862,3792,1863,3792,1863,3793,1868,3793,1869,3726,1882,3726,1883,3717,1849,3716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882,3726l1869,3726,1882,3726,1882,3726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797,3716l1780,3793,1787,3793,1792,3770,1815,3770,1813,3761,1794,3761,1798,3739,1799,3736,1799,3733,1800,3729,1806,3729,1803,3717,1797,3716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815,3770l1792,3770,1809,3770,1813,3793,1820,3793,1820,3793,1815,3770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806,3729l1800,3729,1802,3741,1806,3761,1813,3761,1806,3729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747,3716l1746,3792,1747,3792,1747,3793,1778,3793,1778,3783,1752,3783,1753,3758,1775,3758,1776,3749,1752,3748,1753,3726,1777,3726,1777,3717,1747,3716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775,3758l1753,3758,1775,3758,1775,3758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777,3726l1753,3726,1777,3726,1777,3726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705,3716l1704,3792,1705,3792,1705,3793,1710,3793,1711,3757,1738,3757,1738,3748,1731,3748,1710,3747,1711,3717,1705,3716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738,3757l1711,3757,1732,3757,1731,3792,1737,3793,1737,3792,1732,3792,1732,3791,1737,3791,1738,3757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737,3791l1732,3791,1732,3792,1737,3792,1737,3791xe" filled="t" fillcolor="#FFFFFF" stroked="f">
                <v:path arrowok="t"/>
                <v:fill type="solid"/>
              </v:shape>
              <v:shape style="position:absolute;left:1679;top:3716;width:266;height:168" coordorigin="1679,3716" coordsize="266,168" path="m1732,3716l1731,3748,1738,3748,1738,3717,1732,3716xe" filled="t" fillcolor="#FFFFFF" stroked="f">
                <v:path arrowok="t"/>
                <v:fill type="solid"/>
              </v:shape>
            </v:group>
            <v:group style="position:absolute;left:1216;top:3688;width:326;height:224" coordorigin="1216,3688" coordsize="326,224">
              <v:shape style="position:absolute;left:1216;top:3688;width:326;height:224" coordorigin="1216,3688" coordsize="326,224" path="m1542,3720l1535,3699,1516,3688,1248,3688,1227,3695,1216,3714,1216,3880,1223,3900,1242,3911,1510,3912,1531,3904,1542,3886,1542,3720xe" filled="f" stroked="t" strokeweight=".423pt" strokecolor="#A0A3A8">
                <v:path arrowok="t"/>
              </v:shape>
            </v:group>
            <v:group style="position:absolute;left:1261;top:3761;width:236;height:77" coordorigin="1261,3761" coordsize="236,77">
              <v:shape style="position:absolute;left:1261;top:3761;width:236;height:77" coordorigin="1261,3761" coordsize="236,77" path="m1461,3761l1460,3838,1461,3838,1461,3838,1467,3838,1468,3802,1497,3802,1497,3793,1490,3793,1467,3792,1468,3762,1461,3761xe" filled="t" fillcolor="#6B6E74" stroked="f">
                <v:path arrowok="t"/>
                <v:fill type="solid"/>
              </v:shape>
              <v:shape style="position:absolute;left:1261;top:3761;width:236;height:77" coordorigin="1261,3761" coordsize="236,77" path="m1497,3802l1468,3802,1491,3803,1490,3838,1496,3838,1497,3802xe" filled="t" fillcolor="#6B6E74" stroked="f">
                <v:path arrowok="t"/>
                <v:fill type="solid"/>
              </v:shape>
              <v:shape style="position:absolute;left:1261;top:3761;width:236;height:77" coordorigin="1261,3761" coordsize="236,77" path="m1491,3761l1490,3793,1497,3793,1497,3762,1491,3761xe" filled="t" fillcolor="#6B6E74" stroked="f">
                <v:path arrowok="t"/>
                <v:fill type="solid"/>
              </v:shape>
              <v:shape style="position:absolute;left:1261;top:3761;width:236;height:77" coordorigin="1261,3761" coordsize="236,77" path="m1391,3761l1391,3838,1391,3838,1391,3838,1420,3838,1420,3829,1397,3828,1398,3762,1391,3761xe" filled="t" fillcolor="#6B6E74" stroked="f">
                <v:path arrowok="t"/>
                <v:fill type="solid"/>
              </v:shape>
              <v:shape style="position:absolute;left:1261;top:3761;width:236;height:77" coordorigin="1261,3761" coordsize="236,77" path="m1419,3761l1418,3771,1434,3772,1433,3838,1434,3838,1434,3838,1440,3838,1440,3827,1440,3771,1455,3771,1455,3762,1419,3761xe" filled="t" fillcolor="#6B6E74" stroked="f">
                <v:path arrowok="t"/>
                <v:fill type="solid"/>
              </v:shape>
              <v:shape style="position:absolute;left:1261;top:3761;width:236;height:77" coordorigin="1261,3761" coordsize="236,77" path="m1455,3771l1440,3771,1455,3772,1455,3771xe" filled="t" fillcolor="#6B6E74" stroked="f">
                <v:path arrowok="t"/>
                <v:fill type="solid"/>
              </v:shape>
              <v:shape style="position:absolute;left:1261;top:3761;width:236;height:77" coordorigin="1261,3761" coordsize="236,77" path="m1362,3761l1343,3838,1351,3838,1356,3815,1382,3815,1380,3806,1358,3806,1364,3781,1364,3777,1365,3774,1372,3774,1369,3762,1362,3761xe" filled="t" fillcolor="#6B6E74" stroked="f">
                <v:path arrowok="t"/>
                <v:fill type="solid"/>
              </v:shape>
              <v:shape style="position:absolute;left:1261;top:3761;width:236;height:77" coordorigin="1261,3761" coordsize="236,77" path="m1382,3815l1356,3815,1375,3815,1379,3838,1387,3838,1388,3838,1382,3815xe" filled="t" fillcolor="#6B6E74" stroked="f">
                <v:path arrowok="t"/>
                <v:fill type="solid"/>
              </v:shape>
              <v:shape style="position:absolute;left:1261;top:3761;width:236;height:77" coordorigin="1261,3761" coordsize="236,77" path="m1372,3774l1365,3774,1365,3778,1366,3781,1372,3806,1380,3806,1372,3774xe" filled="t" fillcolor="#6B6E74" stroked="f">
                <v:path arrowok="t"/>
                <v:fill type="solid"/>
              </v:shape>
              <v:shape style="position:absolute;left:1261;top:3761;width:236;height:77" coordorigin="1261,3761" coordsize="236,77" path="m1307,3761l1306,3838,1307,3838,1307,3838,1341,3838,1342,3829,1313,3828,1314,3803,1338,3803,1339,3794,1313,3793,1314,3771,1340,3771,1340,3762,1307,3761xe" filled="t" fillcolor="#6B6E74" stroked="f">
                <v:path arrowok="t"/>
                <v:fill type="solid"/>
              </v:shape>
              <v:shape style="position:absolute;left:1261;top:3761;width:236;height:77" coordorigin="1261,3761" coordsize="236,77" path="m1338,3803l1315,3803,1338,3804,1338,3803xe" filled="t" fillcolor="#6B6E74" stroked="f">
                <v:path arrowok="t"/>
                <v:fill type="solid"/>
              </v:shape>
              <v:shape style="position:absolute;left:1261;top:3761;width:236;height:77" coordorigin="1261,3761" coordsize="236,77" path="m1340,3771l1314,3771,1340,3772,1340,3771xe" filled="t" fillcolor="#6B6E74" stroked="f">
                <v:path arrowok="t"/>
                <v:fill type="solid"/>
              </v:shape>
              <v:shape style="position:absolute;left:1261;top:3761;width:236;height:77" coordorigin="1261,3761" coordsize="236,77" path="m1261,3761l1261,3838,1261,3838,1261,3838,1267,3838,1268,3802,1297,3802,1297,3793,1290,3793,1267,3792,1268,3762,1261,3761xe" filled="t" fillcolor="#6B6E74" stroked="f">
                <v:path arrowok="t"/>
                <v:fill type="solid"/>
              </v:shape>
              <v:shape style="position:absolute;left:1261;top:3761;width:236;height:77" coordorigin="1261,3761" coordsize="236,77" path="m1297,3802l1268,3802,1291,3803,1290,3838,1297,3838,1297,3837,1291,3837,1291,3836,1297,3836,1297,3802xe" filled="t" fillcolor="#6B6E74" stroked="f">
                <v:path arrowok="t"/>
                <v:fill type="solid"/>
              </v:shape>
              <v:shape style="position:absolute;left:1261;top:3761;width:236;height:77" coordorigin="1261,3761" coordsize="236,77" path="m1297,3836l1291,3836,1291,3837,1297,3837,1297,3836xe" filled="t" fillcolor="#6B6E74" stroked="f">
                <v:path arrowok="t"/>
                <v:fill type="solid"/>
              </v:shape>
              <v:shape style="position:absolute;left:1261;top:3761;width:236;height:77" coordorigin="1261,3761" coordsize="236,77" path="m1291,3761l1290,3793,1297,3793,1298,3762,1291,3761xe" filled="t" fillcolor="#6B6E74" stroked="f">
                <v:path arrowok="t"/>
                <v:fill type="solid"/>
              </v:shape>
            </v:group>
            <v:group style="position:absolute;left:1210;top:4006;width:326;height:224" coordorigin="1210,4006" coordsize="326,224">
              <v:shape style="position:absolute;left:1210;top:4006;width:326;height:224" coordorigin="1210,4006" coordsize="326,224" path="m1242,4006l1221,4014,1210,4032,1210,4198,1217,4219,1236,4230,1504,4230,1525,4223,1536,4204,1536,4038,1529,4018,1510,4007,1242,4006xe" filled="t" fillcolor="#606266" stroked="f">
                <v:path arrowok="t"/>
                <v:fill type="solid"/>
              </v:shape>
            </v:group>
            <v:group style="position:absolute;left:1210;top:4006;width:326;height:224" coordorigin="1210,4006" coordsize="326,224">
              <v:shape style="position:absolute;left:1210;top:4006;width:326;height:224" coordorigin="1210,4006" coordsize="326,224" path="m1536,4038l1529,4018,1510,4007,1242,4006,1221,4014,1210,4032,1210,4198,1217,4219,1236,4230,1504,4230,1525,4223,1536,4204,1536,4038xe" filled="f" stroked="t" strokeweight=".423pt" strokecolor="#A0A3A8">
                <v:path arrowok="t"/>
              </v:shape>
            </v:group>
            <v:group style="position:absolute;left:1208;top:4006;width:331;height:227" coordorigin="1208,4006" coordsize="331,227">
              <v:shape style="position:absolute;left:1208;top:4006;width:331;height:227" coordorigin="1208,4006" coordsize="331,227" path="m1538,4039l1531,4018,1513,4007,1240,4006,1220,4014,1208,4032,1208,4201,1215,4221,1233,4233,1506,4233,1527,4226,1538,4208,1538,4039xe" filled="f" stroked="t" strokeweight=".423pt" strokecolor="#A0A3A8">
                <v:path arrowok="t"/>
              </v:shape>
            </v:group>
            <v:group style="position:absolute;left:2130;top:3754;width:27;height:73" coordorigin="2130,3754" coordsize="27,73">
              <v:shape style="position:absolute;left:2130;top:3754;width:27;height:73" coordorigin="2130,3754" coordsize="27,73" path="m2156,3770l2148,3770,2148,3826,2156,3826,2156,3770xe" filled="t" fillcolor="#231F21" stroked="f">
                <v:path arrowok="t"/>
                <v:fill type="solid"/>
              </v:shape>
              <v:shape style="position:absolute;left:2130;top:3754;width:27;height:73" coordorigin="2130,3754" coordsize="27,73" path="m2156,3754l2151,3754,2149,3757,2146,3760,2143,3763,2139,3767,2135,3770,2130,3772,2130,3781,2133,3779,2136,3778,2143,3774,2145,3772,2148,3770,2156,3770,2156,3754xe" filled="t" fillcolor="#231F21" stroked="f">
                <v:path arrowok="t"/>
                <v:fill type="solid"/>
              </v:shape>
            </v:group>
            <v:group style="position:absolute;left:2179;top:3754;width:47;height:74" coordorigin="2179,3754" coordsize="47,74">
              <v:shape style="position:absolute;left:2179;top:3754;width:47;height:74" coordorigin="2179,3754" coordsize="47,74" path="m2207,3754l2197,3754,2193,3755,2186,3761,2184,3765,2180,3775,2179,3782,2179,3804,2181,3814,2187,3821,2190,3825,2196,3828,2208,3828,2212,3826,2219,3821,2219,3820,2199,3820,2195,3818,2192,3814,2190,3810,2188,3803,2188,3778,2190,3771,2193,3766,2195,3763,2199,3761,2219,3761,2218,3760,2216,3758,2213,3756,2210,3755,2207,3754xe" filled="t" fillcolor="#231F21" stroked="f">
                <v:path arrowok="t"/>
                <v:fill type="solid"/>
              </v:shape>
              <v:shape style="position:absolute;left:2179;top:3754;width:47;height:74" coordorigin="2179,3754" coordsize="47,74" path="m2219,3761l2207,3761,2210,3763,2213,3767,2216,3771,2217,3778,2217,3803,2216,3810,2210,3818,2207,3820,2219,3820,2222,3816,2225,3806,2226,3799,2226,3782,2226,3778,2224,3769,2222,3766,2220,3763,2219,3761xe" filled="t" fillcolor="#231F21" stroked="f">
                <v:path arrowok="t"/>
                <v:fill type="solid"/>
              </v:shape>
            </v:group>
            <v:group style="position:absolute;left:2243;top:3752;width:75;height:74" coordorigin="2243,3752" coordsize="75,74">
              <v:shape style="position:absolute;left:2243;top:3752;width:75;height:74" coordorigin="2243,3752" coordsize="75,74" path="m2292,3754l2267,3768,2263,3774,2261,3782,2261,3792,2262,3802,2292,3827,2298,3826,2303,3823,2306,3822,2292,3822,2287,3821,2281,3820,2277,3817,2270,3806,2268,3799,2268,3781,2270,3774,2274,3768,2277,3763,2282,3760,2289,3758,2295,3757,2305,3757,2304,3757,2300,3756,2296,3755,2292,3754xe" filled="t" fillcolor="#231F21" stroked="f">
                <v:path arrowok="t"/>
                <v:fill type="solid"/>
              </v:shape>
              <v:shape style="position:absolute;left:2243;top:3752;width:75;height:74" coordorigin="2243,3752" coordsize="75,74" path="m2317,3807l2316,3809,2313,3812,2311,3815,2307,3817,2298,3821,2292,3822,2306,3822,2318,3809,2317,3807xe" filled="t" fillcolor="#231F21" stroked="f">
                <v:path arrowok="t"/>
                <v:fill type="solid"/>
              </v:shape>
              <v:shape style="position:absolute;left:2243;top:3752;width:75;height:74" coordorigin="2243,3752" coordsize="75,74" path="m2305,3757l2295,3757,2301,3758,2310,3765,2313,3769,2314,3774,2314,3781,2317,3781,2317,3764,2314,3764,2312,3763,2310,3761,2307,3759,2305,3757xe" filled="t" fillcolor="#231F21" stroked="f">
                <v:path arrowok="t"/>
                <v:fill type="solid"/>
              </v:shape>
              <v:shape style="position:absolute;left:2243;top:3752;width:75;height:74" coordorigin="2243,3752" coordsize="75,74" path="m2317,3760l2314,3760,2314,3764,2317,3764,2317,3760xe" filled="t" fillcolor="#231F21" stroked="f">
                <v:path arrowok="t"/>
                <v:fill type="solid"/>
              </v:shape>
              <v:shape style="position:absolute;left:2243;top:3752;width:75;height:74" coordorigin="2243,3752" coordsize="75,74" path="m2252,3752l2243,3762,2243,3765,2244,3767,2247,3770,2249,3770,2254,3771,2256,3770,2257,3769,2259,3768,2251,3768,2250,3767,2248,3766,2247,3765,2246,3760,2247,3758,2249,3757,2251,3756,2252,3755,2259,3755,2259,3755,2257,3754,2255,3753,2253,3753,2252,3752xe" filled="t" fillcolor="#231F21" stroked="f">
                <v:path arrowok="t"/>
                <v:fill type="solid"/>
              </v:shape>
              <v:shape style="position:absolute;left:2243;top:3752;width:75;height:74" coordorigin="2243,3752" coordsize="75,74" path="m2259,3755l2252,3755,2254,3756,2256,3757,2257,3759,2257,3762,2257,3764,2256,3766,2255,3767,2253,3767,2251,3768,2259,3768,2259,3767,2260,3766,2261,3761,2261,3759,2260,3757,2259,3755xe" filled="t" fillcolor="#231F21" stroked="f">
                <v:path arrowok="t"/>
                <v:fill type="solid"/>
              </v:shape>
            </v:group>
            <v:group style="position:absolute;left:2069;top:4314;width:326;height:224" coordorigin="2069,4314" coordsize="326,224">
              <v:shape style="position:absolute;left:2069;top:4314;width:326;height:224" coordorigin="2069,4314" coordsize="326,224" path="m2100,4314l2080,4321,2069,4340,2069,4506,2076,4527,2095,4537,2363,4538,2383,4531,2394,4512,2395,4346,2387,4326,2369,4315,2100,4314xe" filled="t" fillcolor="#DFDDDF" stroked="f">
                <v:path arrowok="t"/>
                <v:fill type="solid"/>
              </v:shape>
            </v:group>
            <v:group style="position:absolute;left:2088;top:4314;width:326;height:224" coordorigin="2088,4314" coordsize="326,224">
              <v:shape style="position:absolute;left:2088;top:4314;width:326;height:224" coordorigin="2088,4314" coordsize="326,224" path="m2415,4346l2407,4326,2389,4315,2120,4314,2100,4321,2089,4340,2088,4506,2096,4527,2115,4537,2383,4538,2403,4531,2414,4512,2415,4346xe" filled="f" stroked="t" strokeweight=".423pt" strokecolor="#A0A3A8">
                <v:path arrowok="t"/>
              </v:shape>
            </v:group>
            <v:group style="position:absolute;left:1111;top:7;width:1469;height:2" coordorigin="1111,7" coordsize="1469,2">
              <v:shape style="position:absolute;left:1111;top:7;width:1469;height:2" coordorigin="1111,7" coordsize="1469,0" path="m1111,7l2580,7e" filled="f" stroked="t" strokeweight=".25pt" strokecolor="#0501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53.421494pt;margin-top:1.719784pt;width:50.914582pt;height:39.395594pt;mso-position-horizontal-relative:page;mso-position-vertical-relative:paragraph;z-index:-7949" coordorigin="3068,34" coordsize="1018,788">
            <v:group style="position:absolute;left:3073;top:39;width:669;height:459" coordorigin="3073,39" coordsize="669,459">
              <v:shape style="position:absolute;left:3073;top:39;width:669;height:459" coordorigin="3073,39" coordsize="669,459" path="m3742,104l3711,49,3138,39,3116,43,3097,53,3083,69,3074,90,3073,432,3077,455,3087,474,3104,488,3124,496,3676,498,3699,494,3718,483,3732,467,3740,447,3742,104xe" filled="f" stroked="t" strokeweight=".423pt" strokecolor="#A0A3A8">
                <v:path arrowok="t"/>
              </v:shape>
            </v:group>
            <v:group style="position:absolute;left:3187;top:187;width:444;height:163" coordorigin="3187,187" coordsize="444,163">
              <v:shape style="position:absolute;left:3187;top:187;width:444;height:163" coordorigin="3187,187" coordsize="444,163" path="m3597,189l3553,189,3551,346,3553,346,3553,347,3566,347,3567,283,3609,283,3617,279,3622,270,3626,263,3567,263,3567,209,3626,209,3626,207,3623,202,3619,199,3616,195,3611,192,3602,190,3597,189xe" filled="t" fillcolor="#6B6E74" stroked="f">
                <v:path arrowok="t"/>
                <v:fill type="solid"/>
              </v:shape>
              <v:shape style="position:absolute;left:3187;top:187;width:444;height:163" coordorigin="3187,187" coordsize="444,163" path="m3609,283l3567,283,3592,284,3606,284,3609,283xe" filled="t" fillcolor="#6B6E74" stroked="f">
                <v:path arrowok="t"/>
                <v:fill type="solid"/>
              </v:shape>
              <v:shape style="position:absolute;left:3187;top:187;width:444;height:163" coordorigin="3187,187" coordsize="444,163" path="m3626,209l3567,209,3592,210,3598,210,3602,211,3604,212,3607,213,3609,216,3611,220,3613,224,3614,230,3614,245,3613,252,3609,256,3606,261,3600,263,3626,263,3628,260,3631,249,3631,228,3630,221,3628,214,3626,209xe" filled="t" fillcolor="#6B6E74" stroked="f">
                <v:path arrowok="t"/>
                <v:fill type="solid"/>
              </v:shape>
              <v:shape style="position:absolute;left:3187;top:187;width:444;height:163" coordorigin="3187,187" coordsize="444,163" path="m3459,189l3458,346,3459,346,3459,347,3534,347,3535,329,3534,329,3534,329,3535,329,3535,327,3472,326,3474,275,3528,275,3529,256,3472,255,3474,209,3532,209,3533,191,3459,189xe" filled="t" fillcolor="#6B6E74" stroked="f">
                <v:path arrowok="t"/>
                <v:fill type="solid"/>
              </v:shape>
              <v:shape style="position:absolute;left:3187;top:187;width:444;height:163" coordorigin="3187,187" coordsize="444,163" path="m3535,329l3534,329,3534,329,3535,329,3535,329xe" filled="t" fillcolor="#6B6E74" stroked="f">
                <v:path arrowok="t"/>
                <v:fill type="solid"/>
              </v:shape>
              <v:shape style="position:absolute;left:3187;top:187;width:444;height:163" coordorigin="3187,187" coordsize="444,163" path="m3528,275l3475,275,3528,276,3528,275xe" filled="t" fillcolor="#6B6E74" stroked="f">
                <v:path arrowok="t"/>
                <v:fill type="solid"/>
              </v:shape>
              <v:shape style="position:absolute;left:3187;top:187;width:444;height:163" coordorigin="3187,187" coordsize="444,163" path="m3532,209l3474,209,3532,210,3532,209xe" filled="t" fillcolor="#6B6E74" stroked="f">
                <v:path arrowok="t"/>
                <v:fill type="solid"/>
              </v:shape>
              <v:shape style="position:absolute;left:3187;top:187;width:444;height:163" coordorigin="3187,187" coordsize="444,163" path="m3365,189l3364,346,3365,346,3365,347,3440,347,3442,327,3378,326,3380,275,3434,275,3435,257,3378,255,3380,209,3438,209,3439,191,3365,189xe" filled="t" fillcolor="#6B6E74" stroked="f">
                <v:path arrowok="t"/>
                <v:fill type="solid"/>
              </v:shape>
              <v:shape style="position:absolute;left:3187;top:187;width:444;height:163" coordorigin="3187,187" coordsize="444,163" path="m3434,275l3380,275,3434,276,3434,275xe" filled="t" fillcolor="#6B6E74" stroked="f">
                <v:path arrowok="t"/>
                <v:fill type="solid"/>
              </v:shape>
              <v:shape style="position:absolute;left:3187;top:187;width:444;height:163" coordorigin="3187,187" coordsize="444,163" path="m3438,209l3380,209,3438,210,3438,209xe" filled="t" fillcolor="#6B6E74" stroked="f">
                <v:path arrowok="t"/>
                <v:fill type="solid"/>
              </v:shape>
              <v:shape style="position:absolute;left:3187;top:187;width:444;height:163" coordorigin="3187,187" coordsize="444,163" path="m3286,189l3285,346,3286,346,3286,347,3349,347,3350,327,3299,326,3301,191,3286,189xe" filled="t" fillcolor="#6B6E74" stroked="f">
                <v:path arrowok="t"/>
                <v:fill type="solid"/>
              </v:shape>
              <v:shape style="position:absolute;left:3187;top:187;width:444;height:163" coordorigin="3187,187" coordsize="444,163" path="m3202,293l3188,295,3188,296,3187,296,3222,350,3238,350,3264,329,3225,329,3220,327,3216,324,3211,321,3208,318,3206,313,3204,308,3202,302,3202,293xe" filled="t" fillcolor="#6B6E74" stroked="f">
                <v:path arrowok="t"/>
                <v:fill type="solid"/>
              </v:shape>
              <v:shape style="position:absolute;left:3187;top:187;width:444;height:163" coordorigin="3187,187" coordsize="444,163" path="m3235,187l3220,187,3214,189,3208,192,3202,196,3198,201,3194,210,3192,215,3191,223,3191,239,3192,245,3194,251,3197,257,3200,262,3205,265,3209,269,3216,272,3225,275,3234,279,3240,281,3243,283,3247,285,3250,288,3251,291,3253,295,3254,299,3254,308,3235,329,3264,329,3266,324,3268,318,3270,310,3269,293,3218,249,3212,245,3207,239,3206,235,3206,223,3208,218,3215,210,3220,208,3261,208,3258,202,3254,196,3248,192,3242,189,3235,187xe" filled="t" fillcolor="#6B6E74" stroked="f">
                <v:path arrowok="t"/>
                <v:fill type="solid"/>
              </v:shape>
              <v:shape style="position:absolute;left:3187;top:187;width:444;height:163" coordorigin="3187,187" coordsize="444,163" path="m3261,208l3235,208,3241,210,3244,214,3248,219,3250,226,3251,236,3265,236,3266,225,3265,217,3261,209,3261,208xe" filled="t" fillcolor="#6B6E74" stroked="f">
                <v:path arrowok="t"/>
                <v:fill type="solid"/>
              </v:shape>
            </v:group>
            <v:group style="position:absolute;left:3579;top:356;width:503;height:462" coordorigin="3579,356" coordsize="503,462">
              <v:shape style="position:absolute;left:3579;top:356;width:503;height:462" coordorigin="3579,356" coordsize="503,462" path="m3671,596l3648,599,3631,605,3622,615,3630,632,3645,646,3664,659,3682,670,3698,681,3759,734,3813,770,3888,781,3896,782,3895,790,3895,806,3903,818,3918,815,3978,791,4027,752,4068,701,4082,660,4082,647,4076,637,4064,631,4043,631,4040,625,4038,609,4038,605,3742,605,3713,599,3694,596,3671,596xe" filled="t" fillcolor="#41529A" stroked="f">
                <v:path arrowok="t"/>
                <v:fill type="solid"/>
              </v:shape>
              <v:shape style="position:absolute;left:3579;top:356;width:503;height:462" coordorigin="3579,356" coordsize="503,462" path="m3597,356l3582,379,3579,398,3583,411,3585,416,3739,603,3742,605,4038,605,4027,537,3756,495,3639,371,3633,366,3617,359,3597,356xe" filled="t" fillcolor="#41529A" stroked="f">
                <v:path arrowok="t"/>
                <v:fill type="solid"/>
              </v:shape>
              <v:shape style="position:absolute;left:3579;top:356;width:503;height:462" coordorigin="3579,356" coordsize="503,462" path="m3796,444l3756,495,4004,495,3968,445,3816,445,3807,445,3796,444xe" filled="t" fillcolor="#41529A" stroked="f">
                <v:path arrowok="t"/>
                <v:fill type="solid"/>
              </v:shape>
              <v:shape style="position:absolute;left:3579;top:356;width:503;height:462" coordorigin="3579,356" coordsize="503,462" path="m3850,413l3838,415,3829,423,3825,438,3823,443,3816,445,3968,445,3966,442,3954,429,3945,420,3883,420,3874,418,3863,414,3850,413xe" filled="t" fillcolor="#41529A" stroked="f">
                <v:path arrowok="t"/>
                <v:fill type="solid"/>
              </v:shape>
              <v:shape style="position:absolute;left:3579;top:356;width:503;height:462" coordorigin="3579,356" coordsize="503,462" path="m3911,402l3902,403,3894,409,3887,420,3883,420,3945,420,3943,419,3932,410,3921,404,3911,402xe" filled="t" fillcolor="#41529A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SLEEP.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after="0" w:line="280" w:lineRule="exact"/>
        <w:rPr>
          <w:sz w:val="28"/>
          <w:szCs w:val="28"/>
        </w:rPr>
        <w:sectPr>
          <w:headerReference w:type="default" r:id="rId170"/>
          <w:pgSz w:w="11906" w:h="16840"/>
          <w:pgMar w:header="525" w:footer="0" w:top="1180" w:bottom="280" w:left="400" w:right="76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2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595B5E"/>
          <w:spacing w:val="0"/>
          <w:w w:val="85"/>
          <w:sz w:val="11"/>
          <w:szCs w:val="11"/>
        </w:rPr>
        <w:t>AM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40" w:lineRule="exact" w:before="3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846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231F21"/>
          <w:spacing w:val="0"/>
          <w:w w:val="100"/>
          <w:sz w:val="12"/>
          <w:szCs w:val="12"/>
        </w:rPr>
        <w:t>QUIET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60"/>
          <w:sz w:val="12"/>
          <w:szCs w:val="12"/>
        </w:rPr>
        <w:t>AU</w:t>
      </w:r>
      <w:r>
        <w:rPr>
          <w:rFonts w:ascii="Arial" w:hAnsi="Arial" w:cs="Arial" w:eastAsia="Arial"/>
          <w:b w:val="0"/>
          <w:bCs w:val="0"/>
          <w:color w:val="FFFFFF"/>
          <w:spacing w:val="-2"/>
          <w:w w:val="60"/>
          <w:sz w:val="12"/>
          <w:szCs w:val="12"/>
        </w:rPr>
        <w:t>T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60"/>
          <w:sz w:val="12"/>
          <w:szCs w:val="12"/>
        </w:rPr>
        <w:t>O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before="51"/>
        <w:ind w:left="598" w:right="0" w:firstLine="0"/>
        <w:jc w:val="center"/>
        <w:rPr>
          <w:rFonts w:ascii="Calibri" w:hAnsi="Calibri" w:cs="Calibri" w:eastAsia="Calibri"/>
          <w:sz w:val="24"/>
          <w:szCs w:val="24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4"/>
          <w:szCs w:val="24"/>
        </w:rPr>
        <w:t>Режим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4"/>
          <w:szCs w:val="24"/>
        </w:rPr>
        <w:t>работы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200" w:lineRule="exact" w:before="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8"/>
        </w:numPr>
        <w:tabs>
          <w:tab w:pos="971" w:val="left" w:leader="none"/>
        </w:tabs>
        <w:spacing w:line="184" w:lineRule="auto"/>
        <w:ind w:left="559" w:right="1" w:firstLine="121"/>
        <w:jc w:val="center"/>
        <w:rPr>
          <w:rFonts w:ascii="Calibri" w:hAnsi="Calibri" w:cs="Calibri" w:eastAsia="Calibri"/>
        </w:rPr>
      </w:pPr>
      <w:r>
        <w:rPr/>
        <w:pict>
          <v:group style="position:absolute;margin-left:299.125pt;margin-top:-14.239546pt;width:234.234pt;height:179.734pt;mso-position-horizontal-relative:page;mso-position-vertical-relative:paragraph;z-index:-7946" coordorigin="5983,-285" coordsize="4685,3595">
            <v:group style="position:absolute;left:7340;top:1693;width:2186;height:374" coordorigin="7340,1693" coordsize="2186,374">
              <v:shape style="position:absolute;left:7340;top:1693;width:2186;height:374" coordorigin="7340,1693" coordsize="2186,374" path="m7766,1693l9526,1693,9526,2067,7766,2067,7766,1964,7340,1791,7766,1792,7766,1693xe" filled="f" stroked="t" strokeweight=".570pt" strokecolor="#231F21">
                <v:path arrowok="t"/>
              </v:shape>
            </v:group>
            <v:group style="position:absolute;left:5988;top:-279;width:4673;height:3583" coordorigin="5988,-279" coordsize="4673,3583">
              <v:shape style="position:absolute;left:5988;top:-279;width:4673;height:3583" coordorigin="5988,-279" coordsize="4673,3583" path="m6201,-279l10449,-279,10474,-278,10542,-261,10599,-226,10640,-177,10660,-118,10661,3122,10660,3143,10640,3202,10599,3251,10542,3286,10474,3303,6201,3304,6176,3303,6107,3286,6050,3251,6010,3202,5990,3143,5988,-97,5990,-118,6010,-177,6050,-226,6107,-260,6176,-278,6201,-279xe" filled="f" stroked="t" strokeweight=".570pt" strokecolor="#231F21">
                <v:path arrowok="t"/>
              </v:shape>
            </v:group>
            <v:group style="position:absolute;left:8028;top:1122;width:1768;height:354" coordorigin="8028,1122" coordsize="1768,354">
              <v:shape style="position:absolute;left:8028;top:1122;width:1768;height:354" coordorigin="8028,1122" coordsize="1768,354" path="m8485,1122l9795,1122,9795,1475,8485,1475,8485,1392,8028,1218,8485,1220,8485,1122xe" filled="f" stroked="t" strokeweight=".570pt" strokecolor="#231F21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режиме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охлажде‐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ния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осушения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Спустя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1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150" w:lineRule="exact" w:before="7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tabs>
          <w:tab w:pos="2413" w:val="left" w:leader="none"/>
        </w:tabs>
        <w:spacing w:line="258" w:lineRule="exact"/>
        <w:ind w:left="559" w:right="0"/>
        <w:jc w:val="center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режима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SLEEP,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tabs>
          <w:tab w:pos="2329" w:val="left" w:leader="none"/>
        </w:tabs>
        <w:spacing w:line="206" w:lineRule="exact"/>
        <w:ind w:left="557" w:right="0"/>
        <w:jc w:val="center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температура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подни‐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06" w:lineRule="exact"/>
        <w:ind w:left="558" w:right="0"/>
        <w:jc w:val="center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мается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1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градус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выше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06" w:lineRule="exact"/>
        <w:ind w:left="557" w:right="0"/>
        <w:jc w:val="center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заданного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значения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Еще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06" w:lineRule="exact"/>
        <w:ind w:left="557" w:right="0"/>
        <w:jc w:val="center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через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 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час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 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температура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06" w:lineRule="exact"/>
        <w:ind w:left="558" w:right="0"/>
        <w:jc w:val="center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увеличивается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еще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1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184" w:lineRule="exact"/>
        <w:ind w:left="557" w:right="0"/>
        <w:jc w:val="center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градус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продолжит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8" w:lineRule="exact"/>
        <w:ind w:left="582" w:right="0" w:hanging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Включение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режима</w:t>
      </w:r>
      <w:r>
        <w:rPr>
          <w:rFonts w:ascii="Calibri" w:hAnsi="Calibri" w:cs="Calibri" w:eastAsia="Calibri"/>
          <w:b w:val="0"/>
          <w:bCs w:val="0"/>
          <w:color w:val="000001"/>
          <w:spacing w:val="-20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SLEEP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30" w:lineRule="exact" w:before="1"/>
        <w:rPr>
          <w:sz w:val="13"/>
          <w:szCs w:val="13"/>
        </w:rPr>
      </w:pPr>
      <w:r>
        <w:rPr/>
        <w:br w:type="column"/>
      </w: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8" w:lineRule="exact"/>
        <w:ind w:left="846" w:right="672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Остановка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режима</w:t>
      </w:r>
      <w:r>
        <w:rPr>
          <w:rFonts w:ascii="Calibri" w:hAnsi="Calibri" w:cs="Calibri" w:eastAsia="Calibri"/>
          <w:b w:val="0"/>
          <w:bCs w:val="0"/>
          <w:color w:val="000001"/>
          <w:spacing w:val="-2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SLEEP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after="0" w:line="208" w:lineRule="exact"/>
        <w:jc w:val="left"/>
        <w:rPr>
          <w:rFonts w:ascii="Calibri" w:hAnsi="Calibri" w:cs="Calibri" w:eastAsia="Calibri"/>
          <w:sz w:val="21"/>
          <w:szCs w:val="21"/>
        </w:rPr>
        <w:sectPr>
          <w:type w:val="continuous"/>
          <w:pgSz w:w="11906" w:h="16840"/>
          <w:pgMar w:top="1580" w:bottom="0" w:left="400" w:right="760"/>
          <w:cols w:num="5" w:equalWidth="0">
            <w:col w:w="1372" w:space="40"/>
            <w:col w:w="670" w:space="40"/>
            <w:col w:w="3001" w:space="40"/>
            <w:col w:w="1832" w:space="984"/>
            <w:col w:w="2767"/>
          </w:cols>
        </w:sectPr>
      </w:pPr>
    </w:p>
    <w:p>
      <w:pPr>
        <w:tabs>
          <w:tab w:pos="648" w:val="left" w:leader="none"/>
        </w:tabs>
        <w:spacing w:line="113" w:lineRule="exact"/>
        <w:ind w:left="0" w:right="107" w:firstLine="0"/>
        <w:jc w:val="right"/>
        <w:rPr>
          <w:rFonts w:ascii="Arial Narrow" w:hAnsi="Arial Narrow" w:cs="Arial Narrow" w:eastAsia="Arial Narrow"/>
          <w:sz w:val="10"/>
          <w:szCs w:val="10"/>
        </w:rPr>
      </w:pPr>
      <w:r>
        <w:rPr>
          <w:rFonts w:ascii="Arial Narrow" w:hAnsi="Arial Narrow" w:cs="Arial Narrow" w:eastAsia="Arial Narrow"/>
          <w:b w:val="0"/>
          <w:bCs w:val="0"/>
          <w:color w:val="6B6E74"/>
          <w:spacing w:val="0"/>
          <w:w w:val="100"/>
          <w:position w:val="1"/>
          <w:sz w:val="10"/>
          <w:szCs w:val="10"/>
        </w:rPr>
        <w:t>SMA</w:t>
      </w:r>
      <w:r>
        <w:rPr>
          <w:rFonts w:ascii="Arial Narrow" w:hAnsi="Arial Narrow" w:cs="Arial Narrow" w:eastAsia="Arial Narrow"/>
          <w:b w:val="0"/>
          <w:bCs w:val="0"/>
          <w:color w:val="6B6E74"/>
          <w:spacing w:val="-2"/>
          <w:w w:val="100"/>
          <w:position w:val="1"/>
          <w:sz w:val="10"/>
          <w:szCs w:val="10"/>
        </w:rPr>
        <w:t>R</w:t>
      </w:r>
      <w:r>
        <w:rPr>
          <w:rFonts w:ascii="Arial Narrow" w:hAnsi="Arial Narrow" w:cs="Arial Narrow" w:eastAsia="Arial Narrow"/>
          <w:b w:val="0"/>
          <w:bCs w:val="0"/>
          <w:color w:val="6B6E74"/>
          <w:spacing w:val="0"/>
          <w:w w:val="100"/>
          <w:position w:val="1"/>
          <w:sz w:val="10"/>
          <w:szCs w:val="10"/>
        </w:rPr>
        <w:t>T</w:t>
      </w:r>
      <w:r>
        <w:rPr>
          <w:rFonts w:ascii="Arial Narrow" w:hAnsi="Arial Narrow" w:cs="Arial Narrow" w:eastAsia="Arial Narrow"/>
          <w:b w:val="0"/>
          <w:bCs w:val="0"/>
          <w:color w:val="6B6E74"/>
          <w:spacing w:val="0"/>
          <w:w w:val="100"/>
          <w:position w:val="1"/>
          <w:sz w:val="10"/>
          <w:szCs w:val="10"/>
        </w:rPr>
        <w:tab/>
      </w:r>
      <w:r>
        <w:rPr>
          <w:rFonts w:ascii="Arial Narrow" w:hAnsi="Arial Narrow" w:cs="Arial Narrow" w:eastAsia="Arial Narrow"/>
          <w:b w:val="0"/>
          <w:bCs w:val="0"/>
          <w:color w:val="FFFFFF"/>
          <w:spacing w:val="0"/>
          <w:w w:val="95"/>
          <w:position w:val="0"/>
          <w:sz w:val="10"/>
          <w:szCs w:val="10"/>
        </w:rPr>
        <w:t>SLEEP</w:t>
      </w:r>
      <w:r>
        <w:rPr>
          <w:rFonts w:ascii="Arial Narrow" w:hAnsi="Arial Narrow" w:cs="Arial Narrow" w:eastAsia="Arial Narrow"/>
          <w:b w:val="0"/>
          <w:bCs w:val="0"/>
          <w:color w:val="000000"/>
          <w:spacing w:val="0"/>
          <w:w w:val="100"/>
          <w:position w:val="0"/>
          <w:sz w:val="10"/>
          <w:szCs w:val="10"/>
        </w:rPr>
      </w:r>
    </w:p>
    <w:p>
      <w:pPr>
        <w:spacing w:line="100" w:lineRule="exact" w:before="8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868" w:val="left" w:leader="none"/>
        </w:tabs>
        <w:spacing w:line="132" w:lineRule="exact"/>
        <w:ind w:left="0" w:right="20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6B6E74"/>
          <w:spacing w:val="0"/>
          <w:w w:val="85"/>
          <w:position w:val="-3"/>
          <w:sz w:val="9"/>
          <w:szCs w:val="9"/>
        </w:rPr>
        <w:t>LIGHT</w:t>
      </w:r>
      <w:r>
        <w:rPr>
          <w:rFonts w:ascii="Arial" w:hAnsi="Arial" w:cs="Arial" w:eastAsia="Arial"/>
          <w:b w:val="0"/>
          <w:bCs w:val="0"/>
          <w:color w:val="6B6E74"/>
          <w:spacing w:val="0"/>
          <w:w w:val="85"/>
          <w:position w:val="-3"/>
          <w:sz w:val="9"/>
          <w:szCs w:val="9"/>
        </w:rPr>
        <w:tab/>
      </w:r>
      <w:r>
        <w:rPr>
          <w:rFonts w:ascii="Arial" w:hAnsi="Arial" w:cs="Arial" w:eastAsia="Arial"/>
          <w:b w:val="0"/>
          <w:bCs w:val="0"/>
          <w:color w:val="6B6E74"/>
          <w:spacing w:val="0"/>
          <w:w w:val="85"/>
          <w:position w:val="0"/>
          <w:sz w:val="9"/>
          <w:szCs w:val="9"/>
        </w:rPr>
        <w:t>CHILD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9"/>
          <w:szCs w:val="9"/>
        </w:rPr>
      </w:r>
    </w:p>
    <w:p>
      <w:pPr>
        <w:spacing w:line="83" w:lineRule="exact"/>
        <w:ind w:left="0" w:right="77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6B6E74"/>
          <w:spacing w:val="-22"/>
          <w:w w:val="85"/>
          <w:sz w:val="9"/>
          <w:szCs w:val="9"/>
        </w:rPr>
        <w:t>L</w:t>
      </w:r>
      <w:r>
        <w:rPr>
          <w:rFonts w:ascii="Arial" w:hAnsi="Arial" w:cs="Arial" w:eastAsia="Arial"/>
          <w:b w:val="0"/>
          <w:bCs w:val="0"/>
          <w:color w:val="6B6E74"/>
          <w:spacing w:val="-18"/>
          <w:w w:val="85"/>
          <w:sz w:val="9"/>
          <w:szCs w:val="9"/>
        </w:rPr>
        <w:t>O</w:t>
      </w:r>
      <w:r>
        <w:rPr>
          <w:rFonts w:ascii="Arial" w:hAnsi="Arial" w:cs="Arial" w:eastAsia="Arial"/>
          <w:b w:val="0"/>
          <w:bCs w:val="0"/>
          <w:color w:val="6B6E74"/>
          <w:spacing w:val="3"/>
          <w:w w:val="85"/>
          <w:sz w:val="9"/>
          <w:szCs w:val="9"/>
        </w:rPr>
        <w:t>C</w:t>
      </w:r>
      <w:r>
        <w:rPr>
          <w:rFonts w:ascii="Arial" w:hAnsi="Arial" w:cs="Arial" w:eastAsia="Arial"/>
          <w:b w:val="0"/>
          <w:bCs w:val="0"/>
          <w:color w:val="6B6E74"/>
          <w:spacing w:val="0"/>
          <w:w w:val="85"/>
          <w:sz w:val="9"/>
          <w:szCs w:val="9"/>
        </w:rPr>
        <w:t>K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10" w:lineRule="exact"/>
        <w:ind w:left="0" w:right="0" w:firstLine="0"/>
        <w:jc w:val="righ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6B6E74"/>
          <w:spacing w:val="0"/>
          <w:w w:val="60"/>
          <w:sz w:val="12"/>
          <w:szCs w:val="12"/>
        </w:rPr>
        <w:t>FRESH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pStyle w:val="BodyText"/>
        <w:tabs>
          <w:tab w:pos="1054" w:val="left" w:leader="none"/>
          <w:tab w:pos="1778" w:val="left" w:leader="none"/>
          <w:tab w:pos="2164" w:val="left" w:leader="none"/>
        </w:tabs>
        <w:spacing w:line="184" w:lineRule="auto" w:before="19"/>
        <w:ind w:left="664" w:right="0"/>
        <w:jc w:val="both"/>
        <w:rPr>
          <w:rFonts w:ascii="Calibri" w:hAnsi="Calibri" w:cs="Calibri" w:eastAsia="Calibri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работу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течение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6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часов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затем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остановится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Температура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будет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выше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заданного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ab/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значения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чтобы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климат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        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140" w:lineRule="exact" w:before="9"/>
        <w:rPr>
          <w:sz w:val="14"/>
          <w:szCs w:val="14"/>
        </w:rPr>
      </w:pPr>
      <w:r>
        <w:rPr/>
        <w:br w:type="column"/>
      </w: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8" w:lineRule="exact"/>
        <w:ind w:left="597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Заданная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температура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spacing w:line="208" w:lineRule="exact"/>
        <w:ind w:left="849" w:right="887" w:firstLine="1014"/>
        <w:jc w:val="left"/>
        <w:rPr>
          <w:rFonts w:ascii="Calibri" w:hAnsi="Calibri" w:cs="Calibri" w:eastAsia="Calibri"/>
          <w:sz w:val="20"/>
          <w:szCs w:val="20"/>
        </w:rPr>
      </w:pPr>
      <w:r>
        <w:rPr/>
        <w:pict>
          <v:shape style="position:absolute;margin-left:311.589996pt;margin-top:-93.418381pt;width:199.422pt;height:102.235pt;mso-position-horizontal-relative:page;mso-position-vertical-relative:paragraph;z-index:-7943" type="#_x0000_t202" filled="f" stroked="f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/>
                  <w:tr>
                    <w:trPr>
                      <w:trHeight w:val="415" w:hRule="exact"/>
                    </w:trPr>
                    <w:tc>
                      <w:tcPr>
                        <w:tcW w:w="492" w:type="dxa"/>
                        <w:vMerge w:val="restart"/>
                        <w:tcBorders>
                          <w:top w:val="nil" w:sz="6" w:space="0" w:color="auto"/>
                          <w:left w:val="nil" w:sz="6" w:space="0" w:color="auto"/>
                          <w:right w:val="single" w:sz="5" w:space="0" w:color="231F21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144" w:type="dxa"/>
                        <w:gridSpan w:val="3"/>
                        <w:tcBorders>
                          <w:top w:val="nil" w:sz="6" w:space="0" w:color="auto"/>
                          <w:left w:val="single" w:sz="5" w:space="0" w:color="231F21"/>
                          <w:bottom w:val="single" w:sz="10" w:space="0" w:color="231F21"/>
                          <w:right w:val="single" w:sz="5" w:space="0" w:color="231F21"/>
                        </w:tcBorders>
                      </w:tcPr>
                      <w:p>
                        <w:pPr>
                          <w:pStyle w:val="TableParagraph"/>
                          <w:spacing w:before="75"/>
                          <w:ind w:left="1598" w:right="0"/>
                          <w:jc w:val="left"/>
                          <w:rPr>
                            <w:rFonts w:ascii="Calibri" w:hAnsi="Calibri" w:cs="Calibri" w:eastAsia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21"/>
                            <w:szCs w:val="21"/>
                          </w:rPr>
                          <w:t>Прибл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21"/>
                            <w:szCs w:val="21"/>
                          </w:rPr>
                          <w:t>.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-13"/>
                            <w:w w:val="100"/>
                            <w:sz w:val="21"/>
                            <w:szCs w:val="21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-13"/>
                            <w:w w:val="100"/>
                            <w:sz w:val="21"/>
                            <w:szCs w:val="21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21"/>
                            <w:szCs w:val="21"/>
                          </w:rPr>
                          <w:t>часов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21"/>
                            <w:szCs w:val="21"/>
                          </w:rPr>
                        </w:r>
                      </w:p>
                    </w:tc>
                    <w:tc>
                      <w:tcPr>
                        <w:tcW w:w="352" w:type="dxa"/>
                        <w:vMerge w:val="restart"/>
                        <w:tcBorders>
                          <w:top w:val="nil" w:sz="6" w:space="0" w:color="auto"/>
                          <w:left w:val="single" w:sz="5" w:space="0" w:color="231F21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664" w:hRule="exact"/>
                    </w:trPr>
                    <w:tc>
                      <w:tcPr>
                        <w:tcW w:w="492" w:type="dxa"/>
                        <w:vMerge/>
                        <w:tcBorders>
                          <w:left w:val="nil" w:sz="6" w:space="0" w:color="auto"/>
                          <w:right w:val="single" w:sz="5" w:space="0" w:color="231F21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274" w:type="dxa"/>
                        <w:gridSpan w:val="2"/>
                        <w:tcBorders>
                          <w:top w:val="single" w:sz="5" w:space="0" w:color="231F21"/>
                          <w:left w:val="single" w:sz="5" w:space="0" w:color="231F21"/>
                          <w:bottom w:val="single" w:sz="5" w:space="0" w:color="231F21"/>
                          <w:right w:val="single" w:sz="10" w:space="0" w:color="231F21"/>
                        </w:tcBorders>
                      </w:tcPr>
                      <w:p>
                        <w:pPr>
                          <w:pStyle w:val="TableParagraph"/>
                          <w:spacing w:line="200" w:lineRule="exact" w:before="17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ind w:left="741" w:right="0"/>
                          <w:jc w:val="left"/>
                          <w:rPr>
                            <w:rFonts w:ascii="Calibri" w:hAnsi="Calibri" w:cs="Calibri" w:eastAsia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19"/>
                            <w:szCs w:val="19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19"/>
                            <w:szCs w:val="19"/>
                          </w:rPr>
                          <w:t>час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19"/>
                            <w:szCs w:val="19"/>
                          </w:rPr>
                        </w:r>
                      </w:p>
                    </w:tc>
                    <w:tc>
                      <w:tcPr>
                        <w:tcW w:w="1870" w:type="dxa"/>
                        <w:tcBorders>
                          <w:top w:val="single" w:sz="10" w:space="0" w:color="231F21"/>
                          <w:left w:val="single" w:sz="10" w:space="0" w:color="231F21"/>
                          <w:bottom w:val="single" w:sz="10" w:space="0" w:color="231F21"/>
                          <w:right w:val="single" w:sz="5" w:space="0" w:color="231F21"/>
                        </w:tcBorders>
                      </w:tcPr>
                      <w:p>
                        <w:pPr>
                          <w:pStyle w:val="TableParagraph"/>
                          <w:spacing w:line="110" w:lineRule="exact" w:before="9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ind w:left="495" w:right="0"/>
                          <w:jc w:val="left"/>
                          <w:rPr>
                            <w:rFonts w:ascii="Calibri" w:hAnsi="Calibri" w:cs="Calibri" w:eastAsia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95"/>
                            <w:sz w:val="16"/>
                            <w:szCs w:val="16"/>
                          </w:rPr>
                          <w:t>Повышается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16"/>
                            <w:w w:val="9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95"/>
                            <w:sz w:val="16"/>
                            <w:szCs w:val="16"/>
                          </w:rPr>
                          <w:t>на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-9"/>
                            <w:w w:val="9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95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-1"/>
                            <w:w w:val="95"/>
                            <w:sz w:val="16"/>
                            <w:szCs w:val="16"/>
                          </w:rPr>
                          <w:t>°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95"/>
                            <w:sz w:val="16"/>
                            <w:szCs w:val="16"/>
                          </w:rPr>
                          <w:t>С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352" w:type="dxa"/>
                        <w:vMerge/>
                        <w:tcBorders>
                          <w:left w:val="single" w:sz="5" w:space="0" w:color="231F21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729" w:hRule="exact"/>
                    </w:trPr>
                    <w:tc>
                      <w:tcPr>
                        <w:tcW w:w="492" w:type="dxa"/>
                        <w:vMerge/>
                        <w:tcBorders>
                          <w:left w:val="nil" w:sz="6" w:space="0" w:color="auto"/>
                          <w:bottom w:val="single" w:sz="5" w:space="0" w:color="231F21"/>
                          <w:right w:val="single" w:sz="5" w:space="0" w:color="231F21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608" w:type="dxa"/>
                        <w:tcBorders>
                          <w:top w:val="single" w:sz="5" w:space="0" w:color="231F21"/>
                          <w:left w:val="single" w:sz="5" w:space="0" w:color="231F21"/>
                          <w:bottom w:val="single" w:sz="5" w:space="0" w:color="231F21"/>
                          <w:right w:val="single" w:sz="10" w:space="0" w:color="231F21"/>
                        </w:tcBorders>
                      </w:tcPr>
                      <w:p>
                        <w:pPr>
                          <w:pStyle w:val="TableParagraph"/>
                          <w:spacing w:line="200" w:lineRule="exact" w:before="1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ind w:left="81" w:right="0"/>
                          <w:jc w:val="left"/>
                          <w:rPr>
                            <w:rFonts w:ascii="Calibri" w:hAnsi="Calibri" w:cs="Calibri" w:eastAsia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19"/>
                            <w:szCs w:val="19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19"/>
                            <w:szCs w:val="19"/>
                          </w:rPr>
                          <w:t>час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19"/>
                            <w:szCs w:val="19"/>
                          </w:rPr>
                        </w:r>
                      </w:p>
                    </w:tc>
                    <w:tc>
                      <w:tcPr>
                        <w:tcW w:w="2536" w:type="dxa"/>
                        <w:gridSpan w:val="2"/>
                        <w:tcBorders>
                          <w:top w:val="single" w:sz="10" w:space="0" w:color="231F21"/>
                          <w:left w:val="single" w:sz="10" w:space="0" w:color="231F21"/>
                          <w:bottom w:val="single" w:sz="5" w:space="0" w:color="231F21"/>
                          <w:right w:val="single" w:sz="5" w:space="0" w:color="231F21"/>
                        </w:tcBorders>
                      </w:tcPr>
                      <w:p>
                        <w:pPr>
                          <w:pStyle w:val="TableParagraph"/>
                          <w:spacing w:line="220" w:lineRule="exact" w:before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TableParagraph"/>
                          <w:ind w:left="511" w:right="0"/>
                          <w:jc w:val="left"/>
                          <w:rPr>
                            <w:rFonts w:ascii="Calibri" w:hAnsi="Calibri" w:cs="Calibri" w:eastAsia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19"/>
                            <w:szCs w:val="19"/>
                          </w:rPr>
                          <w:t>Повышается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19"/>
                            <w:szCs w:val="19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1"/>
                            <w:w w:val="100"/>
                            <w:sz w:val="19"/>
                            <w:szCs w:val="19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19"/>
                            <w:szCs w:val="19"/>
                          </w:rPr>
                          <w:t>на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1"/>
                            <w:w w:val="100"/>
                            <w:sz w:val="19"/>
                            <w:szCs w:val="19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-1"/>
                            <w:w w:val="100"/>
                            <w:sz w:val="19"/>
                            <w:szCs w:val="19"/>
                          </w:rPr>
                          <w:t>°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19"/>
                            <w:szCs w:val="19"/>
                          </w:rPr>
                          <w:t>С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19"/>
                            <w:szCs w:val="19"/>
                          </w:rPr>
                        </w:r>
                      </w:p>
                    </w:tc>
                    <w:tc>
                      <w:tcPr>
                        <w:tcW w:w="352" w:type="dxa"/>
                        <w:vMerge/>
                        <w:tcBorders>
                          <w:left w:val="single" w:sz="5" w:space="0" w:color="231F21"/>
                          <w:bottom w:val="single" w:sz="5" w:space="0" w:color="231F21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37" w:hRule="exact"/>
                    </w:trPr>
                    <w:tc>
                      <w:tcPr>
                        <w:tcW w:w="492" w:type="dxa"/>
                        <w:tcBorders>
                          <w:top w:val="single" w:sz="5" w:space="0" w:color="231F21"/>
                          <w:left w:val="nil" w:sz="6" w:space="0" w:color="auto"/>
                          <w:bottom w:val="nil" w:sz="6" w:space="0" w:color="auto"/>
                          <w:right w:val="single" w:sz="5" w:space="0" w:color="231F21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496" w:type="dxa"/>
                        <w:gridSpan w:val="4"/>
                        <w:tcBorders>
                          <w:top w:val="single" w:sz="5" w:space="0" w:color="231F21"/>
                          <w:left w:val="single" w:sz="5" w:space="0" w:color="231F21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10" w:lineRule="exact" w:before="21"/>
                          <w:ind w:right="65"/>
                          <w:jc w:val="right"/>
                          <w:rPr>
                            <w:rFonts w:ascii="Calibri" w:hAnsi="Calibri" w:cs="Calibri" w:eastAsia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95"/>
                            <w:sz w:val="21"/>
                            <w:szCs w:val="21"/>
                          </w:rPr>
                          <w:t>выключени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21"/>
                            <w:szCs w:val="21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режима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after="0" w:line="208" w:lineRule="exact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06" w:h="16840"/>
          <w:pgMar w:top="1580" w:bottom="0" w:left="400" w:right="760"/>
          <w:cols w:num="4" w:equalWidth="0">
            <w:col w:w="1976" w:space="40"/>
            <w:col w:w="3107" w:space="40"/>
            <w:col w:w="1726" w:space="1002"/>
            <w:col w:w="2855"/>
          </w:cols>
        </w:sectPr>
      </w:pPr>
    </w:p>
    <w:p>
      <w:pPr>
        <w:pStyle w:val="BodyText"/>
        <w:tabs>
          <w:tab w:pos="4738" w:val="left" w:leader="none"/>
        </w:tabs>
        <w:spacing w:line="184" w:lineRule="auto"/>
        <w:ind w:left="2679" w:right="0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помещении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был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комфортным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127" w:lineRule="exact"/>
        <w:ind w:left="1159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spacing w:val="0"/>
          <w:w w:val="105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-1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режиме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охлаждения</w:t>
      </w:r>
      <w:r>
        <w:rPr>
          <w:rFonts w:ascii="Calibri" w:hAnsi="Calibri" w:cs="Calibri" w:eastAsia="Calibri"/>
          <w:b w:val="0"/>
          <w:bCs w:val="0"/>
          <w:color w:val="000001"/>
          <w:spacing w:val="-14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осушения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after="0" w:line="127" w:lineRule="exact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06" w:h="16840"/>
          <w:pgMar w:top="1580" w:bottom="0" w:left="400" w:right="760"/>
          <w:cols w:num="2" w:equalWidth="0">
            <w:col w:w="5122" w:space="40"/>
            <w:col w:w="5584"/>
          </w:cols>
        </w:sectPr>
      </w:pPr>
    </w:p>
    <w:p>
      <w:pPr>
        <w:spacing w:line="200" w:lineRule="exact" w:before="11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9050" w:val="left" w:leader="none"/>
        </w:tabs>
        <w:spacing w:line="230" w:lineRule="exact" w:before="63"/>
        <w:ind w:left="6078" w:right="0" w:firstLine="0"/>
        <w:jc w:val="left"/>
        <w:rPr>
          <w:rFonts w:ascii="Calibri" w:hAnsi="Calibri" w:cs="Calibri" w:eastAsia="Calibri"/>
          <w:sz w:val="19"/>
          <w:szCs w:val="19"/>
        </w:rPr>
      </w:pPr>
      <w:r>
        <w:rPr/>
        <w:pict>
          <v:group style="position:absolute;margin-left:297.332001pt;margin-top:4.178448pt;width:239.461pt;height:178.98pt;mso-position-horizontal-relative:page;mso-position-vertical-relative:paragraph;z-index:-7945" coordorigin="5947,84" coordsize="4789,3580">
            <v:group style="position:absolute;left:8170;top:2159;width:1926;height:404" coordorigin="8170,2159" coordsize="1926,404">
              <v:shape style="position:absolute;left:8170;top:2159;width:1926;height:404" coordorigin="8170,2159" coordsize="1926,404" path="m8170,2563l8170,2159,10096,2159e" filled="f" stroked="t" strokeweight=".996pt" strokecolor="#231F21">
                <v:path arrowok="t"/>
              </v:shape>
            </v:group>
            <v:group style="position:absolute;left:8170;top:2241;width:1837;height:274" coordorigin="8170,2241" coordsize="1837,274">
              <v:shape style="position:absolute;left:8170;top:2241;width:1837;height:274" coordorigin="8170,2241" coordsize="1837,274" path="m8457,2241l10007,2241,10007,2515,8457,2515,8457,2470,8170,2307,8457,2307,8457,2241xe" filled="f" stroked="t" strokeweight=".505pt" strokecolor="#231F21">
                <v:path arrowok="t"/>
              </v:shape>
            </v:group>
            <v:group style="position:absolute;left:6143;top:601;width:4324;height:2" coordorigin="6143,601" coordsize="4324,2">
              <v:shape style="position:absolute;left:6143;top:601;width:4324;height:2" coordorigin="6143,601" coordsize="4324,0" path="m6143,601l10467,601e" filled="f" stroked="t" strokeweight=".591pt" strokecolor="#231F21">
                <v:path arrowok="t"/>
              </v:shape>
            </v:group>
            <v:group style="position:absolute;left:10097;top:599;width:2;height:2113" coordorigin="10097,599" coordsize="2,2113">
              <v:shape style="position:absolute;left:10097;top:599;width:2;height:2113" coordorigin="10097,599" coordsize="0,2113" path="m10097,599l10097,2712e" filled="f" stroked="t" strokeweight=".591pt" strokecolor="#231F21">
                <v:path arrowok="t"/>
              </v:shape>
            </v:group>
            <v:group style="position:absolute;left:6348;top:280;width:2;height:2414" coordorigin="6348,280" coordsize="2,2414">
              <v:shape style="position:absolute;left:6348;top:280;width:2;height:2414" coordorigin="6348,280" coordsize="0,2414" path="m6348,280l6348,2694e" filled="f" stroked="t" strokeweight=".591pt" strokecolor="#231F21">
                <v:path arrowok="t"/>
              </v:shape>
            </v:group>
            <v:group style="position:absolute;left:6348;top:2581;width:1233;height:2" coordorigin="6348,2581" coordsize="1233,2">
              <v:shape style="position:absolute;left:6348;top:2581;width:1233;height:2" coordorigin="6348,2581" coordsize="1233,0" path="m6348,2581l7581,2581e" filled="f" stroked="t" strokeweight=".591pt" strokecolor="#231F21">
                <v:path arrowok="t"/>
              </v:shape>
            </v:group>
            <v:group style="position:absolute;left:7011;top:806;width:2706;height:320" coordorigin="7011,806" coordsize="2706,320">
              <v:shape style="position:absolute;left:7011;top:806;width:2706;height:320" coordorigin="7011,806" coordsize="2706,320" path="m7570,806l9718,806,9718,1126,7570,1126,7570,1022,7011,1026,7570,901,7570,806xe" filled="f" stroked="t" strokeweight=".591pt" strokecolor="#231F21">
                <v:path arrowok="t"/>
              </v:shape>
            </v:group>
            <v:group style="position:absolute;left:6994;top:587;width:3112;height:1992" coordorigin="6994,587" coordsize="3112,1992">
              <v:shape style="position:absolute;left:6994;top:587;width:3112;height:1992" coordorigin="6994,587" coordsize="3112,1992" path="m6994,587l6999,1553,7520,1553,7520,2579,10106,2579e" filled="f" stroked="t" strokeweight=".848pt" strokecolor="#231F21">
                <v:path arrowok="t"/>
              </v:shape>
            </v:group>
            <v:group style="position:absolute;left:7541;top:1436;width:2466;height:320" coordorigin="7541,1436" coordsize="2466,320">
              <v:shape style="position:absolute;left:7541;top:1436;width:2466;height:320" coordorigin="7541,1436" coordsize="2466,320" path="m8071,1436l10007,1436,10007,1756,8071,1756,8071,1653,7541,1656,8071,1531,8071,1436xe" filled="f" stroked="t" strokeweight=".591pt" strokecolor="#231F21">
                <v:path arrowok="t"/>
              </v:shape>
            </v:group>
            <v:group style="position:absolute;left:5952;top:89;width:4778;height:3568" coordorigin="5952,89" coordsize="4778,3568">
              <v:shape style="position:absolute;left:5952;top:89;width:4778;height:3568" coordorigin="5952,89" coordsize="4778,3568" path="m10730,3402l10721,3470,10695,3531,10656,3582,10604,3622,10544,3648,10476,3657,6208,3657,6184,3656,6119,3642,6061,3611,6013,3567,5977,3512,5957,3449,5952,344,5953,321,5968,256,5999,198,6043,150,6098,114,6161,94,10475,89,10498,90,10564,105,10622,136,10670,180,10705,234,10726,298,10730,3402xe" filled="f" stroked="t" strokeweight=".570pt" strokecolor="#231F21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Заданная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Выключение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tabs>
          <w:tab w:pos="9119" w:val="left" w:leader="none"/>
        </w:tabs>
        <w:spacing w:line="194" w:lineRule="exact"/>
        <w:ind w:left="6078" w:right="0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температура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режи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ма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240" w:lineRule="exact" w:before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type w:val="continuous"/>
          <w:pgSz w:w="11906" w:h="16840"/>
          <w:pgMar w:top="1580" w:bottom="0" w:left="400" w:right="760"/>
        </w:sectPr>
      </w:pPr>
    </w:p>
    <w:p>
      <w:pPr>
        <w:spacing w:line="170" w:lineRule="exact" w:before="3"/>
        <w:rPr>
          <w:sz w:val="17"/>
          <w:szCs w:val="17"/>
        </w:rPr>
      </w:pPr>
      <w:r>
        <w:rPr>
          <w:sz w:val="17"/>
          <w:szCs w:val="17"/>
        </w:rPr>
      </w:r>
    </w:p>
    <w:p>
      <w:pPr>
        <w:pStyle w:val="BodyText"/>
        <w:numPr>
          <w:ilvl w:val="0"/>
          <w:numId w:val="8"/>
        </w:numPr>
        <w:tabs>
          <w:tab w:pos="594" w:val="left" w:leader="none"/>
        </w:tabs>
        <w:ind w:left="594" w:right="0" w:hanging="221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режиме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обогрева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200" w:lineRule="exact" w:before="1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24" w:lineRule="exact"/>
        <w:ind w:left="373" w:right="0" w:firstLine="273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Спустя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1</w:t>
      </w:r>
      <w:r>
        <w:rPr>
          <w:rFonts w:ascii="Calibri" w:hAnsi="Calibri" w:cs="Calibri" w:eastAsia="Calibri"/>
          <w:b w:val="0"/>
          <w:bCs w:val="0"/>
          <w:color w:val="000001"/>
          <w:spacing w:val="4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час</w:t>
      </w:r>
      <w:r>
        <w:rPr>
          <w:rFonts w:ascii="Calibri" w:hAnsi="Calibri" w:cs="Calibri" w:eastAsia="Calibri"/>
          <w:b w:val="0"/>
          <w:bCs w:val="0"/>
          <w:color w:val="000001"/>
          <w:spacing w:val="4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4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включения</w:t>
      </w:r>
      <w:r>
        <w:rPr>
          <w:rFonts w:ascii="Calibri" w:hAnsi="Calibri" w:cs="Calibri" w:eastAsia="Calibri"/>
          <w:b w:val="0"/>
          <w:bCs w:val="0"/>
          <w:color w:val="000001"/>
          <w:spacing w:val="4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режима</w:t>
      </w:r>
      <w:r>
        <w:rPr>
          <w:rFonts w:ascii="Calibri" w:hAnsi="Calibri" w:cs="Calibri" w:eastAsia="Calibri"/>
          <w:b w:val="0"/>
          <w:bCs w:val="0"/>
          <w:color w:val="000001"/>
          <w:spacing w:val="4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SLEEP,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температура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понижается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2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градуса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ниже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заданного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значения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Еще</w:t>
      </w:r>
      <w:r>
        <w:rPr>
          <w:rFonts w:ascii="Calibri" w:hAnsi="Calibri" w:cs="Calibri" w:eastAsia="Calibri"/>
          <w:b w:val="0"/>
          <w:bCs w:val="0"/>
          <w:color w:val="000001"/>
          <w:spacing w:val="4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через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час</w:t>
      </w:r>
      <w:r>
        <w:rPr>
          <w:rFonts w:ascii="Calibri" w:hAnsi="Calibri" w:cs="Calibri" w:eastAsia="Calibri"/>
          <w:b w:val="0"/>
          <w:bCs w:val="0"/>
          <w:color w:val="000001"/>
          <w:spacing w:val="4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температура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уменьшится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еще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2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градуса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Еще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через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3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часа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before="56"/>
        <w:ind w:left="373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1</w:t>
      </w:r>
      <w:r>
        <w:rPr>
          <w:rFonts w:ascii="Calibri" w:hAnsi="Calibri" w:cs="Calibri" w:eastAsia="Calibri"/>
          <w:b w:val="0"/>
          <w:bCs w:val="0"/>
          <w:color w:val="000001"/>
          <w:spacing w:val="-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час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100" w:lineRule="exact" w:before="5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55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1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час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before="66"/>
        <w:ind w:left="199" w:right="1211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Понижается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-1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2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180" w:lineRule="exact" w:before="6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348" w:lineRule="auto"/>
        <w:ind w:left="1143" w:right="1211" w:hanging="515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Понижается</w:t>
      </w:r>
      <w:r>
        <w:rPr>
          <w:rFonts w:ascii="Calibri" w:hAnsi="Calibri" w:cs="Calibri" w:eastAsia="Calibri"/>
          <w:b w:val="0"/>
          <w:bCs w:val="0"/>
          <w:color w:val="000001"/>
          <w:spacing w:val="-17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-16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2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3</w:t>
      </w:r>
      <w:r>
        <w:rPr>
          <w:rFonts w:ascii="Calibri" w:hAnsi="Calibri" w:cs="Calibri" w:eastAsia="Calibri"/>
          <w:b w:val="0"/>
          <w:bCs w:val="0"/>
          <w:color w:val="000001"/>
          <w:spacing w:val="-11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часа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after="0" w:line="348" w:lineRule="auto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06" w:h="16840"/>
          <w:pgMar w:top="1580" w:bottom="0" w:left="400" w:right="760"/>
          <w:cols w:num="4" w:equalWidth="0">
            <w:col w:w="5195" w:space="492"/>
            <w:col w:w="811" w:space="40"/>
            <w:col w:w="593" w:space="40"/>
            <w:col w:w="3575"/>
          </w:cols>
        </w:sectPr>
      </w:pPr>
    </w:p>
    <w:p>
      <w:pPr>
        <w:pStyle w:val="BodyText"/>
        <w:tabs>
          <w:tab w:pos="1815" w:val="left" w:leader="none"/>
          <w:tab w:pos="3037" w:val="left" w:leader="none"/>
          <w:tab w:pos="3491" w:val="left" w:leader="none"/>
          <w:tab w:pos="3831" w:val="left" w:leader="none"/>
          <w:tab w:pos="4738" w:val="left" w:leader="none"/>
        </w:tabs>
        <w:spacing w:line="224" w:lineRule="exact"/>
        <w:ind w:left="373" w:right="0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температура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повысится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1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градус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продолжит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работу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течение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следующих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3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часов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235" w:lineRule="exact"/>
        <w:ind w:left="373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3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часа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192" w:lineRule="exact"/>
        <w:ind w:left="326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spacing w:val="0"/>
          <w:w w:val="85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85"/>
          <w:sz w:val="21"/>
          <w:szCs w:val="21"/>
        </w:rPr>
        <w:t>Повышается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85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85"/>
          <w:sz w:val="21"/>
          <w:szCs w:val="21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85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85"/>
          <w:sz w:val="21"/>
          <w:szCs w:val="21"/>
        </w:rPr>
        <w:t>1°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85"/>
          <w:sz w:val="21"/>
          <w:szCs w:val="21"/>
        </w:rPr>
        <w:t>С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after="0" w:line="192" w:lineRule="exact"/>
        <w:jc w:val="left"/>
        <w:rPr>
          <w:rFonts w:ascii="Calibri" w:hAnsi="Calibri" w:cs="Calibri" w:eastAsia="Calibri"/>
          <w:sz w:val="21"/>
          <w:szCs w:val="21"/>
        </w:rPr>
        <w:sectPr>
          <w:type w:val="continuous"/>
          <w:pgSz w:w="11906" w:h="16840"/>
          <w:pgMar w:top="1580" w:bottom="0" w:left="400" w:right="760"/>
          <w:cols w:num="3" w:equalWidth="0">
            <w:col w:w="5196" w:space="1618"/>
            <w:col w:w="911" w:space="40"/>
            <w:col w:w="2981"/>
          </w:cols>
        </w:sectPr>
      </w:pPr>
    </w:p>
    <w:p>
      <w:pPr>
        <w:pStyle w:val="BodyText"/>
        <w:spacing w:line="224" w:lineRule="exact"/>
        <w:ind w:left="373" w:right="0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3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затем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остановится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3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Температура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будет</w:t>
      </w:r>
      <w:r>
        <w:rPr>
          <w:rFonts w:ascii="Calibri" w:hAnsi="Calibri" w:cs="Calibri" w:eastAsia="Calibri"/>
          <w:b w:val="0"/>
          <w:bCs w:val="0"/>
          <w:color w:val="000001"/>
          <w:spacing w:val="3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ниже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заданного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значения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чтобы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климат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помещении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был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комфортным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tabs>
          <w:tab w:pos="3251" w:val="left" w:leader="none"/>
        </w:tabs>
        <w:spacing w:line="191" w:lineRule="exact"/>
        <w:ind w:left="373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spacing w:val="0"/>
          <w:w w:val="105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Включение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Остановка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tabs>
          <w:tab w:pos="2799" w:val="left" w:leader="none"/>
        </w:tabs>
        <w:spacing w:line="212" w:lineRule="exact"/>
        <w:ind w:left="373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режима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SLEEP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режи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ма</w:t>
      </w:r>
      <w:r>
        <w:rPr>
          <w:rFonts w:ascii="Calibri" w:hAnsi="Calibri" w:cs="Calibri" w:eastAsia="Calibri"/>
          <w:b w:val="0"/>
          <w:bCs w:val="0"/>
          <w:color w:val="000001"/>
          <w:spacing w:val="-1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SLEEP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130" w:lineRule="exact" w:before="9"/>
        <w:rPr>
          <w:sz w:val="13"/>
          <w:szCs w:val="13"/>
        </w:rPr>
      </w:pPr>
      <w:r>
        <w:rPr>
          <w:sz w:val="13"/>
          <w:szCs w:val="13"/>
        </w:rPr>
      </w:r>
    </w:p>
    <w:p>
      <w:pPr>
        <w:ind w:left="1328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режиме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обогрева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after="0"/>
        <w:jc w:val="left"/>
        <w:rPr>
          <w:rFonts w:ascii="Calibri" w:hAnsi="Calibri" w:cs="Calibri" w:eastAsia="Calibri"/>
          <w:sz w:val="25"/>
          <w:szCs w:val="25"/>
        </w:rPr>
        <w:sectPr>
          <w:type w:val="continuous"/>
          <w:pgSz w:w="11906" w:h="16840"/>
          <w:pgMar w:top="1580" w:bottom="0" w:left="400" w:right="760"/>
          <w:cols w:num="2" w:equalWidth="0">
            <w:col w:w="5195" w:space="364"/>
            <w:col w:w="5187"/>
          </w:cols>
        </w:sectPr>
      </w:pPr>
    </w:p>
    <w:p>
      <w:pPr>
        <w:spacing w:line="150" w:lineRule="exact" w:before="5"/>
        <w:rPr>
          <w:sz w:val="15"/>
          <w:szCs w:val="15"/>
        </w:rPr>
      </w:pPr>
      <w:r>
        <w:rPr/>
        <w:pict>
          <v:group style="position:absolute;margin-left:19.266001pt;margin-top:14.883015pt;width:556.164pt;height:45.906pt;mso-position-horizontal-relative:page;mso-position-vertical-relative:page;z-index:-7948" coordorigin="385,298" coordsize="11123,918">
            <v:group style="position:absolute;left:395;top:308;width:11103;height:898" coordorigin="395,308" coordsize="11103,898">
              <v:shape style="position:absolute;left:395;top:308;width:11103;height:898" coordorigin="395,308" coordsize="11103,898" path="m11282,308l612,308,586,309,511,324,450,355,402,414,395,450,397,1081,433,1144,488,1180,558,1201,612,1206,11308,1205,11383,1190,11443,1159,11492,1099,11499,1064,11497,433,11460,369,11406,333,11336,312,11282,308xe" filled="t" fillcolor="#E8E8E8" stroked="f">
                <v:path arrowok="t"/>
                <v:fill type="solid"/>
              </v:shape>
              <v:shape style="position:absolute;left:4557;top:570;width:1552;height:303" type="#_x0000_t75">
                <v:imagedata r:id="rId175" o:title=""/>
              </v:shape>
              <v:shape style="position:absolute;left:6262;top:546;width:888;height:402" type="#_x0000_t75">
                <v:imagedata r:id="rId176" o:title=""/>
              </v:shape>
            </v:group>
            <v:group style="position:absolute;left:7163;top:653;width:169;height:209" coordorigin="7163,653" coordsize="169,209">
              <v:shape style="position:absolute;left:7163;top:653;width:169;height:209" coordorigin="7163,653" coordsize="169,209" path="m7332,669l7328,684,7327,685,7326,685,7325,685,7266,685,7266,855,7266,856,7266,857,7265,858,7264,859,7264,860,7262,860,7261,861,7248,862,7244,862,7233,860,7232,860,7231,859,7231,858,7230,857,7230,856,7230,855,7230,685,7171,685,7170,685,7169,685,7168,684,7167,684,7166,683,7165,681,7165,680,7164,679,7164,676,7163,674,7163,672,7163,669,7163,666,7163,664,7164,662,7164,660,7165,658,7171,653,7325,653,7332,666,7332,669xe" filled="f" stroked="t" strokeweight=".8pt" strokecolor="#000000">
                <v:path arrowok="t"/>
              </v:shape>
            </v:group>
            <v:group style="position:absolute;left:7563;top:651;width:36;height:210" coordorigin="7563,651" coordsize="36,210">
              <v:shape style="position:absolute;left:7563;top:651;width:36;height:210" coordorigin="7563,651" coordsize="36,210" path="m7599,855l7596,860,7594,861,7581,862,7578,862,7567,860,7565,860,7564,859,7564,858,7563,857,7563,856,7563,855,7563,658,7563,657,7563,656,7564,655,7564,655,7565,654,7567,653,7568,653,7581,651,7585,652,7599,658,7599,855xe" filled="f" stroked="t" strokeweight=".8pt" strokecolor="#000000">
                <v:path arrowok="t"/>
              </v:shape>
            </v:group>
            <v:group style="position:absolute;left:7368;top:651;width:159;height:213" coordorigin="7368,651" coordsize="159,213">
              <v:shape style="position:absolute;left:7368;top:651;width:159;height:213" coordorigin="7368,651" coordsize="159,213" path="m7404,728l7409,727,7415,727,7420,727,7426,726,7432,726,7438,726,7498,739,7526,793,7526,803,7487,855,7428,864,7424,864,7420,864,7416,864,7397,863,7393,863,7390,862,7386,862,7380,861,7375,859,7372,856,7369,853,7368,848,7368,841,7368,658,7368,657,7368,656,7369,655,7369,655,7385,651,7392,652,7404,658,7404,728xe" filled="f" stroked="t" strokeweight=".8pt" strokecolor="#000000">
                <v:path arrowok="t"/>
              </v:shape>
            </v:group>
            <v:group style="position:absolute;left:7404;top:756;width:85;height:79" coordorigin="7404,756" coordsize="85,79">
              <v:shape style="position:absolute;left:7404;top:756;width:85;height:79" coordorigin="7404,756" coordsize="85,79" path="m7489,795l7489,789,7488,784,7445,756,7436,756,7430,756,7424,756,7419,756,7414,756,7409,757,7404,757,7404,833,7409,834,7414,834,7419,834,7424,835,7430,835,7437,835,7460,832,7476,825,7485,817,7489,808,7489,795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sz w:val="15"/>
          <w:szCs w:val="15"/>
        </w:rPr>
      </w:r>
    </w:p>
    <w:p>
      <w:pPr>
        <w:pStyle w:val="BodyText"/>
        <w:numPr>
          <w:ilvl w:val="0"/>
          <w:numId w:val="8"/>
        </w:numPr>
        <w:tabs>
          <w:tab w:pos="776" w:val="left" w:leader="none"/>
        </w:tabs>
        <w:spacing w:line="267" w:lineRule="exact" w:before="58"/>
        <w:ind w:left="776" w:right="8323" w:hanging="322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режиме</w:t>
      </w:r>
      <w:r>
        <w:rPr>
          <w:rFonts w:ascii="Calibri" w:hAnsi="Calibri" w:cs="Calibri" w:eastAsia="Calibri"/>
          <w:b w:val="0"/>
          <w:bCs w:val="0"/>
          <w:color w:val="000001"/>
          <w:spacing w:val="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SMART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404" w:right="108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работает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режиме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комфортного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который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подстраивается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под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автома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ически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выбираемый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404" w:right="109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режим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работы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Если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функция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комфортного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сна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настроена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8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часов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работы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это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время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нельзя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менять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404" w:right="9295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настройки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numPr>
          <w:ilvl w:val="0"/>
          <w:numId w:val="8"/>
        </w:numPr>
        <w:tabs>
          <w:tab w:pos="1028" w:val="left" w:leader="none"/>
        </w:tabs>
        <w:spacing w:line="224" w:lineRule="exact"/>
        <w:ind w:left="1028" w:right="110" w:hanging="624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настройки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функции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TIMER,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функцию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комфортного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включить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будет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нельзя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Если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404" w:right="109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пользователь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устанавливает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функцию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TIMER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включения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функции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комфортного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последняя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404" w:right="109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будет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отменена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Если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оба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режима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установлены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одновременно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прибор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будет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работать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режиме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404" w:right="108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срабатывания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таймера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завершения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времени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работы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любого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режимов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автом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тически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6" w:lineRule="exact"/>
        <w:ind w:left="404" w:right="6032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выключится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второй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режим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будет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отменен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200" w:lineRule="exact" w:before="1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24" w:lineRule="exact"/>
        <w:ind w:left="404" w:right="109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Функция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возобновления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работы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отключения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электропитания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включении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блока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первый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раз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компрессор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запускается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только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истечению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3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минут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возобновлении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подачи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питания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отказа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электросети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запустится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автом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тически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через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3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минуты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включится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компрессор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190" w:lineRule="exact" w:before="4"/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BodyText"/>
        <w:spacing w:line="267" w:lineRule="exact"/>
        <w:ind w:left="404" w:right="2718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Примечание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возобновлению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работы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отказа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электросети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AUTORES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T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ART: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404" w:right="110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SLEEP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10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раз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за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пять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секунд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чего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прозвучат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четыре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звуковых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сигнала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функция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404" w:right="111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будет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включена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Чтобы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выключить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функцию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снова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SLEEP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10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раз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за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пять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секунд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после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6" w:lineRule="exact"/>
        <w:ind w:left="404" w:right="6756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чего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прозвучат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два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звуковых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сигнала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0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0" w:right="129" w:firstLine="0"/>
        <w:jc w:val="right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538.487pt;margin-top:3.354255pt;width:12.335pt;height:8.984pt;mso-position-horizontal-relative:page;mso-position-vertical-relative:paragraph;z-index:-7944" coordorigin="10770,67" coordsize="247,180">
            <v:group style="position:absolute;left:10778;top:75;width:94;height:163" coordorigin="10778,75" coordsize="94,163">
              <v:shape style="position:absolute;left:10778;top:75;width:94;height:163" coordorigin="10778,75" coordsize="94,163" path="m10872,229l10869,238,10869,238,10868,238,10867,238,10783,238,10782,238,10782,238,10781,238,10781,237,10780,237,10780,236,10779,235,10779,235,10779,234,10779,232,10778,231,10778,229,10778,228,10779,227,10779,226,10779,225,10779,224,10780,223,10780,222,10780,222,10781,221,10782,221,10782,221,10783,221,10817,221,10817,98,10785,116,10784,117,10783,118,10782,118,10781,118,10780,118,10779,117,10779,117,10778,116,10778,115,10778,113,10778,112,10778,110,10778,109,10778,107,10778,106,10778,105,10778,104,10779,104,10779,103,10779,103,10780,102,10780,102,10781,101,10781,100,10819,77,10819,76,10819,76,10820,76,10820,76,10821,76,10822,75,10822,75,10823,75,10824,75,10825,75,10827,75,10828,75,10830,75,10838,78,10838,78,10838,79,10838,221,10867,221,10868,221,10869,221,10869,221,10870,222,10872,228,10872,229xe" filled="f" stroked="t" strokeweight=".8pt" strokecolor="#000000">
                <v:path arrowok="t"/>
              </v:shape>
            </v:group>
            <v:group style="position:absolute;left:10892;top:75;width:116;height:163" coordorigin="10892,75" coordsize="116,163">
              <v:shape style="position:absolute;left:10892;top:75;width:116;height:163" coordorigin="10892,75" coordsize="116,163" path="m11008,192l11008,195,11008,197,11007,199,11006,200,11005,201,11004,201,10985,201,10985,235,10985,236,10985,236,10985,237,10985,237,10984,237,10983,238,10982,238,10981,238,10980,238,10978,239,10977,239,10975,239,10972,239,10971,239,10969,238,10968,238,10967,238,10966,238,10965,237,10965,237,10964,237,10964,236,10964,236,10964,235,10964,201,10898,201,10897,201,10896,201,10895,200,10895,200,10894,200,10894,199,10893,199,10893,198,10892,196,10892,195,10892,193,10892,191,10892,190,10892,188,10892,187,10892,186,10892,185,10893,184,10893,183,10893,182,10894,181,10894,180,10953,79,10955,78,10955,77,10969,75,10972,76,10985,79,10985,80,10985,183,11004,183,11005,183,11006,184,11007,185,11008,187,11008,189,11008,192xe" filled="f" stroked="t" strokeweight=".8pt" strokecolor="#000000">
                <v:path arrowok="t"/>
              </v:shape>
            </v:group>
            <v:group style="position:absolute;left:10912;top:94;width:52;height:89" coordorigin="10912,94" coordsize="52,89">
              <v:shape style="position:absolute;left:10912;top:94;width:52;height:89" coordorigin="10912,94" coordsize="52,89" path="m10964,94l10964,94,10912,183,10964,183,10964,94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14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after="0"/>
        <w:jc w:val="right"/>
        <w:rPr>
          <w:rFonts w:ascii="Calibri" w:hAnsi="Calibri" w:cs="Calibri" w:eastAsia="Calibri"/>
          <w:sz w:val="25"/>
          <w:szCs w:val="25"/>
        </w:rPr>
        <w:sectPr>
          <w:type w:val="continuous"/>
          <w:pgSz w:w="11906" w:h="16840"/>
          <w:pgMar w:top="1580" w:bottom="0" w:left="400" w:right="76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4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818" w:val="left" w:leader="none"/>
        </w:tabs>
        <w:spacing w:before="68"/>
        <w:ind w:left="1546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/>
        <w:pict>
          <v:group style="position:absolute;margin-left:308.187408pt;margin-top:41.618309pt;width:86.988796pt;height:291.146184pt;mso-position-horizontal-relative:page;mso-position-vertical-relative:paragraph;z-index:-7936" coordorigin="6164,832" coordsize="1740,5823">
            <v:group style="position:absolute;left:7849;top:965;width:2;height:2381" coordorigin="7849,965" coordsize="2,2381">
              <v:shape style="position:absolute;left:7849;top:965;width:2;height:2381" coordorigin="7849,965" coordsize="0,2381" path="m7849,965l7849,3345e" filled="f" stroked="t" strokeweight=".25pt" strokecolor="#070302">
                <v:path arrowok="t"/>
              </v:shape>
            </v:group>
            <v:group style="position:absolute;left:6218;top:965;width:2;height:2381" coordorigin="6218,965" coordsize="2,2381">
              <v:shape style="position:absolute;left:6218;top:965;width:2;height:2381" coordorigin="6218,965" coordsize="0,2381" path="m6218,965l6218,3345e" filled="f" stroked="t" strokeweight=".25pt" strokecolor="#070302">
                <v:path arrowok="t"/>
              </v:shape>
            </v:group>
            <v:group style="position:absolute;left:6220;top:884;width:79;height:64" coordorigin="6220,884" coordsize="79,64">
              <v:shape style="position:absolute;left:6220;top:884;width:79;height:64" coordorigin="6220,884" coordsize="79,64" path="m6299,884l6277,887,6257,896,6240,909,6227,927,6220,948e" filled="f" stroked="t" strokeweight=".25pt" strokecolor="#070302">
                <v:path arrowok="t"/>
              </v:shape>
            </v:group>
            <v:group style="position:absolute;left:6299;top:835;width:1469;height:2" coordorigin="6299,835" coordsize="1469,2">
              <v:shape style="position:absolute;left:6299;top:835;width:1469;height:2" coordorigin="6299,835" coordsize="1469,0" path="m6299,835l7768,835e" filled="f" stroked="t" strokeweight=".2503pt" strokecolor="#070302">
                <v:path arrowok="t"/>
              </v:shape>
            </v:group>
            <v:group style="position:absolute;left:7772;top:965;width:126;height:5688" coordorigin="7772,965" coordsize="126,5688">
              <v:shape style="position:absolute;left:7772;top:965;width:126;height:5688" coordorigin="7772,965" coordsize="126,5688" path="m7898,965l7898,6523,7896,6546,7868,6605,7816,6644,7795,6650,7772,6653e" filled="f" stroked="t" strokeweight=".25pt" strokecolor="#070302">
                <v:path arrowok="t"/>
              </v:shape>
            </v:group>
            <v:group style="position:absolute;left:7034;top:6653;width:734;height:2" coordorigin="7034,6653" coordsize="734,2">
              <v:shape style="position:absolute;left:7034;top:6653;width:734;height:2" coordorigin="7034,6653" coordsize="734,0" path="m7768,6653l7034,6653e" filled="f" stroked="t" strokeweight=".25pt" strokecolor="#070302">
                <v:path arrowok="t"/>
              </v:shape>
            </v:group>
            <v:group style="position:absolute;left:6170;top:6527;width:864;height:126" coordorigin="6170,6527" coordsize="864,126">
              <v:shape style="position:absolute;left:6170;top:6527;width:864;height:126" coordorigin="6170,6527" coordsize="864,126" path="m7034,6653l6299,6653,6276,6651,6217,6623,6179,6571,6172,6550,6170,6527e" filled="f" stroked="t" strokeweight=".25pt" strokecolor="#070302">
                <v:path arrowok="t"/>
              </v:shape>
            </v:group>
            <v:group style="position:absolute;left:6170;top:835;width:126;height:5688" coordorigin="6170,835" coordsize="126,5688">
              <v:shape style="position:absolute;left:6170;top:835;width:126;height:5688" coordorigin="6170,835" coordsize="126,5688" path="m6170,6523l6170,965,6172,942,6199,882,6251,844,6273,838,6295,835e" filled="f" stroked="t" strokeweight=".25pt" strokecolor="#070302">
                <v:path arrowok="t"/>
              </v:shape>
            </v:group>
            <v:group style="position:absolute;left:6299;top:851;width:1469;height:2" coordorigin="6299,851" coordsize="1469,2">
              <v:shape style="position:absolute;left:6299;top:851;width:1469;height:2" coordorigin="6299,851" coordsize="1469,0" path="m6299,851l7768,851e" filled="f" stroked="t" strokeweight=".2503pt" strokecolor="#070302">
                <v:path arrowok="t"/>
              </v:shape>
            </v:group>
            <v:group style="position:absolute;left:7769;top:965;width:113;height:5672" coordorigin="7769,965" coordsize="113,5672">
              <v:shape style="position:absolute;left:7769;top:965;width:113;height:5672" coordorigin="7769,965" coordsize="113,5672" path="m7882,965l7882,6523,7879,6546,7849,6603,7791,6634,7769,6637e" filled="f" stroked="t" strokeweight=".25pt" strokecolor="#070302">
                <v:path arrowok="t"/>
              </v:shape>
            </v:group>
            <v:group style="position:absolute;left:7034;top:6637;width:734;height:2" coordorigin="7034,6637" coordsize="734,2">
              <v:shape style="position:absolute;left:7034;top:6637;width:734;height:2" coordorigin="7034,6637" coordsize="734,0" path="m7768,6637l7034,6637e" filled="f" stroked="t" strokeweight=".25pt" strokecolor="#070302">
                <v:path arrowok="t"/>
              </v:shape>
            </v:group>
            <v:group style="position:absolute;left:6186;top:6524;width:848;height:113" coordorigin="6186,6524" coordsize="848,113">
              <v:shape style="position:absolute;left:6186;top:6524;width:848;height:113" coordorigin="6186,6524" coordsize="848,113" path="m7034,6637l6299,6637,6276,6634,6219,6604,6188,6546,6186,6524e" filled="f" stroked="t" strokeweight=".25pt" strokecolor="#070302">
                <v:path arrowok="t"/>
              </v:shape>
            </v:group>
            <v:group style="position:absolute;left:6186;top:851;width:113;height:5672" coordorigin="6186,851" coordsize="113,5672">
              <v:shape style="position:absolute;left:6186;top:851;width:113;height:5672" coordorigin="6186,851" coordsize="113,5672" path="m6186,6523l6186,965,6188,942,6219,885,6276,854,6299,851e" filled="f" stroked="t" strokeweight=".25pt" strokecolor="#070302">
                <v:path arrowok="t"/>
              </v:shape>
            </v:group>
            <v:group style="position:absolute;left:6170;top:4051;width:1728;height:2" coordorigin="6170,4051" coordsize="1728,2">
              <v:shape style="position:absolute;left:6170;top:4051;width:1728;height:2" coordorigin="6170,4051" coordsize="1728,0" path="m6170,4051l7898,4051e" filled="f" stroked="t" strokeweight=".578398pt" strokecolor="#070302">
                <v:path arrowok="t"/>
              </v:shape>
            </v:group>
            <v:group style="position:absolute;left:6299;top:884;width:1469;height:2" coordorigin="6299,884" coordsize="1469,2">
              <v:shape style="position:absolute;left:6299;top:884;width:1469;height:2" coordorigin="6299,884" coordsize="1469,0" path="m6299,884l7768,884e" filled="f" stroked="t" strokeweight=".2503pt" strokecolor="#070302">
                <v:path arrowok="t"/>
              </v:shape>
            </v:group>
            <v:group style="position:absolute;left:6170;top:3345;width:1728;height:2" coordorigin="6170,3345" coordsize="1728,2">
              <v:shape style="position:absolute;left:6170;top:3345;width:1728;height:2" coordorigin="6170,3345" coordsize="1728,0" path="m6170,3345l7898,3345e" filled="f" stroked="t" strokeweight=".25pt" strokecolor="#070302">
                <v:path arrowok="t"/>
              </v:shape>
              <v:shape style="position:absolute;left:6349;top:1216;width:1368;height:2015" type="#_x0000_t75">
                <v:imagedata r:id="rId177" o:title=""/>
              </v:shape>
            </v:group>
            <v:group style="position:absolute;left:6331;top:4541;width:638;height:292" coordorigin="6331,4541" coordsize="638,292">
              <v:shape style="position:absolute;left:6331;top:4541;width:638;height:292" coordorigin="6331,4541" coordsize="638,292" path="m6969,4800l6969,4808,6966,4817,6959,4823,6953,4829,6945,4833,6936,4833,6363,4833,6355,4833,6346,4829,6340,4823,6334,4817,6331,4808,6331,4800,6331,4573,6331,4565,6334,4557,6340,4550,6346,4544,6355,4541,6363,4541,6936,4541,6945,4541,6953,4544,6959,4550,6966,4557,6969,4565,6969,4573,6969,4800xe" filled="f" stroked="t" strokeweight=".401pt" strokecolor="#C27B71">
                <v:path arrowok="t"/>
              </v:shape>
            </v:group>
            <v:group style="position:absolute;left:6331;top:4165;width:638;height:292" coordorigin="6331,4165" coordsize="638,292">
              <v:shape style="position:absolute;left:6331;top:4165;width:638;height:292" coordorigin="6331,4165" coordsize="638,292" path="m6969,4424l6969,4432,6966,4441,6959,4447,6953,4453,6945,4456,6936,4456,6363,4456,6355,4456,6346,4453,6340,4447,6334,4441,6331,4432,6331,4424,6331,4246,6353,4190,6408,4165,6888,4165,6908,4167,6957,4204,6969,4242,6969,4424xe" filled="f" stroked="t" strokeweight=".401pt" strokecolor="#4578AE">
                <v:path arrowok="t"/>
              </v:shape>
            </v:group>
            <v:group style="position:absolute;left:6331;top:4917;width:638;height:292" coordorigin="6331,4917" coordsize="638,292">
              <v:shape style="position:absolute;left:6331;top:4917;width:638;height:292" coordorigin="6331,4917" coordsize="638,292" path="m6969,5128l6947,5183,6892,5209,6412,5209,6392,5206,6342,5169,6331,4949,6331,4941,6334,4933,6340,4926,6346,4920,6355,4917,6363,4917,6936,4917,6945,4917,6953,4920,6959,4926,6966,4933,6969,4941,6969,4949,6969,5128xe" filled="f" stroked="t" strokeweight=".25pt" strokecolor="#070302">
                <v:path arrowok="t"/>
              </v:shape>
            </v:group>
            <v:group style="position:absolute;left:6433;top:4250;width:358;height:97" coordorigin="6433,4250" coordsize="358,97">
              <v:shape style="position:absolute;left:6433;top:4250;width:358;height:97" coordorigin="6433,4250" coordsize="358,97" path="m6732,4252l6731,4345,6732,4345,6732,4346,6790,4346,6790,4334,6744,4334,6745,4254,6744,4254,6744,4253,6745,4253,6745,4252,6732,4252xe" filled="t" fillcolor="#6C6F77" stroked="f">
                <v:path arrowok="t"/>
                <v:fill type="solid"/>
              </v:shape>
              <v:shape style="position:absolute;left:6433;top:4250;width:358;height:97" coordorigin="6433,4250" coordsize="358,97" path="m6745,4253l6744,4253,6744,4254,6745,4254,6745,4253xe" filled="t" fillcolor="#6C6F77" stroked="f">
                <v:path arrowok="t"/>
                <v:fill type="solid"/>
              </v:shape>
              <v:shape style="position:absolute;left:6433;top:4250;width:358;height:97" coordorigin="6433,4250" coordsize="358,97" path="m6681,4250l6659,4250,6648,4254,6640,4263,6631,4272,6627,4284,6627,4308,6629,4316,6663,4347,6680,4347,6688,4345,6702,4338,6704,4336,6663,4336,6656,4332,6650,4326,6644,4320,6641,4311,6641,4286,6644,4276,6656,4265,6664,4262,6704,4262,6703,4260,6696,4256,6689,4252,6681,4250xe" filled="t" fillcolor="#6C6F77" stroked="f">
                <v:path arrowok="t"/>
                <v:fill type="solid"/>
              </v:shape>
              <v:shape style="position:absolute;left:6433;top:4250;width:358;height:97" coordorigin="6433,4250" coordsize="358,97" path="m6704,4262l6678,4262,6684,4263,6688,4266,6703,4311,6700,4320,6688,4332,6681,4336,6704,4336,6707,4332,6715,4317,6717,4308,6717,4289,6715,4281,6708,4266,6704,4262xe" filled="t" fillcolor="#6C6F77" stroked="f">
                <v:path arrowok="t"/>
                <v:fill type="solid"/>
              </v:shape>
              <v:shape style="position:absolute;left:6433;top:4250;width:358;height:97" coordorigin="6433,4250" coordsize="358,97" path="m6580,4250l6558,4250,6547,4254,6539,4263,6530,4272,6526,4284,6526,4308,6528,4316,6535,4331,6540,4337,6547,4341,6554,4345,6562,4347,6579,4347,6587,4345,6594,4342,6601,4338,6603,4336,6562,4336,6555,4332,6549,4326,6543,4320,6540,4311,6540,4286,6543,4276,6555,4265,6563,4262,6603,4262,6602,4260,6595,4256,6588,4252,6580,4250xe" filled="t" fillcolor="#6C6F77" stroked="f">
                <v:path arrowok="t"/>
                <v:fill type="solid"/>
              </v:shape>
              <v:shape style="position:absolute;left:6433;top:4250;width:358;height:97" coordorigin="6433,4250" coordsize="358,97" path="m6603,4262l6577,4262,6583,4263,6588,4266,6602,4311,6599,4320,6593,4326,6588,4332,6580,4336,6603,4336,6607,4332,6614,4317,6616,4308,6616,4289,6614,4281,6607,4266,6603,4262xe" filled="t" fillcolor="#6C6F77" stroked="f">
                <v:path arrowok="t"/>
                <v:fill type="solid"/>
              </v:shape>
              <v:shape style="position:absolute;left:6433;top:4250;width:358;height:97" coordorigin="6433,4250" coordsize="358,97" path="m6486,4250l6469,4250,6461,4252,6454,4256,6447,4259,6442,4265,6438,4272,6435,4280,6433,4288,6433,4307,6434,4315,6438,4323,6441,4331,6446,4337,6459,4345,6467,4347,6487,4347,6495,4345,6502,4339,6507,4336,6470,4336,6465,4334,6447,4292,6448,4286,6470,4262,6507,4262,6494,4252,6486,4250xe" filled="t" fillcolor="#6C6F77" stroked="f">
                <v:path arrowok="t"/>
                <v:fill type="solid"/>
              </v:shape>
              <v:shape style="position:absolute;left:6433;top:4250;width:358;height:97" coordorigin="6433,4250" coordsize="358,97" path="m6503,4312l6502,4313,6501,4320,6498,4326,6488,4334,6483,4336,6507,4336,6509,4334,6513,4326,6516,4316,6516,4315,6503,4312xe" filled="t" fillcolor="#6C6F77" stroked="f">
                <v:path arrowok="t"/>
                <v:fill type="solid"/>
              </v:shape>
              <v:shape style="position:absolute;left:6433;top:4250;width:358;height:97" coordorigin="6433,4250" coordsize="358,97" path="m6507,4262l6483,4262,6488,4263,6492,4266,6496,4269,6499,4274,6501,4281,6501,4281,6515,4278,6514,4278,6512,4269,6507,4262,6507,4262xe" filled="t" fillcolor="#6C6F77" stroked="f">
                <v:path arrowok="t"/>
                <v:fill type="solid"/>
              </v:shape>
            </v:group>
            <v:group style="position:absolute;left:6451;top:4628;width:325;height:94" coordorigin="6451,4628" coordsize="325,94">
              <v:shape style="position:absolute;left:6451;top:4628;width:325;height:94" coordorigin="6451,4628" coordsize="325,94" path="m6657,4628l6620,4722,6634,4722,6645,4693,6697,4693,6693,4682,6649,4682,6659,4656,6661,4651,6662,4646,6663,4641,6676,4641,6671,4628,6657,4628xe" filled="t" fillcolor="#6C6F77" stroked="f">
                <v:path arrowok="t"/>
                <v:fill type="solid"/>
              </v:shape>
              <v:shape style="position:absolute;left:6451;top:4628;width:325;height:94" coordorigin="6451,4628" coordsize="325,94" path="m6697,4693l6645,4693,6683,4694,6694,4721,6708,4722,6709,4722,6697,4693xe" filled="t" fillcolor="#6C6F77" stroked="f">
                <v:path arrowok="t"/>
                <v:fill type="solid"/>
              </v:shape>
              <v:shape style="position:absolute;left:6451;top:4628;width:325;height:94" coordorigin="6451,4628" coordsize="325,94" path="m6701,4628l6701,4639,6732,4640,6731,4721,6732,4721,6732,4722,6744,4722,6745,4639,6775,4639,6776,4628,6701,4628xe" filled="t" fillcolor="#6C6F77" stroked="f">
                <v:path arrowok="t"/>
                <v:fill type="solid"/>
              </v:shape>
              <v:shape style="position:absolute;left:6451;top:4628;width:325;height:94" coordorigin="6451,4628" coordsize="325,94" path="m6676,4641l6663,4641,6665,4646,6667,4651,6669,4658,6679,4682,6693,4682,6676,4641xe" filled="t" fillcolor="#6C6F77" stroked="f">
                <v:path arrowok="t"/>
                <v:fill type="solid"/>
              </v:shape>
              <v:shape style="position:absolute;left:6451;top:4628;width:325;height:94" coordorigin="6451,4628" coordsize="325,94" path="m6775,4639l6745,4639,6775,4640,6775,4639xe" filled="t" fillcolor="#6C6F77" stroked="f">
                <v:path arrowok="t"/>
                <v:fill type="solid"/>
              </v:shape>
              <v:shape style="position:absolute;left:6451;top:4628;width:325;height:94" coordorigin="6451,4628" coordsize="325,94" path="m6545,4628l6545,4721,6545,4721,6545,4722,6614,4722,6615,4710,6557,4710,6558,4679,6609,4679,6609,4668,6557,4667,6558,4639,6612,4639,6613,4629,6612,4629,6612,4629,6613,4629,6613,4628,6545,4628xe" filled="t" fillcolor="#6C6F77" stroked="f">
                <v:path arrowok="t"/>
                <v:fill type="solid"/>
              </v:shape>
              <v:shape style="position:absolute;left:6451;top:4628;width:325;height:94" coordorigin="6451,4628" coordsize="325,94" path="m6609,4679l6558,4679,6609,4679,6609,4679xe" filled="t" fillcolor="#6C6F77" stroked="f">
                <v:path arrowok="t"/>
                <v:fill type="solid"/>
              </v:shape>
              <v:shape style="position:absolute;left:6451;top:4628;width:325;height:94" coordorigin="6451,4628" coordsize="325,94" path="m6612,4639l6558,4639,6612,4640,6612,4639xe" filled="t" fillcolor="#6C6F77" stroked="f">
                <v:path arrowok="t"/>
                <v:fill type="solid"/>
              </v:shape>
              <v:shape style="position:absolute;left:6451;top:4628;width:325;height:94" coordorigin="6451,4628" coordsize="325,94" path="m6613,4629l6612,4629,6612,4629,6613,4629,6613,4629xe" filled="t" fillcolor="#6C6F77" stroked="f">
                <v:path arrowok="t"/>
                <v:fill type="solid"/>
              </v:shape>
              <v:shape style="position:absolute;left:6451;top:4628;width:325;height:94" coordorigin="6451,4628" coordsize="325,94" path="m6452,4628l6451,4721,6452,4721,6452,4722,6464,4722,6465,4677,6525,4677,6525,4667,6512,4667,6464,4666,6465,4628,6452,4628xe" filled="t" fillcolor="#6C6F77" stroked="f">
                <v:path arrowok="t"/>
                <v:fill type="solid"/>
              </v:shape>
              <v:shape style="position:absolute;left:6451;top:4628;width:325;height:94" coordorigin="6451,4628" coordsize="325,94" path="m6525,4677l6465,4677,6512,4678,6512,4721,6525,4722,6525,4721,6512,4721,6512,4720,6525,4720,6525,4677xe" filled="t" fillcolor="#6C6F77" stroked="f">
                <v:path arrowok="t"/>
                <v:fill type="solid"/>
              </v:shape>
              <v:shape style="position:absolute;left:6451;top:4628;width:325;height:94" coordorigin="6451,4628" coordsize="325,94" path="m6512,4628l6512,4667,6525,4667,6525,4628,6512,4628xe" filled="t" fillcolor="#6C6F77" stroked="f">
                <v:path arrowok="t"/>
                <v:fill type="solid"/>
              </v:shape>
            </v:group>
            <v:group style="position:absolute;left:6482;top:5004;width:262;height:94" coordorigin="6482,5004" coordsize="262,94">
              <v:shape style="position:absolute;left:6482;top:5004;width:262;height:94" coordorigin="6482,5004" coordsize="262,94" path="m6626,5004l6577,5004,6576,5097,6577,5097,6577,5098,6589,5098,6590,5056,6628,5056,6627,5055,6635,5054,6641,5051,6647,5045,6590,5045,6590,5015,6647,5015,6645,5011,6642,5008,6633,5005,6626,5004xe" filled="t" fillcolor="#6C6F77" stroked="f">
                <v:path arrowok="t"/>
                <v:fill type="solid"/>
              </v:shape>
              <v:shape style="position:absolute;left:6482;top:5004;width:262;height:94" coordorigin="6482,5004" coordsize="262,94" path="m6628,5056l6590,5056,6603,5057,6609,5057,6610,5057,6612,5058,6614,5058,6616,5060,6617,5061,6643,5098,6660,5098,6640,5067,6636,5063,6631,5058,6629,5057,6628,5056xe" filled="t" fillcolor="#6C6F77" stroked="f">
                <v:path arrowok="t"/>
                <v:fill type="solid"/>
              </v:shape>
              <v:shape style="position:absolute;left:6482;top:5004;width:262;height:94" coordorigin="6482,5004" coordsize="262,94" path="m6657,5004l6693,5058,6693,5097,6694,5097,6694,5098,6706,5098,6707,5058,6715,5047,6701,5047,6698,5042,6695,5037,6692,5032,6674,5004,6657,5004xe" filled="t" fillcolor="#6C6F77" stroked="f">
                <v:path arrowok="t"/>
                <v:fill type="solid"/>
              </v:shape>
              <v:shape style="position:absolute;left:6482;top:5004;width:262;height:94" coordorigin="6482,5004" coordsize="262,94" path="m6745,5004l6729,5004,6711,5031,6707,5037,6704,5042,6701,5047,6715,5047,6745,5004xe" filled="t" fillcolor="#6C6F77" stroked="f">
                <v:path arrowok="t"/>
                <v:fill type="solid"/>
              </v:shape>
              <v:shape style="position:absolute;left:6482;top:5004;width:262;height:94" coordorigin="6482,5004" coordsize="262,94" path="m6647,5015l6590,5015,6619,5015,6625,5015,6630,5017,6633,5019,6636,5022,6638,5026,6638,5033,6637,5035,6621,5045,6647,5045,6650,5042,6652,5037,6652,5025,6650,5020,6647,5015xe" filled="t" fillcolor="#6C6F77" stroked="f">
                <v:path arrowok="t"/>
                <v:fill type="solid"/>
              </v:shape>
              <v:shape style="position:absolute;left:6482;top:5004;width:262;height:94" coordorigin="6482,5004" coordsize="262,94" path="m6522,5004l6483,5004,6482,5097,6483,5097,6483,5098,6522,5098,6527,5097,6550,5086,6521,5086,6496,5086,6496,5015,6550,5015,6542,5009,6537,5006,6528,5004,6522,5004xe" filled="t" fillcolor="#6C6F77" stroked="f">
                <v:path arrowok="t"/>
                <v:fill type="solid"/>
              </v:shape>
              <v:shape style="position:absolute;left:6482;top:5004;width:262;height:94" coordorigin="6482,5004" coordsize="262,94" path="m6550,5015l6497,5015,6515,5016,6522,5016,6527,5017,6535,5020,6539,5023,6542,5028,6545,5033,6546,5041,6546,5058,6546,5063,6544,5068,6543,5073,6529,5084,6526,5085,6521,5086,6550,5086,6560,5058,6560,5042,6559,5035,6557,5028,6554,5022,6551,5016,6550,5015xe" filled="t" fillcolor="#6C6F77" stroked="f">
                <v:path arrowok="t"/>
                <v:fill type="solid"/>
              </v:shape>
            </v:group>
            <v:group style="position:absolute;left:7768;top:884;width:79;height:64" coordorigin="7768,884" coordsize="79,64">
              <v:shape style="position:absolute;left:7768;top:884;width:79;height:64" coordorigin="7768,884" coordsize="79,64" path="m7768,884l7791,887,7811,896,7827,909,7840,927,7847,948e" filled="f" stroked="t" strokeweight=".25pt" strokecolor="#070302">
                <v:path arrowok="t"/>
              </v:shape>
            </v:group>
            <v:group style="position:absolute;left:7768;top:835;width:130;height:126" coordorigin="7768,835" coordsize="130,126">
              <v:shape style="position:absolute;left:7768;top:835;width:130;height:126" coordorigin="7768,835" coordsize="130,126" path="m7768,835l7832,852,7879,897,7895,938,7898,961e" filled="f" stroked="t" strokeweight=".25pt" strokecolor="#070302">
                <v:path arrowok="t"/>
              </v:shape>
            </v:group>
            <v:group style="position:absolute;left:7768;top:851;width:113;height:113" coordorigin="7768,851" coordsize="113,113">
              <v:shape style="position:absolute;left:7768;top:851;width:113;height:113" coordorigin="7768,851" coordsize="113,113" path="m7768,851l7831,870,7872,920,7879,941,7881,964e" filled="f" stroked="t" strokeweight=".25pt" strokecolor="#070302">
                <v:path arrowok="t"/>
              </v:shape>
            </v:group>
            <v:group style="position:absolute;left:7125;top:3516;width:635;height:356" coordorigin="7125,3516" coordsize="635,356">
              <v:shape style="position:absolute;left:7125;top:3516;width:635;height:356" coordorigin="7125,3516" coordsize="635,356" path="m7761,3791l7721,3861,7158,3872,7150,3872,7141,3869,7135,3863,7129,3857,7125,3848,7125,3840,7125,3548,7125,3540,7129,3532,7135,3525,7141,3519,7150,3516,7158,3516,7680,3516,7735,3538,7761,3593,7761,3791xe" filled="f" stroked="t" strokeweight=".423pt" strokecolor="#B76B70">
                <v:path arrowok="t"/>
              </v:shape>
            </v:group>
            <v:group style="position:absolute;left:7202;top:3636;width:496;height:109" coordorigin="7202,3636" coordsize="496,109">
              <v:shape style="position:absolute;left:7202;top:3636;width:496;height:109" coordorigin="7202,3636" coordsize="496,109" path="m7641,3638l7640,3743,7641,3743,7641,3743,7652,3743,7653,3695,7691,3695,7692,3683,7652,3682,7653,3651,7697,3651,7698,3638,7641,3638xe" filled="t" fillcolor="#6C6F77" stroked="f">
                <v:path arrowok="t"/>
                <v:fill type="solid"/>
              </v:shape>
              <v:shape style="position:absolute;left:7202;top:3636;width:496;height:109" coordorigin="7202,3636" coordsize="496,109" path="m7691,3695l7653,3695,7691,3696,7691,3695xe" filled="t" fillcolor="#6C6F77" stroked="f">
                <v:path arrowok="t"/>
                <v:fill type="solid"/>
              </v:shape>
              <v:shape style="position:absolute;left:7202;top:3636;width:496;height:109" coordorigin="7202,3636" coordsize="496,109" path="m7697,3651l7653,3651,7697,3651,7697,3651xe" filled="t" fillcolor="#6C6F77" stroked="f">
                <v:path arrowok="t"/>
                <v:fill type="solid"/>
              </v:shape>
              <v:shape style="position:absolute;left:7202;top:3636;width:496;height:109" coordorigin="7202,3636" coordsize="496,109" path="m7570,3638l7569,3743,7570,3743,7570,3743,7581,3743,7581,3695,7620,3695,7620,3683,7581,3682,7581,3651,7626,3651,7626,3639,7626,3639,7626,3639,7626,3638,7570,3638xe" filled="t" fillcolor="#6C6F77" stroked="f">
                <v:path arrowok="t"/>
                <v:fill type="solid"/>
              </v:shape>
              <v:shape style="position:absolute;left:7202;top:3636;width:496;height:109" coordorigin="7202,3636" coordsize="496,109" path="m7620,3695l7581,3695,7620,3696,7620,3695xe" filled="t" fillcolor="#6C6F77" stroked="f">
                <v:path arrowok="t"/>
                <v:fill type="solid"/>
              </v:shape>
              <v:shape style="position:absolute;left:7202;top:3636;width:496;height:109" coordorigin="7202,3636" coordsize="496,109" path="m7626,3651l7581,3651,7626,3651,7626,3651xe" filled="t" fillcolor="#6C6F77" stroked="f">
                <v:path arrowok="t"/>
                <v:fill type="solid"/>
              </v:shape>
              <v:shape style="position:absolute;left:7202;top:3636;width:496;height:109" coordorigin="7202,3636" coordsize="496,109" path="m7626,3639l7626,3639,7626,3639xe" filled="t" fillcolor="#6C6F77" stroked="f">
                <v:path arrowok="t"/>
                <v:fill type="solid"/>
              </v:shape>
              <v:shape style="position:absolute;left:7202;top:3636;width:496;height:109" coordorigin="7202,3636" coordsize="496,109" path="m7523,3636l7503,3636,7493,3641,7485,3651,7477,3667,7474,3689,7474,3701,7476,3710,7479,3718,7482,3727,7487,3733,7500,3743,7507,3745,7522,3745,7529,3743,7535,3739,7542,3734,7543,3732,7507,3732,7500,3729,7495,3721,7490,3714,7487,3705,7487,3677,7490,3665,7501,3652,7507,3649,7543,3649,7542,3648,7536,3643,7530,3638,7523,3636xe" filled="t" fillcolor="#6C6F77" stroked="f">
                <v:path arrowok="t"/>
                <v:fill type="solid"/>
              </v:shape>
              <v:shape style="position:absolute;left:7202;top:3636;width:496;height:109" coordorigin="7202,3636" coordsize="496,109" path="m7543,3649l7520,3649,7525,3651,7529,3654,7534,3658,7537,3662,7539,3669,7541,3675,7542,3680,7542,3705,7540,3714,7529,3729,7523,3732,7543,3732,7547,3728,7550,3719,7554,3711,7555,3701,7555,3680,7554,3671,7547,3654,7543,3649xe" filled="t" fillcolor="#6C6F77" stroked="f">
                <v:path arrowok="t"/>
                <v:fill type="solid"/>
              </v:shape>
              <v:shape style="position:absolute;left:7202;top:3636;width:496;height:109" coordorigin="7202,3636" coordsize="496,109" path="m7438,3636l7429,3636,7404,3745,7413,3745,7438,3636xe" filled="t" fillcolor="#6C6F77" stroked="f">
                <v:path arrowok="t"/>
                <v:fill type="solid"/>
              </v:shape>
              <v:shape style="position:absolute;left:7202;top:3636;width:496;height:109" coordorigin="7202,3636" coordsize="496,109" path="m7296,3638l7296,3743,7296,3743,7296,3743,7307,3743,7308,3663,7322,3663,7308,3638,7296,3638xe" filled="t" fillcolor="#6C6F77" stroked="f">
                <v:path arrowok="t"/>
                <v:fill type="solid"/>
              </v:shape>
              <v:shape style="position:absolute;left:7202;top:3636;width:496;height:109" coordorigin="7202,3636" coordsize="496,109" path="m7322,3663l7308,3663,7350,3743,7362,3743,7362,3718,7351,3718,7322,3663xe" filled="t" fillcolor="#6C6F77" stroked="f">
                <v:path arrowok="t"/>
                <v:fill type="solid"/>
              </v:shape>
              <v:shape style="position:absolute;left:7202;top:3636;width:496;height:109" coordorigin="7202,3636" coordsize="496,109" path="m7352,3638l7351,3718,7362,3718,7363,3638,7352,3638xe" filled="t" fillcolor="#6C6F77" stroked="f">
                <v:path arrowok="t"/>
                <v:fill type="solid"/>
              </v:shape>
              <v:shape style="position:absolute;left:7202;top:3636;width:496;height:109" coordorigin="7202,3636" coordsize="496,109" path="m7250,3636l7231,3636,7221,3641,7213,3651,7205,3667,7202,3689,7202,3701,7203,3710,7207,3718,7210,3727,7215,3733,7221,3738,7227,3743,7234,3745,7250,3745,7257,3743,7263,3739,7269,3734,7271,3732,7234,3732,7228,3729,7222,3721,7217,3714,7214,3705,7214,3677,7217,3665,7228,3652,7235,3649,7271,3649,7270,3648,7257,3638,7250,3636xe" filled="t" fillcolor="#6C6F77" stroked="f">
                <v:path arrowok="t"/>
                <v:fill type="solid"/>
              </v:shape>
              <v:shape style="position:absolute;left:7202;top:3636;width:496;height:109" coordorigin="7202,3636" coordsize="496,109" path="m7271,3649l7248,3649,7253,3651,7257,3654,7261,3658,7265,3662,7267,3669,7269,3675,7270,3680,7270,3705,7268,3714,7262,3722,7257,3729,7250,3732,7271,3732,7274,3728,7278,3719,7281,3711,7283,3701,7283,3680,7281,3671,7278,3662,7275,3654,7271,3649xe" filled="t" fillcolor="#6C6F77" stroked="f">
                <v:path arrowok="t"/>
                <v:fill type="solid"/>
              </v:shape>
            </v:group>
            <v:group style="position:absolute;left:6324;top:3523;width:616;height:344" coordorigin="6324,3523" coordsize="616,344">
              <v:shape style="position:absolute;left:6324;top:3523;width:616;height:344" coordorigin="6324,3523" coordsize="616,344" path="m6916,3523l6908,3523,6388,3524,6334,3562,6324,3601,6325,3803,6363,3856,6402,3866,6916,3866,6924,3863,6937,3851,6940,3843,6940,3546,6937,3538,6930,3532,6924,3526,6916,3523xe" filled="t" fillcolor="#E7E0DF" stroked="f">
                <v:path arrowok="t"/>
                <v:fill type="solid"/>
              </v:shape>
            </v:group>
            <v:group style="position:absolute;left:6324;top:3523;width:616;height:344" coordorigin="6324,3523" coordsize="616,344">
              <v:shape style="position:absolute;left:6324;top:3523;width:616;height:344" coordorigin="6324,3523" coordsize="616,344" path="m6940,3835l6940,3843,6937,3851,6930,3857,6924,3863,6916,3866,6908,3866,6402,3866,6344,3836,6324,3601,6327,3581,6372,3530,6908,3523,6916,3523,6924,3526,6930,3532,6937,3538,6940,3546,6940,3554,6940,3835xe" filled="f" stroked="t" strokeweight=".498pt" strokecolor="#070302">
                <v:path arrowok="t"/>
              </v:shape>
            </v:group>
            <v:group style="position:absolute;left:7082;top:5542;width:614;height:282" coordorigin="7082,5542" coordsize="614,282">
              <v:shape style="position:absolute;left:7082;top:5542;width:614;height:282" coordorigin="7082,5542" coordsize="614,282" path="m7696,5793l7696,5801,7693,5809,7687,5815,7681,5821,7673,5824,7665,5824,7113,5824,7105,5824,7097,5821,7091,5815,7085,5809,7082,5801,7082,5793,7082,5574,7082,5566,7085,5558,7091,5552,7097,5545,7105,5542,7111,5542,7600,5542,7658,5561,7694,5615,7696,5632,7696,5793xe" filled="f" stroked="t" strokeweight=".25pt" strokecolor="#070302">
                <v:path arrowok="t"/>
              </v:shape>
            </v:group>
            <v:group style="position:absolute;left:6363;top:5938;width:616;height:281" coordorigin="6363,5938" coordsize="616,281">
              <v:shape style="position:absolute;left:6363;top:5938;width:616;height:281" coordorigin="6363,5938" coordsize="616,281" path="m6955,5938l6386,5938,6378,5941,6372,5947,6366,5953,6363,5961,6363,6128,6400,6200,6456,6219,6955,6219,6963,6216,6975,6204,6978,6196,6978,5961,6975,5953,6963,5941,6955,5938xe" filled="t" fillcolor="#E89477" stroked="f">
                <v:path arrowok="t"/>
                <v:fill type="solid"/>
              </v:shape>
            </v:group>
            <v:group style="position:absolute;left:6363;top:5938;width:616;height:281" coordorigin="6363,5938" coordsize="616,281">
              <v:shape style="position:absolute;left:6363;top:5938;width:616;height:281" coordorigin="6363,5938" coordsize="616,281" path="m6978,6188l6978,6196,6975,6204,6969,6210,6963,6216,6955,6219,6947,6219,6456,6219,6383,6181,6363,5969,6363,5961,6366,5953,6372,5947,6378,5941,6386,5938,6394,5938,6947,5938,6955,5938,6963,5941,6969,5947,6975,5953,6978,5961,6978,5969,6978,6188xe" filled="f" stroked="t" strokeweight=".25pt" strokecolor="#070302">
                <v:path arrowok="t"/>
              </v:shape>
            </v:group>
            <v:group style="position:absolute;left:7102;top:5938;width:614;height:281" coordorigin="7102,5938" coordsize="614,281">
              <v:shape style="position:absolute;left:7102;top:5938;width:614;height:281" coordorigin="7102,5938" coordsize="614,281" path="m7693,5938l7125,5938,7117,5941,7105,5953,7102,5961,7102,6196,7105,6204,7111,6210,7117,6216,7125,6219,7625,6219,7697,6182,7716,6126,7716,5961,7713,5953,7707,5947,7701,5941,7693,5938xe" filled="t" fillcolor="#485FA1" stroked="f">
                <v:path arrowok="t"/>
                <v:fill type="solid"/>
              </v:shape>
            </v:group>
            <v:group style="position:absolute;left:7102;top:5938;width:614;height:281" coordorigin="7102,5938" coordsize="614,281">
              <v:shape style="position:absolute;left:7102;top:5938;width:614;height:281" coordorigin="7102,5938" coordsize="614,281" path="m7716,6125l7697,6182,7643,6217,7133,6219,7125,6219,7117,6216,7111,6210,7105,6204,7102,6196,7102,6188,7102,5969,7102,5961,7105,5953,7111,5947,7117,5941,7125,5938,7133,5938,7685,5938,7693,5938,7701,5941,7707,5947,7713,5953,7716,5961,7716,5969,7716,6125xe" filled="f" stroked="t" strokeweight=".25pt" strokecolor="#070302">
                <v:path arrowok="t"/>
              </v:shape>
            </v:group>
            <v:group style="position:absolute;left:6504;top:5971;width:39;height:90" coordorigin="6504,5971" coordsize="39,90">
              <v:shape style="position:absolute;left:6504;top:5971;width:39;height:90" coordorigin="6504,5971" coordsize="39,90" path="m6512,6060l6512,6020,6540,6020,6540,6009,6512,6009,6512,5981,6544,5981,6544,5971,6504,5971,6504,6060,6512,6060xe" filled="f" stroked="t" strokeweight=".113pt" strokecolor="#6C6F77">
                <v:path arrowok="t"/>
              </v:shape>
            </v:group>
            <v:group style="position:absolute;left:6547;top:5971;width:55;height:90" coordorigin="6547,5971" coordsize="55,90">
              <v:shape style="position:absolute;left:6547;top:5971;width:55;height:90" coordorigin="6547,5971" coordsize="55,90" path="m6555,6060l6562,6033,6586,6033,6593,6060,6602,6060,6578,5971,6570,5971,6547,6060,6555,6060xe" filled="f" stroked="t" strokeweight=".113pt" strokecolor="#6C6F77">
                <v:path arrowok="t"/>
              </v:shape>
            </v:group>
            <v:group style="position:absolute;left:6564;top:5980;width:20;height:43" coordorigin="6564,5980" coordsize="20,43">
              <v:shape style="position:absolute;left:6564;top:5980;width:20;height:43" coordorigin="6564,5980" coordsize="20,43" path="m6571,5997l6572,5992,6573,5986,6574,5980,6575,5985,6576,5991,6578,5999,6584,6024,6564,6024,6571,5997xe" filled="f" stroked="t" strokeweight=".113pt" strokecolor="#6C6F77">
                <v:path arrowok="t"/>
              </v:shape>
            </v:group>
            <v:group style="position:absolute;left:6608;top:5971;width:46;height:90" coordorigin="6608,5971" coordsize="46,90">
              <v:shape style="position:absolute;left:6608;top:5971;width:46;height:90" coordorigin="6608,5971" coordsize="46,90" path="m6615,6060l6615,5990,6646,6060,6654,6060,6654,5971,6646,5971,6646,6041,6616,5971,6608,5971,6608,6060,6615,6060xe" filled="f" stroked="t" strokeweight=".113pt" strokecolor="#6C6F77">
                <v:path arrowok="t"/>
              </v:shape>
            </v:group>
            <v:group style="position:absolute;left:6502;top:6089;width:46;height:93" coordorigin="6502,6089" coordsize="46,93">
              <v:shape style="position:absolute;left:6502;top:6089;width:46;height:93" coordorigin="6502,6089" coordsize="46,93" path="m6505,6168l6507,6172,6510,6176,6513,6178,6517,6181,6521,6182,6527,6182,6531,6182,6535,6181,6538,6178,6541,6176,6544,6173,6546,6169,6547,6164,6548,6160,6548,6155,6548,6150,6525,6128,6519,6125,6515,6123,6514,6121,6512,6119,6511,6116,6511,6113,6511,6109,6513,6106,6515,6104,6517,6101,6520,6100,6525,6100,6529,6100,6533,6101,6535,6104,6537,6107,6539,6111,6539,6117,6547,6116,6546,6111,6545,6106,6544,6102,6542,6098,6539,6095,6536,6093,6533,6090,6529,6089,6524,6089,6521,6089,6506,6101,6505,6105,6504,6109,6504,6114,6504,6118,6505,6122,6506,6125,6507,6128,6524,6139,6529,6141,6532,6142,6534,6143,6536,6145,6538,6147,6539,6149,6540,6151,6541,6153,6541,6156,6541,6159,6529,6171,6526,6171,6523,6171,6509,6151,6502,6152,6502,6158,6503,6163,6505,6168xe" filled="f" stroked="t" strokeweight=".113pt" strokecolor="#6C6F77">
                <v:path arrowok="t"/>
              </v:shape>
            </v:group>
            <v:group style="position:absolute;left:6559;top:6091;width:45;height:90" coordorigin="6559,6091" coordsize="45,90">
              <v:shape style="position:absolute;left:6559;top:6091;width:45;height:90" coordorigin="6559,6091" coordsize="45,90" path="m6567,6180l6567,6144,6582,6144,6590,6144,6595,6141,6599,6136,6602,6131,6603,6124,6603,6117,6603,6112,6597,6096,6595,6094,6593,6092,6590,6092,6588,6091,6585,6091,6581,6091,6559,6091,6559,6180,6567,6180xe" filled="f" stroked="t" strokeweight=".113pt" strokecolor="#6C6F77">
                <v:path arrowok="t"/>
              </v:shape>
            </v:group>
            <v:group style="position:absolute;left:6567;top:6101;width:29;height:32" coordorigin="6567,6101" coordsize="29,32">
              <v:shape style="position:absolute;left:6567;top:6101;width:29;height:32" coordorigin="6567,6101" coordsize="29,32" path="m6567,6101l6581,6101,6585,6101,6587,6102,6589,6102,6591,6103,6592,6105,6594,6107,6595,6110,6595,6113,6595,6117,6595,6122,6594,6126,6592,6129,6590,6132,6587,6133,6582,6133,6567,6133,6567,6101xe" filled="f" stroked="t" strokeweight=".113pt" strokecolor="#6C6F77">
                <v:path arrowok="t"/>
              </v:shape>
            </v:group>
            <v:group style="position:absolute;left:6613;top:6091;width:44;height:90" coordorigin="6613,6091" coordsize="44,90">
              <v:shape style="position:absolute;left:6613;top:6091;width:44;height:90" coordorigin="6613,6091" coordsize="44,90" path="m6657,6180l6657,6170,6621,6170,6621,6139,6653,6139,6653,6129,6621,6129,6621,6101,6656,6101,6656,6091,6613,6091,6613,6180,6657,6180xe" filled="f" stroked="t" strokeweight=".113pt" strokecolor="#6C6F77">
                <v:path arrowok="t"/>
              </v:shape>
            </v:group>
            <v:group style="position:absolute;left:6668;top:6091;width:44;height:90" coordorigin="6668,6091" coordsize="44,90">
              <v:shape style="position:absolute;left:6668;top:6091;width:44;height:90" coordorigin="6668,6091" coordsize="44,90" path="m6711,6180l6711,6170,6675,6170,6675,6139,6708,6139,6708,6129,6675,6129,6675,6101,6710,6101,6710,6091,6668,6091,6668,6180,6711,6180xe" filled="f" stroked="t" strokeweight=".113pt" strokecolor="#6C6F77">
                <v:path arrowok="t"/>
              </v:shape>
            </v:group>
            <v:group style="position:absolute;left:6722;top:6091;width:48;height:90" coordorigin="6722,6091" coordsize="48,90">
              <v:shape style="position:absolute;left:6722;top:6091;width:48;height:90" coordorigin="6722,6091" coordsize="48,90" path="m6743,6180l6747,6180,6750,6180,6753,6179,6755,6178,6758,6176,6759,6174,6761,6172,6769,6153,6770,6148,6770,6142,6770,6135,6770,6127,6770,6120,6768,6114,6767,6108,6764,6103,6761,6098,6759,6095,6756,6093,6753,6092,6750,6091,6747,6091,6742,6091,6722,6091,6722,6180,6743,6180xe" filled="f" stroked="t" strokeweight=".113pt" strokecolor="#6C6F77">
                <v:path arrowok="t"/>
              </v:shape>
            </v:group>
            <v:group style="position:absolute;left:6730;top:6101;width:33;height:68" coordorigin="6730,6101" coordsize="33,68">
              <v:shape style="position:absolute;left:6730;top:6101;width:33;height:68" coordorigin="6730,6101" coordsize="33,68" path="m6730,6101l6742,6101,6747,6101,6750,6102,6752,6103,6755,6105,6757,6108,6759,6113,6761,6118,6762,6125,6762,6135,6762,6142,6762,6147,6751,6168,6749,6169,6746,6170,6742,6170,6730,6170,6730,6101xe" filled="f" stroked="t" strokeweight=".113pt" strokecolor="#6C6F77">
                <v:path arrowok="t"/>
              </v:shape>
            </v:group>
            <v:group style="position:absolute;left:7331;top:5631;width:265;height:81" coordorigin="7331,5631" coordsize="265,81">
              <v:shape style="position:absolute;left:7331;top:5631;width:265;height:81" coordorigin="7331,5631" coordsize="265,81" path="m7575,5631l7565,5631,7559,5633,7541,5664,7541,5680,7565,5712,7575,5712,7579,5711,7587,5707,7591,5703,7594,5701,7567,5701,7563,5700,7560,5698,7557,5696,7554,5693,7553,5688,7551,5684,7550,5678,7550,5664,7551,5661,7552,5656,7553,5653,7554,5651,7556,5649,7557,5646,7559,5644,7564,5642,7567,5641,7590,5641,7588,5638,7585,5636,7582,5634,7578,5632,7575,5631xe" filled="t" fillcolor="#6C6F77" stroked="f">
                <v:path arrowok="t"/>
                <v:fill type="solid"/>
              </v:shape>
              <v:shape style="position:absolute;left:7331;top:5631;width:265;height:81" coordorigin="7331,5631" coordsize="265,81" path="m7570,5670l7570,5680,7570,5680,7570,5680,7587,5680,7586,5694,7585,5695,7583,5697,7580,5699,7577,5700,7574,5701,7594,5701,7595,5699,7595,5671,7570,5670xe" filled="t" fillcolor="#6C6F77" stroked="f">
                <v:path arrowok="t"/>
                <v:fill type="solid"/>
              </v:shape>
              <v:shape style="position:absolute;left:7331;top:5631;width:265;height:81" coordorigin="7331,5631" coordsize="265,81" path="m7590,5641l7573,5641,7576,5642,7578,5643,7580,5644,7582,5646,7583,5648,7585,5650,7586,5653,7586,5657,7586,5658,7595,5655,7595,5654,7593,5649,7592,5645,7590,5641xe" filled="t" fillcolor="#6C6F77" stroked="f">
                <v:path arrowok="t"/>
                <v:fill type="solid"/>
              </v:shape>
              <v:shape style="position:absolute;left:7331;top:5631;width:265;height:81" coordorigin="7331,5631" coordsize="265,81" path="m7485,5632l7485,5710,7485,5710,7485,5710,7493,5710,7493,5652,7504,5652,7494,5633,7485,5632xe" filled="t" fillcolor="#6C6F77" stroked="f">
                <v:path arrowok="t"/>
                <v:fill type="solid"/>
              </v:shape>
              <v:shape style="position:absolute;left:7331;top:5631;width:265;height:81" coordorigin="7331,5631" coordsize="265,81" path="m7504,5652l7493,5652,7522,5710,7531,5710,7531,5691,7523,5691,7504,5652xe" filled="t" fillcolor="#6C6F77" stroked="f">
                <v:path arrowok="t"/>
                <v:fill type="solid"/>
              </v:shape>
              <v:shape style="position:absolute;left:7331;top:5631;width:265;height:81" coordorigin="7331,5631" coordsize="265,81" path="m7523,5632l7523,5691,7531,5691,7531,5633,7523,5632xe" filled="t" fillcolor="#6C6F77" stroked="f">
                <v:path arrowok="t"/>
                <v:fill type="solid"/>
              </v:shape>
              <v:shape style="position:absolute;left:7331;top:5631;width:265;height:81" coordorigin="7331,5631" coordsize="265,81" path="m7465,5632l7464,5710,7465,5710,7465,5710,7472,5710,7473,5635,7472,5635,7472,5634,7473,5634,7473,5633,7465,5632xe" filled="t" fillcolor="#6C6F77" stroked="f">
                <v:path arrowok="t"/>
                <v:fill type="solid"/>
              </v:shape>
              <v:shape style="position:absolute;left:7331;top:5631;width:265;height:81" coordorigin="7331,5631" coordsize="265,81" path="m7473,5634l7472,5634,7472,5635,7473,5635,7473,5634xe" filled="t" fillcolor="#6C6F77" stroked="f">
                <v:path arrowok="t"/>
                <v:fill type="solid"/>
              </v:shape>
              <v:shape style="position:absolute;left:7331;top:5631;width:265;height:81" coordorigin="7331,5631" coordsize="265,81" path="m7406,5710l7398,5710,7398,5710,7405,5710,7406,5710xe" filled="t" fillcolor="#6C6F77" stroked="f">
                <v:path arrowok="t"/>
                <v:fill type="solid"/>
              </v:shape>
              <v:shape style="position:absolute;left:7331;top:5631;width:265;height:81" coordorigin="7331,5631" coordsize="265,81" path="m7427,5646l7419,5646,7420,5647,7420,5649,7420,5651,7433,5710,7440,5710,7444,5694,7437,5694,7436,5687,7435,5680,7433,5672,7427,5646xe" filled="t" fillcolor="#6C6F77" stroked="f">
                <v:path arrowok="t"/>
                <v:fill type="solid"/>
              </v:shape>
              <v:shape style="position:absolute;left:7331;top:5631;width:265;height:81" coordorigin="7331,5631" coordsize="265,81" path="m7382,5632l7382,5632,7397,5710,7398,5710,7406,5710,7409,5695,7401,5695,7401,5691,7400,5687,7399,5683,7391,5633,7382,5632xe" filled="t" fillcolor="#6C6F77" stroked="f">
                <v:path arrowok="t"/>
                <v:fill type="solid"/>
              </v:shape>
              <v:shape style="position:absolute;left:7331;top:5631;width:265;height:81" coordorigin="7331,5631" coordsize="265,81" path="m7415,5632l7403,5686,7401,5695,7409,5695,7418,5651,7419,5650,7419,5646,7427,5646,7425,5633,7415,5632xe" filled="t" fillcolor="#6C6F77" stroked="f">
                <v:path arrowok="t"/>
                <v:fill type="solid"/>
              </v:shape>
              <v:shape style="position:absolute;left:7331;top:5631;width:265;height:81" coordorigin="7331,5631" coordsize="265,81" path="m7457,5632l7449,5632,7439,5683,7438,5687,7437,5694,7444,5694,7457,5632xe" filled="t" fillcolor="#6C6F77" stroked="f">
                <v:path arrowok="t"/>
                <v:fill type="solid"/>
              </v:shape>
              <v:shape style="position:absolute;left:7331;top:5631;width:265;height:81" coordorigin="7331,5631" coordsize="265,81" path="m7339,5684l7331,5684,7331,5685,7331,5685,7342,5708,7346,5711,7351,5712,7360,5712,7364,5711,7371,5706,7373,5704,7375,5701,7352,5701,7350,5701,7340,5688,7339,5684xe" filled="t" fillcolor="#6C6F77" stroked="f">
                <v:path arrowok="t"/>
                <v:fill type="solid"/>
              </v:shape>
              <v:shape style="position:absolute;left:7331;top:5631;width:265;height:81" coordorigin="7331,5631" coordsize="265,81" path="m7358,5631l7350,5631,7346,5632,7340,5636,7337,5638,7334,5645,7333,5649,7333,5657,7353,5675,7358,5677,7369,5692,7369,5693,7367,5697,7365,5699,7363,5700,7361,5701,7359,5701,7375,5701,7375,5700,7377,5696,7378,5692,7378,5684,7377,5680,7374,5674,7371,5671,7368,5669,7365,5667,7361,5666,7355,5664,7349,5662,7345,5660,7344,5659,7342,5657,7342,5655,7342,5649,7343,5647,7347,5642,7350,5641,7373,5641,7371,5639,7369,5636,7365,5634,7362,5632,7358,5631xe" filled="t" fillcolor="#6C6F77" stroked="f">
                <v:path arrowok="t"/>
                <v:fill type="solid"/>
              </v:shape>
              <v:shape style="position:absolute;left:7331;top:5631;width:265;height:81" coordorigin="7331,5631" coordsize="265,81" path="m7373,5641l7359,5641,7362,5643,7364,5645,7366,5647,7367,5651,7368,5655,7376,5655,7376,5651,7376,5649,7375,5646,7373,5641xe" filled="t" fillcolor="#6C6F77" stroked="f">
                <v:path arrowok="t"/>
                <v:fill type="solid"/>
              </v:shape>
            </v:group>
            <v:group style="position:absolute;left:7193;top:5611;width:82;height:41" coordorigin="7193,5611" coordsize="82,41">
              <v:shape style="position:absolute;left:7193;top:5611;width:82;height:41" coordorigin="7193,5611" coordsize="82,41" path="m7233,5611l7193,5652,7274,5652,7233,5611xe" filled="t" fillcolor="#7A5B52" stroked="f">
                <v:path arrowok="t"/>
                <v:fill type="solid"/>
              </v:shape>
            </v:group>
            <v:group style="position:absolute;left:7193;top:5677;width:82;height:41" coordorigin="7193,5677" coordsize="82,41">
              <v:shape style="position:absolute;left:7193;top:5677;width:82;height:41" coordorigin="7193,5677" coordsize="82,41" path="m7274,5677l7193,5677,7233,5718,7274,5677xe" filled="t" fillcolor="#7A5B52" stroked="f">
                <v:path arrowok="t"/>
                <v:fill type="solid"/>
              </v:shape>
            </v:group>
            <v:group style="position:absolute;left:7291;top:6020;width:64;height:86" coordorigin="7291,6020" coordsize="64,86">
              <v:shape style="position:absolute;left:7291;top:6020;width:64;height:86" coordorigin="7291,6020" coordsize="64,86" path="m7355,6105l7355,6095,7302,6095,7302,6066,7350,6066,7350,6056,7302,6056,7302,6030,7353,6030,7353,6020,7291,6020,7291,6105,7355,6105xe" filled="f" stroked="t" strokeweight=".113pt" strokecolor="#6C6F77">
                <v:path arrowok="t"/>
              </v:shape>
            </v:group>
            <v:group style="position:absolute;left:7367;top:6018;width:76;height:89" coordorigin="7367,6018" coordsize="76,89">
              <v:shape style="position:absolute;left:7367;top:6018;width:76;height:89" coordorigin="7367,6018" coordsize="76,89" path="m7423,6092l7418,6095,7413,6097,7406,6097,7401,6097,7396,6096,7392,6093,7388,6090,7384,6086,7382,6081,7380,6076,7379,6069,7379,6062,7379,6056,7401,6028,7407,6028,7413,6028,7418,6029,7422,6032,7426,6035,7428,6040,7430,6046,7441,6043,7439,6035,7435,6029,7429,6025,7424,6021,7416,6018,7408,6018,7400,6018,7393,6020,7387,6024,7381,6027,7376,6032,7372,6039,7369,6045,7367,6053,7367,6062,7367,6070,7369,6078,7372,6085,7375,6092,7379,6098,7385,6101,7391,6105,7398,6107,7408,6107,7416,6107,7424,6104,7430,6100,7436,6095,7441,6088,7443,6078,7432,6075,7430,6083,7427,6088,7423,6092xe" filled="f" stroked="t" strokeweight=".113pt" strokecolor="#6C6F77">
                <v:path arrowok="t"/>
              </v:shape>
            </v:group>
            <v:group style="position:absolute;left:7454;top:6018;width:82;height:89" coordorigin="7454,6018" coordsize="82,89">
              <v:shape style="position:absolute;left:7454;top:6018;width:82;height:89" coordorigin="7454,6018" coordsize="82,89" path="m7458,6085l7462,6092,7466,6097,7473,6101,7479,6105,7486,6107,7495,6107,7502,6107,7509,6105,7515,6102,7522,6098,7527,6093,7530,6086,7534,6079,7535,6071,7535,6063,7535,6054,7534,6047,7530,6040,7527,6033,7522,6028,7516,6024,7510,6020,7503,6018,7495,6018,7483,6018,7473,6022,7465,6030,7457,6038,7454,6050,7454,6064,7454,6071,7455,6078,7458,6085xe" filled="f" stroked="t" strokeweight=".113pt" strokecolor="#6C6F77">
                <v:path arrowok="t"/>
              </v:shape>
            </v:group>
            <v:group style="position:absolute;left:7465;top:6028;width:59;height:69" coordorigin="7465,6028" coordsize="59,69">
              <v:shape style="position:absolute;left:7465;top:6028;width:59;height:69" coordorigin="7465,6028" coordsize="59,69" path="m7474,6036l7480,6031,7487,6028,7495,6028,7500,6028,7520,6044,7523,6050,7524,6056,7524,6063,7524,6074,7521,6082,7515,6088,7510,6094,7503,6097,7494,6097,7486,6097,7479,6094,7474,6088,7468,6082,7465,6074,7465,6064,7465,6051,7468,6042,7474,6036xe" filled="f" stroked="t" strokeweight=".113pt" strokecolor="#6C6F77">
                <v:path arrowok="t"/>
              </v:shape>
            </v:group>
            <v:group style="position:absolute;left:6363;top:5542;width:615;height:282" coordorigin="6363,5542" coordsize="615,282">
              <v:shape style="position:absolute;left:6363;top:5542;width:615;height:282" coordorigin="6363,5542" coordsize="615,282" path="m6954,5542l6454,5542,6382,5579,6363,5636,6363,5801,6366,5809,6372,5815,6378,5821,6386,5824,6954,5824,6962,5821,6968,5815,6975,5809,6978,5801,6978,5566,6975,5558,6968,5552,6962,5545,6954,5542xe" filled="t" fillcolor="#E89477" stroked="f">
                <v:path arrowok="t"/>
                <v:fill type="solid"/>
              </v:shape>
            </v:group>
            <v:group style="position:absolute;left:6363;top:5542;width:615;height:282" coordorigin="6363,5542" coordsize="615,282">
              <v:shape style="position:absolute;left:6363;top:5542;width:615;height:282" coordorigin="6363,5542" coordsize="615,282" path="m6978,5793l6978,5801,6975,5809,6968,5815,6962,5821,6954,5824,6946,5824,6394,5824,6386,5824,6378,5821,6372,5815,6366,5809,6363,5801,6363,5793,6363,5636,6382,5579,6436,5545,6946,5542,6954,5542,6962,5545,6968,5552,6975,5558,6978,5566,6978,5574,6978,5793xe" filled="f" stroked="t" strokeweight=".25pt" strokecolor="#070302">
                <v:path arrowok="t"/>
              </v:shape>
            </v:group>
            <v:group style="position:absolute;left:6434;top:5612;width:41;height:82" coordorigin="6434,5612" coordsize="41,82">
              <v:shape style="position:absolute;left:6434;top:5612;width:41;height:82" coordorigin="6434,5612" coordsize="41,82" path="m6475,5612l6434,5652,6475,5693,6475,5612xe" filled="t" fillcolor="#7A5B52" stroked="f">
                <v:path arrowok="t"/>
                <v:fill type="solid"/>
              </v:shape>
            </v:group>
            <v:group style="position:absolute;left:6495;top:5612;width:41;height:82" coordorigin="6495,5612" coordsize="41,82">
              <v:shape style="position:absolute;left:6495;top:5612;width:41;height:82" coordorigin="6495,5612" coordsize="41,82" path="m6495,5612l6495,5693,6536,5652,6495,5612xe" filled="t" fillcolor="#7A5B52" stroked="f">
                <v:path arrowok="t"/>
                <v:fill type="solid"/>
              </v:shape>
            </v:group>
            <v:group style="position:absolute;left:6562;top:5623;width:265;height:80" coordorigin="6562,5623" coordsize="265,80">
              <v:shape style="position:absolute;left:6562;top:5623;width:265;height:80" coordorigin="6562,5623" coordsize="265,80" path="m6806,5623l6796,5623,6791,5625,6786,5628,6781,5631,6778,5636,6776,5643,6774,5649,6772,5656,6772,5672,6796,5703,6806,5703,6811,5702,6815,5700,6819,5698,6823,5695,6825,5693,6798,5693,6795,5692,6781,5670,6782,5656,6782,5652,6784,5648,6784,5645,6786,5643,6789,5638,6790,5636,6793,5635,6795,5634,6798,5633,6821,5633,6819,5630,6817,5628,6810,5624,6806,5623xe" filled="t" fillcolor="#6C6F77" stroked="f">
                <v:path arrowok="t"/>
                <v:fill type="solid"/>
              </v:shape>
              <v:shape style="position:absolute;left:6562;top:5623;width:265;height:80" coordorigin="6562,5623" coordsize="265,80" path="m6802,5662l6801,5672,6802,5672,6802,5672,6819,5672,6818,5686,6817,5687,6814,5689,6811,5691,6808,5692,6805,5693,6825,5693,6826,5691,6827,5662,6802,5662xe" filled="t" fillcolor="#6C6F77" stroked="f">
                <v:path arrowok="t"/>
                <v:fill type="solid"/>
              </v:shape>
              <v:shape style="position:absolute;left:6562;top:5623;width:265;height:80" coordorigin="6562,5623" coordsize="265,80" path="m6821,5633l6804,5633,6807,5634,6809,5635,6812,5636,6813,5638,6814,5640,6816,5642,6817,5645,6818,5649,6818,5650,6826,5647,6826,5646,6825,5641,6823,5637,6821,5633xe" filled="t" fillcolor="#6C6F77" stroked="f">
                <v:path arrowok="t"/>
                <v:fill type="solid"/>
              </v:shape>
              <v:shape style="position:absolute;left:6562;top:5623;width:265;height:80" coordorigin="6562,5623" coordsize="265,80" path="m6717,5624l6716,5702,6717,5702,6717,5702,6724,5702,6725,5644,6735,5644,6725,5625,6717,5624xe" filled="t" fillcolor="#6C6F77" stroked="f">
                <v:path arrowok="t"/>
                <v:fill type="solid"/>
              </v:shape>
              <v:shape style="position:absolute;left:6562;top:5623;width:265;height:80" coordorigin="6562,5623" coordsize="265,80" path="m6735,5644l6725,5644,6754,5702,6762,5702,6762,5682,6754,5682,6735,5644xe" filled="t" fillcolor="#6C6F77" stroked="f">
                <v:path arrowok="t"/>
                <v:fill type="solid"/>
              </v:shape>
              <v:shape style="position:absolute;left:6562;top:5623;width:265;height:80" coordorigin="6562,5623" coordsize="265,80" path="m6755,5624l6754,5682,6762,5682,6763,5625,6755,5624xe" filled="t" fillcolor="#6C6F77" stroked="f">
                <v:path arrowok="t"/>
                <v:fill type="solid"/>
              </v:shape>
              <v:shape style="position:absolute;left:6562;top:5623;width:265;height:80" coordorigin="6562,5623" coordsize="265,80" path="m6696,5624l6695,5702,6696,5702,6696,5702,6704,5702,6704,5627,6703,5627,6703,5626,6704,5626,6704,5625,6696,5624xe" filled="t" fillcolor="#6C6F77" stroked="f">
                <v:path arrowok="t"/>
                <v:fill type="solid"/>
              </v:shape>
              <v:shape style="position:absolute;left:6562;top:5623;width:265;height:80" coordorigin="6562,5623" coordsize="265,80" path="m6704,5626l6703,5626,6703,5627,6704,5627,6704,5626xe" filled="t" fillcolor="#6C6F77" stroked="f">
                <v:path arrowok="t"/>
                <v:fill type="solid"/>
              </v:shape>
              <v:shape style="position:absolute;left:6562;top:5623;width:265;height:80" coordorigin="6562,5623" coordsize="265,80" path="m6637,5702l6629,5702,6629,5702,6637,5702,6637,5702xe" filled="t" fillcolor="#6C6F77" stroked="f">
                <v:path arrowok="t"/>
                <v:fill type="solid"/>
              </v:shape>
              <v:shape style="position:absolute;left:6562;top:5623;width:265;height:80" coordorigin="6562,5623" coordsize="265,80" path="m6659,5638l6651,5638,6651,5639,6651,5641,6652,5643,6664,5702,6672,5702,6675,5686,6668,5686,6667,5679,6666,5671,6664,5664,6659,5638xe" filled="t" fillcolor="#6C6F77" stroked="f">
                <v:path arrowok="t"/>
                <v:fill type="solid"/>
              </v:shape>
              <v:shape style="position:absolute;left:6562;top:5623;width:265;height:80" coordorigin="6562,5623" coordsize="265,80" path="m6614,5624l6613,5624,6628,5702,6629,5702,6637,5702,6640,5687,6633,5687,6632,5682,6632,5679,6631,5675,6622,5625,6614,5624xe" filled="t" fillcolor="#6C6F77" stroked="f">
                <v:path arrowok="t"/>
                <v:fill type="solid"/>
              </v:shape>
              <v:shape style="position:absolute;left:6562;top:5623;width:265;height:80" coordorigin="6562,5623" coordsize="265,80" path="m6646,5624l6634,5678,6633,5687,6640,5687,6650,5642,6650,5639,6651,5638,6659,5638,6656,5625,6646,5624xe" filled="t" fillcolor="#6C6F77" stroked="f">
                <v:path arrowok="t"/>
                <v:fill type="solid"/>
              </v:shape>
              <v:shape style="position:absolute;left:6562;top:5623;width:265;height:80" coordorigin="6562,5623" coordsize="265,80" path="m6688,5624l6680,5624,6670,5675,6669,5679,6668,5686,6675,5686,6688,5624xe" filled="t" fillcolor="#6C6F77" stroked="f">
                <v:path arrowok="t"/>
                <v:fill type="solid"/>
              </v:shape>
              <v:shape style="position:absolute;left:6562;top:5623;width:265;height:80" coordorigin="6562,5623" coordsize="265,80" path="m6571,5676l6563,5676,6563,5677,6562,5677,6582,5703,6591,5703,6595,5702,6602,5698,6605,5695,6606,5693,6584,5693,6581,5692,6571,5680,6571,5676xe" filled="t" fillcolor="#6C6F77" stroked="f">
                <v:path arrowok="t"/>
                <v:fill type="solid"/>
              </v:shape>
              <v:shape style="position:absolute;left:6562;top:5623;width:265;height:80" coordorigin="6562,5623" coordsize="265,80" path="m6590,5623l6581,5623,6578,5624,6574,5626,6571,5628,6569,5630,6565,5637,6564,5641,6564,5649,6589,5668,6593,5670,6600,5678,6600,5683,6590,5693,6606,5693,6608,5688,6609,5685,6609,5675,6608,5672,6605,5665,6603,5663,6599,5661,6597,5659,6593,5658,6586,5656,6580,5654,6576,5652,6574,5649,6573,5647,6573,5641,6574,5639,6578,5634,6581,5633,6604,5633,6603,5631,6600,5628,6597,5626,6593,5624,6590,5623xe" filled="t" fillcolor="#6C6F77" stroked="f">
                <v:path arrowok="t"/>
                <v:fill type="solid"/>
              </v:shape>
              <v:shape style="position:absolute;left:6562;top:5623;width:265;height:80" coordorigin="6562,5623" coordsize="265,80" path="m6604,5633l6590,5633,6593,5634,6595,5637,6597,5639,6598,5643,6599,5647,6607,5647,6607,5643,6607,5641,6606,5638,6605,5634,6604,5633xe" filled="t" fillcolor="#6C6F77" stroked="f">
                <v:path arrowok="t"/>
                <v:fill type="solid"/>
              </v:shape>
            </v:group>
            <v:group style="position:absolute;left:6455;top:3640;width:84;height:114" coordorigin="6455,3640" coordsize="84,114">
              <v:shape style="position:absolute;left:6455;top:3640;width:84;height:114" coordorigin="6455,3640" coordsize="84,114" path="m6534,3718l6536,3711,6537,3703,6537,3694,6537,3684,6504,3640,6496,3640,6489,3640,6481,3643,6475,3647,6469,3651,6464,3658,6461,3666,6457,3675,6455,3684,6455,3694,6455,3705,6475,3742,6481,3746,6488,3749,6496,3749,6504,3749,6511,3746,6517,3742,6523,3748,6529,3752,6536,3755,6539,3745,6535,3743,6530,3740,6524,3735,6529,3730,6532,3724,6534,3718xe" filled="f" stroked="t" strokeweight=".15pt" strokecolor="#6E7178">
                <v:path arrowok="t"/>
              </v:shape>
            </v:group>
            <v:group style="position:absolute;left:6467;top:3652;width:59;height:84" coordorigin="6467,3652" coordsize="59,84">
              <v:shape style="position:absolute;left:6467;top:3652;width:59;height:84" coordorigin="6467,3652" coordsize="59,84" path="m6497,3728l6501,3729,6504,3731,6508,3734,6504,3736,6500,3737,6496,3737,6488,3737,6481,3733,6475,3726,6470,3719,6467,3708,6467,3694,6467,3680,6470,3670,6475,3663,6481,3656,6488,3652,6496,3652,6502,3652,6522,3672,6524,3679,6526,3686,6526,3694,6526,3709,6522,3720,6516,3728,6511,3723,6506,3720,6499,3718,6497,3728xe" filled="f" stroked="t" strokeweight=".15pt" strokecolor="#6E7178">
                <v:path arrowok="t"/>
              </v:shape>
            </v:group>
            <v:group style="position:absolute;left:6553;top:3642;width:67;height:106" coordorigin="6553,3642" coordsize="67,106">
              <v:shape style="position:absolute;left:6553;top:3642;width:67;height:106" coordorigin="6553,3642" coordsize="67,106" path="m6609,3703l6609,3716,6607,3724,6604,3729,6600,3734,6594,3736,6586,3736,6581,3736,6577,3735,6573,3733,6570,3730,6568,3727,6566,3723,6565,3718,6564,3712,6564,3703,6564,3642,6553,3642,6553,3703,6553,3714,6554,3722,6556,3729,6558,3735,6562,3740,6567,3743,6572,3747,6579,3749,6587,3749,6595,3749,6617,3728,6619,3721,6620,3713,6620,3703,6620,3642,6609,3642,6609,3703xe" filled="f" stroked="t" strokeweight=".15pt" strokecolor="#6E7178">
                <v:path arrowok="t"/>
              </v:shape>
            </v:group>
            <v:group style="position:absolute;left:6647;top:3641;width:2;height:107" coordorigin="6647,3641" coordsize="2,107">
              <v:shape style="position:absolute;left:6647;top:3641;width:2;height:107" coordorigin="6647,3641" coordsize="0,107" path="m6647,3641l6647,3748e" filled="f" stroked="t" strokeweight=".812pt" strokecolor="#6E7178">
                <v:path arrowok="t"/>
              </v:shape>
            </v:group>
            <v:group style="position:absolute;left:6673;top:3642;width:64;height:104" coordorigin="6673,3642" coordsize="64,104">
              <v:shape style="position:absolute;left:6673;top:3642;width:64;height:104" coordorigin="6673,3642" coordsize="64,104" path="m6736,3747l6736,3734,6684,3734,6684,3699,6731,3699,6731,3687,6684,3687,6684,3655,6735,3655,6735,3642,6673,3642,6673,3747,6736,3747xe" filled="f" stroked="t" strokeweight=".15pt" strokecolor="#6E7178">
                <v:path arrowok="t"/>
              </v:shape>
            </v:group>
            <v:group style="position:absolute;left:6746;top:3642;width:68;height:104" coordorigin="6746,3642" coordsize="68,104">
              <v:shape style="position:absolute;left:6746;top:3642;width:68;height:104" coordorigin="6746,3642" coordsize="68,104" path="m6785,3747l6785,3655,6814,3655,6814,3642,6746,3642,6746,3655,6774,3655,6774,3747,6785,3747xe" filled="f" stroked="t" strokeweight=".15pt" strokecolor="#6E7178">
                <v:path arrowok="t"/>
              </v:shape>
            </v:group>
            <v:group style="position:absolute;left:7318;top:4621;width:336;height:90" coordorigin="7318,4621" coordsize="336,90">
              <v:shape style="position:absolute;left:7318;top:4621;width:336;height:90" coordorigin="7318,4621" coordsize="336,90" path="m7625,4621l7586,4621,7585,4709,7586,4709,7586,4710,7597,4710,7598,4674,7634,4674,7641,4672,7650,4663,7598,4663,7598,4632,7650,4632,7649,4631,7647,4628,7644,4626,7641,4624,7637,4622,7629,4621,7625,4621xe" filled="t" fillcolor="#6C6F77" stroked="f">
                <v:path arrowok="t"/>
                <v:fill type="solid"/>
              </v:shape>
              <v:shape style="position:absolute;left:7318;top:4621;width:336;height:90" coordorigin="7318,4621" coordsize="336,90" path="m7634,4674l7598,4674,7620,4674,7633,4674,7634,4674xe" filled="t" fillcolor="#6C6F77" stroked="f">
                <v:path arrowok="t"/>
                <v:fill type="solid"/>
              </v:shape>
              <v:shape style="position:absolute;left:7318;top:4621;width:336;height:90" coordorigin="7318,4621" coordsize="336,90" path="m7650,4632l7598,4632,7620,4632,7625,4632,7629,4632,7631,4633,7633,4634,7636,4635,7638,4638,7639,4640,7640,4643,7640,4652,7639,4656,7636,4658,7633,4661,7628,4663,7650,4663,7651,4661,7654,4654,7654,4642,7653,4638,7651,4634,7650,4632xe" filled="t" fillcolor="#6C6F77" stroked="f">
                <v:path arrowok="t"/>
                <v:fill type="solid"/>
              </v:shape>
              <v:shape style="position:absolute;left:7318;top:4621;width:336;height:90" coordorigin="7318,4621" coordsize="336,90" path="m7482,4621l7482,4709,7482,4709,7482,4710,7494,4710,7494,4638,7506,4638,7501,4621,7482,4621xe" filled="t" fillcolor="#6C6F77" stroked="f">
                <v:path arrowok="t"/>
                <v:fill type="solid"/>
              </v:shape>
              <v:shape style="position:absolute;left:7318;top:4621;width:336;height:90" coordorigin="7318,4621" coordsize="336,90" path="m7506,4638l7494,4638,7519,4710,7530,4710,7535,4695,7525,4695,7524,4692,7523,4688,7506,4638xe" filled="t" fillcolor="#6C6F77" stroked="f">
                <v:path arrowok="t"/>
                <v:fill type="solid"/>
              </v:shape>
              <v:shape style="position:absolute;left:7318;top:4621;width:336;height:90" coordorigin="7318,4621" coordsize="336,90" path="m7567,4639l7555,4639,7555,4709,7567,4710,7567,4639xe" filled="t" fillcolor="#6C6F77" stroked="f">
                <v:path arrowok="t"/>
                <v:fill type="solid"/>
              </v:shape>
              <v:shape style="position:absolute;left:7318;top:4621;width:336;height:90" coordorigin="7318,4621" coordsize="336,90" path="m7551,4621l7529,4682,7528,4687,7526,4692,7525,4695,7535,4695,7555,4639,7567,4639,7567,4621,7551,4621xe" filled="t" fillcolor="#6C6F77" stroked="f">
                <v:path arrowok="t"/>
                <v:fill type="solid"/>
              </v:shape>
              <v:shape style="position:absolute;left:7318;top:4621;width:336;height:90" coordorigin="7318,4621" coordsize="336,90" path="m7401,4621l7400,4709,7401,4709,7401,4710,7467,4710,7467,4699,7413,4698,7413,4669,7462,4669,7462,4659,7413,4658,7413,4632,7465,4632,7465,4621,7401,4621xe" filled="t" fillcolor="#6C6F77" stroked="f">
                <v:path arrowok="t"/>
                <v:fill type="solid"/>
              </v:shape>
              <v:shape style="position:absolute;left:7318;top:4621;width:336;height:90" coordorigin="7318,4621" coordsize="336,90" path="m7462,4669l7413,4669,7461,4670,7462,4669xe" filled="t" fillcolor="#6C6F77" stroked="f">
                <v:path arrowok="t"/>
                <v:fill type="solid"/>
              </v:shape>
              <v:shape style="position:absolute;left:7318;top:4621;width:336;height:90" coordorigin="7318,4621" coordsize="336,90" path="m7465,4632l7413,4632,7465,4632,7465,4632xe" filled="t" fillcolor="#6C6F77" stroked="f">
                <v:path arrowok="t"/>
                <v:fill type="solid"/>
              </v:shape>
              <v:shape style="position:absolute;left:7318;top:4621;width:336;height:90" coordorigin="7318,4621" coordsize="336,90" path="m7319,4621l7318,4632,7348,4632,7347,4709,7348,4709,7348,4710,7359,4710,7360,4632,7389,4632,7389,4631,7319,4631,7319,4631,7389,4631,7389,4621,7319,4621xe" filled="t" fillcolor="#6C6F77" stroked="f">
                <v:path arrowok="t"/>
                <v:fill type="solid"/>
              </v:shape>
              <v:shape style="position:absolute;left:7318;top:4621;width:336;height:90" coordorigin="7318,4621" coordsize="336,90" path="m7319,4641l7320,4641,7319,4641xe" filled="t" fillcolor="#6C6F77" stroked="f">
                <v:path arrowok="t"/>
                <v:fill type="solid"/>
              </v:shape>
              <v:shape style="position:absolute;left:7318;top:4621;width:336;height:90" coordorigin="7318,4621" coordsize="336,90" path="m7389,4632l7360,4632,7389,4632,7389,4632xe" filled="t" fillcolor="#6C6F77" stroked="f">
                <v:path arrowok="t"/>
                <v:fill type="solid"/>
              </v:shape>
            </v:group>
            <v:group style="position:absolute;left:7142;top:4167;width:614;height:1007" coordorigin="7142,4167" coordsize="614,1007">
              <v:shape style="position:absolute;left:7142;top:4167;width:614;height:1007" coordorigin="7142,4167" coordsize="614,1007" path="m7756,5096l7726,5155,7220,5174,7200,5172,7149,5127,7142,4245,7144,4225,7190,4175,7678,4167,7698,4170,7749,4215,7756,5096xe" filled="f" stroked="t" strokeweight=".25pt" strokecolor="#070302">
                <v:path arrowok="t"/>
              </v:shape>
            </v:group>
            <v:group style="position:absolute;left:7321;top:4253;width:254;height:48" coordorigin="7321,4253" coordsize="254,48">
              <v:shape style="position:absolute;left:7321;top:4253;width:254;height:48" coordorigin="7321,4253" coordsize="254,48" path="m7449,4253l7321,4301,7576,4301,7449,4253xe" filled="t" fillcolor="#6C6F77" stroked="f">
                <v:path arrowok="t"/>
                <v:fill type="solid"/>
              </v:shape>
            </v:group>
            <v:group style="position:absolute;left:7347;top:5020;width:254;height:48" coordorigin="7347,5020" coordsize="254,48">
              <v:shape style="position:absolute;left:7347;top:5020;width:254;height:48" coordorigin="7347,5020" coordsize="254,48" path="m7601,5020l7347,5020,7474,5067,7601,5020xe" filled="t" fillcolor="#6C6F77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446.914398pt;margin-top:62.23151pt;width:28.402pt;height:12.965pt;mso-position-horizontal-relative:page;mso-position-vertical-relative:paragraph;z-index:-7933" coordorigin="8938,1245" coordsize="568,259">
            <v:shape style="position:absolute;left:8938;top:1245;width:568;height:259" coordorigin="8938,1245" coordsize="568,259" path="m9437,1245l8994,1246,8942,1284,8938,1304,8940,1457,8948,1475,8964,1490,8984,1500,9008,1504,9451,1503,9473,1495,9491,1482,9502,1465,9506,1444,9505,1292,9496,1273,9481,1258,9461,1248,9437,1245xe" filled="t" fillcolor="#9F969E" stroked="f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308.113312pt;margin-top:29.821411pt;width:258.945pt;height:.1pt;mso-position-horizontal-relative:page;mso-position-vertical-relative:paragraph;z-index:-7930" coordorigin="6162,596" coordsize="5179,2">
            <v:shape style="position:absolute;left:6162;top:596;width:5179;height:2" coordorigin="6162,596" coordsize="5179,0" path="m6162,596l11341,596e" filled="f" stroked="t" strokeweight="1.997pt" strokecolor="#898B8E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9"/>
          <w:szCs w:val="29"/>
        </w:rPr>
        <w:t>&lt;DyHKLl</w:t>
      </w:r>
      <w:r>
        <w:rPr>
          <w:rFonts w:ascii="Arial" w:hAnsi="Arial" w:cs="Arial" w:eastAsia="Arial"/>
          <w:b w:val="0"/>
          <w:bCs w:val="0"/>
          <w:color w:val="000080"/>
          <w:spacing w:val="11"/>
          <w:w w:val="85"/>
          <w:sz w:val="29"/>
          <w:szCs w:val="29"/>
        </w:rPr>
        <w:t>I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9"/>
          <w:szCs w:val="29"/>
        </w:rPr>
        <w:t>S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9"/>
          <w:szCs w:val="29"/>
        </w:rPr>
        <w:t>MART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sz w:val="29"/>
          <w:szCs w:val="29"/>
        </w:rPr>
        <w:tab/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position w:val="2"/>
          <w:sz w:val="28"/>
          <w:szCs w:val="28"/>
        </w:rPr>
        <w:t>Pe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position w:val="2"/>
          <w:sz w:val="28"/>
          <w:szCs w:val="28"/>
        </w:rPr>
        <w:t>tK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position w:val="2"/>
          <w:sz w:val="28"/>
          <w:szCs w:val="28"/>
        </w:rPr>
        <w:t>lM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position w:val="2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1"/>
          <w:w w:val="85"/>
          <w:position w:val="2"/>
          <w:sz w:val="28"/>
          <w:szCs w:val="28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85"/>
          <w:position w:val="2"/>
          <w:sz w:val="28"/>
          <w:szCs w:val="28"/>
        </w:rPr>
        <w:t>ECO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28"/>
          <w:szCs w:val="28"/>
        </w:rPr>
      </w:r>
    </w:p>
    <w:p>
      <w:pPr>
        <w:spacing w:line="100" w:lineRule="exact" w:before="3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pgSz w:w="11906" w:h="16840"/>
          <w:pgMar w:header="525" w:footer="0" w:top="1180" w:bottom="280" w:left="700" w:right="500"/>
        </w:sectPr>
      </w:pPr>
    </w:p>
    <w:p>
      <w:pPr>
        <w:spacing w:line="150" w:lineRule="exact"/>
        <w:rPr>
          <w:sz w:val="15"/>
          <w:szCs w:val="15"/>
        </w:rPr>
      </w:pPr>
      <w:r>
        <w:rPr>
          <w:sz w:val="15"/>
          <w:szCs w:val="15"/>
        </w:rPr>
      </w:r>
    </w:p>
    <w:p>
      <w:pPr>
        <w:tabs>
          <w:tab w:pos="2663" w:val="left" w:leader="none"/>
          <w:tab w:pos="3634" w:val="left" w:leader="none"/>
          <w:tab w:pos="4848" w:val="left" w:leader="none"/>
        </w:tabs>
        <w:spacing w:line="208" w:lineRule="exact"/>
        <w:ind w:left="2092" w:right="0" w:hanging="0"/>
        <w:jc w:val="left"/>
        <w:rPr>
          <w:rFonts w:ascii="Calibri" w:hAnsi="Calibri" w:cs="Calibri" w:eastAsia="Calibri"/>
          <w:sz w:val="21"/>
          <w:szCs w:val="21"/>
        </w:rPr>
      </w:pPr>
      <w:r>
        <w:rPr/>
        <w:pict>
          <v:group style="position:absolute;margin-left:41.159801pt;margin-top:.810002pt;width:148.867097pt;height:291.6759pt;mso-position-horizontal-relative:page;mso-position-vertical-relative:paragraph;z-index:-7937" coordorigin="823,16" coordsize="2977,5834">
            <v:group style="position:absolute;left:2534;top:149;width:2;height:5571" coordorigin="2534,149" coordsize="2,5571">
              <v:shape style="position:absolute;left:2534;top:149;width:2;height:5571" coordorigin="2534,149" coordsize="0,5571" path="m2534,149l2534,5720e" filled="f" stroked="t" strokeweight=".25pt" strokecolor="#050100">
                <v:path arrowok="t"/>
              </v:shape>
            </v:group>
            <v:group style="position:absolute;left:829;top:3254;width:1721;height:2" coordorigin="829,3254" coordsize="1721,2">
              <v:shape style="position:absolute;left:829;top:3254;width:1721;height:2" coordorigin="829,3254" coordsize="1721,0" path="m829,3254l2550,3254e" filled="f" stroked="t" strokeweight=".579pt" strokecolor="#050100">
                <v:path arrowok="t"/>
              </v:shape>
            </v:group>
            <v:group style="position:absolute;left:852;top:3701;width:1667;height:644" coordorigin="852,3701" coordsize="1667,644">
              <v:shape style="position:absolute;left:852;top:3701;width:1667;height:644" coordorigin="852,3701" coordsize="1667,644" path="m852,3701l2518,3701,2518,4344,852,4344,852,3701xe" filled="t" fillcolor="#D2D4D6" stroked="f">
                <v:path arrowok="t"/>
                <v:fill type="solid"/>
              </v:shape>
            </v:group>
            <v:group style="position:absolute;left:958;top:5847;width:1463;height:2" coordorigin="958,5847" coordsize="1463,2">
              <v:shape style="position:absolute;left:958;top:5847;width:1463;height:2" coordorigin="958,5847" coordsize="1463,0" path="m958,5847l2420,5847e" filled="f" stroked="t" strokeweight=".25pt" strokecolor="#050100">
                <v:path arrowok="t"/>
              </v:shape>
            </v:group>
            <v:group style="position:absolute;left:2422;top:5719;width:126;height:129" coordorigin="2422,5719" coordsize="126,129">
              <v:shape style="position:absolute;left:2422;top:5719;width:126;height:129" coordorigin="2422,5719" coordsize="126,129" path="m2548,5719l2531,5783,2486,5829,2445,5845,2422,5847e" filled="f" stroked="t" strokeweight=".25pt" strokecolor="#050100">
                <v:path arrowok="t"/>
              </v:shape>
            </v:group>
            <v:group style="position:absolute;left:830;top:5720;width:127;height:127" coordorigin="830,5720" coordsize="127,127">
              <v:shape style="position:absolute;left:830;top:5720;width:127;height:127" coordorigin="830,5720" coordsize="127,127" path="m957,5847l893,5830,848,5784,832,5743,830,5720e" filled="f" stroked="t" strokeweight=".25pt" strokecolor="#050100">
                <v:path arrowok="t"/>
              </v:shape>
            </v:group>
            <v:group style="position:absolute;left:830;top:149;width:2;height:5569" coordorigin="830,149" coordsize="2,5569">
              <v:shape style="position:absolute;left:830;top:149;width:2;height:5569" coordorigin="830,149" coordsize="0,5569" path="m830,5719l830,149e" filled="f" stroked="t" strokeweight=".25pt" strokecolor="#050100">
                <v:path arrowok="t"/>
              </v:shape>
            </v:group>
            <v:group style="position:absolute;left:2442;top:5720;width:92;height:109" coordorigin="2442,5720" coordsize="92,109">
              <v:shape style="position:absolute;left:2442;top:5720;width:92;height:109" coordorigin="2442,5720" coordsize="92,109" path="m2534,5720l2514,5783,2463,5823,2442,5829e" filled="f" stroked="t" strokeweight=".25pt" strokecolor="#050100">
                <v:path arrowok="t"/>
              </v:shape>
            </v:group>
            <v:group style="position:absolute;left:848;top:5740;width:110;height:91" coordorigin="848,5740" coordsize="110,91">
              <v:shape style="position:absolute;left:848;top:5740;width:110;height:91" coordorigin="848,5740" coordsize="110,91" path="m957,5831l894,5812,854,5761,848,5740e" filled="f" stroked="t" strokeweight=".25pt" strokecolor="#050100">
                <v:path arrowok="t"/>
              </v:shape>
            </v:group>
            <v:group style="position:absolute;left:846;top:149;width:2;height:5569" coordorigin="846,149" coordsize="2,5569">
              <v:shape style="position:absolute;left:846;top:149;width:2;height:5569" coordorigin="846,149" coordsize="0,5569" path="m846,5719l846,149e" filled="f" stroked="t" strokeweight=".25pt" strokecolor="#050100">
                <v:path arrowok="t"/>
              </v:shape>
            </v:group>
            <v:group style="position:absolute;left:2433;top:4723;width:96;height:2" coordorigin="2433,4723" coordsize="96,2">
              <v:shape style="position:absolute;left:2433;top:4723;width:96;height:2" coordorigin="2433,4723" coordsize="96,0" path="m2528,4723l2433,4723e" filled="f" stroked="t" strokeweight=".25pt" strokecolor="#050100">
                <v:path arrowok="t"/>
              </v:shape>
            </v:group>
            <v:group style="position:absolute;left:2433;top:5044;width:96;height:2" coordorigin="2433,5044" coordsize="96,2">
              <v:shape style="position:absolute;left:2433;top:5044;width:96;height:2" coordorigin="2433,5044" coordsize="96,0" path="m2528,5044l2433,5044e" filled="f" stroked="t" strokeweight=".25pt" strokecolor="#050100">
                <v:path arrowok="t"/>
              </v:shape>
            </v:group>
            <v:group style="position:absolute;left:2433;top:4723;width:2;height:322" coordorigin="2433,4723" coordsize="2,322">
              <v:shape style="position:absolute;left:2433;top:4723;width:2;height:322" coordorigin="2433,4723" coordsize="0,322" path="m2433,4723l2433,5044e" filled="f" stroked="t" strokeweight=".25pt" strokecolor="#050100">
                <v:path arrowok="t"/>
              </v:shape>
            </v:group>
            <v:group style="position:absolute;left:2439;top:4671;width:64;height:52" coordorigin="2439,4671" coordsize="64,52">
              <v:shape style="position:absolute;left:2439;top:4671;width:64;height:52" coordorigin="2439,4671" coordsize="64,52" path="m2439,4723l2439,4671,2503,4671,2503,4723e" filled="f" stroked="t" strokeweight=".25pt" strokecolor="#050100">
                <v:path arrowok="t"/>
              </v:shape>
            </v:group>
            <v:group style="position:absolute;left:2439;top:5044;width:64;height:52" coordorigin="2439,5044" coordsize="64,52">
              <v:shape style="position:absolute;left:2439;top:5044;width:64;height:52" coordorigin="2439,5044" coordsize="64,52" path="m2439,5044l2439,5096,2503,5096,2503,5044e" filled="f" stroked="t" strokeweight=".25pt" strokecolor="#050100">
                <v:path arrowok="t"/>
              </v:shape>
              <v:shape style="position:absolute;left:1059;top:4713;width:1240;height:989" type="#_x0000_t75">
                <v:imagedata r:id="rId178" o:title=""/>
              </v:shape>
            </v:group>
            <v:group style="position:absolute;left:2548;top:139;width:2;height:5585" coordorigin="2548,139" coordsize="2,5585">
              <v:shape style="position:absolute;left:2548;top:139;width:2;height:5585" coordorigin="2548,139" coordsize="0,5585" path="m2548,5724l2548,139e" filled="f" stroked="t" strokeweight=".25pt" strokecolor="#050100">
                <v:path arrowok="t"/>
              </v:shape>
            </v:group>
            <v:group style="position:absolute;left:955;top:5831;width:1463;height:2" coordorigin="955,5831" coordsize="1463,2">
              <v:shape style="position:absolute;left:955;top:5831;width:1463;height:2" coordorigin="955,5831" coordsize="1463,0" path="m955,5831l2418,5831e" filled="f" stroked="t" strokeweight=".25pt" strokecolor="#050100">
                <v:path arrowok="t"/>
              </v:shape>
            </v:group>
            <v:group style="position:absolute;left:1771;top:2698;width:633;height:358" coordorigin="1771,2698" coordsize="633,358">
              <v:shape style="position:absolute;left:1771;top:2698;width:633;height:358" coordorigin="1771,2698" coordsize="633,358" path="m2404,2975l2382,3031,2327,3057,1804,3057,1795,3057,1787,3054,1781,3047,1774,3041,1771,3033,1771,3024,1771,2731,1771,2723,1774,2714,1781,2708,1787,2701,1795,2698,1804,2698,2323,2698,2392,2738,2404,2776,2404,2975xe" filled="f" stroked="t" strokeweight=".424pt" strokecolor="#B96869">
                <v:path arrowok="t"/>
              </v:shape>
            </v:group>
            <v:group style="position:absolute;left:1847;top:2819;width:494;height:110" coordorigin="1847,2819" coordsize="494,110">
              <v:shape style="position:absolute;left:1847;top:2819;width:494;height:110" coordorigin="1847,2819" coordsize="494,110" path="m2285,2821l2284,2926,2285,2926,2285,2927,2296,2927,2296,2879,2335,2879,2335,2866,2296,2866,2296,2834,2341,2834,2341,2821,2285,2821xe" filled="t" fillcolor="#6C6E74" stroked="f">
                <v:path arrowok="t"/>
                <v:fill type="solid"/>
              </v:shape>
              <v:shape style="position:absolute;left:1847;top:2819;width:494;height:110" coordorigin="1847,2819" coordsize="494,110" path="m2335,2879l2296,2879,2335,2879,2335,2879xe" filled="t" fillcolor="#6C6E74" stroked="f">
                <v:path arrowok="t"/>
                <v:fill type="solid"/>
              </v:shape>
              <v:shape style="position:absolute;left:1847;top:2819;width:494;height:110" coordorigin="1847,2819" coordsize="494,110" path="m2341,2834l2296,2834,2341,2834,2341,2834xe" filled="t" fillcolor="#6C6E74" stroked="f">
                <v:path arrowok="t"/>
                <v:fill type="solid"/>
              </v:shape>
              <v:shape style="position:absolute;left:1847;top:2819;width:494;height:110" coordorigin="1847,2819" coordsize="494,110" path="m2214,2821l2213,2926,2214,2926,2214,2927,2224,2927,2225,2879,2264,2879,2264,2866,2224,2866,2225,2834,2270,2834,2270,2822,2270,2822,2270,2822,2270,2821,2214,2821xe" filled="t" fillcolor="#6C6E74" stroked="f">
                <v:path arrowok="t"/>
                <v:fill type="solid"/>
              </v:shape>
              <v:shape style="position:absolute;left:1847;top:2819;width:494;height:110" coordorigin="1847,2819" coordsize="494,110" path="m2264,2879l2225,2879,2264,2879,2264,2879xe" filled="t" fillcolor="#6C6E74" stroked="f">
                <v:path arrowok="t"/>
                <v:fill type="solid"/>
              </v:shape>
              <v:shape style="position:absolute;left:1847;top:2819;width:494;height:110" coordorigin="1847,2819" coordsize="494,110" path="m2270,2834l2225,2834,2270,2834,2270,2834xe" filled="t" fillcolor="#6C6E74" stroked="f">
                <v:path arrowok="t"/>
                <v:fill type="solid"/>
              </v:shape>
              <v:shape style="position:absolute;left:1847;top:2819;width:494;height:110" coordorigin="1847,2819" coordsize="494,110" path="m2270,2822l2270,2822,2270,2822xe" filled="t" fillcolor="#6C6E74" stroked="f">
                <v:path arrowok="t"/>
                <v:fill type="solid"/>
              </v:shape>
              <v:shape style="position:absolute;left:1847;top:2819;width:494;height:110" coordorigin="1847,2819" coordsize="494,110" path="m2167,2819l2147,2819,2137,2824,2130,2834,2122,2850,2118,2872,2118,2885,2120,2893,2123,2902,2127,2910,2131,2917,2138,2922,2144,2926,2151,2929,2166,2929,2173,2927,2180,2922,2186,2918,2188,2916,2151,2916,2144,2912,2139,2905,2134,2898,2131,2888,2131,2860,2134,2849,2139,2842,2145,2835,2151,2832,2188,2832,2186,2831,2174,2821,2167,2819xe" filled="t" fillcolor="#6C6E74" stroked="f">
                <v:path arrowok="t"/>
                <v:fill type="solid"/>
              </v:shape>
              <v:shape style="position:absolute;left:1847;top:2819;width:494;height:110" coordorigin="1847,2819" coordsize="494,110" path="m2188,2832l2164,2832,2169,2834,2173,2837,2187,2888,2184,2898,2174,2912,2167,2916,2188,2916,2191,2911,2194,2903,2198,2894,2199,2885,2199,2863,2198,2854,2191,2837,2188,2832xe" filled="t" fillcolor="#6C6E74" stroked="f">
                <v:path arrowok="t"/>
                <v:fill type="solid"/>
              </v:shape>
              <v:shape style="position:absolute;left:1847;top:2819;width:494;height:110" coordorigin="1847,2819" coordsize="494,110" path="m2082,2819l2073,2819,2048,2929,2057,2929,2082,2819xe" filled="t" fillcolor="#6C6E74" stroked="f">
                <v:path arrowok="t"/>
                <v:fill type="solid"/>
              </v:shape>
              <v:shape style="position:absolute;left:1847;top:2819;width:494;height:110" coordorigin="1847,2819" coordsize="494,110" path="m1942,2821l1941,2926,1942,2926,1942,2927,1952,2927,1953,2846,1967,2846,1953,2821,1942,2821xe" filled="t" fillcolor="#6C6E74" stroked="f">
                <v:path arrowok="t"/>
                <v:fill type="solid"/>
              </v:shape>
              <v:shape style="position:absolute;left:1847;top:2819;width:494;height:110" coordorigin="1847,2819" coordsize="494,110" path="m1967,2846l1953,2846,1995,2927,2007,2927,2007,2901,1996,2901,1967,2846xe" filled="t" fillcolor="#6C6E74" stroked="f">
                <v:path arrowok="t"/>
                <v:fill type="solid"/>
              </v:shape>
              <v:shape style="position:absolute;left:1847;top:2819;width:494;height:110" coordorigin="1847,2819" coordsize="494,110" path="m1997,2821l1996,2901,2007,2901,2008,2821,1997,2821xe" filled="t" fillcolor="#6C6E74" stroked="f">
                <v:path arrowok="t"/>
                <v:fill type="solid"/>
              </v:shape>
              <v:shape style="position:absolute;left:1847;top:2819;width:494;height:110" coordorigin="1847,2819" coordsize="494,110" path="m1896,2819l1876,2819,1866,2824,1859,2834,1850,2850,1847,2872,1847,2885,1849,2893,1855,2910,1860,2917,1873,2926,1880,2929,1895,2929,1902,2927,1915,2918,1916,2916,1880,2916,1873,2912,1868,2905,1863,2898,1860,2888,1860,2860,1863,2849,1874,2835,1880,2832,1916,2832,1915,2831,1903,2821,1896,2819xe" filled="t" fillcolor="#6C6E74" stroked="f">
                <v:path arrowok="t"/>
                <v:fill type="solid"/>
              </v:shape>
              <v:shape style="position:absolute;left:1847;top:2819;width:494;height:110" coordorigin="1847,2819" coordsize="494,110" path="m1916,2832l1893,2832,1898,2834,1902,2837,1915,2888,1913,2898,1907,2905,1902,2912,1896,2916,1916,2916,1920,2911,1923,2903,1926,2894,1928,2885,1928,2863,1926,2854,1920,2837,1916,2832xe" filled="t" fillcolor="#6C6E74" stroked="f">
                <v:path arrowok="t"/>
                <v:fill type="solid"/>
              </v:shape>
            </v:group>
            <v:group style="position:absolute;left:973;top:2705;width:613;height:346" coordorigin="973,2705" coordsize="613,346">
              <v:shape style="position:absolute;left:973;top:2705;width:613;height:346" coordorigin="973,2705" coordsize="613,346" path="m1586,3019l1586,3027,1583,3035,1577,3042,1571,3048,1563,3051,1555,3051,1051,3051,993,3020,973,2783,976,2763,1021,2712,1555,2705,1563,2705,1571,2708,1577,2714,1583,2720,1586,2728,1586,2736,1586,3019xe" filled="f" stroked="t" strokeweight=".499pt" strokecolor="#050100">
                <v:path arrowok="t"/>
              </v:shape>
            </v:group>
            <v:group style="position:absolute;left:1247;top:2946;width:9;height:7" coordorigin="1247,2946" coordsize="9,7">
              <v:shape style="position:absolute;left:1247;top:2946;width:9;height:7" coordorigin="1247,2946" coordsize="9,7" path="m1256,2953l1252,2951,1249,2949,1247,2946e" filled="f" stroked="t" strokeweight=".113pt" strokecolor="#6C6E74">
                <v:path arrowok="t"/>
              </v:shape>
            </v:group>
            <v:group style="position:absolute;left:1717;top:3366;width:537;height:261" coordorigin="1717,3366" coordsize="537,261">
              <v:shape style="position:absolute;left:1717;top:3366;width:537;height:261" coordorigin="1717,3366" coordsize="537,261" path="m1750,3366l1729,3374,1718,3392,1717,3594,1725,3615,1743,3626,2222,3627,2243,3619,2254,3601,2255,3399,2247,3378,2229,3367,1750,3366xe" filled="t" fillcolor="#D2D4D6" stroked="f">
                <v:path arrowok="t"/>
                <v:fill type="solid"/>
              </v:shape>
            </v:group>
            <v:group style="position:absolute;left:1717;top:3366;width:537;height:261" coordorigin="1717,3366" coordsize="537,261">
              <v:shape style="position:absolute;left:1717;top:3366;width:537;height:261" coordorigin="1717,3366" coordsize="537,261" path="m2255,3399l2247,3378,2229,3367,1750,3366,1729,3374,1718,3392,1717,3594,1725,3615,1743,3626,2222,3627,2243,3619,2254,3601,2255,3399xe" filled="f" stroked="t" strokeweight=".997pt" strokecolor="#6F7176">
                <v:path arrowok="t"/>
              </v:shape>
            </v:group>
            <v:group style="position:absolute;left:1073;top:3358;width:537;height:261" coordorigin="1073,3358" coordsize="537,261">
              <v:shape style="position:absolute;left:1073;top:3358;width:537;height:261" coordorigin="1073,3358" coordsize="537,261" path="m1610,3391l1603,3370,1585,3359,1105,3358,1085,3366,1074,3384,1073,3586,1080,3607,1099,3618,1578,3619,1598,3612,1610,3593,1610,3391xe" filled="f" stroked="t" strokeweight=".997pt" strokecolor="#C0C5CE">
                <v:path arrowok="t"/>
              </v:shape>
              <v:shape style="position:absolute;left:1050;top:3727;width:1211;height:878" type="#_x0000_t75">
                <v:imagedata r:id="rId179" o:title=""/>
              </v:shape>
              <v:shape style="position:absolute;left:826;top:16;width:1726;height:2530" type="#_x0000_t75">
                <v:imagedata r:id="rId180" o:title=""/>
              </v:shape>
            </v:group>
            <v:group style="position:absolute;left:3155;top:3334;width:635;height:358" coordorigin="3155,3334" coordsize="635,358">
              <v:shape style="position:absolute;left:3155;top:3334;width:635;height:358" coordorigin="3155,3334" coordsize="635,358" path="m3766,3334l3232,3335,3177,3360,3155,3416,3155,3615,3180,3670,3236,3693,3766,3693,3775,3690,3781,3683,3787,3677,3791,3669,3791,3359,3787,3350,3781,3344,3775,3338,3766,3334xe" filled="t" fillcolor="#C4C4C5" stroked="f">
                <v:path arrowok="t"/>
                <v:fill type="solid"/>
              </v:shape>
            </v:group>
            <v:group style="position:absolute;left:3155;top:3334;width:635;height:359" coordorigin="3155,3334" coordsize="635,359">
              <v:shape style="position:absolute;left:3155;top:3334;width:635;height:359" coordorigin="3155,3334" coordsize="635,359" path="m3791,3660l3791,3669,3787,3677,3781,3683,3775,3690,3766,3693,3758,3693,3236,3693,3167,3653,3155,3416,3158,3396,3194,3346,3758,3334,3766,3334,3775,3338,3781,3344,3787,3350,3791,3359,3791,3367,3791,3660xe" filled="f" stroked="t" strokeweight=".25pt" strokecolor="#050100">
                <v:path arrowok="t"/>
              </v:shape>
            </v:group>
            <v:group style="position:absolute;left:3257;top:3463;width:74;height:97" coordorigin="3257,3463" coordsize="74,97">
              <v:shape style="position:absolute;left:3257;top:3463;width:74;height:97" coordorigin="3257,3463" coordsize="74,97" path="m3262,3545l3266,3550,3270,3553,3276,3556,3281,3558,3288,3559,3297,3559,3303,3559,3309,3558,3314,3556,3320,3553,3324,3550,3327,3546,3329,3541,3331,3536,3331,3532,3331,3526,3330,3522,3327,3518,3324,3514,3320,3511,3315,3509,3311,3507,3305,3505,3295,3503,3285,3500,3279,3498,3276,3496,3274,3494,3273,3491,3273,3488,3273,3484,3274,3481,3278,3478,3281,3475,3286,3474,3294,3474,3301,3474,3316,3492,3328,3491,3312,3466,3306,3464,3300,3463,3293,3463,3287,3463,3265,3475,3262,3479,3261,3484,3261,3489,3261,3493,3300,3517,3306,3518,3308,3519,3312,3521,3315,3523,3316,3525,3318,3527,3319,3530,3319,3533,3319,3535,3318,3538,3301,3548,3296,3548,3291,3548,3286,3547,3282,3546,3278,3544,3275,3541,3273,3538,3271,3535,3269,3532,3269,3527,3257,3528,3257,3534,3259,3540,3262,3545xe" filled="f" stroked="t" strokeweight=".113pt" strokecolor="#6C6E74">
                <v:path arrowok="t"/>
              </v:shape>
            </v:group>
            <v:group style="position:absolute;left:3347;top:3464;width:88;height:93" coordorigin="3347,3464" coordsize="88,93">
              <v:shape style="position:absolute;left:3347;top:3464;width:88;height:93" coordorigin="3347,3464" coordsize="88,93" path="m3359,3558l3359,3478,3386,3558,3397,3558,3424,3480,3424,3558,3435,3558,3435,3464,3419,3464,3397,3529,3395,3536,3393,3541,3392,3544,3391,3541,3389,3537,3387,3531,3366,3464,3347,3464,3347,3558,3359,3558xe" filled="f" stroked="t" strokeweight=".113pt" strokecolor="#6C6E74">
                <v:path arrowok="t"/>
              </v:shape>
            </v:group>
            <v:group style="position:absolute;left:3445;top:3464;width:86;height:93" coordorigin="3445,3464" coordsize="86,93">
              <v:shape style="position:absolute;left:3445;top:3464;width:86;height:93" coordorigin="3445,3464" coordsize="86,93" path="m3458,3558l3468,3530,3507,3530,3518,3558,3532,3558,3494,3464,3480,3464,3445,3558,3458,3558xe" filled="f" stroked="t" strokeweight=".113pt" strokecolor="#6C6E74">
                <v:path arrowok="t"/>
              </v:shape>
            </v:group>
            <v:group style="position:absolute;left:3472;top:3474;width:31;height:45" coordorigin="3472,3474" coordsize="31,45">
              <v:shape style="position:absolute;left:3472;top:3474;width:31;height:45" coordorigin="3472,3474" coordsize="31,45" path="m3482,3492l3484,3486,3486,3480,3487,3474,3488,3479,3490,3486,3493,3494,3503,3519,3472,3519,3482,3492xe" filled="f" stroked="t" strokeweight=".113pt" strokecolor="#6C6E74">
                <v:path arrowok="t"/>
              </v:shape>
            </v:group>
            <v:group style="position:absolute;left:3542;top:3464;width:81;height:93" coordorigin="3542,3464" coordsize="81,93">
              <v:shape style="position:absolute;left:3542;top:3464;width:81;height:93" coordorigin="3542,3464" coordsize="81,93" path="m3554,3558l3554,3516,3568,3516,3571,3516,3586,3526,3589,3529,3592,3533,3595,3538,3608,3558,3623,3558,3607,3532,3604,3527,3600,3523,3597,3520,3595,3518,3593,3517,3589,3515,3598,3514,3605,3511,3609,3507,3613,3502,3615,3497,3615,3490,3615,3485,3601,3467,3597,3465,3591,3464,3582,3464,3542,3464,3542,3558,3554,3558xe" filled="f" stroked="t" strokeweight=".113pt" strokecolor="#6C6E74">
                <v:path arrowok="t"/>
              </v:shape>
            </v:group>
            <v:group style="position:absolute;left:3554;top:3475;width:49;height:31" coordorigin="3554,3475" coordsize="49,31">
              <v:shape style="position:absolute;left:3554;top:3475;width:49;height:31" coordorigin="3554,3475" coordsize="49,31" path="m3554,3475l3583,3475,3590,3475,3595,3476,3598,3479,3601,3482,3603,3485,3603,3490,3603,3493,3602,3496,3600,3498,3599,3501,3596,3503,3593,3504,3590,3505,3586,3506,3580,3506,3554,3506,3554,3475xe" filled="f" stroked="t" strokeweight=".113pt" strokecolor="#6C6E74">
                <v:path arrowok="t"/>
              </v:shape>
            </v:group>
            <v:group style="position:absolute;left:3625;top:3464;width:73;height:93" coordorigin="3625,3464" coordsize="73,93">
              <v:shape style="position:absolute;left:3625;top:3464;width:73;height:93" coordorigin="3625,3464" coordsize="73,93" path="m3668,3558l3668,3475,3699,3475,3699,3464,3625,3464,3625,3475,3656,3475,3656,3558,3668,3558xe" filled="f" stroked="t" strokeweight=".113pt" strokecolor="#6C6E74">
                <v:path arrowok="t"/>
              </v:shape>
            </v:group>
            <v:group style="position:absolute;left:1493;top:3519;width:1688;height:9" coordorigin="1493,3519" coordsize="1688,9">
              <v:shape style="position:absolute;left:1493;top:3519;width:1688;height:9" coordorigin="1493,3519" coordsize="1688,9" path="m1493,3519l3181,3528e" filled="f" stroked="t" strokeweight=".698pt" strokecolor="#35418D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Эта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отсутствует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которых</w:t>
      </w:r>
      <w:r>
        <w:rPr>
          <w:rFonts w:ascii="Calibri" w:hAnsi="Calibri" w:cs="Calibri" w:eastAsia="Calibri"/>
          <w:b w:val="0"/>
          <w:bCs w:val="0"/>
          <w:color w:val="000001"/>
          <w:spacing w:val="-2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моделе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).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tabs>
          <w:tab w:pos="3289" w:val="left" w:leader="none"/>
          <w:tab w:pos="4144" w:val="left" w:leader="none"/>
        </w:tabs>
        <w:spacing w:line="232" w:lineRule="exact" w:before="70"/>
        <w:ind w:left="2092" w:right="103" w:hanging="0"/>
        <w:jc w:val="left"/>
        <w:rPr>
          <w:rFonts w:ascii="Calibri" w:hAnsi="Calibri" w:cs="Calibri" w:eastAsia="Calibri"/>
          <w:sz w:val="20"/>
          <w:szCs w:val="20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Нажм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ку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ECO.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сплее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ульта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ДУ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отобразится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after="0" w:line="232" w:lineRule="exact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06" w:h="16840"/>
          <w:pgMar w:top="1580" w:bottom="0" w:left="700" w:right="500"/>
          <w:cols w:num="2" w:equalWidth="0">
            <w:col w:w="4943" w:space="428"/>
            <w:col w:w="5335"/>
          </w:cols>
        </w:sectPr>
      </w:pPr>
    </w:p>
    <w:p>
      <w:pPr>
        <w:spacing w:before="18"/>
        <w:ind w:left="371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65"/>
          <w:sz w:val="14"/>
          <w:szCs w:val="14"/>
        </w:rPr>
        <w:t>SMA</w:t>
      </w:r>
      <w:r>
        <w:rPr>
          <w:rFonts w:ascii="Arial" w:hAnsi="Arial" w:cs="Arial" w:eastAsia="Arial"/>
          <w:b w:val="0"/>
          <w:bCs w:val="0"/>
          <w:color w:val="FFFFFF"/>
          <w:spacing w:val="-2"/>
          <w:w w:val="65"/>
          <w:sz w:val="14"/>
          <w:szCs w:val="14"/>
        </w:rPr>
        <w:t>R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65"/>
          <w:sz w:val="14"/>
          <w:szCs w:val="14"/>
        </w:rPr>
        <w:t>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218" w:lineRule="exact"/>
        <w:ind w:left="371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spacing w:val="0"/>
          <w:w w:val="105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Нажав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одну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вы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мож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те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9" w:lineRule="exact"/>
        <w:ind w:left="371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символ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9" w:lineRule="exact"/>
        <w:ind w:left="147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spacing w:val="0"/>
          <w:w w:val="100"/>
        </w:rPr>
        <w:br w:type="column"/>
      </w:r>
      <w:r>
        <w:rPr>
          <w:rFonts w:ascii="Arial" w:hAnsi="Arial" w:cs="Arial" w:eastAsia="Arial"/>
          <w:b w:val="0"/>
          <w:bCs w:val="0"/>
          <w:color w:val="403E40"/>
          <w:spacing w:val="0"/>
          <w:w w:val="100"/>
          <w:sz w:val="18"/>
          <w:szCs w:val="18"/>
        </w:rPr>
        <w:t>ECO</w:t>
      </w:r>
      <w:r>
        <w:rPr>
          <w:rFonts w:ascii="Arial" w:hAnsi="Arial" w:cs="Arial" w:eastAsia="Arial"/>
          <w:b w:val="0"/>
          <w:bCs w:val="0"/>
          <w:color w:val="403E40"/>
          <w:spacing w:val="34"/>
          <w:w w:val="100"/>
          <w:sz w:val="18"/>
          <w:szCs w:val="18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начн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работу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after="0" w:line="209" w:lineRule="exact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06" w:h="16840"/>
          <w:pgMar w:top="1580" w:bottom="0" w:left="700" w:right="500"/>
          <w:cols w:num="4" w:equalWidth="0">
            <w:col w:w="698" w:space="1022"/>
            <w:col w:w="3223" w:space="2148"/>
            <w:col w:w="1029" w:space="40"/>
            <w:col w:w="2546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60"/>
          <w:sz w:val="12"/>
          <w:szCs w:val="12"/>
        </w:rPr>
        <w:t>AU</w:t>
      </w:r>
      <w:r>
        <w:rPr>
          <w:rFonts w:ascii="Arial" w:hAnsi="Arial" w:cs="Arial" w:eastAsia="Arial"/>
          <w:b w:val="0"/>
          <w:bCs w:val="0"/>
          <w:color w:val="FFFFFF"/>
          <w:spacing w:val="-2"/>
          <w:w w:val="60"/>
          <w:sz w:val="12"/>
          <w:szCs w:val="12"/>
        </w:rPr>
        <w:t>T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60"/>
          <w:sz w:val="12"/>
          <w:szCs w:val="12"/>
        </w:rPr>
        <w:t>O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100" w:lineRule="exact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66" w:right="0" w:firstLine="0"/>
        <w:jc w:val="center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5A5C5F"/>
          <w:spacing w:val="0"/>
          <w:w w:val="85"/>
          <w:sz w:val="11"/>
          <w:szCs w:val="11"/>
        </w:rPr>
        <w:t>AM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tabs>
          <w:tab w:pos="2149" w:val="left" w:leader="none"/>
        </w:tabs>
        <w:spacing w:line="210" w:lineRule="exact"/>
        <w:ind w:left="429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олуч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комфортн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95"/>
          <w:sz w:val="21"/>
          <w:szCs w:val="21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ю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tabs>
          <w:tab w:pos="1720" w:val="left" w:leader="none"/>
          <w:tab w:pos="2155" w:val="left" w:leader="none"/>
        </w:tabs>
        <w:spacing w:line="207" w:lineRule="exact"/>
        <w:ind w:left="429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атмосферу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омещен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!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tabs>
          <w:tab w:pos="1700" w:val="left" w:leader="none"/>
          <w:tab w:pos="3168" w:val="left" w:leader="none"/>
        </w:tabs>
        <w:spacing w:line="195" w:lineRule="auto"/>
        <w:ind w:left="429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Конд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онер</w:t>
      </w:r>
      <w:r>
        <w:rPr>
          <w:rFonts w:ascii="Calibri" w:hAnsi="Calibri" w:cs="Calibri" w:eastAsia="Calibri"/>
          <w:b w:val="0"/>
          <w:bCs w:val="0"/>
          <w:color w:val="000001"/>
          <w:spacing w:val="4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воздуха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способен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вать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тем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ературу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tabs>
          <w:tab w:pos="1567" w:val="left" w:leader="none"/>
          <w:tab w:pos="1869" w:val="left" w:leader="none"/>
          <w:tab w:pos="2331" w:val="left" w:leader="none"/>
          <w:tab w:pos="3181" w:val="left" w:leader="none"/>
        </w:tabs>
        <w:spacing w:line="195" w:lineRule="auto" w:before="7"/>
        <w:ind w:left="429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влажность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омещен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зат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  <w:tab/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вы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95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олнять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150" w:lineRule="exact" w:before="7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760" w:right="0" w:firstLine="0"/>
        <w:jc w:val="lef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105"/>
          <w:sz w:val="11"/>
          <w:szCs w:val="11"/>
        </w:rPr>
        <w:t>ECO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160" w:lineRule="exact" w:before="5"/>
        <w:rPr>
          <w:sz w:val="16"/>
          <w:szCs w:val="16"/>
        </w:rPr>
      </w:pPr>
      <w:r>
        <w:rPr>
          <w:sz w:val="16"/>
          <w:szCs w:val="16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b w:val="0"/>
          <w:bCs w:val="0"/>
          <w:color w:val="5C5E62"/>
          <w:spacing w:val="0"/>
          <w:w w:val="85"/>
          <w:sz w:val="11"/>
          <w:szCs w:val="11"/>
        </w:rPr>
        <w:t>AM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1"/>
          <w:szCs w:val="11"/>
        </w:rPr>
      </w:r>
    </w:p>
    <w:p>
      <w:pPr>
        <w:spacing w:line="224" w:lineRule="exact"/>
        <w:ind w:left="772" w:right="1053" w:firstLine="0"/>
        <w:jc w:val="both"/>
        <w:rPr>
          <w:rFonts w:ascii="Calibri" w:hAnsi="Calibri" w:cs="Calibri" w:eastAsia="Calibri"/>
          <w:sz w:val="20"/>
          <w:szCs w:val="20"/>
        </w:rPr>
      </w:pPr>
      <w:r>
        <w:rPr>
          <w:spacing w:val="0"/>
          <w:w w:val="105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-22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экономичном</w:t>
      </w:r>
      <w:r>
        <w:rPr>
          <w:rFonts w:ascii="Calibri" w:hAnsi="Calibri" w:cs="Calibri" w:eastAsia="Calibri"/>
          <w:b w:val="0"/>
          <w:bCs w:val="0"/>
          <w:color w:val="000001"/>
          <w:spacing w:val="-22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режим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80" w:lineRule="exact" w:before="10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8" w:lineRule="exact"/>
        <w:ind w:left="787" w:right="133" w:hanging="0"/>
        <w:jc w:val="both"/>
        <w:rPr>
          <w:rFonts w:ascii="Calibri" w:hAnsi="Calibri" w:cs="Calibri" w:eastAsia="Calibri"/>
          <w:sz w:val="20"/>
          <w:szCs w:val="20"/>
        </w:rPr>
      </w:pPr>
      <w:r>
        <w:rPr/>
        <w:pict>
          <v:group style="position:absolute;margin-left:409.233307pt;margin-top:-51.168781pt;width:65.446227pt;height:37.232792pt;mso-position-horizontal-relative:page;mso-position-vertical-relative:paragraph;z-index:-7935" coordorigin="8185,-1023" coordsize="1309,745">
            <v:group style="position:absolute;left:8190;top:-1014;width:979;height:448" coordorigin="8190,-1014" coordsize="979,448">
              <v:shape style="position:absolute;left:8190;top:-1014;width:979;height:448" coordorigin="8190,-1014" coordsize="979,448" path="m9132,-1014l8332,-1014,8260,-990,8212,-942,8192,-885,8190,-865,8190,-603,8195,-590,8215,-571,8227,-566,9132,-566,9145,-571,9164,-590,9169,-603,9169,-977,9164,-990,9145,-1009,9132,-1014xe" filled="t" fillcolor="#BBBBBE" stroked="f">
                <v:path arrowok="t"/>
                <v:fill type="solid"/>
              </v:shape>
            </v:group>
            <v:group style="position:absolute;left:8194;top:-1021;width:979;height:448" coordorigin="8194,-1021" coordsize="979,448">
              <v:shape style="position:absolute;left:8194;top:-1021;width:979;height:448" coordorigin="8194,-1021" coordsize="979,448" path="m9173,-623l9173,-610,9168,-597,9158,-587,9148,-578,9136,-573,9123,-573,8243,-573,8231,-573,8218,-578,8208,-587,8199,-597,8194,-610,8194,-623,8194,-872,8206,-930,8245,-983,8300,-1014,9123,-1021,9136,-1021,9148,-1016,9158,-1006,9168,-997,9173,-984,9173,-971,9173,-623xe" filled="f" stroked="t" strokeweight=".25pt" strokecolor="#070302">
                <v:path arrowok="t"/>
              </v:shape>
            </v:group>
            <v:group style="position:absolute;left:8539;top:-890;width:246;height:150" coordorigin="8539,-890" coordsize="246,150">
              <v:shape style="position:absolute;left:8539;top:-890;width:246;height:150" coordorigin="8539,-890" coordsize="246,150" path="m8752,-890l8731,-890,8721,-883,8713,-869,8707,-853,8703,-833,8703,-805,8704,-788,8712,-764,8721,-751,8728,-744,8735,-740,8751,-740,8759,-743,8765,-749,8772,-755,8773,-758,8736,-758,8729,-763,8724,-773,8718,-790,8715,-812,8717,-836,8721,-854,8730,-867,8736,-872,8773,-872,8772,-874,8766,-880,8759,-887,8752,-890xe" filled="t" fillcolor="#5C5E62" stroked="f">
                <v:path arrowok="t"/>
                <v:fill type="solid"/>
              </v:shape>
              <v:shape style="position:absolute;left:8539;top:-890;width:246;height:150" coordorigin="8539,-890" coordsize="246,150" path="m8773,-872l8749,-872,8754,-869,8758,-865,8763,-860,8766,-854,8771,-837,8772,-826,8772,-815,8736,-758,8773,-758,8777,-764,8784,-787,8785,-800,8785,-829,8784,-842,8777,-865,8773,-872xe" filled="t" fillcolor="#5C5E62" stroked="f">
                <v:path arrowok="t"/>
                <v:fill type="solid"/>
              </v:shape>
              <v:shape style="position:absolute;left:8539;top:-890;width:246;height:150" coordorigin="8539,-890" coordsize="246,150" path="m8666,-890l8649,-890,8642,-887,8616,-831,8616,-802,8617,-790,8623,-766,8628,-756,8634,-750,8639,-744,8647,-740,8666,-740,8674,-745,8680,-753,8684,-758,8651,-758,8646,-761,8642,-765,8638,-769,8635,-776,8632,-785,8630,-794,8629,-802,8629,-826,8630,-835,8650,-872,8685,-872,8679,-879,8673,-886,8666,-890xe" filled="t" fillcolor="#5C5E62" stroked="f">
                <v:path arrowok="t"/>
                <v:fill type="solid"/>
              </v:shape>
              <v:shape style="position:absolute;left:8539;top:-890;width:246;height:150" coordorigin="8539,-890" coordsize="246,150" path="m8680,-795l8678,-782,8675,-773,8671,-767,8667,-761,8662,-758,8684,-758,8687,-761,8691,-773,8693,-789,8681,-795,8680,-795xe" filled="t" fillcolor="#5C5E62" stroked="f">
                <v:path arrowok="t"/>
                <v:fill type="solid"/>
              </v:shape>
              <v:shape style="position:absolute;left:8539;top:-890;width:246;height:150" coordorigin="8539,-890" coordsize="246,150" path="m8685,-872l8662,-872,8666,-869,8674,-860,8677,-853,8679,-843,8679,-841,8691,-846,8689,-861,8685,-871,8685,-872xe" filled="t" fillcolor="#5C5E62" stroked="f">
                <v:path arrowok="t"/>
                <v:fill type="solid"/>
              </v:shape>
              <v:shape style="position:absolute;left:8539;top:-890;width:246;height:150" coordorigin="8539,-890" coordsize="246,150" path="m8540,-887l8539,-744,8540,-744,8540,-743,8604,-743,8605,-759,8604,-759,8605,-760,8605,-761,8552,-762,8553,-809,8599,-809,8600,-826,8552,-827,8553,-870,8602,-870,8603,-886,8540,-887xe" filled="t" fillcolor="#5C5E62" stroked="f">
                <v:path arrowok="t"/>
                <v:fill type="solid"/>
              </v:shape>
              <v:shape style="position:absolute;left:8539;top:-890;width:246;height:150" coordorigin="8539,-890" coordsize="246,150" path="m8605,-760l8604,-760,8605,-759xe" filled="t" fillcolor="#5C5E62" stroked="f">
                <v:path arrowok="t"/>
                <v:fill type="solid"/>
              </v:shape>
              <v:shape style="position:absolute;left:8539;top:-890;width:246;height:150" coordorigin="8539,-890" coordsize="246,150" path="m8599,-809l8553,-809,8599,-808,8599,-809xe" filled="t" fillcolor="#5C5E62" stroked="f">
                <v:path arrowok="t"/>
                <v:fill type="solid"/>
              </v:shape>
              <v:shape style="position:absolute;left:8539;top:-890;width:246;height:150" coordorigin="8539,-890" coordsize="246,150" path="m8602,-870l8553,-870,8602,-869,8602,-870xe" filled="t" fillcolor="#5C5E62" stroked="f">
                <v:path arrowok="t"/>
                <v:fill type="solid"/>
              </v:shape>
            </v:group>
            <v:group style="position:absolute;left:9004;top:-726;width:487;height:444" coordorigin="9004,-726" coordsize="487,444">
              <v:shape style="position:absolute;left:9004;top:-726;width:487;height:444" coordorigin="9004,-726" coordsize="487,444" path="m9111,-494l9087,-494,9065,-490,9049,-483,9045,-471,9053,-457,9069,-444,9089,-431,9107,-420,9136,-395,9189,-352,9255,-325,9301,-320,9295,-292,9297,-281,9310,-282,9324,-287,9383,-314,9432,-357,9482,-430,9491,-461,9488,-464,9454,-464,9447,-485,9157,-485,9130,-491,9111,-494xe" filled="t" fillcolor="#475C9F" stroked="f">
                <v:path arrowok="t"/>
                <v:fill type="solid"/>
              </v:shape>
              <v:shape style="position:absolute;left:9004;top:-726;width:487;height:444" coordorigin="9004,-726" coordsize="487,444" path="m9474,-467l9454,-464,9488,-464,9486,-466,9474,-467xe" filled="t" fillcolor="#475C9F" stroked="f">
                <v:path arrowok="t"/>
                <v:fill type="solid"/>
              </v:shape>
              <v:shape style="position:absolute;left:9004;top:-726;width:487;height:444" coordorigin="9004,-726" coordsize="487,444" path="m9025,-726l9015,-719,9004,-695,9004,-678,9004,-675,9009,-664,9154,-487,9157,-485,9447,-485,9428,-543,9395,-600,9169,-600,9061,-704,9038,-721,9025,-726xe" filled="t" fillcolor="#475C9F" stroked="f">
                <v:path arrowok="t"/>
                <v:fill type="solid"/>
              </v:shape>
              <v:shape style="position:absolute;left:9004;top:-726;width:487;height:444" coordorigin="9004,-726" coordsize="487,444" path="m9186,-657l9175,-655,9169,-646,9167,-628,9169,-600,9395,-600,9391,-606,9381,-621,9370,-635,9361,-644,9232,-644,9205,-653,9186,-657xe" filled="t" fillcolor="#475C9F" stroked="f">
                <v:path arrowok="t"/>
                <v:fill type="solid"/>
              </v:shape>
              <v:shape style="position:absolute;left:9004;top:-726;width:487;height:444" coordorigin="9004,-726" coordsize="487,444" path="m9236,-683l9230,-678,9229,-668,9229,-664,9232,-644,9361,-644,9358,-648,9346,-659,9339,-665,9296,-665,9268,-676,9249,-682,9236,-683xe" filled="t" fillcolor="#475C9F" stroked="f">
                <v:path arrowok="t"/>
                <v:fill type="solid"/>
              </v:shape>
              <v:shape style="position:absolute;left:9004;top:-726;width:487;height:444" coordorigin="9004,-726" coordsize="487,444" path="m9313,-675l9304,-673,9296,-665,9339,-665,9334,-668,9323,-674,9313,-675xe" filled="t" fillcolor="#475C9F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410.699005pt;margin-top:38.484619pt;width:63.898048pt;height:36.497862pt;mso-position-horizontal-relative:page;mso-position-vertical-relative:paragraph;z-index:-7934" coordorigin="8214,770" coordsize="1278,730">
            <v:group style="position:absolute;left:8216;top:773;width:959;height:439" coordorigin="8216,773" coordsize="959,439">
              <v:shape style="position:absolute;left:8216;top:773;width:959;height:439" coordorigin="8216,773" coordsize="959,439" path="m9140,773l8359,773,8287,796,8238,842,8218,899,8216,919,8216,1176,8221,1188,8231,1198,8240,1207,8253,1212,9140,1212,9152,1207,9161,1198,9171,1188,9176,1176,9176,809,9171,797,9161,787,9152,778,9140,773xe" filled="t" fillcolor="#BBBBBE" stroked="f">
                <v:path arrowok="t"/>
                <v:fill type="solid"/>
              </v:shape>
            </v:group>
            <v:group style="position:absolute;left:8221;top:772;width:959;height:439" coordorigin="8221,772" coordsize="959,439">
              <v:shape style="position:absolute;left:8221;top:772;width:959;height:439" coordorigin="8221,772" coordsize="959,439" path="m9180,1163l9180,1175,9176,1187,9166,1197,9157,1207,9144,1211,9132,1211,8270,1211,8257,1211,8245,1207,8235,1197,8226,1187,8221,1175,8221,1163,8221,919,8233,860,8273,808,8328,778,9132,772,9144,772,9157,777,9166,786,9176,796,9180,808,9180,821,9180,1163xe" filled="f" stroked="t" strokeweight=".25pt" strokecolor="#070302">
                <v:path arrowok="t"/>
              </v:shape>
            </v:group>
            <v:group style="position:absolute;left:8564;top:920;width:241;height:147" coordorigin="8564,920" coordsize="241,147">
              <v:shape style="position:absolute;left:8564;top:920;width:241;height:147" coordorigin="8564,920" coordsize="241,147" path="m8773,920l8752,920,8742,927,8735,941,8728,957,8724,977,8724,1004,8726,1022,8731,1042,8736,1051,8749,1064,8756,1067,8772,1067,8779,1064,8792,1052,8794,1049,8757,1049,8750,1045,8745,1035,8739,1018,8737,996,8738,972,8743,955,8751,943,8757,938,8794,938,8792,936,8786,930,8780,924,8773,920xe" filled="t" fillcolor="#414143" stroked="f">
                <v:path arrowok="t"/>
                <v:fill type="solid"/>
              </v:shape>
              <v:shape style="position:absolute;left:8564;top:920;width:241;height:147" coordorigin="8564,920" coordsize="241,147" path="m8794,938l8770,938,8774,941,8779,945,8792,996,8790,1017,8757,1049,8794,1049,8797,1044,8800,1032,8804,1021,8805,1008,8805,980,8804,967,8797,945,8794,938xe" filled="t" fillcolor="#414143" stroked="f">
                <v:path arrowok="t"/>
                <v:fill type="solid"/>
              </v:shape>
              <v:shape style="position:absolute;left:8564;top:920;width:241;height:147" coordorigin="8564,920" coordsize="241,147" path="m8688,921l8672,921,8665,924,8639,978,8639,1006,8662,1064,8670,1067,8688,1067,8696,1063,8706,1049,8674,1049,8669,1047,8665,1043,8661,1039,8657,1032,8655,1024,8653,1015,8652,1006,8652,984,8653,975,8655,965,8657,958,8660,951,8664,946,8668,941,8673,938,8707,938,8701,932,8695,924,8688,921xe" filled="t" fillcolor="#414143" stroked="f">
                <v:path arrowok="t"/>
                <v:fill type="solid"/>
              </v:shape>
              <v:shape style="position:absolute;left:8564;top:920;width:241;height:147" coordorigin="8564,920" coordsize="241,147" path="m8702,1013l8702,1015,8700,1026,8698,1035,8693,1041,8689,1046,8684,1049,8706,1049,8708,1046,8713,1035,8715,1020,8703,1014,8702,1013xe" filled="t" fillcolor="#414143" stroked="f">
                <v:path arrowok="t"/>
                <v:fill type="solid"/>
              </v:shape>
              <v:shape style="position:absolute;left:8564;top:920;width:241;height:147" coordorigin="8564,920" coordsize="241,147" path="m8707,938l8685,938,8689,941,8692,945,8696,949,8699,957,8701,968,8713,963,8711,949,8707,939,8707,938xe" filled="t" fillcolor="#414143" stroked="f">
                <v:path arrowok="t"/>
                <v:fill type="solid"/>
              </v:shape>
              <v:shape style="position:absolute;left:8564;top:920;width:241;height:147" coordorigin="8564,920" coordsize="241,147" path="m8565,923l8564,1064,8565,1064,8565,1065,8628,1065,8629,1048,8628,1048,8629,1048,8629,1047,8576,1046,8577,1000,8623,1000,8624,983,8576,982,8577,940,8626,940,8627,924,8565,923xe" filled="t" fillcolor="#414143" stroked="f">
                <v:path arrowok="t"/>
                <v:fill type="solid"/>
              </v:shape>
              <v:shape style="position:absolute;left:8564;top:920;width:241;height:147" coordorigin="8564,920" coordsize="241,147" path="m8629,1048l8628,1048,8629,1048xe" filled="t" fillcolor="#414143" stroked="f">
                <v:path arrowok="t"/>
                <v:fill type="solid"/>
              </v:shape>
              <v:shape style="position:absolute;left:8564;top:920;width:241;height:147" coordorigin="8564,920" coordsize="241,147" path="m8623,1000l8577,1000,8623,1001,8623,1000xe" filled="t" fillcolor="#414143" stroked="f">
                <v:path arrowok="t"/>
                <v:fill type="solid"/>
              </v:shape>
              <v:shape style="position:absolute;left:8564;top:920;width:241;height:147" coordorigin="8564,920" coordsize="241,147" path="m8626,940l8577,940,8626,941,8626,940xe" filled="t" fillcolor="#414143" stroked="f">
                <v:path arrowok="t"/>
                <v:fill type="solid"/>
              </v:shape>
            </v:group>
            <v:group style="position:absolute;left:9015;top:1062;width:475;height:436" coordorigin="9015,1062" coordsize="475,436">
              <v:shape style="position:absolute;left:9015;top:1062;width:475;height:436" coordorigin="9015,1062" coordsize="475,436" path="m9119,1289l9096,1289,9074,1292,9059,1300,9065,1319,9079,1335,9097,1348,9115,1360,9144,1385,9197,1428,9262,1455,9307,1459,9300,1487,9302,1497,9316,1496,9330,1491,9389,1464,9438,1419,9472,1367,9489,1320,9487,1318,9454,1318,9448,1297,9165,1297,9139,1291,9119,1289xe" filled="t" fillcolor="#475C9F" stroked="f">
                <v:path arrowok="t"/>
                <v:fill type="solid"/>
              </v:shape>
              <v:shape style="position:absolute;left:9015;top:1062;width:475;height:436" coordorigin="9015,1062" coordsize="475,436" path="m9472,1316l9454,1318,9487,1318,9484,1316,9472,1316xe" filled="t" fillcolor="#475C9F" stroked="f">
                <v:path arrowok="t"/>
                <v:fill type="solid"/>
              </v:shape>
              <v:shape style="position:absolute;left:9015;top:1062;width:475;height:436" coordorigin="9015,1062" coordsize="475,436" path="m9036,1062l9026,1069,9015,1092,9016,1111,9020,1123,9162,1295,9165,1297,9448,1297,9430,1239,9400,1186,9177,1186,9071,1082,9048,1066,9036,1062xe" filled="t" fillcolor="#475C9F" stroked="f">
                <v:path arrowok="t"/>
                <v:fill type="solid"/>
              </v:shape>
              <v:shape style="position:absolute;left:9015;top:1062;width:475;height:436" coordorigin="9015,1062" coordsize="475,436" path="m9194,1129l9182,1131,9177,1140,9175,1158,9177,1186,9400,1186,9393,1176,9383,1162,9371,1148,9367,1143,9239,1143,9212,1134,9194,1129xe" filled="t" fillcolor="#475C9F" stroked="f">
                <v:path arrowok="t"/>
                <v:fill type="solid"/>
              </v:shape>
              <v:shape style="position:absolute;left:9015;top:1062;width:475;height:436" coordorigin="9015,1062" coordsize="475,436" path="m9242,1104l9237,1109,9236,1122,9239,1143,9367,1143,9359,1135,9349,1125,9299,1125,9272,1113,9254,1105,9242,1104xe" filled="t" fillcolor="#475C9F" stroked="f">
                <v:path arrowok="t"/>
                <v:fill type="solid"/>
              </v:shape>
              <v:shape style="position:absolute;left:9015;top:1062;width:475;height:436" coordorigin="9015,1062" coordsize="475,436" path="m9315,1111l9306,1115,9299,1125,9349,1125,9348,1124,9336,1116,9325,1111,9315,1111xe" filled="t" fillcolor="#475C9F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Нажм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ку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ECO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дважд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4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Сообщение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ECO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зне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жим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будет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выключ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after="0" w:line="208" w:lineRule="exact"/>
        <w:jc w:val="both"/>
        <w:rPr>
          <w:rFonts w:ascii="Calibri" w:hAnsi="Calibri" w:cs="Calibri" w:eastAsia="Calibri"/>
          <w:sz w:val="20"/>
          <w:szCs w:val="20"/>
        </w:rPr>
        <w:sectPr>
          <w:type w:val="continuous"/>
          <w:pgSz w:w="11906" w:h="16840"/>
          <w:pgMar w:top="1580" w:bottom="0" w:left="700" w:right="500"/>
          <w:cols w:num="4" w:equalWidth="0">
            <w:col w:w="1623" w:space="40"/>
            <w:col w:w="3282" w:space="40"/>
            <w:col w:w="1275" w:space="431"/>
            <w:col w:w="4015"/>
          </w:cols>
        </w:sectPr>
      </w:pPr>
    </w:p>
    <w:p>
      <w:pPr>
        <w:spacing w:line="130" w:lineRule="exact" w:before="5"/>
        <w:rPr>
          <w:sz w:val="13"/>
          <w:szCs w:val="13"/>
        </w:rPr>
      </w:pPr>
      <w:r>
        <w:rPr>
          <w:sz w:val="13"/>
          <w:szCs w:val="13"/>
        </w:rPr>
      </w:r>
    </w:p>
    <w:p>
      <w:pPr>
        <w:ind w:left="392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221F20"/>
          <w:spacing w:val="0"/>
          <w:w w:val="95"/>
          <w:sz w:val="12"/>
          <w:szCs w:val="12"/>
        </w:rPr>
        <w:t>QUIET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392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За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уск</w:t>
      </w:r>
      <w:r>
        <w:rPr>
          <w:rFonts w:ascii="Calibri" w:hAnsi="Calibri" w:cs="Calibri" w:eastAsia="Calibri"/>
          <w:b w:val="0"/>
          <w:bCs w:val="0"/>
          <w:color w:val="000001"/>
          <w:spacing w:val="-1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режима</w:t>
      </w:r>
      <w:r>
        <w:rPr>
          <w:rFonts w:ascii="Calibri" w:hAnsi="Calibri" w:cs="Calibri" w:eastAsia="Calibri"/>
          <w:b w:val="0"/>
          <w:bCs w:val="0"/>
          <w:color w:val="000001"/>
          <w:spacing w:val="-1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SMART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before="77"/>
        <w:ind w:left="392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spacing w:val="0"/>
          <w:w w:val="85"/>
        </w:rPr>
        <w:br w:type="column"/>
      </w:r>
      <w:r>
        <w:rPr>
          <w:rFonts w:ascii="Arial" w:hAnsi="Arial" w:cs="Arial" w:eastAsia="Arial"/>
          <w:b w:val="0"/>
          <w:bCs w:val="0"/>
          <w:color w:val="6E7178"/>
          <w:spacing w:val="0"/>
          <w:w w:val="85"/>
          <w:sz w:val="14"/>
          <w:szCs w:val="14"/>
        </w:rPr>
        <w:t>QUIET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after="0"/>
        <w:jc w:val="left"/>
        <w:rPr>
          <w:rFonts w:ascii="Arial" w:hAnsi="Arial" w:cs="Arial" w:eastAsia="Arial"/>
          <w:sz w:val="14"/>
          <w:szCs w:val="14"/>
        </w:rPr>
        <w:sectPr>
          <w:type w:val="continuous"/>
          <w:pgSz w:w="11906" w:h="16840"/>
          <w:pgMar w:top="1580" w:bottom="0" w:left="700" w:right="500"/>
          <w:cols w:num="3" w:equalWidth="0">
            <w:col w:w="757" w:space="1018"/>
            <w:col w:w="2389" w:space="1194"/>
            <w:col w:w="5348"/>
          </w:cols>
        </w:sectPr>
      </w:pPr>
    </w:p>
    <w:p>
      <w:pPr>
        <w:spacing w:line="140" w:lineRule="exact" w:before="3"/>
        <w:rPr>
          <w:sz w:val="14"/>
          <w:szCs w:val="14"/>
        </w:rPr>
      </w:pPr>
      <w:r>
        <w:rPr>
          <w:sz w:val="14"/>
          <w:szCs w:val="14"/>
        </w:rPr>
      </w:r>
    </w:p>
    <w:p>
      <w:pPr>
        <w:tabs>
          <w:tab w:pos="645" w:val="left" w:leader="none"/>
        </w:tabs>
        <w:ind w:left="0" w:right="107" w:firstLine="0"/>
        <w:jc w:val="right"/>
        <w:rPr>
          <w:rFonts w:ascii="Arial Narrow" w:hAnsi="Arial Narrow" w:cs="Arial Narrow" w:eastAsia="Arial Narrow"/>
          <w:sz w:val="10"/>
          <w:szCs w:val="10"/>
        </w:rPr>
      </w:pPr>
      <w:r>
        <w:rPr>
          <w:rFonts w:ascii="Arial Narrow" w:hAnsi="Arial Narrow" w:cs="Arial Narrow" w:eastAsia="Arial Narrow"/>
          <w:b w:val="0"/>
          <w:bCs w:val="0"/>
          <w:color w:val="6C6E74"/>
          <w:spacing w:val="0"/>
          <w:w w:val="100"/>
          <w:position w:val="1"/>
          <w:sz w:val="10"/>
          <w:szCs w:val="10"/>
        </w:rPr>
        <w:t>SMA</w:t>
      </w:r>
      <w:r>
        <w:rPr>
          <w:rFonts w:ascii="Arial Narrow" w:hAnsi="Arial Narrow" w:cs="Arial Narrow" w:eastAsia="Arial Narrow"/>
          <w:b w:val="0"/>
          <w:bCs w:val="0"/>
          <w:color w:val="6C6E74"/>
          <w:spacing w:val="-2"/>
          <w:w w:val="100"/>
          <w:position w:val="1"/>
          <w:sz w:val="10"/>
          <w:szCs w:val="10"/>
        </w:rPr>
        <w:t>R</w:t>
      </w:r>
      <w:r>
        <w:rPr>
          <w:rFonts w:ascii="Arial Narrow" w:hAnsi="Arial Narrow" w:cs="Arial Narrow" w:eastAsia="Arial Narrow"/>
          <w:b w:val="0"/>
          <w:bCs w:val="0"/>
          <w:color w:val="6C6E74"/>
          <w:spacing w:val="0"/>
          <w:w w:val="100"/>
          <w:position w:val="1"/>
          <w:sz w:val="10"/>
          <w:szCs w:val="10"/>
        </w:rPr>
        <w:t>T</w:t>
      </w:r>
      <w:r>
        <w:rPr>
          <w:rFonts w:ascii="Arial Narrow" w:hAnsi="Arial Narrow" w:cs="Arial Narrow" w:eastAsia="Arial Narrow"/>
          <w:b w:val="0"/>
          <w:bCs w:val="0"/>
          <w:color w:val="6C6E74"/>
          <w:spacing w:val="0"/>
          <w:w w:val="100"/>
          <w:position w:val="1"/>
          <w:sz w:val="10"/>
          <w:szCs w:val="10"/>
        </w:rPr>
        <w:tab/>
      </w:r>
      <w:r>
        <w:rPr>
          <w:rFonts w:ascii="Arial Narrow" w:hAnsi="Arial Narrow" w:cs="Arial Narrow" w:eastAsia="Arial Narrow"/>
          <w:b w:val="0"/>
          <w:bCs w:val="0"/>
          <w:color w:val="6C6E74"/>
          <w:spacing w:val="0"/>
          <w:w w:val="95"/>
          <w:position w:val="0"/>
          <w:sz w:val="10"/>
          <w:szCs w:val="10"/>
        </w:rPr>
        <w:t>SLEEP</w:t>
      </w:r>
      <w:r>
        <w:rPr>
          <w:rFonts w:ascii="Arial Narrow" w:hAnsi="Arial Narrow" w:cs="Arial Narrow" w:eastAsia="Arial Narrow"/>
          <w:b w:val="0"/>
          <w:bCs w:val="0"/>
          <w:color w:val="000000"/>
          <w:spacing w:val="0"/>
          <w:w w:val="100"/>
          <w:position w:val="0"/>
          <w:sz w:val="10"/>
          <w:szCs w:val="10"/>
        </w:rPr>
      </w:r>
    </w:p>
    <w:p>
      <w:pPr>
        <w:spacing w:line="110" w:lineRule="exact" w:before="1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865" w:val="left" w:leader="none"/>
        </w:tabs>
        <w:spacing w:line="132" w:lineRule="exact"/>
        <w:ind w:left="0" w:right="20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6C6E74"/>
          <w:spacing w:val="0"/>
          <w:w w:val="85"/>
          <w:position w:val="-3"/>
          <w:sz w:val="9"/>
          <w:szCs w:val="9"/>
        </w:rPr>
        <w:t>LIGHT</w:t>
      </w:r>
      <w:r>
        <w:rPr>
          <w:rFonts w:ascii="Arial" w:hAnsi="Arial" w:cs="Arial" w:eastAsia="Arial"/>
          <w:b w:val="0"/>
          <w:bCs w:val="0"/>
          <w:color w:val="6C6E74"/>
          <w:spacing w:val="0"/>
          <w:w w:val="85"/>
          <w:position w:val="-3"/>
          <w:sz w:val="9"/>
          <w:szCs w:val="9"/>
        </w:rPr>
        <w:tab/>
      </w:r>
      <w:r>
        <w:rPr>
          <w:rFonts w:ascii="Arial" w:hAnsi="Arial" w:cs="Arial" w:eastAsia="Arial"/>
          <w:b w:val="0"/>
          <w:bCs w:val="0"/>
          <w:color w:val="6C6E74"/>
          <w:spacing w:val="0"/>
          <w:w w:val="85"/>
          <w:position w:val="0"/>
          <w:sz w:val="9"/>
          <w:szCs w:val="9"/>
        </w:rPr>
        <w:t>CHILD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9"/>
          <w:szCs w:val="9"/>
        </w:rPr>
      </w:r>
    </w:p>
    <w:p>
      <w:pPr>
        <w:spacing w:line="83" w:lineRule="exact"/>
        <w:ind w:left="0" w:right="76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6C6E74"/>
          <w:spacing w:val="-22"/>
          <w:w w:val="85"/>
          <w:sz w:val="9"/>
          <w:szCs w:val="9"/>
        </w:rPr>
        <w:t>L</w:t>
      </w:r>
      <w:r>
        <w:rPr>
          <w:rFonts w:ascii="Arial" w:hAnsi="Arial" w:cs="Arial" w:eastAsia="Arial"/>
          <w:b w:val="0"/>
          <w:bCs w:val="0"/>
          <w:color w:val="6C6E74"/>
          <w:spacing w:val="-18"/>
          <w:w w:val="85"/>
          <w:sz w:val="9"/>
          <w:szCs w:val="9"/>
        </w:rPr>
        <w:t>O</w:t>
      </w:r>
      <w:r>
        <w:rPr>
          <w:rFonts w:ascii="Arial" w:hAnsi="Arial" w:cs="Arial" w:eastAsia="Arial"/>
          <w:b w:val="0"/>
          <w:bCs w:val="0"/>
          <w:color w:val="6C6E74"/>
          <w:spacing w:val="3"/>
          <w:w w:val="85"/>
          <w:sz w:val="9"/>
          <w:szCs w:val="9"/>
        </w:rPr>
        <w:t>C</w:t>
      </w:r>
      <w:r>
        <w:rPr>
          <w:rFonts w:ascii="Arial" w:hAnsi="Arial" w:cs="Arial" w:eastAsia="Arial"/>
          <w:b w:val="0"/>
          <w:bCs w:val="0"/>
          <w:color w:val="6C6E74"/>
          <w:spacing w:val="0"/>
          <w:w w:val="85"/>
          <w:sz w:val="9"/>
          <w:szCs w:val="9"/>
        </w:rPr>
        <w:t>K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6C6E74"/>
          <w:spacing w:val="0"/>
          <w:w w:val="60"/>
          <w:sz w:val="12"/>
          <w:szCs w:val="12"/>
        </w:rPr>
        <w:t>FRESH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140" w:lineRule="exact" w:before="8"/>
        <w:rPr>
          <w:sz w:val="14"/>
          <w:szCs w:val="14"/>
        </w:rPr>
      </w:pPr>
      <w:r>
        <w:rPr/>
        <w:br w:type="column"/>
      </w:r>
      <w:r>
        <w:rPr>
          <w:sz w:val="14"/>
          <w:szCs w:val="14"/>
        </w:rPr>
      </w:r>
    </w:p>
    <w:p>
      <w:pPr>
        <w:ind w:left="871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b w:val="0"/>
          <w:bCs w:val="0"/>
          <w:color w:val="6C6E74"/>
          <w:spacing w:val="0"/>
          <w:w w:val="100"/>
          <w:sz w:val="13"/>
          <w:szCs w:val="13"/>
        </w:rPr>
        <w:t>SMA</w:t>
      </w:r>
      <w:r>
        <w:rPr>
          <w:rFonts w:ascii="Arial" w:hAnsi="Arial" w:cs="Arial" w:eastAsia="Arial"/>
          <w:b w:val="0"/>
          <w:bCs w:val="0"/>
          <w:color w:val="6C6E74"/>
          <w:spacing w:val="-3"/>
          <w:w w:val="100"/>
          <w:sz w:val="13"/>
          <w:szCs w:val="13"/>
        </w:rPr>
        <w:t>R</w:t>
      </w:r>
      <w:r>
        <w:rPr>
          <w:rFonts w:ascii="Arial" w:hAnsi="Arial" w:cs="Arial" w:eastAsia="Arial"/>
          <w:b w:val="0"/>
          <w:bCs w:val="0"/>
          <w:color w:val="6C6E74"/>
          <w:spacing w:val="0"/>
          <w:w w:val="100"/>
          <w:sz w:val="13"/>
          <w:szCs w:val="13"/>
        </w:rPr>
        <w:t>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3"/>
          <w:szCs w:val="13"/>
        </w:rPr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030" w:val="left" w:leader="none"/>
          <w:tab w:pos="1705" w:val="left" w:leader="none"/>
          <w:tab w:pos="2023" w:val="left" w:leader="none"/>
          <w:tab w:pos="2560" w:val="left" w:leader="none"/>
        </w:tabs>
        <w:spacing w:line="208" w:lineRule="exact"/>
        <w:ind w:left="396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/>
        <w:pict>
          <v:group style="position:absolute;margin-left:180.012207pt;margin-top:41.850311pt;width:22.898pt;height:10.949pt;mso-position-horizontal-relative:page;mso-position-vertical-relative:paragraph;z-index:-7940" coordorigin="3600,837" coordsize="458,219">
            <v:group style="position:absolute;left:3610;top:847;width:438;height:199" coordorigin="3610,847" coordsize="438,199">
              <v:shape style="position:absolute;left:3610;top:847;width:438;height:199" coordorigin="3610,847" coordsize="438,199" path="m4040,847l3619,847,3610,855,3610,1038,3619,1046,4040,1046,4048,1038,4048,855,4040,847xe" filled="t" fillcolor="#5A5C5F" stroked="f">
                <v:path arrowok="t"/>
                <v:fill type="solid"/>
              </v:shape>
            </v:group>
            <v:group style="position:absolute;left:3650;top:881;width:61;height:123" coordorigin="3650,881" coordsize="61,123">
              <v:shape style="position:absolute;left:3650;top:881;width:61;height:123" coordorigin="3650,881" coordsize="61,123" path="m3654,985l3676,1004,3682,1004,3688,1004,3711,975,3711,968,3711,962,3698,939,3695,937,3689,935,3681,932,3673,929,3668,926,3666,923,3664,920,3663,917,3663,913,3663,908,3664,904,3667,900,3670,897,3674,895,3680,895,3686,895,3699,918,3708,917,3685,881,3680,881,3675,881,3656,897,3654,902,3653,908,3653,914,3653,919,3678,947,3685,950,3690,952,3692,953,3695,955,3697,957,3699,960,3700,963,3701,966,3701,970,3701,973,3686,990,3682,990,3678,990,3674,989,3670,986,3667,984,3660,962,3650,964,3650,972,3652,979,3654,985xe" filled="f" stroked="t" strokeweight=".113pt" strokecolor="#FFFFFF">
                <v:path arrowok="t"/>
              </v:shape>
            </v:group>
            <v:group style="position:absolute;left:3724;top:883;width:73;height:119" coordorigin="3724,883" coordsize="73,119">
              <v:shape style="position:absolute;left:3724;top:883;width:73;height:119" coordorigin="3724,883" coordsize="73,119" path="m3734,1002l3734,901,3756,1002,3765,1002,3787,902,3787,1002,3797,1002,3797,883,3783,883,3765,966,3763,974,3762,980,3761,985,3760,981,3759,975,3757,967,3739,883,3724,883,3724,1002,3734,1002xe" filled="f" stroked="t" strokeweight=".113pt" strokecolor="#FFFFFF">
                <v:path arrowok="t"/>
              </v:shape>
            </v:group>
            <v:group style="position:absolute;left:3805;top:883;width:71;height:119" coordorigin="3805,883" coordsize="71,119">
              <v:shape style="position:absolute;left:3805;top:883;width:71;height:119" coordorigin="3805,883" coordsize="71,119" path="m3815,1002l3824,966,3856,966,3865,1002,3876,1002,3845,883,3834,883,3805,1002,3815,1002xe" filled="f" stroked="t" strokeweight=".113pt" strokecolor="#FFFFFF">
                <v:path arrowok="t"/>
              </v:shape>
            </v:group>
            <v:group style="position:absolute;left:3827;top:895;width:26;height:58" coordorigin="3827,895" coordsize="26,58">
              <v:shape style="position:absolute;left:3827;top:895;width:26;height:58" coordorigin="3827,895" coordsize="26,58" path="m3835,918l3837,911,3838,903,3839,895,3840,902,3842,910,3845,920,3853,953,3827,953,3835,918xe" filled="f" stroked="t" strokeweight=".113pt" strokecolor="#FFFFFF">
                <v:path arrowok="t"/>
              </v:shape>
            </v:group>
            <v:group style="position:absolute;left:3884;top:883;width:67;height:119" coordorigin="3884,883" coordsize="67,119">
              <v:shape style="position:absolute;left:3884;top:883;width:67;height:119" coordorigin="3884,883" coordsize="67,119" path="m3894,1002l3894,949,3906,949,3909,949,3921,961,3923,965,3926,970,3929,977,3939,1002,3951,1002,3938,970,3936,963,3933,958,3930,954,3928,952,3926,950,3924,948,3931,946,3936,942,3940,937,3943,931,3945,924,3945,915,3945,909,3944,903,3942,898,3940,892,3937,888,3934,886,3930,884,3925,883,3918,883,3884,883,3884,1002,3894,1002xe" filled="f" stroked="t" strokeweight=".113pt" strokecolor="#FFFFFF">
                <v:path arrowok="t"/>
              </v:shape>
            </v:group>
            <v:group style="position:absolute;left:3894;top:896;width:40;height:39" coordorigin="3894,896" coordsize="40,39">
              <v:shape style="position:absolute;left:3894;top:896;width:40;height:39" coordorigin="3894,896" coordsize="40,39" path="m3894,896l3918,896,3924,896,3928,898,3931,902,3933,905,3935,910,3935,915,3935,919,3934,923,3933,926,3931,929,3929,932,3927,933,3924,935,3921,935,3916,935,3894,935,3894,896xe" filled="f" stroked="t" strokeweight=".113pt" strokecolor="#FFFFFF">
                <v:path arrowok="t"/>
              </v:shape>
            </v:group>
            <v:group style="position:absolute;left:3953;top:883;width:60;height:119" coordorigin="3953,883" coordsize="60,119">
              <v:shape style="position:absolute;left:3953;top:883;width:60;height:119" coordorigin="3953,883" coordsize="60,119" path="m3989,1002l3989,897,4014,897,4014,883,3953,883,3953,897,3978,897,3978,1002,3989,1002xe" filled="f" stroked="t" strokeweight=".113pt" strokecolor="#FFFFFF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Нажм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ку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O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N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/OFF,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осле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начн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работ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95"/>
          <w:sz w:val="21"/>
          <w:szCs w:val="21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5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Нажм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SMA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R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T.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сплее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ульта</w:t>
      </w:r>
      <w:r>
        <w:rPr>
          <w:rFonts w:ascii="Calibri" w:hAnsi="Calibri" w:cs="Calibri" w:eastAsia="Calibri"/>
          <w:b w:val="0"/>
          <w:bCs w:val="0"/>
          <w:color w:val="000001"/>
          <w:spacing w:val="4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ДУ</w:t>
      </w:r>
      <w:r>
        <w:rPr>
          <w:rFonts w:ascii="Calibri" w:hAnsi="Calibri" w:cs="Calibri" w:eastAsia="Calibri"/>
          <w:b w:val="0"/>
          <w:bCs w:val="0"/>
          <w:color w:val="000001"/>
          <w:spacing w:val="4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отобраз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4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символ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ореол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ан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ли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блока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стан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БЕЛЫ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4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начн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работу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SMA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R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T.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1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20" w:lineRule="exact"/>
        <w:ind w:left="396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6C6F77"/>
          <w:spacing w:val="0"/>
          <w:w w:val="65"/>
          <w:sz w:val="12"/>
          <w:szCs w:val="12"/>
        </w:rPr>
        <w:t>FAN</w:t>
      </w:r>
      <w:r>
        <w:rPr>
          <w:rFonts w:ascii="Arial" w:hAnsi="Arial" w:cs="Arial" w:eastAsia="Arial"/>
          <w:b w:val="0"/>
          <w:bCs w:val="0"/>
          <w:color w:val="6C6F77"/>
          <w:spacing w:val="0"/>
          <w:w w:val="67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6C6F77"/>
          <w:spacing w:val="0"/>
          <w:w w:val="65"/>
          <w:sz w:val="12"/>
          <w:szCs w:val="12"/>
        </w:rPr>
        <w:t>SPEED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150" w:lineRule="exact" w:before="5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749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color w:val="232021"/>
          <w:spacing w:val="0"/>
          <w:w w:val="100"/>
          <w:sz w:val="20"/>
          <w:szCs w:val="20"/>
        </w:rPr>
        <w:t>.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4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396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FFF0E3"/>
          <w:spacing w:val="0"/>
          <w:w w:val="100"/>
          <w:sz w:val="12"/>
          <w:szCs w:val="12"/>
        </w:rPr>
        <w:t>ECO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after="0"/>
        <w:jc w:val="left"/>
        <w:rPr>
          <w:rFonts w:ascii="Arial" w:hAnsi="Arial" w:cs="Arial" w:eastAsia="Arial"/>
          <w:sz w:val="12"/>
          <w:szCs w:val="12"/>
        </w:rPr>
        <w:sectPr>
          <w:type w:val="continuous"/>
          <w:pgSz w:w="11906" w:h="16840"/>
          <w:pgMar w:top="1580" w:bottom="0" w:left="700" w:right="500"/>
          <w:cols w:num="4" w:equalWidth="0">
            <w:col w:w="1517" w:space="163"/>
            <w:col w:w="3218" w:space="503"/>
            <w:col w:w="673" w:space="110"/>
            <w:col w:w="4522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4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30" w:lineRule="exact" w:before="63"/>
        <w:ind w:left="169" w:right="0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ия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SMART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FRE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S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H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воздухообме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)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192" w:lineRule="exact"/>
        <w:ind w:left="169" w:right="0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ия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SMART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Defrost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размораживан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19"/>
          <w:szCs w:val="19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)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192" w:lineRule="exact"/>
        <w:ind w:left="168" w:right="0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ия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SMART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FAN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SPEED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управлен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скоростью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нт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лятор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)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192" w:lineRule="exact"/>
        <w:ind w:left="168" w:right="0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ия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SMART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FAN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HEALTH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распр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лен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ме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HEALTH)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192" w:lineRule="exact"/>
        <w:ind w:left="168" w:right="0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ия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SMART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DRY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осу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ш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)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192" w:lineRule="exact"/>
        <w:ind w:left="168" w:right="0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ия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SMART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SOFT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мягк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)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192" w:lineRule="exact"/>
        <w:ind w:left="168" w:right="0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ия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SMART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равлен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темп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ратуро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)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194" w:lineRule="exact"/>
        <w:ind w:left="168" w:right="0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Отключ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9"/>
          <w:szCs w:val="19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ма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19"/>
          <w:szCs w:val="1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9"/>
          <w:szCs w:val="19"/>
        </w:rPr>
        <w:t>SMART.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130" w:lineRule="exact" w:before="3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4"/>
        <w:ind w:left="1057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44.773102pt;margin-top:-.506703pt;width:32.910pt;height:18.82pt;mso-position-horizontal-relative:page;mso-position-vertical-relative:paragraph;z-index:-7942" coordorigin="895,-10" coordsize="658,376">
            <v:group style="position:absolute;left:905;top:0;width:638;height:356" coordorigin="905,0" coordsize="638,356">
              <v:shape style="position:absolute;left:905;top:0;width:638;height:356" coordorigin="905,0" coordsize="638,356" path="m1520,0l983,0,928,25,905,81,906,279,931,334,987,356,1520,356,1528,353,1534,347,1540,340,1544,332,1544,24,1540,16,1528,3,1520,0xe" filled="t" fillcolor="#C4C4C5" stroked="f">
                <v:path arrowok="t"/>
                <v:fill type="solid"/>
              </v:shape>
            </v:group>
            <v:group style="position:absolute;left:905;top:0;width:638;height:356" coordorigin="905,0" coordsize="638,356">
              <v:shape style="position:absolute;left:905;top:0;width:638;height:356" coordorigin="905,0" coordsize="638,356" path="m1544,324l1544,332,1540,340,1534,347,1528,353,1520,356,1511,356,987,356,931,334,906,279,905,81,908,61,945,12,1511,0,1520,0,1528,3,1534,9,1540,16,1544,24,1544,32,1544,324xe" filled="f" stroked="t" strokeweight=".25pt" strokecolor="#050100">
                <v:path arrowok="t"/>
              </v:shape>
            </v:group>
            <v:group style="position:absolute;left:1000;top:120;width:74;height:96" coordorigin="1000,120" coordsize="74,96">
              <v:shape style="position:absolute;left:1000;top:120;width:74;height:96" coordorigin="1000,120" coordsize="74,96" path="m1006,201l1032,216,1040,216,1047,216,1053,215,1058,212,1063,210,1067,207,1070,202,1073,198,1074,193,1074,188,1074,183,1073,179,1071,175,1068,171,1064,168,1059,166,1055,164,1048,162,1038,160,1028,157,1022,155,1020,153,1017,151,1016,148,1016,145,1016,141,1018,138,1021,135,1024,132,1030,131,1037,131,1044,131,1060,149,1072,148,1071,142,1070,138,1067,133,1064,129,1060,126,1055,123,1050,121,1044,120,1037,120,1030,120,1008,133,1005,137,1004,141,1004,146,1004,150,1044,174,1049,175,1052,176,1056,178,1058,179,1060,182,1062,184,1063,186,1063,189,1063,192,1044,205,1040,205,1034,205,1029,204,1025,202,1021,200,1018,198,1016,195,1014,192,1013,188,1012,184,1000,185,1001,191,1002,196,1006,201xe" filled="f" stroked="t" strokeweight=".113pt" strokecolor="#6C6E74">
                <v:path arrowok="t"/>
              </v:shape>
            </v:group>
            <v:group style="position:absolute;left:1091;top:122;width:89;height:93" coordorigin="1091,122" coordsize="89,93">
              <v:shape style="position:absolute;left:1091;top:122;width:89;height:93" coordorigin="1091,122" coordsize="89,93" path="m1103,214l1103,135,1130,214,1141,214,1168,137,1168,214,1179,214,1179,122,1163,122,1141,186,1138,193,1137,198,1136,201,1135,198,1133,193,1131,187,1109,122,1091,122,1091,214,1103,214xe" filled="f" stroked="t" strokeweight=".113pt" strokecolor="#6C6E74">
                <v:path arrowok="t"/>
              </v:shape>
            </v:group>
            <v:group style="position:absolute;left:1189;top:122;width:87;height:93" coordorigin="1189,122" coordsize="87,93">
              <v:shape style="position:absolute;left:1189;top:122;width:87;height:93" coordorigin="1189,122" coordsize="87,93" path="m1202,214l1212,186,1251,186,1262,214,1276,214,1238,122,1225,122,1189,214,1202,214xe" filled="f" stroked="t" strokeweight=".113pt" strokecolor="#6C6E74">
                <v:path arrowok="t"/>
              </v:shape>
            </v:group>
            <v:group style="position:absolute;left:1216;top:131;width:32;height:45" coordorigin="1216,131" coordsize="32,45">
              <v:shape style="position:absolute;left:1216;top:131;width:32;height:45" coordorigin="1216,131" coordsize="32,45" path="m1226,149l1228,143,1230,137,1231,131,1232,136,1235,143,1238,151,1247,176,1216,176,1226,149xe" filled="f" stroked="t" strokeweight=".113pt" strokecolor="#6C6E74">
                <v:path arrowok="t"/>
              </v:shape>
            </v:group>
            <v:group style="position:absolute;left:1286;top:122;width:82;height:93" coordorigin="1286,122" coordsize="82,93">
              <v:shape style="position:absolute;left:1286;top:122;width:82;height:93" coordorigin="1286,122" coordsize="82,93" path="m1298,214l1298,173,1313,173,1316,173,1331,182,1334,185,1336,190,1340,195,1352,214,1368,214,1352,189,1334,172,1343,171,1349,168,1354,164,1358,159,1360,154,1360,147,1360,142,1359,137,1356,133,1354,129,1350,126,1346,124,1342,122,1335,122,1327,122,1286,122,1286,214,1298,214xe" filled="f" stroked="t" strokeweight=".113pt" strokecolor="#6C6E74">
                <v:path arrowok="t"/>
              </v:shape>
            </v:group>
            <v:group style="position:absolute;left:1298;top:132;width:49;height:31" coordorigin="1298,132" coordsize="49,31">
              <v:shape style="position:absolute;left:1298;top:132;width:49;height:31" coordorigin="1298,132" coordsize="49,31" path="m1298,132l1328,132,1334,132,1340,133,1343,136,1346,139,1348,143,1348,147,1348,150,1347,153,1345,155,1343,158,1341,160,1338,161,1335,162,1330,163,1325,163,1298,163,1298,132xe" filled="f" stroked="t" strokeweight=".113pt" strokecolor="#6C6E74">
                <v:path arrowok="t"/>
              </v:shape>
            </v:group>
            <v:group style="position:absolute;left:1370;top:122;width:74;height:93" coordorigin="1370,122" coordsize="74,93">
              <v:shape style="position:absolute;left:1370;top:122;width:74;height:93" coordorigin="1370,122" coordsize="74,93" path="m1413,214l1413,133,1444,133,1444,122,1370,122,1370,133,1401,133,1401,214,1413,214xe" filled="f" stroked="t" strokeweight=".113pt" strokecolor="#6C6E74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15.097397pt;margin-top:-.694803pt;width:32.762pt;height:18.817pt;mso-position-horizontal-relative:page;mso-position-vertical-relative:paragraph;z-index:-7941" coordorigin="2302,-14" coordsize="655,376">
            <v:group style="position:absolute;left:2312;top:-4;width:635;height:356" coordorigin="2312,-4" coordsize="635,356">
              <v:shape style="position:absolute;left:2312;top:-4;width:635;height:356" coordorigin="2312,-4" coordsize="635,356" path="m2866,-4l2336,-4,2328,-1,2315,12,2312,20,2312,328,2315,337,2328,349,2336,352,2870,352,2925,327,2947,271,2947,73,2922,18,2866,-4xe" filled="t" fillcolor="#C4C4C5" stroked="f">
                <v:path arrowok="t"/>
                <v:fill type="solid"/>
              </v:shape>
            </v:group>
            <v:group style="position:absolute;left:2312;top:-4;width:635;height:356" coordorigin="2312,-4" coordsize="635,356">
              <v:shape style="position:absolute;left:2312;top:-4;width:635;height:356" coordorigin="2312,-4" coordsize="635,356" path="m2947,271l2908,341,2344,352,2336,352,2328,349,2321,343,2315,337,2312,328,2312,320,2312,28,2312,20,2315,12,2321,6,2328,-1,2336,-4,2344,-4,2866,-4,2922,18,2947,73,2947,271xe" filled="f" stroked="t" strokeweight=".25pt" strokecolor="#050100">
                <v:path arrowok="t"/>
              </v:shape>
            </v:group>
            <v:group style="position:absolute;left:2388;top:116;width:496;height:109" coordorigin="2388,116" coordsize="496,109">
              <v:shape style="position:absolute;left:2388;top:116;width:496;height:109" coordorigin="2388,116" coordsize="496,109" path="m2827,118l2827,223,2827,223,2827,224,2838,224,2839,175,2878,175,2878,163,2838,163,2839,131,2884,131,2884,118,2827,118xe" filled="t" fillcolor="#6C6E74" stroked="f">
                <v:path arrowok="t"/>
                <v:fill type="solid"/>
              </v:shape>
              <v:shape style="position:absolute;left:2388;top:116;width:496;height:109" coordorigin="2388,116" coordsize="496,109" path="m2878,175l2839,175,2878,176,2878,175xe" filled="t" fillcolor="#6C6E74" stroked="f">
                <v:path arrowok="t"/>
                <v:fill type="solid"/>
              </v:shape>
              <v:shape style="position:absolute;left:2388;top:116;width:496;height:109" coordorigin="2388,116" coordsize="496,109" path="m2884,131l2839,131,2884,131,2884,131xe" filled="t" fillcolor="#6C6E74" stroked="f">
                <v:path arrowok="t"/>
                <v:fill type="solid"/>
              </v:shape>
              <v:shape style="position:absolute;left:2388;top:116;width:496;height:109" coordorigin="2388,116" coordsize="496,109" path="m2756,118l2755,223,2756,223,2756,224,2767,224,2768,175,2806,175,2807,163,2767,163,2768,131,2812,131,2813,119,2812,119,2813,119,2813,118,2756,118xe" filled="t" fillcolor="#6C6E74" stroked="f">
                <v:path arrowok="t"/>
                <v:fill type="solid"/>
              </v:shape>
              <v:shape style="position:absolute;left:2388;top:116;width:496;height:109" coordorigin="2388,116" coordsize="496,109" path="m2806,175l2768,175,2806,176,2806,175xe" filled="t" fillcolor="#6C6E74" stroked="f">
                <v:path arrowok="t"/>
                <v:fill type="solid"/>
              </v:shape>
              <v:shape style="position:absolute;left:2388;top:116;width:496;height:109" coordorigin="2388,116" coordsize="496,109" path="m2812,131l2768,131,2812,131,2812,131xe" filled="t" fillcolor="#6C6E74" stroked="f">
                <v:path arrowok="t"/>
                <v:fill type="solid"/>
              </v:shape>
              <v:shape style="position:absolute;left:2388;top:116;width:496;height:109" coordorigin="2388,116" coordsize="496,109" path="m2813,119l2812,119,2813,119xe" filled="t" fillcolor="#6C6E74" stroked="f">
                <v:path arrowok="t"/>
                <v:fill type="solid"/>
              </v:shape>
              <v:shape style="position:absolute;left:2388;top:116;width:496;height:109" coordorigin="2388,116" coordsize="496,109" path="m2709,116l2689,116,2679,121,2672,131,2664,147,2661,169,2661,181,2662,190,2665,198,2669,207,2673,213,2680,218,2686,223,2693,225,2709,225,2716,223,2722,219,2728,214,2730,212,2693,212,2687,209,2681,201,2676,194,2673,185,2673,157,2676,145,2687,132,2694,129,2730,129,2729,128,2716,118,2709,116xe" filled="t" fillcolor="#6C6E74" stroked="f">
                <v:path arrowok="t"/>
                <v:fill type="solid"/>
              </v:shape>
              <v:shape style="position:absolute;left:2388;top:116;width:496;height:109" coordorigin="2388,116" coordsize="496,109" path="m2730,129l2707,129,2711,131,2716,134,2729,185,2726,194,2716,209,2709,212,2730,212,2733,208,2740,191,2742,181,2742,160,2740,151,2737,142,2734,134,2730,129xe" filled="t" fillcolor="#6C6E74" stroked="f">
                <v:path arrowok="t"/>
                <v:fill type="solid"/>
              </v:shape>
              <v:shape style="position:absolute;left:2388;top:116;width:496;height:109" coordorigin="2388,116" coordsize="496,109" path="m2624,116l2615,116,2590,225,2599,225,2624,116xe" filled="t" fillcolor="#6C6E74" stroked="f">
                <v:path arrowok="t"/>
                <v:fill type="solid"/>
              </v:shape>
              <v:shape style="position:absolute;left:2388;top:116;width:496;height:109" coordorigin="2388,116" coordsize="496,109" path="m2483,118l2482,223,2483,223,2483,224,2494,224,2494,143,2508,143,2495,118,2483,118xe" filled="t" fillcolor="#6C6E74" stroked="f">
                <v:path arrowok="t"/>
                <v:fill type="solid"/>
              </v:shape>
              <v:shape style="position:absolute;left:2388;top:116;width:496;height:109" coordorigin="2388,116" coordsize="496,109" path="m2508,143l2494,143,2537,223,2549,224,2549,198,2538,198,2508,143xe" filled="t" fillcolor="#6C6E74" stroked="f">
                <v:path arrowok="t"/>
                <v:fill type="solid"/>
              </v:shape>
              <v:shape style="position:absolute;left:2388;top:116;width:496;height:109" coordorigin="2388,116" coordsize="496,109" path="m2538,118l2538,198,2549,198,2549,118,2538,118xe" filled="t" fillcolor="#6C6E74" stroked="f">
                <v:path arrowok="t"/>
                <v:fill type="solid"/>
              </v:shape>
              <v:shape style="position:absolute;left:2388;top:116;width:496;height:109" coordorigin="2388,116" coordsize="496,109" path="m2437,116l2417,116,2407,121,2400,131,2391,147,2388,169,2388,181,2390,190,2393,198,2396,207,2401,213,2407,218,2414,223,2421,225,2436,225,2443,223,2450,219,2456,214,2457,212,2421,212,2414,209,2409,201,2404,194,2401,185,2401,157,2404,145,2409,139,2415,132,2421,129,2458,129,2456,128,2444,118,2437,116xe" filled="t" fillcolor="#6C6E74" stroked="f">
                <v:path arrowok="t"/>
                <v:fill type="solid"/>
              </v:shape>
              <v:shape style="position:absolute;left:2388;top:116;width:496;height:109" coordorigin="2388,116" coordsize="496,109" path="m2458,129l2434,129,2439,131,2448,138,2451,142,2453,149,2456,155,2456,160,2457,185,2454,194,2449,202,2444,209,2437,212,2457,212,2461,208,2464,199,2468,191,2469,181,2469,160,2468,151,2461,134,2458,129xe" filled="t" fillcolor="#6C6E74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221F1F"/>
          <w:spacing w:val="0"/>
          <w:w w:val="100"/>
          <w:sz w:val="20"/>
          <w:szCs w:val="20"/>
        </w:rPr>
        <w:t>или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5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type w:val="continuous"/>
          <w:pgSz w:w="11906" w:h="16840"/>
          <w:pgMar w:top="1580" w:bottom="0" w:left="700" w:right="500"/>
        </w:sectPr>
      </w:pPr>
    </w:p>
    <w:p>
      <w:pPr>
        <w:spacing w:line="140" w:lineRule="exact" w:before="4"/>
        <w:rPr>
          <w:sz w:val="14"/>
          <w:szCs w:val="14"/>
        </w:rPr>
      </w:pPr>
      <w:r>
        <w:rPr/>
        <w:pict>
          <v:group style="position:absolute;margin-left:21.565599pt;margin-top:26.010315pt;width:555.725pt;height:45.471pt;mso-position-horizontal-relative:page;mso-position-vertical-relative:page;z-index:-7932" coordorigin="431,520" coordsize="11115,909">
            <v:group style="position:absolute;left:437;top:526;width:11103;height:898" coordorigin="437,526" coordsize="11103,898">
              <v:shape style="position:absolute;left:437;top:526;width:11103;height:898" coordorigin="437,526" coordsize="11103,898" path="m11324,526l653,526,628,527,553,542,492,573,444,633,437,668,438,1299,475,1363,529,1398,600,1420,653,1424,11349,1423,11424,1408,11485,1377,11533,1317,11540,1282,11539,651,11502,587,11448,552,11377,530,11324,526xe" filled="t" fillcolor="#E9E8E8" stroked="f">
                <v:path arrowok="t"/>
                <v:fill type="solid"/>
              </v:shape>
              <v:shape style="position:absolute;left:4599;top:788;width:1552;height:303" type="#_x0000_t75">
                <v:imagedata r:id="rId181" o:title=""/>
              </v:shape>
              <v:shape style="position:absolute;left:6303;top:764;width:888;height:402" type="#_x0000_t75">
                <v:imagedata r:id="rId182" o:title=""/>
              </v:shape>
            </v:group>
            <v:group style="position:absolute;left:7205;top:871;width:169;height:209" coordorigin="7205,871" coordsize="169,209">
              <v:shape style="position:absolute;left:7205;top:871;width:169;height:209" coordorigin="7205,871" coordsize="169,209" path="m7374,887l7370,903,7369,903,7368,904,7367,904,7308,904,7308,1073,7308,1074,7307,1075,7307,1076,7306,1077,7305,1078,7304,1078,7303,1079,7289,1080,7286,1080,7275,1078,7274,1078,7273,1077,7272,1076,7272,1075,7271,1074,7271,1073,7271,904,7212,904,7211,904,7210,903,7209,903,7208,902,7207,901,7207,900,7206,898,7206,897,7206,894,7205,892,7205,890,7205,887,7205,884,7205,882,7206,880,7206,878,7206,876,7207,875,7208,873,7208,872,7209,872,7210,871,7211,871,7212,871,7367,871,7374,885,7374,887xe" filled="f" stroked="t" strokeweight=".8pt" strokecolor="#000000">
                <v:path arrowok="t"/>
              </v:shape>
            </v:group>
            <v:group style="position:absolute;left:7605;top:870;width:36;height:210" coordorigin="7605,870" coordsize="36,210">
              <v:shape style="position:absolute;left:7605;top:870;width:36;height:210" coordorigin="7605,870" coordsize="36,210" path="m7641,1073l7637,1078,7636,1079,7623,1080,7619,1080,7608,1078,7607,1078,7606,1077,7606,1076,7605,1075,7605,1074,7605,1073,7605,876,7605,875,7605,874,7606,874,7606,873,7607,872,7608,871,7610,871,7623,870,7626,870,7641,876,7641,1073xe" filled="f" stroked="t" strokeweight=".8pt" strokecolor="#000000">
                <v:path arrowok="t"/>
              </v:shape>
            </v:group>
            <v:group style="position:absolute;left:7409;top:870;width:159;height:213" coordorigin="7409,870" coordsize="159,213">
              <v:shape style="position:absolute;left:7409;top:870;width:159;height:213" coordorigin="7409,870" coordsize="159,213" path="m7446,946l7473,944,7480,944,7540,957,7568,1011,7568,1021,7528,1073,7469,1083,7465,1082,7461,1082,7458,1082,7431,1080,7427,1080,7421,1079,7417,1077,7414,1074,7411,1071,7409,1066,7409,1060,7409,876,7427,870,7434,870,7446,876,7446,946xe" filled="f" stroked="t" strokeweight=".8pt" strokecolor="#000000">
                <v:path arrowok="t"/>
              </v:shape>
            </v:group>
            <v:group style="position:absolute;left:7446;top:974;width:85;height:79" coordorigin="7446,974" coordsize="85,79">
              <v:shape style="position:absolute;left:7446;top:974;width:85;height:79" coordorigin="7446,974" coordsize="85,79" path="m7530,1013l7530,1007,7530,1002,7487,974,7477,974,7471,974,7466,974,7460,974,7455,975,7450,975,7446,975,7446,1051,7451,1052,7456,1052,7461,1053,7466,1053,7472,1053,7479,1053,7502,1051,7518,1043,7526,1036,7530,1026,7530,1013xe" filled="f" stroked="t" strokeweight=".8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4.688pt;margin-top:110.715218pt;width:258.941000pt;height:.1pt;mso-position-horizontal-relative:page;mso-position-vertical-relative:page;z-index:-7931" coordorigin="494,2214" coordsize="5179,2">
            <v:shape style="position:absolute;left:494;top:2214;width:5179;height:2" coordorigin="494,2214" coordsize="5179,0" path="m494,2214l5673,2214e" filled="f" stroked="t" strokeweight="1.997pt" strokecolor="#898B8E">
              <v:path arrowok="t"/>
            </v:shape>
            <w10:wrap type="none"/>
          </v:group>
        </w:pict>
      </w: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9"/>
        </w:numPr>
        <w:tabs>
          <w:tab w:pos="689" w:val="left" w:leader="none"/>
        </w:tabs>
        <w:spacing w:line="208" w:lineRule="exact"/>
        <w:ind w:left="114" w:right="0" w:firstLine="0"/>
        <w:jc w:val="both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Чтобы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включить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ю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SMA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R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T,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ме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охлажд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обогр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ва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ли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осу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ш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3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нажм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3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SMA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R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T.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9"/>
        </w:numPr>
        <w:tabs>
          <w:tab w:pos="367" w:val="left" w:leader="none"/>
        </w:tabs>
        <w:spacing w:line="208" w:lineRule="exact"/>
        <w:ind w:left="114" w:right="0" w:hanging="0"/>
        <w:jc w:val="both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за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ущенном</w:t>
      </w:r>
      <w:r>
        <w:rPr>
          <w:rFonts w:ascii="Calibri" w:hAnsi="Calibri" w:cs="Calibri" w:eastAsia="Calibri"/>
          <w:b w:val="0"/>
          <w:bCs w:val="0"/>
          <w:color w:val="000001"/>
          <w:spacing w:val="4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ме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SMA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R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T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4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включ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нном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конд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рован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воздух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выбор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охлажд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обогр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ва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ли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работы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только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вентилятора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вы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олняется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автома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ски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завис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мости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от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заданной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тем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ератур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9"/>
        </w:numPr>
        <w:tabs>
          <w:tab w:pos="432" w:val="left" w:leader="none"/>
        </w:tabs>
        <w:spacing w:line="208" w:lineRule="exact"/>
        <w:ind w:left="114" w:right="1" w:firstLine="0"/>
        <w:jc w:val="both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Чтобы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выйти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з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ма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SMA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R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T,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нажм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охлажд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обогр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ва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ли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осу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ш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этого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конд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онер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ерейдет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з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ма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SMA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R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T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новый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9"/>
        </w:numPr>
        <w:tabs>
          <w:tab w:pos="430" w:val="left" w:leader="none"/>
          <w:tab w:pos="701" w:val="left" w:leader="none"/>
          <w:tab w:pos="1519" w:val="left" w:leader="none"/>
          <w:tab w:pos="1878" w:val="left" w:leader="none"/>
          <w:tab w:pos="2670" w:val="left" w:leader="none"/>
          <w:tab w:pos="3520" w:val="left" w:leader="none"/>
          <w:tab w:pos="3817" w:val="left" w:leader="none"/>
        </w:tabs>
        <w:spacing w:line="208" w:lineRule="exact" w:before="89"/>
        <w:ind w:left="114" w:right="579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эн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ргосбер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жен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работает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только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во</w:t>
      </w:r>
      <w:r>
        <w:rPr>
          <w:rFonts w:ascii="Calibri" w:hAnsi="Calibri" w:cs="Calibri" w:eastAsia="Calibri"/>
          <w:b w:val="0"/>
          <w:bCs w:val="0"/>
          <w:color w:val="000001"/>
          <w:spacing w:val="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мя</w:t>
      </w:r>
      <w:r>
        <w:rPr>
          <w:rFonts w:ascii="Calibri" w:hAnsi="Calibri" w:cs="Calibri" w:eastAsia="Calibri"/>
          <w:b w:val="0"/>
          <w:bCs w:val="0"/>
          <w:color w:val="000001"/>
          <w:spacing w:val="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жима</w:t>
      </w:r>
      <w:r>
        <w:rPr>
          <w:rFonts w:ascii="Calibri" w:hAnsi="Calibri" w:cs="Calibri" w:eastAsia="Calibri"/>
          <w:b w:val="0"/>
          <w:bCs w:val="0"/>
          <w:color w:val="000001"/>
          <w:spacing w:val="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охлажден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обогрева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ли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осу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ш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установки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жима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эн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ргосбер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же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ия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нажм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sharp,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mut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e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sle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e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p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ли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smart,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чтобы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вы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ти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з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этой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numPr>
          <w:ilvl w:val="0"/>
          <w:numId w:val="9"/>
        </w:numPr>
        <w:tabs>
          <w:tab w:pos="340" w:val="left" w:leader="none"/>
          <w:tab w:pos="1005" w:val="left" w:leader="none"/>
          <w:tab w:pos="1435" w:val="left" w:leader="none"/>
          <w:tab w:pos="2195" w:val="left" w:leader="none"/>
          <w:tab w:pos="2588" w:val="left" w:leader="none"/>
          <w:tab w:pos="3083" w:val="left" w:leader="none"/>
        </w:tabs>
        <w:spacing w:line="208" w:lineRule="exact"/>
        <w:ind w:left="114" w:right="579" w:firstLine="0"/>
        <w:jc w:val="left"/>
        <w:rPr>
          <w:rFonts w:ascii="Calibri" w:hAnsi="Calibri" w:cs="Calibri" w:eastAsia="Calibri"/>
          <w:sz w:val="20"/>
          <w:szCs w:val="20"/>
        </w:rPr>
      </w:pPr>
      <w:r>
        <w:rPr/>
        <w:pict>
          <v:group style="position:absolute;margin-left:35.734261pt;margin-top:-43.958508pt;width:265.140479pt;height:149.125pt;mso-position-horizontal-relative:page;mso-position-vertical-relative:paragraph;z-index:-7939" coordorigin="715,-879" coordsize="5303,2983">
            <v:shape style="position:absolute;left:715;top:-879;width:5303;height:2983" coordorigin="715,-879" coordsize="5303,2983" path="m883,-879l818,-878,756,-868,720,-816,715,-728,715,1952,719,2033,751,2090,838,2103,5849,2103,5884,2103,5960,2098,6007,2059,6017,1987,6017,1952,6017,-728,6013,-808,5981,-866,5895,-879,883,-879xe" filled="t" fillcolor="#D6D7DA" stroked="f">
              <v:path arrowok="t"/>
              <v:fill type="solid"/>
            </v:shape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установки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жима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эн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ргосбережен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главный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будет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автома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ски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гулировать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заданное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знач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ние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мп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ратуры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управлять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включ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ем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ком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ссор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Этот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роцесс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мож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быть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  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равномерным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  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   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ользоват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льской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настройк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.•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эн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ргосбер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же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более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эффект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когда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конди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онер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воздуха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работает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длит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1"/>
          <w:szCs w:val="21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льного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9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мени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более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2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часо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).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130" w:lineRule="exact" w:before="8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494" w:firstLine="0"/>
        <w:jc w:val="right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310.333832pt;margin-top:-211.915451pt;width:249.210914pt;height:166.140903pt;mso-position-horizontal-relative:page;mso-position-vertical-relative:paragraph;z-index:-7938" coordorigin="6207,-4238" coordsize="4984,3323">
            <v:shape style="position:absolute;left:6207;top:-4238;width:4984;height:3323" coordorigin="6207,-4238" coordsize="4984,3323" path="m6365,-4238l6295,-4237,6234,-4224,6208,-4156,6207,-1037,6207,-1005,6220,-943,6287,-917,6354,-915,11071,-916,11149,-923,11187,-973,11191,-1037,11191,-4117,11190,-4149,11177,-4211,11110,-4237,6365,-4238xe" filled="t" fillcolor="#D6D7DA" stroked="f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533.252319pt;margin-top:3.355155pt;width:11.956pt;height:9.062pt;mso-position-horizontal-relative:page;mso-position-vertical-relative:paragraph;z-index:-7929" coordorigin="10665,67" coordsize="239,181">
            <v:group style="position:absolute;left:10673;top:75;width:94;height:163" coordorigin="10673,75" coordsize="94,163">
              <v:shape style="position:absolute;left:10673;top:75;width:94;height:163" coordorigin="10673,75" coordsize="94,163" path="m10767,229l10764,238,10764,238,10763,238,10763,238,10678,238,10678,238,10677,238,10677,238,10676,237,10676,237,10675,236,10675,236,10674,235,10674,234,10674,232,10674,231,10674,229,10674,228,10674,227,10674,226,10674,225,10675,224,10675,223,10675,222,10676,222,10676,221,10677,221,10678,221,10678,221,10712,221,10712,98,10681,116,10679,117,10678,118,10677,118,10676,118,10675,118,10675,117,10674,117,10674,116,10673,115,10673,113,10673,112,10673,110,10673,109,10673,107,10673,106,10673,105,10674,104,10674,104,10674,103,10674,103,10675,102,10675,102,10676,101,10677,101,10714,77,10714,76,10715,76,10715,76,10716,76,10716,76,10717,76,10718,75,10719,75,10720,75,10721,75,10722,75,10724,75,10725,75,10727,75,10734,79,10734,221,10763,221,10763,221,10764,221,10765,221,10765,222,10767,228,10767,229xe" filled="f" stroked="t" strokeweight=".8pt" strokecolor="#000000">
                <v:path arrowok="t"/>
              </v:shape>
            </v:group>
            <v:group style="position:absolute;left:10794;top:76;width:102;height:164" coordorigin="10794,76" coordsize="102,164">
              <v:shape style="position:absolute;left:10794;top:76;width:102;height:164" coordorigin="10794,76" coordsize="102,164" path="m10896,186l10879,226,10874,231,10868,234,10860,237,10853,239,10845,240,10836,240,10831,240,10826,240,10821,239,10817,239,10813,238,10810,237,10806,236,10803,235,10801,234,10799,233,10797,232,10797,231,10796,231,10795,228,10794,227,10794,226,10794,225,10794,224,10794,223,10794,221,10794,220,10794,219,10794,217,10794,216,10794,215,10795,215,10795,214,10796,213,10796,213,10796,213,10797,213,10798,213,10798,213,10800,213,10801,214,10803,215,10806,216,10809,218,10812,219,10815,220,10820,221,10824,222,10829,223,10835,223,10841,223,10846,222,10850,221,10855,219,10859,217,10863,214,10866,212,10873,188,10873,183,10832,157,10827,157,10823,157,10819,157,10815,158,10812,158,10809,158,10806,158,10805,158,10804,157,10803,156,10802,153,10802,150,10802,84,10802,82,10803,80,10804,78,10805,77,10807,76,10810,76,10881,76,10882,76,10883,77,10886,84,10886,86,10886,89,10886,91,10885,93,10884,94,10883,95,10882,95,10824,95,10824,140,10826,140,10829,140,10832,140,10835,140,10839,140,10843,139,10851,140,10859,141,10896,179,10896,186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15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after="0"/>
        <w:jc w:val="right"/>
        <w:rPr>
          <w:rFonts w:ascii="Calibri" w:hAnsi="Calibri" w:cs="Calibri" w:eastAsia="Calibri"/>
          <w:sz w:val="25"/>
          <w:szCs w:val="25"/>
        </w:rPr>
        <w:sectPr>
          <w:type w:val="continuous"/>
          <w:pgSz w:w="11906" w:h="16840"/>
          <w:pgMar w:top="1580" w:bottom="0" w:left="700" w:right="500"/>
          <w:cols w:num="2" w:equalWidth="0">
            <w:col w:w="5150" w:space="449"/>
            <w:col w:w="5107"/>
          </w:cols>
        </w:sectPr>
      </w:pPr>
    </w:p>
    <w:p>
      <w:pPr>
        <w:spacing w:line="150" w:lineRule="exact" w:before="8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before="56"/>
        <w:ind w:left="0" w:right="51" w:firstLine="0"/>
        <w:jc w:val="center"/>
        <w:rPr>
          <w:rFonts w:ascii="Arial" w:hAnsi="Arial" w:cs="Arial" w:eastAsia="Arial"/>
          <w:sz w:val="29"/>
          <w:szCs w:val="29"/>
        </w:rPr>
      </w:pPr>
      <w:r>
        <w:rPr/>
        <w:pict>
          <v:group style="position:absolute;margin-left:35.3521pt;margin-top:22.137115pt;width:517.8160pt;height:.1pt;mso-position-horizontal-relative:page;mso-position-vertical-relative:paragraph;z-index:-7923" coordorigin="707,443" coordsize="10356,2">
            <v:shape style="position:absolute;left:707;top:443;width:10356;height:2" coordorigin="707,443" coordsize="10356,0" path="m707,443l11063,443e" filled="f" stroked="t" strokeweight="1.997pt" strokecolor="#898B8E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000080"/>
          <w:spacing w:val="0"/>
          <w:w w:val="75"/>
          <w:sz w:val="29"/>
          <w:szCs w:val="29"/>
        </w:rPr>
        <w:t>Pe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75"/>
          <w:sz w:val="29"/>
          <w:szCs w:val="29"/>
        </w:rPr>
        <w:t>&gt;K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75"/>
          <w:sz w:val="29"/>
          <w:szCs w:val="29"/>
        </w:rPr>
        <w:t>ltlM</w:t>
      </w:r>
      <w:r>
        <w:rPr>
          <w:rFonts w:ascii="Arial" w:hAnsi="Arial" w:cs="Arial" w:eastAsia="Arial"/>
          <w:b w:val="0"/>
          <w:bCs w:val="0"/>
          <w:color w:val="000080"/>
          <w:spacing w:val="1"/>
          <w:w w:val="75"/>
          <w:sz w:val="29"/>
          <w:szCs w:val="29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75"/>
          <w:sz w:val="29"/>
          <w:szCs w:val="29"/>
        </w:rPr>
        <w:t>FRESH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9"/>
          <w:szCs w:val="29"/>
        </w:rPr>
      </w:r>
    </w:p>
    <w:p>
      <w:pPr>
        <w:spacing w:line="200" w:lineRule="exact" w:before="14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87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ток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го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воздуха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до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30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м3/час.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73" w:lineRule="exact"/>
        <w:ind w:left="119" w:right="0" w:firstLine="0"/>
        <w:jc w:val="left"/>
        <w:rPr>
          <w:rFonts w:ascii="Myriad Pro" w:hAnsi="Myriad Pro" w:cs="Myriad Pro" w:eastAsia="Myriad Pro"/>
          <w:sz w:val="24"/>
          <w:szCs w:val="24"/>
        </w:rPr>
      </w:pPr>
      <w:r>
        <w:rPr>
          <w:rFonts w:ascii="Myriad Pro" w:hAnsi="Myriad Pro" w:cs="Myriad Pro" w:eastAsia="Myriad Pro"/>
          <w:b w:val="0"/>
          <w:bCs w:val="0"/>
          <w:spacing w:val="0"/>
          <w:w w:val="90"/>
          <w:sz w:val="24"/>
          <w:szCs w:val="24"/>
        </w:rPr>
        <w:t>(</w:t>
      </w:r>
      <w:r>
        <w:rPr>
          <w:rFonts w:ascii="Myriad Pro" w:hAnsi="Myriad Pro" w:cs="Myriad Pro" w:eastAsia="Myriad Pro"/>
          <w:b w:val="0"/>
          <w:bCs w:val="0"/>
          <w:spacing w:val="0"/>
          <w:w w:val="9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20"/>
          <w:w w:val="9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-5"/>
          <w:w w:val="90"/>
          <w:sz w:val="24"/>
          <w:szCs w:val="24"/>
        </w:rPr>
        <w:t>T</w:t>
      </w:r>
      <w:r>
        <w:rPr>
          <w:rFonts w:ascii="Myriad Pro" w:hAnsi="Myriad Pro" w:cs="Myriad Pro" w:eastAsia="Myriad Pro"/>
          <w:b w:val="0"/>
          <w:bCs w:val="0"/>
          <w:spacing w:val="0"/>
          <w:w w:val="90"/>
          <w:sz w:val="24"/>
          <w:szCs w:val="24"/>
        </w:rPr>
        <w:t>a</w:t>
      </w:r>
      <w:r>
        <w:rPr>
          <w:rFonts w:ascii="Myriad Pro" w:hAnsi="Myriad Pro" w:cs="Myriad Pro" w:eastAsia="Myriad Pro"/>
          <w:b w:val="0"/>
          <w:bCs w:val="0"/>
          <w:spacing w:val="0"/>
          <w:w w:val="90"/>
          <w:sz w:val="24"/>
          <w:szCs w:val="24"/>
        </w:rPr>
        <w:t>   </w:t>
      </w:r>
      <w:r>
        <w:rPr>
          <w:rFonts w:ascii="Myriad Pro" w:hAnsi="Myriad Pro" w:cs="Myriad Pro" w:eastAsia="Myriad Pro"/>
          <w:b w:val="0"/>
          <w:bCs w:val="0"/>
          <w:spacing w:val="22"/>
          <w:w w:val="9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90"/>
          <w:sz w:val="24"/>
          <w:szCs w:val="24"/>
        </w:rPr>
        <w:t>YHK</w:t>
      </w:r>
      <w:r>
        <w:rPr>
          <w:rFonts w:ascii="Myriad Pro" w:hAnsi="Myriad Pro" w:cs="Myriad Pro" w:eastAsia="Myriad Pro"/>
          <w:b w:val="0"/>
          <w:bCs w:val="0"/>
          <w:spacing w:val="9"/>
          <w:w w:val="9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11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      </w:t>
      </w:r>
      <w:r>
        <w:rPr>
          <w:rFonts w:ascii="Myriad Pro" w:hAnsi="Myriad Pro" w:cs="Myriad Pro" w:eastAsia="Myriad Pro"/>
          <w:b w:val="0"/>
          <w:bCs w:val="0"/>
          <w:spacing w:val="10"/>
          <w:w w:val="8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90"/>
          <w:sz w:val="24"/>
          <w:szCs w:val="24"/>
        </w:rPr>
        <w:t>B</w:t>
      </w:r>
      <w:r>
        <w:rPr>
          <w:rFonts w:ascii="Myriad Pro" w:hAnsi="Myriad Pro" w:cs="Myriad Pro" w:eastAsia="Myriad Pro"/>
          <w:b w:val="0"/>
          <w:bCs w:val="0"/>
          <w:spacing w:val="0"/>
          <w:w w:val="90"/>
          <w:sz w:val="24"/>
          <w:szCs w:val="24"/>
        </w:rPr>
        <w:t>Jl</w:t>
      </w:r>
      <w:r>
        <w:rPr>
          <w:rFonts w:ascii="Myriad Pro" w:hAnsi="Myriad Pro" w:cs="Myriad Pro" w:eastAsia="Myriad Pro"/>
          <w:b w:val="0"/>
          <w:bCs w:val="0"/>
          <w:spacing w:val="0"/>
          <w:w w:val="9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30"/>
          <w:w w:val="9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-1"/>
          <w:w w:val="90"/>
          <w:sz w:val="24"/>
          <w:szCs w:val="24"/>
        </w:rPr>
        <w:t>e</w:t>
      </w:r>
      <w:r>
        <w:rPr>
          <w:rFonts w:ascii="Myriad Pro" w:hAnsi="Myriad Pro" w:cs="Myriad Pro" w:eastAsia="Myriad Pro"/>
          <w:b w:val="0"/>
          <w:bCs w:val="0"/>
          <w:spacing w:val="-6"/>
          <w:w w:val="90"/>
          <w:sz w:val="24"/>
          <w:szCs w:val="24"/>
        </w:rPr>
        <w:t>T</w:t>
      </w:r>
      <w:r>
        <w:rPr>
          <w:rFonts w:ascii="Myriad Pro" w:hAnsi="Myriad Pro" w:cs="Myriad Pro" w:eastAsia="Myriad Pro"/>
          <w:b w:val="0"/>
          <w:bCs w:val="0"/>
          <w:spacing w:val="1"/>
          <w:w w:val="90"/>
          <w:sz w:val="24"/>
          <w:szCs w:val="24"/>
        </w:rPr>
        <w:t>C</w:t>
      </w:r>
      <w:r>
        <w:rPr>
          <w:rFonts w:ascii="Myriad Pro" w:hAnsi="Myriad Pro" w:cs="Myriad Pro" w:eastAsia="Myriad Pro"/>
          <w:b w:val="0"/>
          <w:bCs w:val="0"/>
          <w:spacing w:val="0"/>
          <w:w w:val="90"/>
          <w:sz w:val="24"/>
          <w:szCs w:val="24"/>
        </w:rPr>
        <w:t>  </w:t>
      </w:r>
      <w:r>
        <w:rPr>
          <w:rFonts w:ascii="Myriad Pro" w:hAnsi="Myriad Pro" w:cs="Myriad Pro" w:eastAsia="Myriad Pro"/>
          <w:b w:val="0"/>
          <w:bCs w:val="0"/>
          <w:spacing w:val="36"/>
          <w:w w:val="9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-2"/>
          <w:w w:val="90"/>
          <w:sz w:val="24"/>
          <w:szCs w:val="24"/>
        </w:rPr>
        <w:t>A</w:t>
      </w:r>
      <w:r>
        <w:rPr>
          <w:rFonts w:ascii="Myriad Pro" w:hAnsi="Myriad Pro" w:cs="Myriad Pro" w:eastAsia="Myriad Pro"/>
          <w:b w:val="0"/>
          <w:bCs w:val="0"/>
          <w:spacing w:val="0"/>
          <w:w w:val="90"/>
          <w:sz w:val="24"/>
          <w:szCs w:val="24"/>
        </w:rPr>
        <w:t>On</w:t>
      </w:r>
      <w:r>
        <w:rPr>
          <w:rFonts w:ascii="Myriad Pro" w:hAnsi="Myriad Pro" w:cs="Myriad Pro" w:eastAsia="Myriad Pro"/>
          <w:b w:val="0"/>
          <w:bCs w:val="0"/>
          <w:spacing w:val="0"/>
          <w:w w:val="90"/>
          <w:sz w:val="24"/>
          <w:szCs w:val="24"/>
        </w:rPr>
        <w:t>O</w:t>
      </w:r>
      <w:r>
        <w:rPr>
          <w:rFonts w:ascii="Myriad Pro" w:hAnsi="Myriad Pro" w:cs="Myriad Pro" w:eastAsia="Myriad Pro"/>
          <w:b w:val="0"/>
          <w:bCs w:val="0"/>
          <w:spacing w:val="0"/>
          <w:w w:val="90"/>
          <w:sz w:val="24"/>
          <w:szCs w:val="24"/>
        </w:rPr>
        <w:t>JlH</w:t>
      </w:r>
      <w:r>
        <w:rPr>
          <w:rFonts w:ascii="Myriad Pro" w:hAnsi="Myriad Pro" w:cs="Myriad Pro" w:eastAsia="Myriad Pro"/>
          <w:b w:val="0"/>
          <w:bCs w:val="0"/>
          <w:spacing w:val="0"/>
          <w:w w:val="90"/>
          <w:sz w:val="24"/>
          <w:szCs w:val="24"/>
        </w:rPr>
        <w:t>1</w:t>
      </w:r>
      <w:r>
        <w:rPr>
          <w:rFonts w:ascii="Myriad Pro" w:hAnsi="Myriad Pro" w:cs="Myriad Pro" w:eastAsia="Myriad Pro"/>
          <w:b w:val="0"/>
          <w:bCs w:val="0"/>
          <w:spacing w:val="-2"/>
          <w:w w:val="90"/>
          <w:sz w:val="24"/>
          <w:szCs w:val="24"/>
        </w:rPr>
        <w:t>1</w:t>
      </w:r>
      <w:r>
        <w:rPr>
          <w:rFonts w:ascii="Myriad Pro" w:hAnsi="Myriad Pro" w:cs="Myriad Pro" w:eastAsia="Myriad Pro"/>
          <w:b w:val="0"/>
          <w:bCs w:val="0"/>
          <w:spacing w:val="-6"/>
          <w:w w:val="90"/>
          <w:sz w:val="24"/>
          <w:szCs w:val="24"/>
        </w:rPr>
        <w:t>T</w:t>
      </w:r>
      <w:r>
        <w:rPr>
          <w:rFonts w:ascii="Myriad Pro" w:hAnsi="Myriad Pro" w:cs="Myriad Pro" w:eastAsia="Myriad Pro"/>
          <w:b w:val="0"/>
          <w:bCs w:val="0"/>
          <w:spacing w:val="0"/>
          <w:w w:val="90"/>
          <w:sz w:val="24"/>
          <w:szCs w:val="24"/>
        </w:rPr>
        <w:t>e</w:t>
      </w:r>
      <w:r>
        <w:rPr>
          <w:rFonts w:ascii="Myriad Pro" w:hAnsi="Myriad Pro" w:cs="Myriad Pro" w:eastAsia="Myriad Pro"/>
          <w:b w:val="0"/>
          <w:bCs w:val="0"/>
          <w:spacing w:val="0"/>
          <w:w w:val="90"/>
          <w:sz w:val="24"/>
          <w:szCs w:val="24"/>
        </w:rPr>
        <w:t>Jl</w:t>
      </w:r>
      <w:r>
        <w:rPr>
          <w:rFonts w:ascii="Myriad Pro" w:hAnsi="Myriad Pro" w:cs="Myriad Pro" w:eastAsia="Myriad Pro"/>
          <w:b w:val="0"/>
          <w:bCs w:val="0"/>
          <w:spacing w:val="12"/>
          <w:w w:val="9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90"/>
          <w:sz w:val="24"/>
          <w:szCs w:val="24"/>
        </w:rPr>
        <w:t>HO</w:t>
      </w:r>
      <w:r>
        <w:rPr>
          <w:rFonts w:ascii="Myriad Pro" w:hAnsi="Myriad Pro" w:cs="Myriad Pro" w:eastAsia="Myriad Pro"/>
          <w:b w:val="0"/>
          <w:bCs w:val="0"/>
          <w:spacing w:val="0"/>
          <w:w w:val="9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19"/>
          <w:w w:val="9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90"/>
          <w:sz w:val="24"/>
          <w:szCs w:val="24"/>
        </w:rPr>
        <w:t>On</w:t>
      </w:r>
      <w:r>
        <w:rPr>
          <w:rFonts w:ascii="Myriad Pro" w:hAnsi="Myriad Pro" w:cs="Myriad Pro" w:eastAsia="Myriad Pro"/>
          <w:b w:val="0"/>
          <w:bCs w:val="0"/>
          <w:spacing w:val="7"/>
          <w:w w:val="9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90"/>
          <w:sz w:val="24"/>
          <w:szCs w:val="24"/>
        </w:rPr>
        <w:t>11e</w:t>
      </w:r>
      <w:r>
        <w:rPr>
          <w:rFonts w:ascii="Myriad Pro" w:hAnsi="Myriad Pro" w:cs="Myriad Pro" w:eastAsia="Myriad Pro"/>
          <w:b w:val="0"/>
          <w:bCs w:val="0"/>
          <w:spacing w:val="7"/>
          <w:w w:val="9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90"/>
          <w:sz w:val="24"/>
          <w:szCs w:val="24"/>
        </w:rPr>
        <w:t>.)</w:t>
      </w:r>
      <w:r>
        <w:rPr>
          <w:rFonts w:ascii="Myriad Pro" w:hAnsi="Myriad Pro" w:cs="Myriad Pro" w:eastAsia="Myriad Pro"/>
          <w:b w:val="0"/>
          <w:bCs w:val="0"/>
          <w:spacing w:val="0"/>
          <w:w w:val="100"/>
          <w:sz w:val="24"/>
          <w:szCs w:val="24"/>
        </w:rPr>
      </w:r>
    </w:p>
    <w:p>
      <w:pPr>
        <w:spacing w:line="110" w:lineRule="exact" w:before="2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4633" w:val="left" w:leader="none"/>
        </w:tabs>
        <w:spacing w:line="256" w:lineRule="exact"/>
        <w:ind w:left="3189" w:right="443" w:firstLine="0"/>
        <w:jc w:val="left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233.508102pt;margin-top:16.361204pt;width:22.2519pt;height:17.152pt;mso-position-horizontal-relative:page;mso-position-vertical-relative:paragraph;z-index:-7928" coordorigin="4670,327" coordsize="445,343">
            <v:group style="position:absolute;left:4680;top:337;width:82;height:139" coordorigin="4680,337" coordsize="82,139">
              <v:shape style="position:absolute;left:4680;top:337;width:82;height:139" coordorigin="4680,337" coordsize="82,139" path="m4735,337l4709,337,4699,343,4691,356,4684,372,4681,392,4680,407,4682,430,4686,449,4702,469,4718,476,4735,476,4745,470,4752,459,4755,452,4716,452,4711,447,4707,438,4703,429,4701,419,4701,394,4703,384,4711,367,4716,362,4755,362,4755,360,4745,343,4735,337xe" filled="t" fillcolor="#52545A" stroked="f">
                <v:path arrowok="t"/>
                <v:fill type="solid"/>
              </v:shape>
              <v:shape style="position:absolute;left:4680;top:337;width:82;height:139" coordorigin="4680,337" coordsize="82,139" path="m4755,362l4728,362,4733,367,4737,375,4740,384,4742,394,4742,419,4740,429,4737,438,4733,447,4728,452,4755,452,4759,443,4762,422,4762,394,4759,374,4755,362xe" filled="t" fillcolor="#52545A" stroked="f">
                <v:path arrowok="t"/>
                <v:fill type="solid"/>
              </v:shape>
            </v:group>
            <v:group style="position:absolute;left:4768;top:383;width:41;height:91" coordorigin="4768,383" coordsize="41,91">
              <v:shape style="position:absolute;left:4768;top:383;width:41;height:91" coordorigin="4768,383" coordsize="41,91" path="m4809,401l4792,401,4794,404,4794,415,4792,419,4789,424,4782,432,4772,444,4768,457,4768,474,4808,474,4808,455,4784,455,4786,451,4788,447,4791,444,4795,440,4800,436,4809,414,4809,402,4809,401xe" filled="t" fillcolor="#52545A" stroked="f">
                <v:path arrowok="t"/>
                <v:fill type="solid"/>
              </v:shape>
              <v:shape style="position:absolute;left:4768;top:383;width:41;height:91" coordorigin="4768,383" coordsize="41,91" path="m4794,383l4781,383,4776,387,4772,395,4769,400,4768,407,4768,414,4782,414,4783,405,4785,401,4809,401,4807,395,4799,385,4794,383xe" filled="t" fillcolor="#52545A" stroked="f">
                <v:path arrowok="t"/>
                <v:fill type="solid"/>
              </v:shape>
            </v:group>
            <v:group style="position:absolute;left:4798;top:557;width:122;height:63" coordorigin="4798,557" coordsize="122,63">
              <v:shape style="position:absolute;left:4798;top:557;width:122;height:63" coordorigin="4798,557" coordsize="122,63" path="m4906,582l4825,582,4842,583,4859,596,4867,600,4876,602,4876,620,4920,591,4906,582xe" filled="t" fillcolor="#52545A" stroked="f">
                <v:path arrowok="t"/>
                <v:fill type="solid"/>
              </v:shape>
              <v:shape style="position:absolute;left:4798;top:557;width:122;height:63" coordorigin="4798,557" coordsize="122,63" path="m4831,557l4813,562,4798,573,4809,593,4825,582,4906,582,4900,578,4876,578,4872,577,4868,574,4865,571,4848,560,4831,557xe" filled="t" fillcolor="#52545A" stroked="f">
                <v:path arrowok="t"/>
                <v:fill type="solid"/>
              </v:shape>
              <v:shape style="position:absolute;left:4798;top:557;width:122;height:63" coordorigin="4798,557" coordsize="122,63" path="m4876,561l4876,578,4900,578,4876,561xe" filled="t" fillcolor="#52545A" stroked="f">
                <v:path arrowok="t"/>
                <v:fill type="solid"/>
              </v:shape>
            </v:group>
            <v:group style="position:absolute;left:4777;top:392;width:284;height:147" coordorigin="4777,392" coordsize="284,147">
              <v:shape style="position:absolute;left:4777;top:392;width:284;height:147" coordorigin="4777,392" coordsize="284,147" path="m4919,392l4913,397,4777,509,4840,509,4840,540,4860,540,4860,486,4841,486,4918,422,4954,422,4919,392xe" filled="t" fillcolor="#52545A" stroked="f">
                <v:path arrowok="t"/>
                <v:fill type="solid"/>
              </v:shape>
              <v:shape style="position:absolute;left:4777;top:392;width:284;height:147" coordorigin="4777,392" coordsize="284,147" path="m4954,422l4918,422,4927,428,4996,485,4978,486,4978,540,4998,540,4998,509,5061,509,4954,422xe" filled="t" fillcolor="#52545A" stroked="f">
                <v:path arrowok="t"/>
                <v:fill type="solid"/>
              </v:shape>
            </v:group>
            <v:group style="position:absolute;left:4840;top:619;width:158;height:41" coordorigin="4840,619" coordsize="158,41">
              <v:shape style="position:absolute;left:4840;top:619;width:158;height:41" coordorigin="4840,619" coordsize="158,41" path="m4860,619l4840,619,4840,660,4998,660,4998,637,4860,637,4860,619xe" filled="t" fillcolor="#52545A" stroked="f">
                <v:path arrowok="t"/>
                <v:fill type="solid"/>
              </v:shape>
              <v:shape style="position:absolute;left:4840;top:619;width:158;height:41" coordorigin="4840,619" coordsize="158,41" path="m4998,619l4978,619,4978,637,4998,637,4998,619xe" filled="t" fillcolor="#52545A" stroked="f">
                <v:path arrowok="t"/>
                <v:fill type="solid"/>
              </v:shape>
            </v:group>
            <v:group style="position:absolute;left:5054;top:540;width:20;height:80" coordorigin="5054,540" coordsize="20,80">
              <v:shape style="position:absolute;left:5054;top:540;width:20;height:80" coordorigin="5054,540" coordsize="20,80" path="m5054,579l5074,579e" filled="f" stroked="t" strokeweight="4.082pt" strokecolor="#52545A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42.320206pt;margin-top:4.869205pt;width:46.615744pt;height:39.088258pt;mso-position-horizontal-relative:page;mso-position-vertical-relative:paragraph;z-index:-7927" coordorigin="2846,97" coordsize="932,782">
            <v:group style="position:absolute;left:2861;top:112;width:600;height:412" coordorigin="2861,112" coordsize="600,412">
              <v:shape style="position:absolute;left:2861;top:112;width:600;height:412" coordorigin="2861,112" coordsize="600,412" path="m2919,112l2866,145,2861,464,2865,487,2877,505,2894,518,2916,523,3402,523,3424,519,3442,507,3455,490,3461,468,3461,170,3456,148,3445,130,3427,117,3405,112,2919,112xe" filled="t" fillcolor="#53565F" stroked="f">
                <v:path arrowok="t"/>
                <v:fill type="solid"/>
              </v:shape>
            </v:group>
            <v:group style="position:absolute;left:2861;top:112;width:600;height:412" coordorigin="2861,112" coordsize="600,412">
              <v:shape style="position:absolute;left:2861;top:112;width:600;height:412" coordorigin="2861,112" coordsize="600,412" path="m3406,112l2919,112,2897,116,2879,128,2866,145,2861,167,2861,465,2894,518,3402,523,3424,519,3442,507,3455,490,3460,469,3460,168,3456,148,3445,130,3427,117,3406,112xe" filled="t" fillcolor="#53565F" stroked="f">
                <v:path arrowok="t"/>
                <v:fill type="solid"/>
              </v:shape>
            </v:group>
            <v:group style="position:absolute;left:2861;top:112;width:600;height:412" coordorigin="2861,112" coordsize="600,412">
              <v:shape style="position:absolute;left:2861;top:112;width:600;height:412" coordorigin="2861,112" coordsize="600,412" path="m3406,112l2915,112,2894,117,2877,130,2865,148,2861,168,2861,467,2866,489,2878,507,2896,519,2918,523,3402,523,3424,519,3442,508,3455,490,3460,471,3460,164,3454,144,3441,127,3423,116,3406,112xe" filled="t" fillcolor="#53565F" stroked="f">
                <v:path arrowok="t"/>
                <v:fill type="solid"/>
              </v:shape>
            </v:group>
            <v:group style="position:absolute;left:2861;top:112;width:600;height:412" coordorigin="2861,112" coordsize="600,412">
              <v:shape style="position:absolute;left:2861;top:112;width:600;height:412" coordorigin="2861,112" coordsize="600,412" path="m2919,112l2866,145,2861,465,2865,487,2877,505,2894,518,2916,523,3402,523,3424,519,3442,507,3455,490,3461,468,3461,170,3456,148,3445,130,3427,117,3405,112,2919,112xe" filled="t" fillcolor="#BAB9BB" stroked="f">
                <v:path arrowok="t"/>
                <v:fill type="solid"/>
              </v:shape>
            </v:group>
            <v:group style="position:absolute;left:2856;top:107;width:608;height:420" coordorigin="2856,107" coordsize="608,420">
              <v:shape style="position:absolute;left:2856;top:107;width:608;height:420" coordorigin="2856,107" coordsize="608,420" path="m3402,107l2909,108,2860,148,2856,170,2857,475,2865,496,2879,512,2897,524,2919,528,3412,527,3433,519,3402,519,2900,516,2882,504,2869,486,2865,465,2868,151,2880,133,2898,120,2919,116,3431,116,3424,111,3402,107xe" filled="t" fillcolor="#949BA4" stroked="f">
                <v:path arrowok="t"/>
                <v:fill type="solid"/>
              </v:shape>
              <v:shape style="position:absolute;left:2856;top:107;width:608;height:420" coordorigin="2856,107" coordsize="608,420" path="m3431,116l2919,116,3421,119,3439,131,3452,149,3456,170,3453,484,3441,502,3424,515,3402,519,3433,519,3450,505,3461,487,3465,465,3465,170,3461,170,3464,160,3457,139,3443,122,3431,116xe" filled="t" fillcolor="#949BA4" stroked="f">
                <v:path arrowok="t"/>
                <v:fill type="solid"/>
              </v:shape>
            </v:group>
            <v:group style="position:absolute;left:2956;top:244;width:410;height:146" coordorigin="2956,244" coordsize="410,146">
              <v:shape style="position:absolute;left:2956;top:244;width:410;height:146" coordorigin="2956,244" coordsize="410,146" path="m3293,247l3292,387,3293,387,3293,388,3305,388,3307,321,3365,321,3365,305,3351,305,3305,304,3307,248,3293,247xe" filled="t" fillcolor="#53565F" stroked="f">
                <v:path arrowok="t"/>
                <v:fill type="solid"/>
              </v:shape>
              <v:shape style="position:absolute;left:2956;top:244;width:410;height:146" coordorigin="2956,244" coordsize="410,146" path="m3365,321l3307,321,3352,323,3351,387,3364,388,3365,321xe" filled="t" fillcolor="#53565F" stroked="f">
                <v:path arrowok="t"/>
                <v:fill type="solid"/>
              </v:shape>
              <v:shape style="position:absolute;left:2956;top:244;width:410;height:146" coordorigin="2956,244" coordsize="410,146" path="m3352,247l3351,305,3365,305,3365,248,3352,247xe" filled="t" fillcolor="#53565F" stroked="f">
                <v:path arrowok="t"/>
                <v:fill type="solid"/>
              </v:shape>
              <v:shape style="position:absolute;left:2956;top:244;width:410;height:146" coordorigin="2956,244" coordsize="410,146" path="m3217,341l3205,341,3205,342,3204,342,3222,385,3228,389,3235,391,3250,391,3256,389,3261,385,3267,381,3271,376,3273,372,3238,372,3234,370,3226,365,3223,362,3219,353,3218,347,3217,341xe" filled="t" fillcolor="#53565F" stroked="f">
                <v:path arrowok="t"/>
                <v:fill type="solid"/>
              </v:shape>
              <v:shape style="position:absolute;left:2956;top:244;width:410;height:146" coordorigin="2956,244" coordsize="410,146" path="m3247,244l3234,244,3228,246,3223,249,3218,253,3214,257,3208,270,3207,277,3207,291,3208,296,3210,302,3213,307,3216,311,3224,318,3230,321,3246,327,3252,329,3254,331,3258,333,3260,335,3263,341,3264,345,3264,353,3263,357,3260,364,3258,367,3254,369,3251,371,3247,372,3273,372,3274,369,3277,362,3278,355,3278,340,3232,300,3226,297,3222,291,3221,287,3221,277,3223,272,3226,269,3229,265,3234,263,3270,263,3268,258,3264,253,3258,250,3253,246,3247,244xe" filled="t" fillcolor="#53565F" stroked="f">
                <v:path arrowok="t"/>
                <v:fill type="solid"/>
              </v:shape>
              <v:shape style="position:absolute;left:2956;top:244;width:410;height:146" coordorigin="2956,244" coordsize="410,146" path="m3270,263l3247,263,3252,265,3255,269,3259,273,3261,280,3261,289,3274,288,3275,279,3273,271,3270,263xe" filled="t" fillcolor="#53565F" stroked="f">
                <v:path arrowok="t"/>
                <v:fill type="solid"/>
              </v:shape>
              <v:shape style="position:absolute;left:2956;top:244;width:410;height:146" coordorigin="2956,244" coordsize="410,146" path="m3125,247l3124,387,3125,387,3125,388,3192,388,3194,370,3137,369,3138,323,3187,323,3188,307,3137,306,3138,264,3190,264,3191,248,3125,247xe" filled="t" fillcolor="#53565F" stroked="f">
                <v:path arrowok="t"/>
                <v:fill type="solid"/>
              </v:shape>
              <v:shape style="position:absolute;left:2956;top:244;width:410;height:146" coordorigin="2956,244" coordsize="410,146" path="m3187,323l3138,323,3187,324,3187,323xe" filled="t" fillcolor="#53565F" stroked="f">
                <v:path arrowok="t"/>
                <v:fill type="solid"/>
              </v:shape>
              <v:shape style="position:absolute;left:2956;top:244;width:410;height:146" coordorigin="2956,244" coordsize="410,146" path="m3190,264l3139,264,3190,266,3190,264xe" filled="t" fillcolor="#53565F" stroked="f">
                <v:path arrowok="t"/>
                <v:fill type="solid"/>
              </v:shape>
              <v:shape style="position:absolute;left:2956;top:244;width:410;height:146" coordorigin="2956,244" coordsize="410,146" path="m3082,247l3034,247,3033,387,3034,387,3034,388,3046,388,3047,325,3084,325,3083,324,3091,322,3097,318,3101,311,3103,308,3047,308,3047,263,3103,263,3101,258,3097,253,3088,248,3082,247xe" filled="t" fillcolor="#53565F" stroked="f">
                <v:path arrowok="t"/>
                <v:fill type="solid"/>
              </v:shape>
              <v:shape style="position:absolute;left:2956;top:244;width:410;height:146" coordorigin="2956,244" coordsize="410,146" path="m3084,325l3047,325,3060,326,3063,326,3065,327,3097,387,3113,388,3115,388,3099,349,3096,341,3092,335,3087,328,3086,326,3084,325xe" filled="t" fillcolor="#53565F" stroked="f">
                <v:path arrowok="t"/>
                <v:fill type="solid"/>
              </v:shape>
              <v:shape style="position:absolute;left:2956;top:244;width:410;height:146" coordorigin="2956,244" coordsize="410,146" path="m3103,263l3047,263,3074,264,3081,264,3085,266,3091,274,3093,279,3093,290,3077,308,3103,308,3105,304,3107,296,3107,278,3106,271,3103,263xe" filled="t" fillcolor="#53565F" stroked="f">
                <v:path arrowok="t"/>
                <v:fill type="solid"/>
              </v:shape>
              <v:shape style="position:absolute;left:2956;top:244;width:410;height:146" coordorigin="2956,244" coordsize="410,146" path="m2957,247l2956,387,2957,387,2957,388,2969,388,2970,324,3012,324,3013,307,2969,306,2970,264,3018,264,3019,248,2957,247xe" filled="t" fillcolor="#53565F" stroked="f">
                <v:path arrowok="t"/>
                <v:fill type="solid"/>
              </v:shape>
              <v:shape style="position:absolute;left:2956;top:244;width:410;height:146" coordorigin="2956,244" coordsize="410,146" path="m3012,324l2970,324,3011,325,3012,324xe" filled="t" fillcolor="#53565F" stroked="f">
                <v:path arrowok="t"/>
                <v:fill type="solid"/>
              </v:shape>
              <v:shape style="position:absolute;left:2956;top:244;width:410;height:146" coordorigin="2956,244" coordsize="410,146" path="m3018,264l2971,264,3018,266,3018,264xe" filled="t" fillcolor="#53565F" stroked="f">
                <v:path arrowok="t"/>
                <v:fill type="solid"/>
              </v:shape>
            </v:group>
            <v:group style="position:absolute;left:3303;top:443;width:466;height:426" coordorigin="3303,443" coordsize="466,426">
              <v:shape style="position:absolute;left:3303;top:443;width:466;height:426" coordorigin="3303,443" coordsize="466,426" path="m3405,665l3382,666,3360,669,3346,677,3352,696,3367,711,3385,724,3403,736,3432,761,3485,804,3549,828,3589,832,3582,859,3585,869,3600,867,3613,863,3671,835,3722,787,3755,735,3769,701,3767,697,3719,697,3718,674,3450,674,3424,668,3405,665xe" filled="t" fillcolor="#4653A4" stroked="f">
                <v:path arrowok="t"/>
                <v:fill type="solid"/>
              </v:shape>
              <v:shape style="position:absolute;left:3303;top:443;width:466;height:426" coordorigin="3303,443" coordsize="466,426" path="m3758,691l3742,692,3719,697,3767,697,3767,694,3758,691xe" filled="t" fillcolor="#4653A4" stroked="f">
                <v:path arrowok="t"/>
                <v:fill type="solid"/>
              </v:shape>
              <v:shape style="position:absolute;left:3303;top:443;width:466;height:426" coordorigin="3303,443" coordsize="466,426" path="m3323,443l3313,451,3303,475,3305,493,3309,504,3447,672,3450,674,3718,674,3703,604,3462,562,3358,464,3336,447,3323,443xe" filled="t" fillcolor="#4653A4" stroked="f">
                <v:path arrowok="t"/>
                <v:fill type="solid"/>
              </v:shape>
              <v:shape style="position:absolute;left:3303;top:443;width:466;height:426" coordorigin="3303,443" coordsize="466,426" path="m3479,511l3468,512,3462,520,3460,536,3462,562,3677,562,3666,547,3655,533,3652,528,3523,528,3497,517,3479,511xe" filled="t" fillcolor="#4653A4" stroked="f">
                <v:path arrowok="t"/>
                <v:fill type="solid"/>
              </v:shape>
              <v:shape style="position:absolute;left:3303;top:443;width:466;height:426" coordorigin="3303,443" coordsize="466,426" path="m3525,484l3520,491,3520,505,3523,528,3652,528,3644,519,3632,508,3623,501,3584,501,3556,490,3537,484,3525,484xe" filled="t" fillcolor="#4653A4" stroked="f">
                <v:path arrowok="t"/>
                <v:fill type="solid"/>
              </v:shape>
              <v:shape style="position:absolute;left:3303;top:443;width:466;height:426" coordorigin="3303,443" coordsize="466,426" path="m3600,491l3591,494,3584,501,3623,501,3621,499,3610,493,3600,491xe" filled="t" fillcolor="#4653A4" stroked="f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54.4692pt;margin-top:-5.216995pt;width:77.1006pt;height:255.7148pt;mso-position-horizontal-relative:page;mso-position-vertical-relative:paragraph;z-index:-7925" coordorigin="1089,-104" coordsize="1542,5114">
            <v:shape style="position:absolute;left:2071;top:4052;width:286;height:140" type="#_x0000_t75">
              <v:imagedata r:id="rId184" o:title=""/>
            </v:shape>
            <v:group style="position:absolute;left:2067;top:4047;width:295;height:149" coordorigin="2067,4047" coordsize="295,149">
              <v:shape style="position:absolute;left:2067;top:4047;width:295;height:149" coordorigin="2067,4047" coordsize="295,149" path="m2287,4047l2130,4048,2079,4083,2067,4128,2072,4150,2083,4168,2099,4183,2119,4193,2141,4196,2293,4196,2315,4191,2320,4188,2141,4188,2123,4185,2106,4176,2088,4160,2078,4142,2075,4122,2078,4104,2086,4086,2102,4068,2120,4059,2141,4056,2320,4056,2309,4051,2287,4047xe" filled="t" fillcolor="#949BA4" stroked="f">
                <v:path arrowok="t"/>
                <v:fill type="solid"/>
              </v:shape>
              <v:shape style="position:absolute;left:2067;top:4047;width:295;height:149" coordorigin="2067,4047" coordsize="295,149" path="m2362,4122l2357,4122,2353,4122,2350,4140,2342,4157,2326,4175,2308,4184,2287,4188,2320,4188,2334,4180,2349,4164,2358,4144,2362,4122xe" filled="t" fillcolor="#949BA4" stroked="f">
                <v:path arrowok="t"/>
                <v:fill type="solid"/>
              </v:shape>
              <v:shape style="position:absolute;left:2067;top:4047;width:295;height:149" coordorigin="2067,4047" coordsize="295,149" path="m2320,4056l2141,4056,2287,4056,2305,4058,2322,4067,2341,4083,2350,4101,2353,4122,2361,4116,2356,4094,2345,4075,2329,4060,2320,4056xe" filled="t" fillcolor="#949BA4" stroked="f">
                <v:path arrowok="t"/>
                <v:fill type="solid"/>
              </v:shape>
            </v:group>
            <v:group style="position:absolute;left:2574;top:20;width:5;height:2096" coordorigin="2574,20" coordsize="5,2096">
              <v:shape style="position:absolute;left:2574;top:20;width:5;height:2096" coordorigin="2574,20" coordsize="5,2096" path="m2576,20l2576,20e" filled="f" stroked="t" strokeweight=".1pt" strokecolor="#13110F">
                <v:path arrowok="t"/>
              </v:shape>
            </v:group>
            <v:group style="position:absolute;left:2603;top:21;width:5;height:4887" coordorigin="2603,21" coordsize="5,4887">
              <v:shape style="position:absolute;left:2603;top:21;width:5;height:4887" coordorigin="2603,21" coordsize="5,4887" path="m2605,21l2605,21e" filled="f" stroked="t" strokeweight=".1pt" strokecolor="#13110F">
                <v:path arrowok="t"/>
              </v:shape>
            </v:group>
            <v:group style="position:absolute;left:1141;top:20;width:5;height:2096" coordorigin="1141,20" coordsize="5,2096">
              <v:shape style="position:absolute;left:1141;top:20;width:5;height:2096" coordorigin="1141,20" coordsize="5,2096" path="m1144,20l1144,20e" filled="f" stroked="t" strokeweight=".1pt" strokecolor="#13110F">
                <v:path arrowok="t"/>
              </v:shape>
            </v:group>
            <v:group style="position:absolute;left:1141;top:-52;width:76;height:76" coordorigin="1141,-52" coordsize="76,76">
              <v:shape style="position:absolute;left:1141;top:-52;width:76;height:76" coordorigin="1141,-52" coordsize="76,76" path="m1210,-52l1154,-20,1141,22,1144,25,1149,3,1159,-17,1173,-33,1193,-43,1215,-47,1217,-49,1210,-52xe" filled="t" fillcolor="#13110F" stroked="f">
                <v:path arrowok="t"/>
                <v:fill type="solid"/>
              </v:shape>
            </v:group>
            <v:group style="position:absolute;left:1099;top:-93;width:118;height:118" coordorigin="1099,-93" coordsize="118,118">
              <v:shape style="position:absolute;left:1099;top:-93;width:118;height:118" coordorigin="1099,-93" coordsize="118,118" path="m1198,-93l1127,-54,1101,1,1099,22,1102,24,1106,3,1112,-19,1152,-70,1215,-89,1217,-92,1198,-93xe" filled="t" fillcolor="#13110F" stroked="f">
                <v:path arrowok="t"/>
                <v:fill type="solid"/>
              </v:shape>
            </v:group>
            <v:group style="position:absolute;left:1215;top:-80;width:1290;height:2" coordorigin="1215,-80" coordsize="1290,2">
              <v:shape style="position:absolute;left:1215;top:-80;width:1290;height:2" coordorigin="1215,-80" coordsize="1290,0" path="m1215,-80l2505,-80e" filled="f" stroked="t" strokeweight=".1004pt" strokecolor="#13110F">
                <v:path arrowok="t"/>
              </v:shape>
            </v:group>
            <v:group style="position:absolute;left:1114;top:-79;width:104;height:104" coordorigin="1114,-79" coordsize="104,104">
              <v:shape style="position:absolute;left:1114;top:-79;width:104;height:104" coordorigin="1114,-79" coordsize="104,104" path="m1202,-79l1132,-36,1114,22,1116,24,1120,3,1127,-18,1172,-65,1215,-75,1217,-78,1202,-79xe" filled="t" fillcolor="#13110F" stroked="f">
                <v:path arrowok="t"/>
                <v:fill type="solid"/>
              </v:shape>
            </v:group>
            <v:group style="position:absolute;left:1215;top:-52;width:1290;height:2" coordorigin="1215,-52" coordsize="1290,2">
              <v:shape style="position:absolute;left:1215;top:-52;width:1290;height:2" coordorigin="1215,-52" coordsize="1290,0" path="m1215,-52l2505,-52e" filled="f" stroked="t" strokeweight=".1pt" strokecolor="#13110F">
                <v:path arrowok="t"/>
              </v:shape>
            </v:group>
            <v:group style="position:absolute;left:1100;top:2112;width:1519;height:2" coordorigin="1100,2112" coordsize="1519,2">
              <v:shape style="position:absolute;left:1100;top:2112;width:1519;height:2" coordorigin="1100,2112" coordsize="1519,0" path="m1100,2112l2619,2112e" filled="f" stroked="t" strokeweight=".286pt" strokecolor="#13110F">
                <v:path arrowok="t"/>
              </v:shape>
              <v:shape style="position:absolute;left:1640;top:989;width:801;height:362" type="#_x0000_t75">
                <v:imagedata r:id="rId185" o:title=""/>
              </v:shape>
            </v:group>
            <v:group style="position:absolute;left:2503;top:-52;width:76;height:76" coordorigin="2503,-52" coordsize="76,76">
              <v:shape style="position:absolute;left:2503;top:-52;width:76;height:76" coordorigin="2503,-52" coordsize="76,76" path="m2505,-52l2503,-49,2524,-44,2544,-34,2560,-19,2570,0,2574,22,2576,25,2547,-39,2527,-48,2505,-52xe" filled="t" fillcolor="#13110F" stroked="f">
                <v:path arrowok="t"/>
                <v:fill type="solid"/>
              </v:shape>
            </v:group>
            <v:group style="position:absolute;left:2503;top:-94;width:119;height:119" coordorigin="2503,-94" coordsize="119,119">
              <v:shape style="position:absolute;left:2503;top:-94;width:119;height:119" coordorigin="2503,-94" coordsize="119,119" path="m2505,-94l2503,-92,2515,-89,2535,-85,2553,-78,2600,-37,2616,22,2619,25,2600,-46,2549,-86,2528,-92,2505,-94xe" filled="t" fillcolor="#13110F" stroked="f">
                <v:path arrowok="t"/>
                <v:fill type="solid"/>
              </v:shape>
            </v:group>
            <v:group style="position:absolute;left:2503;top:-80;width:105;height:105" coordorigin="2503,-80" coordsize="105,105">
              <v:shape style="position:absolute;left:2503;top:-80;width:105;height:105" coordorigin="2503,-80" coordsize="105,105" path="m2505,-80l2503,-78,2512,-75,2530,-72,2547,-64,2593,-18,2602,22,2605,24,2583,-44,2528,-78,2505,-80xe" filled="t" fillcolor="#13110F" stroked="f">
                <v:path arrowok="t"/>
                <v:fill type="solid"/>
              </v:shape>
              <v:shape style="position:absolute;left:1772;top:1293;width:470;height:299" type="#_x0000_t75">
                <v:imagedata r:id="rId186" o:title=""/>
              </v:shape>
              <v:shape style="position:absolute;left:1288;top:374;width:1136;height:590" type="#_x0000_t75">
                <v:imagedata r:id="rId187" o:title=""/>
              </v:shape>
            </v:group>
            <v:group style="position:absolute;left:1100;top:2652;width:1519;height:2" coordorigin="1100,2652" coordsize="1519,2">
              <v:shape style="position:absolute;left:1100;top:2652;width:1519;height:2" coordorigin="1100,2652" coordsize="1519,0" path="m1100,2652l2619,2652e" filled="f" stroked="t" strokeweight=".5714pt" strokecolor="#13110F">
                <v:path arrowok="t"/>
              </v:shape>
            </v:group>
            <v:group style="position:absolute;left:1125;top:3073;width:1470;height:582" coordorigin="1125,3073" coordsize="1470,582">
              <v:shape style="position:absolute;left:1125;top:3073;width:1470;height:582" coordorigin="1125,3073" coordsize="1470,582" path="m1125,3073l2595,3073,2595,3655,1125,3655,1125,3073xe" filled="t" fillcolor="#C8CACF" stroked="f">
                <v:path arrowok="t"/>
                <v:fill type="solid"/>
              </v:shape>
            </v:group>
            <v:group style="position:absolute;left:1215;top:4995;width:1290;height:2" coordorigin="1215,4995" coordsize="1290,2">
              <v:shape style="position:absolute;left:1215;top:4995;width:1290;height:2" coordorigin="1215,4995" coordsize="1290,0" path="m1215,4995l2505,4995e" filled="f" stroked="t" strokeweight=".1pt" strokecolor="#13110F">
                <v:path arrowok="t"/>
              </v:shape>
            </v:group>
            <v:group style="position:absolute;left:2504;top:4900;width:117;height:100" coordorigin="2504,4900" coordsize="117,100">
              <v:shape style="position:absolute;left:2504;top:4900;width:117;height:100" coordorigin="2504,4900" coordsize="117,100" path="m2619,4900l2616,4907,2613,4930,2604,4950,2554,4988,2506,4995,2504,4997,2512,5000,2533,4998,2553,4993,2612,4945,2621,4903,2619,4900xe" filled="t" fillcolor="#13110F" stroked="f">
                <v:path arrowok="t"/>
                <v:fill type="solid"/>
              </v:shape>
            </v:group>
            <v:group style="position:absolute;left:1099;top:4883;width:117;height:117" coordorigin="1099,4883" coordsize="117,117">
              <v:shape style="position:absolute;left:1099;top:4883;width:117;height:117" coordorigin="1099,4883" coordsize="117,117" path="m1102,4883l1120,4951,1170,4991,1214,5000,1217,4997,1206,4995,1186,4991,1167,4984,1121,4944,1104,4885,1102,4883xe" filled="t" fillcolor="#13110F" stroked="f">
                <v:path arrowok="t"/>
                <v:fill type="solid"/>
              </v:shape>
            </v:group>
            <v:group style="position:absolute;left:1099;top:2450;width:19;height:2" coordorigin="1099,2450" coordsize="19,2">
              <v:shape style="position:absolute;left:1099;top:2450;width:19;height:2" coordorigin="1099,2450" coordsize="19,0" path="m1099,2450l1118,2450e" filled="f" stroked="t" strokeweight=".1pt" strokecolor="#13110F">
                <v:path arrowok="t"/>
              </v:shape>
            </v:group>
            <v:group style="position:absolute;left:2504;top:4900;width:103;height:86" coordorigin="2504,4900" coordsize="103,86">
              <v:shape style="position:absolute;left:2504;top:4900;width:103;height:86" coordorigin="2504,4900" coordsize="103,86" path="m2605,4900l2566,4967,2506,4981,2504,4983,2509,4986,2529,4984,2548,4980,2597,4944,2607,4903,2605,4900xe" filled="t" fillcolor="#13110F" stroked="f">
                <v:path arrowok="t"/>
                <v:fill type="solid"/>
              </v:shape>
            </v:group>
            <v:group style="position:absolute;left:1113;top:4883;width:103;height:103" coordorigin="1113,4883" coordsize="103,103">
              <v:shape style="position:absolute;left:1113;top:4883;width:103;height:103" coordorigin="1113,4883" coordsize="103,103" path="m1116,4883l1137,4949,1192,4983,1214,4986,1217,4983,1209,4981,1191,4978,1173,4971,1127,4926,1118,4885,1116,4883xe" filled="t" fillcolor="#13110F" stroked="f">
                <v:path arrowok="t"/>
                <v:fill type="solid"/>
              </v:shape>
            </v:group>
            <v:group style="position:absolute;left:2513;top:4013;width:89;height:5" coordorigin="2513,4013" coordsize="89,5">
              <v:shape style="position:absolute;left:2513;top:4013;width:89;height:5" coordorigin="2513,4013" coordsize="89,5" path="m2600,4013l2516,4013,2513,4015,2516,4018,2600,4018,2602,4015,2600,4013xe" filled="t" fillcolor="#13110F" stroked="f">
                <v:path arrowok="t"/>
                <v:fill type="solid"/>
              </v:shape>
            </v:group>
            <v:group style="position:absolute;left:2513;top:4294;width:89;height:5" coordorigin="2513,4294" coordsize="89,5">
              <v:shape style="position:absolute;left:2513;top:4294;width:89;height:5" coordorigin="2513,4294" coordsize="89,5" path="m2600,4294l2516,4294,2513,4296,2516,4299,2600,4299,2602,4296,2600,4294xe" filled="t" fillcolor="#13110F" stroked="f">
                <v:path arrowok="t"/>
                <v:fill type="solid"/>
              </v:shape>
            </v:group>
            <v:group style="position:absolute;left:2513;top:4013;width:5;height:286" coordorigin="2513,4013" coordsize="5,286">
              <v:shape style="position:absolute;left:2513;top:4013;width:5;height:286" coordorigin="2513,4013" coordsize="5,286" path="m2516,4013l2513,4015,2513,4296,2516,4299,2518,4296,2518,4015,2516,4013xe" filled="t" fillcolor="#13110F" stroked="f">
                <v:path arrowok="t"/>
                <v:fill type="solid"/>
              </v:shape>
            </v:group>
            <v:group style="position:absolute;left:2519;top:3968;width:61;height:50" coordorigin="2519,3968" coordsize="61,50">
              <v:shape style="position:absolute;left:2519;top:3968;width:61;height:50" coordorigin="2519,3968" coordsize="61,50" path="m2577,3968l2521,3968,2519,3968,2519,3970,2519,4015,2521,4018,2524,4015,2524,3973,2580,3973,2580,3970,2579,3968,2577,3968xe" filled="t" fillcolor="#13110F" stroked="f">
                <v:path arrowok="t"/>
                <v:fill type="solid"/>
              </v:shape>
              <v:shape style="position:absolute;left:2519;top:3968;width:61;height:50" coordorigin="2519,3968" coordsize="61,50" path="m2580,3973l2575,3973,2575,4015,2577,4018,2580,4015,2580,3973xe" filled="t" fillcolor="#13110F" stroked="f">
                <v:path arrowok="t"/>
                <v:fill type="solid"/>
              </v:shape>
            </v:group>
            <v:group style="position:absolute;left:2519;top:4294;width:61;height:50" coordorigin="2519,4294" coordsize="61,50">
              <v:shape style="position:absolute;left:2519;top:4294;width:61;height:50" coordorigin="2519,4294" coordsize="61,50" path="m2521,4294l2519,4296,2519,4342,2519,4344,2521,4344,2577,4344,2579,4344,2580,4342,2580,4339,2524,4339,2524,4296,2521,4294xe" filled="t" fillcolor="#13110F" stroked="f">
                <v:path arrowok="t"/>
                <v:fill type="solid"/>
              </v:shape>
              <v:shape style="position:absolute;left:2519;top:4294;width:61;height:50" coordorigin="2519,4294" coordsize="61,50" path="m2577,4294l2575,4296,2575,4339,2580,4339,2580,4296,2577,4294xe" filled="t" fillcolor="#13110F" stroked="f">
                <v:path arrowok="t"/>
                <v:fill type="solid"/>
              </v:shape>
              <v:shape style="position:absolute;left:1580;top:4803;width:204;height:76" type="#_x0000_t75">
                <v:imagedata r:id="rId188" o:title=""/>
              </v:shape>
            </v:group>
            <v:group style="position:absolute;left:2003;top:4813;width:128;height:53" coordorigin="2003,4813" coordsize="128,53">
              <v:shape style="position:absolute;left:2003;top:4813;width:128;height:53" coordorigin="2003,4813" coordsize="128,53" path="m2106,4814l2106,4865,2106,4865,2106,4865,2130,4865,2131,4859,2110,4858,2111,4842,2128,4842,2129,4836,2110,4835,2111,4820,2130,4820,2130,4814,2106,4814xe" filled="t" fillcolor="#666A74" stroked="f">
                <v:path arrowok="t"/>
                <v:fill type="solid"/>
              </v:shape>
              <v:shape style="position:absolute;left:2003;top:4813;width:128;height:53" coordorigin="2003,4813" coordsize="128,53" path="m2128,4842l2111,4842,2128,4842,2128,4842xe" filled="t" fillcolor="#666A74" stroked="f">
                <v:path arrowok="t"/>
                <v:fill type="solid"/>
              </v:shape>
              <v:shape style="position:absolute;left:2003;top:4813;width:128;height:53" coordorigin="2003,4813" coordsize="128,53" path="m2130,4820l2111,4820,2130,4821,2130,4820xe" filled="t" fillcolor="#666A74" stroked="f">
                <v:path arrowok="t"/>
                <v:fill type="solid"/>
              </v:shape>
              <v:shape style="position:absolute;left:2003;top:4813;width:128;height:53" coordorigin="2003,4813" coordsize="128,53" path="m2087,4814l2073,4814,2073,4865,2073,4865,2073,4865,2087,4865,2089,4865,2096,4858,2078,4858,2078,4820,2096,4820,2094,4817,2092,4815,2090,4815,2089,4814,2087,4814xe" filled="t" fillcolor="#666A74" stroked="f">
                <v:path arrowok="t"/>
                <v:fill type="solid"/>
              </v:shape>
              <v:shape style="position:absolute;left:2003;top:4813;width:128;height:53" coordorigin="2003,4813" coordsize="128,53" path="m2096,4820l2078,4820,2084,4821,2087,4821,2089,4821,2091,4822,2093,4824,2095,4830,2095,4834,2095,4843,2095,4846,2094,4849,2094,4851,2086,4858,2096,4858,2098,4855,2099,4852,2100,4846,2100,4843,2100,4834,2100,4831,2098,4824,2097,4821,2096,4820xe" filled="t" fillcolor="#666A74" stroked="f">
                <v:path arrowok="t"/>
                <v:fill type="solid"/>
              </v:shape>
              <v:shape style="position:absolute;left:2003;top:4813;width:128;height:53" coordorigin="2003,4813" coordsize="128,53" path="m2055,4813l2047,4813,2043,4816,2040,4820,2037,4825,2036,4832,2036,4845,2049,4866,2055,4866,2057,4865,2062,4860,2063,4859,2049,4859,2046,4858,2042,4851,2041,4846,2041,4832,2042,4827,2044,4824,2046,4821,2049,4819,2063,4819,2063,4819,2060,4817,2058,4814,2055,4813xe" filled="t" fillcolor="#666A74" stroked="f">
                <v:path arrowok="t"/>
                <v:fill type="solid"/>
              </v:shape>
              <v:shape style="position:absolute;left:2003;top:4813;width:128;height:53" coordorigin="2003,4813" coordsize="128,53" path="m2063,4819l2054,4819,2056,4820,2058,4822,2063,4846,2062,4851,2058,4858,2055,4859,2063,4859,2064,4857,2067,4849,2067,4846,2068,4834,2067,4830,2064,4822,2063,4819xe" filled="t" fillcolor="#666A74" stroked="f">
                <v:path arrowok="t"/>
                <v:fill type="solid"/>
              </v:shape>
              <v:shape style="position:absolute;left:2003;top:4813;width:128;height:53" coordorigin="2003,4813" coordsize="128,53" path="m2022,4813l2016,4813,2013,4814,2011,4816,2008,4818,2003,4844,2004,4848,2005,4853,2006,4857,2008,4860,2010,4862,2012,4865,2015,4866,2022,4866,2025,4864,2029,4859,2016,4859,2015,4859,2008,4836,2008,4833,2010,4826,2011,4824,2013,4822,2014,4820,2016,4819,2029,4819,2027,4817,2025,4814,2022,4813xe" filled="t" fillcolor="#666A74" stroked="f">
                <v:path arrowok="t"/>
                <v:fill type="solid"/>
              </v:shape>
              <v:shape style="position:absolute;left:2003;top:4813;width:128;height:53" coordorigin="2003,4813" coordsize="128,53" path="m2028,4847l2028,4847,2028,4847,2027,4851,2026,4854,2024,4856,2023,4858,2021,4859,2029,4859,2030,4858,2031,4854,2032,4849,2028,4847xe" filled="t" fillcolor="#666A74" stroked="f">
                <v:path arrowok="t"/>
                <v:fill type="solid"/>
              </v:shape>
              <v:shape style="position:absolute;left:2003;top:4813;width:128;height:53" coordorigin="2003,4813" coordsize="128,53" path="m2029,4819l2021,4819,2022,4820,2024,4822,2025,4823,2026,4826,2027,4830,2028,4829,2028,4829,2027,4829,2027,4829,2029,4829,2032,4828,2031,4823,2029,4820,2029,4819xe" filled="t" fillcolor="#666A74" stroked="f">
                <v:path arrowok="t"/>
                <v:fill type="solid"/>
              </v:shape>
              <v:shape style="position:absolute;left:2003;top:4813;width:128;height:53" coordorigin="2003,4813" coordsize="128,53" path="m2029,4829l2027,4829,2027,4829,2028,4829,2029,4829xe" filled="t" fillcolor="#666A74" stroked="f">
                <v:path arrowok="t"/>
                <v:fill type="solid"/>
              </v:shape>
            </v:group>
            <v:group style="position:absolute;left:1828;top:4688;width:91;height:90" coordorigin="1828,4688" coordsize="91,90">
              <v:shape style="position:absolute;left:1828;top:4688;width:91;height:90" coordorigin="1828,4688" coordsize="91,90" path="m1836,4734l1832,4734,1831,4751,1842,4766,1862,4776,1889,4778,1903,4769,1859,4769,1843,4755,1836,4734xe" filled="t" fillcolor="#F1F0F1" stroked="f">
                <v:path arrowok="t"/>
                <v:fill type="solid"/>
              </v:shape>
              <v:shape style="position:absolute;left:1828;top:4688;width:91;height:90" coordorigin="1828,4688" coordsize="91,90" path="m1904,4701l1892,4701,1906,4716,1912,4740,1904,4756,1886,4767,1859,4769,1903,4769,1905,4767,1916,4749,1919,4723,1910,4705,1904,4701xe" filled="t" fillcolor="#F1F0F1" stroked="f">
                <v:path arrowok="t"/>
                <v:fill type="solid"/>
              </v:shape>
              <v:shape style="position:absolute;left:1828;top:4688;width:91;height:90" coordorigin="1828,4688" coordsize="91,90" path="m1868,4688l1847,4696,1833,4712,1828,4734,1837,4725,1846,4710,1864,4702,1892,4701,1904,4701,1892,4692,1868,4688xe" filled="t" fillcolor="#F1F0F1" stroked="f">
                <v:path arrowok="t"/>
                <v:fill type="solid"/>
              </v:shape>
            </v:group>
            <v:group style="position:absolute;left:2021;top:4688;width:91;height:90" coordorigin="2021,4688" coordsize="91,90">
              <v:shape style="position:absolute;left:2021;top:4688;width:91;height:90" coordorigin="2021,4688" coordsize="91,90" path="m2029,4734l2025,4734,2024,4751,2035,4766,2054,4776,2081,4778,2096,4769,2052,4769,2035,4755,2029,4734xe" filled="t" fillcolor="#F1F0F1" stroked="f">
                <v:path arrowok="t"/>
                <v:fill type="solid"/>
              </v:shape>
              <v:shape style="position:absolute;left:2021;top:4688;width:91;height:90" coordorigin="2021,4688" coordsize="91,90" path="m2097,4701l2085,4701,2099,4716,2104,4740,2097,4756,2079,4767,2052,4769,2096,4769,2098,4767,2109,4749,2112,4723,2102,4705,2097,4701xe" filled="t" fillcolor="#F1F0F1" stroked="f">
                <v:path arrowok="t"/>
                <v:fill type="solid"/>
              </v:shape>
              <v:shape style="position:absolute;left:2021;top:4688;width:91;height:90" coordorigin="2021,4688" coordsize="91,90" path="m2061,4688l2040,4696,2026,4712,2021,4734,2030,4725,2039,4710,2057,4702,2085,4701,2097,4701,2085,4692,2061,4688xe" filled="t" fillcolor="#F1F0F1" stroked="f">
                <v:path arrowok="t"/>
                <v:fill type="solid"/>
              </v:shape>
              <v:shape style="position:absolute;left:1639;top:4692;width:84;height:84" type="#_x0000_t75">
                <v:imagedata r:id="rId189" o:title=""/>
              </v:shape>
            </v:group>
            <v:group style="position:absolute;left:1635;top:4688;width:91;height:90" coordorigin="1635,4688" coordsize="91,90">
              <v:shape style="position:absolute;left:1635;top:4688;width:91;height:90" coordorigin="1635,4688" coordsize="91,90" path="m1643,4734l1639,4734,1638,4751,1650,4766,1669,4776,1696,4778,1710,4769,1666,4769,1650,4755,1643,4734xe" filled="t" fillcolor="#949BA4" stroked="f">
                <v:path arrowok="t"/>
                <v:fill type="solid"/>
              </v:shape>
              <v:shape style="position:absolute;left:1635;top:4688;width:91;height:90" coordorigin="1635,4688" coordsize="91,90" path="m1711,4701l1700,4701,1714,4716,1719,4740,1711,4756,1694,4767,1666,4769,1710,4769,1712,4767,1723,4749,1726,4723,1717,4705,1711,4701xe" filled="t" fillcolor="#949BA4" stroked="f">
                <v:path arrowok="t"/>
                <v:fill type="solid"/>
              </v:shape>
              <v:shape style="position:absolute;left:1635;top:4688;width:91;height:90" coordorigin="1635,4688" coordsize="91,90" path="m1675,4688l1654,4696,1640,4712,1635,4734,1645,4725,1653,4710,1672,4702,1700,4701,1711,4701,1699,4692,1675,4688xe" filled="t" fillcolor="#949BA4" stroked="f">
                <v:path arrowok="t"/>
                <v:fill type="solid"/>
              </v:shape>
            </v:group>
            <v:group style="position:absolute;left:1802;top:4813;width:148;height:53" coordorigin="1802,4813" coordsize="148,53">
              <v:shape style="position:absolute;left:1802;top:4813;width:148;height:53" coordorigin="1802,4813" coordsize="148,53" path="m1924,4814l1924,4820,1935,4820,1934,4865,1935,4865,1935,4865,1939,4865,1939,4820,1950,4820,1950,4820,1924,4820,1924,4820,1950,4820,1950,4814,1924,4814xe" filled="t" fillcolor="#666A74" stroked="f">
                <v:path arrowok="t"/>
                <v:fill type="solid"/>
              </v:shape>
              <v:shape style="position:absolute;left:1802;top:4813;width:148;height:53" coordorigin="1802,4813" coordsize="148,53" path="m1950,4820l1939,4820,1950,4820,1950,4820xe" filled="t" fillcolor="#666A74" stroked="f">
                <v:path arrowok="t"/>
                <v:fill type="solid"/>
              </v:shape>
              <v:shape style="position:absolute;left:1802;top:4813;width:148;height:53" coordorigin="1802,4813" coordsize="148,53" path="m1896,4814l1896,4865,1896,4865,1896,4865,1920,4865,1921,4859,1900,4858,1901,4842,1918,4842,1919,4836,1900,4835,1901,4820,1920,4820,1920,4814,1896,4814xe" filled="t" fillcolor="#666A74" stroked="f">
                <v:path arrowok="t"/>
                <v:fill type="solid"/>
              </v:shape>
              <v:shape style="position:absolute;left:1802;top:4813;width:148;height:53" coordorigin="1802,4813" coordsize="148,53" path="m1918,4842l1901,4842,1918,4842,1918,4842xe" filled="t" fillcolor="#666A74" stroked="f">
                <v:path arrowok="t"/>
                <v:fill type="solid"/>
              </v:shape>
              <v:shape style="position:absolute;left:1802;top:4813;width:148;height:53" coordorigin="1802,4813" coordsize="148,53" path="m1920,4820l1901,4820,1920,4820,1920,4820xe" filled="t" fillcolor="#666A74" stroked="f">
                <v:path arrowok="t"/>
                <v:fill type="solid"/>
              </v:shape>
              <v:shape style="position:absolute;left:1802;top:4813;width:148;height:53" coordorigin="1802,4813" coordsize="148,53" path="m1868,4848l1864,4848,1864,4848,1864,4848,1875,4866,1880,4866,1882,4865,1886,4862,1888,4860,1888,4859,1876,4859,1874,4859,1873,4858,1870,4854,1869,4852,1868,4850,1868,4848xe" filled="t" fillcolor="#666A74" stroked="f">
                <v:path arrowok="t"/>
                <v:fill type="solid"/>
              </v:shape>
              <v:shape style="position:absolute;left:1802;top:4813;width:148;height:53" coordorigin="1802,4813" coordsize="148,53" path="m1879,4813l1874,4813,1872,4814,1869,4816,1867,4818,1866,4820,1865,4822,1865,4825,1865,4830,1865,4832,1867,4836,1868,4837,1870,4838,1871,4839,1873,4841,1879,4843,1881,4844,1882,4844,1885,4847,1885,4850,1885,4852,1885,4855,1882,4858,1878,4859,1888,4859,1890,4856,1890,4854,1890,4847,1890,4845,1874,4833,1872,4832,1871,4831,1870,4827,1870,4825,1870,4823,1871,4822,1872,4820,1874,4820,1887,4820,1887,4818,1885,4816,1883,4815,1881,4814,1879,4813xe" filled="t" fillcolor="#666A74" stroked="f">
                <v:path arrowok="t"/>
                <v:fill type="solid"/>
              </v:shape>
              <v:shape style="position:absolute;left:1802;top:4813;width:148;height:53" coordorigin="1802,4813" coordsize="148,53" path="m1887,4820l1879,4820,1881,4820,1882,4822,1884,4823,1884,4826,1884,4829,1889,4829,1889,4825,1889,4823,1887,4820xe" filled="t" fillcolor="#666A74" stroked="f">
                <v:path arrowok="t"/>
                <v:fill type="solid"/>
              </v:shape>
              <v:shape style="position:absolute;left:1802;top:4813;width:148;height:53" coordorigin="1802,4813" coordsize="148,53" path="m1835,4814l1835,4865,1835,4865,1835,4865,1859,4865,1860,4859,1839,4858,1840,4842,1857,4842,1858,4836,1839,4835,1840,4820,1859,4820,1859,4814,1835,4814xe" filled="t" fillcolor="#666A74" stroked="f">
                <v:path arrowok="t"/>
                <v:fill type="solid"/>
              </v:shape>
              <v:shape style="position:absolute;left:1802;top:4813;width:148;height:53" coordorigin="1802,4813" coordsize="148,53" path="m1857,4842l1840,4842,1857,4842,1857,4842xe" filled="t" fillcolor="#666A74" stroked="f">
                <v:path arrowok="t"/>
                <v:fill type="solid"/>
              </v:shape>
              <v:shape style="position:absolute;left:1802;top:4813;width:148;height:53" coordorigin="1802,4813" coordsize="148,53" path="m1859,4820l1840,4820,1859,4820,1859,4820xe" filled="t" fillcolor="#666A74" stroked="f">
                <v:path arrowok="t"/>
                <v:fill type="solid"/>
              </v:shape>
              <v:shape style="position:absolute;left:1802;top:4813;width:148;height:53" coordorigin="1802,4813" coordsize="148,53" path="m1819,4814l1802,4814,1802,4865,1802,4865,1802,4865,1806,4865,1807,4842,1814,4842,1814,4841,1822,4841,1823,4840,1825,4839,1827,4836,1807,4836,1807,4820,1827,4820,1826,4818,1825,4816,1823,4815,1822,4814,1819,4814xe" filled="t" fillcolor="#666A74" stroked="f">
                <v:path arrowok="t"/>
                <v:fill type="solid"/>
              </v:shape>
              <v:shape style="position:absolute;left:1802;top:4813;width:148;height:53" coordorigin="1802,4813" coordsize="148,53" path="m1822,4841l1814,4841,1818,4849,1819,4851,1821,4854,1825,4865,1831,4865,1831,4865,1829,4865,1831,4865,1829,4861,1825,4851,1824,4848,1823,4846,1822,4844,1820,4842,1820,4842,1819,4842,1819,4842,1821,4841,1822,4841xe" filled="t" fillcolor="#666A74" stroked="f">
                <v:path arrowok="t"/>
                <v:fill type="solid"/>
              </v:shape>
              <v:shape style="position:absolute;left:1802;top:4813;width:148;height:53" coordorigin="1802,4813" coordsize="148,53" path="m1831,4865l1829,4865,1830,4865,1831,4865xe" filled="t" fillcolor="#666A74" stroked="f">
                <v:path arrowok="t"/>
                <v:fill type="solid"/>
              </v:shape>
              <v:shape style="position:absolute;left:1802;top:4813;width:148;height:53" coordorigin="1802,4813" coordsize="148,53" path="m1814,4842l1807,4842,1813,4843,1814,4842xe" filled="t" fillcolor="#666A74" stroked="f">
                <v:path arrowok="t"/>
                <v:fill type="solid"/>
              </v:shape>
              <v:shape style="position:absolute;left:1802;top:4813;width:148;height:53" coordorigin="1802,4813" coordsize="148,53" path="m1819,4842l1820,4842,1820,4842,1819,4842xe" filled="t" fillcolor="#666A74" stroked="f">
                <v:path arrowok="t"/>
                <v:fill type="solid"/>
              </v:shape>
              <v:shape style="position:absolute;left:1802;top:4813;width:148;height:53" coordorigin="1802,4813" coordsize="148,53" path="m1827,4820l1807,4820,1817,4820,1819,4820,1821,4821,1823,4824,1823,4825,1823,4828,1822,4832,1820,4835,1819,4836,1818,4836,1827,4836,1828,4835,1828,4832,1828,4825,1828,4823,1827,4820xe" filled="t" fillcolor="#666A74" stroked="f">
                <v:path arrowok="t"/>
                <v:fill type="solid"/>
              </v:shape>
            </v:group>
            <v:group style="position:absolute;left:1963;top:1377;width:28;height:47" coordorigin="1963,1377" coordsize="28,47">
              <v:shape style="position:absolute;left:1963;top:1377;width:28;height:47" coordorigin="1963,1377" coordsize="28,47" path="m1981,1377l1972,1377,1969,1379,1966,1383,1964,1387,1963,1392,1963,1407,1964,1413,1964,1413,1966,1417,1969,1421,1972,1423,1981,1423,1984,1421,1987,1417,1988,1415,1975,1415,1973,1413,1970,1407,1970,1404,1970,1396,1970,1392,1973,1386,1975,1385,1988,1385,1984,1379,1981,1377xe" filled="t" fillcolor="#53565F" stroked="f">
                <v:path arrowok="t"/>
                <v:fill type="solid"/>
              </v:shape>
              <v:shape style="position:absolute;left:1963;top:1377;width:28;height:47" coordorigin="1963,1377" coordsize="28,47" path="m1988,1385l1979,1385,1980,1386,1982,1389,1983,1392,1983,1396,1983,1404,1983,1407,1982,1411,1980,1413,1979,1415,1988,1415,1989,1413,1990,1407,1990,1392,1989,1387,1989,1386,1988,1385xe" filled="t" fillcolor="#53565F" stroked="f">
                <v:path arrowok="t"/>
                <v:fill type="solid"/>
              </v:shape>
            </v:group>
            <v:group style="position:absolute;left:1992;top:1392;width:14;height:30" coordorigin="1992,1392" coordsize="14,30">
              <v:shape style="position:absolute;left:1992;top:1392;width:14;height:30" coordorigin="1992,1392" coordsize="14,30" path="m2006,1398l2000,1398,2001,1399,2001,1401,1999,1406,1993,1412,1992,1417,1992,1423,2006,1423,2006,1416,1998,1416,1998,1415,2001,1411,2005,1407,2005,1406,2006,1404,2006,1398xe" filled="t" fillcolor="#53565F" stroked="f">
                <v:path arrowok="t"/>
                <v:fill type="solid"/>
              </v:shape>
              <v:shape style="position:absolute;left:1992;top:1392;width:14;height:30" coordorigin="1992,1392" coordsize="14,30" path="m2001,1392l1997,1392,1995,1393,1994,1396,1993,1398,1992,1399,1992,1402,1997,1402,1997,1399,1998,1398,2006,1398,2005,1396,2002,1393,2001,1392xe" filled="t" fillcolor="#53565F" stroked="f">
                <v:path arrowok="t"/>
                <v:fill type="solid"/>
              </v:shape>
            </v:group>
            <v:group style="position:absolute;left:2001;top:1448;width:42;height:24" coordorigin="2001,1448" coordsize="42,24">
              <v:shape style="position:absolute;left:2001;top:1448;width:42;height:24" coordorigin="2001,1448" coordsize="42,24" path="m2027,1457l2016,1457,2023,1463,2025,1465,2028,1465,2028,1471,2043,1462,2037,1457,2028,1457,2027,1457xe" filled="t" fillcolor="#53565F" stroked="f">
                <v:path arrowok="t"/>
                <v:fill type="solid"/>
              </v:shape>
              <v:shape style="position:absolute;left:2001;top:1448;width:42;height:24" coordorigin="2001,1448" coordsize="42,24" path="m2017,1448l2007,1449,2001,1457,2006,1462,2010,1457,2016,1457,2027,1457,2024,1455,2017,1448xe" filled="t" fillcolor="#53565F" stroked="f">
                <v:path arrowok="t"/>
                <v:fill type="solid"/>
              </v:shape>
              <v:shape style="position:absolute;left:2001;top:1448;width:42;height:24" coordorigin="2001,1448" coordsize="42,24" path="m2028,1452l2028,1457,2037,1457,2028,1452xe" filled="t" fillcolor="#53565F" stroked="f">
                <v:path arrowok="t"/>
                <v:fill type="solid"/>
              </v:shape>
            </v:group>
            <v:group style="position:absolute;left:2048;top:1448;width:42;height:24" coordorigin="2048,1448" coordsize="42,24">
              <v:shape style="position:absolute;left:2048;top:1448;width:42;height:24" coordorigin="2048,1448" coordsize="42,24" path="m2075,1457l2063,1457,2069,1463,2072,1465,2075,1465,2075,1471,2090,1462,2083,1457,2075,1457,2075,1457xe" filled="t" fillcolor="#FFFFFF" stroked="f">
                <v:path arrowok="t"/>
                <v:fill type="solid"/>
              </v:shape>
              <v:shape style="position:absolute;left:2048;top:1448;width:42;height:24" coordorigin="2048,1448" coordsize="42,24" path="m2064,1448l2054,1449,2048,1457,2048,1457,2053,1462,2056,1457,2063,1457,2075,1457,2071,1455,2064,1448xe" filled="t" fillcolor="#FFFFFF" stroked="f">
                <v:path arrowok="t"/>
                <v:fill type="solid"/>
              </v:shape>
              <v:shape style="position:absolute;left:2048;top:1448;width:42;height:24" coordorigin="2048,1448" coordsize="42,24" path="m2075,1452l2075,1457,2083,1457,2075,1452xe" filled="t" fillcolor="#FFFFFF" stroked="f">
                <v:path arrowok="t"/>
                <v:fill type="solid"/>
              </v:shape>
            </v:group>
            <v:group style="position:absolute;left:1995;top:1395;width:95;height:49" coordorigin="1995,1395" coordsize="95,49">
              <v:shape style="position:absolute;left:1995;top:1395;width:95;height:49" coordorigin="1995,1395" coordsize="95,49" path="m2043,1395l2041,1397,1995,1434,2016,1434,2016,1444,2023,1444,2023,1426,2016,1426,2043,1405,2054,1405,2043,1395xe" filled="t" fillcolor="#53565F" stroked="f">
                <v:path arrowok="t"/>
                <v:fill type="solid"/>
              </v:shape>
              <v:shape style="position:absolute;left:1995;top:1395;width:95;height:49" coordorigin="1995,1395" coordsize="95,49" path="m2054,1405l2043,1405,2045,1407,2059,1418,2069,1426,2062,1426,2062,1444,2069,1444,2069,1434,2090,1434,2054,1405xe" filled="t" fillcolor="#53565F" stroked="f">
                <v:path arrowok="t"/>
                <v:fill type="solid"/>
              </v:shape>
            </v:group>
            <v:group style="position:absolute;left:2016;top:1471;width:53;height:14" coordorigin="2016,1471" coordsize="53,14">
              <v:shape style="position:absolute;left:2016;top:1471;width:53;height:14" coordorigin="2016,1471" coordsize="53,14" path="m2023,1471l2016,1471,2016,1485,2069,1485,2069,1477,2023,1477,2023,1471xe" filled="t" fillcolor="#53565F" stroked="f">
                <v:path arrowok="t"/>
                <v:fill type="solid"/>
              </v:shape>
              <v:shape style="position:absolute;left:2016;top:1471;width:53;height:14" coordorigin="2016,1471" coordsize="53,14" path="m2069,1471l2062,1471,2062,1477,2069,1477,2069,1471xe" filled="t" fillcolor="#53565F" stroked="f">
                <v:path arrowok="t"/>
                <v:fill type="solid"/>
              </v:shape>
            </v:group>
            <v:group style="position:absolute;left:2062;top:1444;width:7;height:27" coordorigin="2062,1444" coordsize="7,27">
              <v:shape style="position:absolute;left:2062;top:1444;width:7;height:27" coordorigin="2062,1444" coordsize="7,27" path="m2062,1458l2069,1458e" filled="f" stroked="t" strokeweight="1.436pt" strokecolor="#53565F">
                <v:path arrowok="t"/>
              </v:shape>
            </v:group>
            <v:group style="position:absolute;left:1259;top:237;width:1202;height:1771" coordorigin="1259,237" coordsize="1202,1771">
              <v:shape style="position:absolute;left:1259;top:237;width:1202;height:1771" coordorigin="1259,237" coordsize="1202,1771" path="m2453,237l1266,237,1259,244,1259,2000,1267,2007,2453,2007,2458,2002,1269,2002,1264,1997,1264,247,1269,242,2458,242,2453,237xe" filled="t" fillcolor="#13110F" stroked="f">
                <v:path arrowok="t"/>
                <v:fill type="solid"/>
              </v:shape>
              <v:shape style="position:absolute;left:1259;top:237;width:1202;height:1771" coordorigin="1259,237" coordsize="1202,1771" path="m2458,242l2450,242,2456,247,2456,1997,2450,2002,2458,2002,2461,2000,2461,244,2458,242xe" filled="t" fillcolor="#13110F" stroked="f">
                <v:path arrowok="t"/>
                <v:fill type="solid"/>
              </v:shape>
            </v:group>
            <v:group style="position:absolute;left:1647;top:265;width:2;height:1712" coordorigin="1647,265" coordsize="2,1712">
              <v:shape style="position:absolute;left:1647;top:265;width:2;height:1712" coordorigin="1647,265" coordsize="0,1712" path="m1647,265l1647,1977e" filled="f" stroked="t" strokeweight=".666pt" strokecolor="#53565F">
                <v:path arrowok="t"/>
              </v:shape>
            </v:group>
            <v:group style="position:absolute;left:1645;top:1673;width:782;height:2" coordorigin="1645,1673" coordsize="782,2">
              <v:shape style="position:absolute;left:1645;top:1673;width:782;height:2" coordorigin="1645,1673" coordsize="782,0" path="m1645,1673l2427,1673e" filled="f" stroked="t" strokeweight=".663pt" strokecolor="#53565F">
                <v:path arrowok="t"/>
              </v:shape>
            </v:group>
            <v:group style="position:absolute;left:2123;top:1836;width:23;height:23" coordorigin="2123,1836" coordsize="23,23">
              <v:shape style="position:absolute;left:2123;top:1836;width:23;height:23" coordorigin="2123,1836" coordsize="23,23" path="m2144,1836l2126,1836,2123,1839,2123,1857,2126,1859,2144,1859,2146,1857,2146,1839,2144,1836xe" filled="t" fillcolor="#53565F" stroked="f">
                <v:path arrowok="t"/>
                <v:fill type="solid"/>
              </v:shape>
            </v:group>
            <v:group style="position:absolute;left:2123;top:1904;width:23;height:23" coordorigin="2123,1904" coordsize="23,23">
              <v:shape style="position:absolute;left:2123;top:1904;width:23;height:23" coordorigin="2123,1904" coordsize="23,23" path="m2144,1904l2126,1904,2123,1907,2123,1925,2126,1927,2144,1927,2146,1925,2146,1907,2144,1904xe" filled="t" fillcolor="#53565F" stroked="f">
                <v:path arrowok="t"/>
                <v:fill type="solid"/>
              </v:shape>
            </v:group>
            <v:group style="position:absolute;left:1941;top:1790;width:23;height:91" coordorigin="1941,1790" coordsize="23,91">
              <v:shape style="position:absolute;left:1941;top:1790;width:23;height:91" coordorigin="1941,1790" coordsize="23,91" path="m1960,1790l1941,1809,1941,1869,1964,1881,1964,1797,1963,1793,1960,1790xe" filled="t" fillcolor="#53565F" stroked="f">
                <v:path arrowok="t"/>
                <v:fill type="solid"/>
              </v:shape>
            </v:group>
            <v:group style="position:absolute;left:1941;top:1882;width:23;height:91" coordorigin="1941,1882" coordsize="23,91">
              <v:shape style="position:absolute;left:1941;top:1882;width:23;height:91" coordorigin="1941,1882" coordsize="23,91" path="m1964,1882l1941,1894,1941,1954,1960,1973,1963,1971,1964,1967,1964,1882xe" filled="t" fillcolor="#53565F" stroked="f">
                <v:path arrowok="t"/>
                <v:fill type="solid"/>
              </v:shape>
            </v:group>
            <v:group style="position:absolute;left:1988;top:1870;width:119;height:23" coordorigin="1988,1870" coordsize="119,23">
              <v:shape style="position:absolute;left:1988;top:1870;width:119;height:23" coordorigin="1988,1870" coordsize="119,23" path="m2084,1870l2011,1870,1988,1882,2011,1893,2084,1893,2107,1882,2084,1870xe" filled="t" fillcolor="#53565F" stroked="f">
                <v:path arrowok="t"/>
                <v:fill type="solid"/>
              </v:shape>
            </v:group>
            <v:group style="position:absolute;left:2085;top:1790;width:23;height:91" coordorigin="2085,1790" coordsize="23,91">
              <v:shape style="position:absolute;left:2085;top:1790;width:23;height:91" coordorigin="2085,1790" coordsize="23,91" path="m2104,1790l2085,1809,2085,1869,2109,1881,2109,1797,2107,1793,2104,1790xe" filled="t" fillcolor="#53565F" stroked="f">
                <v:path arrowok="t"/>
                <v:fill type="solid"/>
              </v:shape>
            </v:group>
            <v:group style="position:absolute;left:1992;top:1785;width:111;height:23" coordorigin="1992,1785" coordsize="111,23">
              <v:shape style="position:absolute;left:1992;top:1785;width:111;height:23" coordorigin="1992,1785" coordsize="111,23" path="m2097,1785l1998,1785,1995,1787,1992,1789,2011,1808,2084,1808,2103,1789,2100,1787,2097,1785xe" filled="t" fillcolor="#53565F" stroked="f">
                <v:path arrowok="t"/>
                <v:fill type="solid"/>
              </v:shape>
            </v:group>
            <v:group style="position:absolute;left:1987;top:1882;width:23;height:91" coordorigin="1987,1882" coordsize="23,91">
              <v:shape style="position:absolute;left:1987;top:1882;width:23;height:91" coordorigin="1987,1882" coordsize="23,91" path="m1987,1882l1987,1967,1988,1971,1991,1973,2010,1954,2010,1894,1987,1882xe" filled="t" fillcolor="#53565F" stroked="f">
                <v:path arrowok="t"/>
                <v:fill type="solid"/>
              </v:shape>
            </v:group>
            <v:group style="position:absolute;left:1992;top:1955;width:111;height:23" coordorigin="1992,1955" coordsize="111,23">
              <v:shape style="position:absolute;left:1992;top:1955;width:111;height:23" coordorigin="1992,1955" coordsize="111,23" path="m2084,1955l2011,1955,1992,1974,1995,1977,1998,1978,2097,1978,2101,1977,2103,1974,2084,1955xe" filled="t" fillcolor="#53565F" stroked="f">
                <v:path arrowok="t"/>
                <v:fill type="solid"/>
              </v:shape>
            </v:group>
            <v:group style="position:absolute;left:2260;top:1790;width:23;height:91" coordorigin="2260,1790" coordsize="23,91">
              <v:shape style="position:absolute;left:2260;top:1790;width:23;height:91" coordorigin="2260,1790" coordsize="23,91" path="m2279,1790l2260,1809,2260,1869,2283,1881,2283,1797,2281,1793,2279,1790xe" filled="t" fillcolor="#53565F" stroked="f">
                <v:path arrowok="t"/>
                <v:fill type="solid"/>
              </v:shape>
            </v:group>
            <v:group style="position:absolute;left:2166;top:1785;width:111;height:23" coordorigin="2166,1785" coordsize="111,23">
              <v:shape style="position:absolute;left:2166;top:1785;width:111;height:23" coordorigin="2166,1785" coordsize="111,23" path="m2271,1785l2173,1785,2169,1787,2166,1789,2185,1808,2258,1808,2278,1789,2275,1787,2271,1785xe" filled="t" fillcolor="#53565F" stroked="f">
                <v:path arrowok="t"/>
                <v:fill type="solid"/>
              </v:shape>
            </v:group>
            <v:group style="position:absolute;left:2260;top:1882;width:23;height:91" coordorigin="2260,1882" coordsize="23,91">
              <v:shape style="position:absolute;left:2260;top:1882;width:23;height:91" coordorigin="2260,1882" coordsize="23,91" path="m2283,1882l2260,1894,2260,1954,2279,1973,2281,1971,2283,1967,2283,1882xe" filled="t" fillcolor="#53565F" stroked="f">
                <v:path arrowok="t"/>
                <v:fill type="solid"/>
              </v:shape>
            </v:group>
            <v:group style="position:absolute;left:2161;top:1882;width:23;height:91" coordorigin="2161,1882" coordsize="23,91">
              <v:shape style="position:absolute;left:2161;top:1882;width:23;height:91" coordorigin="2161,1882" coordsize="23,91" path="m2161,1882l2161,1967,2163,1971,2165,1973,2184,1954,2184,1894,2161,1882xe" filled="t" fillcolor="#53565F" stroked="f">
                <v:path arrowok="t"/>
                <v:fill type="solid"/>
              </v:shape>
            </v:group>
            <v:group style="position:absolute;left:2166;top:1955;width:111;height:23" coordorigin="2166,1955" coordsize="111,23">
              <v:shape style="position:absolute;left:2166;top:1955;width:111;height:23" coordorigin="2166,1955" coordsize="111,23" path="m2258,1955l2185,1955,2166,1974,2169,1977,2173,1978,2271,1978,2275,1977,2278,1974,2258,1955xe" filled="t" fillcolor="#53565F" stroked="f">
                <v:path arrowok="t"/>
                <v:fill type="solid"/>
              </v:shape>
            </v:group>
            <v:group style="position:absolute;left:2161;top:1790;width:23;height:91" coordorigin="2161,1790" coordsize="23,91">
              <v:shape style="position:absolute;left:2161;top:1790;width:23;height:91" coordorigin="2161,1790" coordsize="23,91" path="m2165,1790l2163,1793,2161,1797,2161,1881,2184,1869,2184,1809,2165,1790xe" filled="t" fillcolor="#53565F" stroked="f">
                <v:path arrowok="t"/>
                <v:fill type="solid"/>
              </v:shape>
            </v:group>
            <v:group style="position:absolute;left:2404;top:1790;width:23;height:91" coordorigin="2404,1790" coordsize="23,91">
              <v:shape style="position:absolute;left:2404;top:1790;width:23;height:91" coordorigin="2404,1790" coordsize="23,91" path="m2423,1790l2404,1809,2404,1869,2427,1881,2427,1797,2425,1793,2423,1790xe" filled="t" fillcolor="#53565F" stroked="f">
                <v:path arrowok="t"/>
                <v:fill type="solid"/>
              </v:shape>
            </v:group>
            <v:group style="position:absolute;left:2310;top:1785;width:111;height:23" coordorigin="2310,1785" coordsize="111,23">
              <v:shape style="position:absolute;left:2310;top:1785;width:111;height:23" coordorigin="2310,1785" coordsize="111,23" path="m2415,1785l2317,1785,2313,1787,2310,1789,2330,1808,2403,1808,2422,1789,2419,1787,2415,1785xe" filled="t" fillcolor="#53565F" stroked="f">
                <v:path arrowok="t"/>
                <v:fill type="solid"/>
              </v:shape>
            </v:group>
            <v:group style="position:absolute;left:2404;top:1882;width:23;height:91" coordorigin="2404,1882" coordsize="23,91">
              <v:shape style="position:absolute;left:2404;top:1882;width:23;height:91" coordorigin="2404,1882" coordsize="23,91" path="m2427,1882l2404,1894,2404,1954,2423,1973,2425,1971,2427,1967,2427,1882xe" filled="t" fillcolor="#53565F" stroked="f">
                <v:path arrowok="t"/>
                <v:fill type="solid"/>
              </v:shape>
            </v:group>
            <v:group style="position:absolute;left:2305;top:1882;width:23;height:91" coordorigin="2305,1882" coordsize="23,91">
              <v:shape style="position:absolute;left:2305;top:1882;width:23;height:91" coordorigin="2305,1882" coordsize="23,91" path="m2305,1882l2305,1967,2307,1971,2310,1973,2328,1954,2328,1894,2305,1882xe" filled="t" fillcolor="#53565F" stroked="f">
                <v:path arrowok="t"/>
                <v:fill type="solid"/>
              </v:shape>
            </v:group>
            <v:group style="position:absolute;left:2310;top:1955;width:111;height:23" coordorigin="2310,1955" coordsize="111,23">
              <v:shape style="position:absolute;left:2310;top:1955;width:111;height:23" coordorigin="2310,1955" coordsize="111,23" path="m2403,1955l2330,1955,2310,1974,2313,1977,2317,1978,2415,1978,2419,1977,2422,1974,2403,1955xe" filled="t" fillcolor="#53565F" stroked="f">
                <v:path arrowok="t"/>
                <v:fill type="solid"/>
              </v:shape>
            </v:group>
            <v:group style="position:absolute;left:2305;top:1790;width:23;height:91" coordorigin="2305,1790" coordsize="23,91">
              <v:shape style="position:absolute;left:2305;top:1790;width:23;height:91" coordorigin="2305,1790" coordsize="23,91" path="m2310,1790l2307,1793,2305,1797,2305,1881,2328,1869,2328,1809,2310,1790xe" filled="t" fillcolor="#53565F" stroked="f">
                <v:path arrowok="t"/>
                <v:fill type="solid"/>
              </v:shape>
            </v:group>
            <v:group style="position:absolute;left:1675;top:1683;width:77;height:81" coordorigin="1675,1683" coordsize="77,81">
              <v:shape style="position:absolute;left:1675;top:1683;width:77;height:81" coordorigin="1675,1683" coordsize="77,81" path="m1711,1683l1690,1688,1675,1704,1675,1733,1682,1752,1695,1764,1722,1762,1741,1753,1749,1741,1722,1741,1707,1727,1707,1696,1739,1696,1738,1693,1722,1684,1711,1683xe" filled="t" fillcolor="#53565F" stroked="f">
                <v:path arrowok="t"/>
                <v:fill type="solid"/>
              </v:shape>
              <v:shape style="position:absolute;left:1675;top:1683;width:77;height:81" coordorigin="1675,1683" coordsize="77,81" path="m1739,1696l1715,1696,1715,1724,1727,1736,1722,1741,1749,1741,1751,1738,1749,1711,1739,1696xe" filled="t" fillcolor="#53565F" stroked="f">
                <v:path arrowok="t"/>
                <v:fill type="solid"/>
              </v:shape>
            </v:group>
            <v:group style="position:absolute;left:1667;top:1777;width:59;height:73" coordorigin="1667,1777" coordsize="59,73">
              <v:shape style="position:absolute;left:1667;top:1777;width:59;height:73" coordorigin="1667,1777" coordsize="59,73" path="m1701,1777l1691,1777,1667,1850,1677,1850,1677,1849,1676,1848,1676,1848,1670,1848,1693,1779,1702,1779,1701,1777xe" filled="t" fillcolor="#53565F" stroked="f">
                <v:path arrowok="t"/>
                <v:fill type="solid"/>
              </v:shape>
              <v:shape style="position:absolute;left:1667;top:1777;width:59;height:73" coordorigin="1667,1777" coordsize="59,73" path="m1679,1848l1677,1848,1677,1850,1678,1850,1679,1848xe" filled="t" fillcolor="#53565F" stroked="f">
                <v:path arrowok="t"/>
                <v:fill type="solid"/>
              </v:shape>
              <v:shape style="position:absolute;left:1667;top:1777;width:59;height:73" coordorigin="1667,1777" coordsize="59,73" path="m1710,1828l1708,1828,1715,1850,1726,1850,1726,1848,1717,1848,1710,1828xe" filled="t" fillcolor="#53565F" stroked="f">
                <v:path arrowok="t"/>
                <v:fill type="solid"/>
              </v:shape>
              <v:shape style="position:absolute;left:1667;top:1777;width:59;height:73" coordorigin="1667,1777" coordsize="59,73" path="m1710,1826l1683,1826,1676,1848,1677,1849,1677,1848,1679,1848,1684,1828,1710,1828,1710,1826xe" filled="t" fillcolor="#53565F" stroked="f">
                <v:path arrowok="t"/>
                <v:fill type="solid"/>
              </v:shape>
              <v:shape style="position:absolute;left:1667;top:1777;width:59;height:73" coordorigin="1667,1777" coordsize="59,73" path="m1702,1779l1699,1779,1723,1848,1726,1848,1702,1779xe" filled="t" fillcolor="#53565F" stroked="f">
                <v:path arrowok="t"/>
                <v:fill type="solid"/>
              </v:shape>
              <v:shape style="position:absolute;left:1667;top:1777;width:59;height:73" coordorigin="1667,1777" coordsize="59,73" path="m1691,1799l1684,1821,1708,1821,1707,1819,1688,1819,1694,1799,1693,1799,1691,1799xe" filled="t" fillcolor="#53565F" stroked="f">
                <v:path arrowok="t"/>
                <v:fill type="solid"/>
              </v:shape>
              <v:shape style="position:absolute;left:1667;top:1777;width:59;height:73" coordorigin="1667,1777" coordsize="59,73" path="m1697,1785l1696,1785,1697,1786,1696,1790,1696,1791,1697,1795,1705,1819,1707,1819,1701,1799,1699,1794,1698,1789,1697,1785xe" filled="t" fillcolor="#53565F" stroked="f">
                <v:path arrowok="t"/>
                <v:fill type="solid"/>
              </v:shape>
              <v:shape style="position:absolute;left:1667;top:1777;width:59;height:73" coordorigin="1667,1777" coordsize="59,73" path="m1697,1785l1695,1785,1694,1790,1693,1794,1691,1799,1693,1799,1694,1799,1695,1794,1696,1791,1696,1790,1695,1786,1696,1785,1697,1785,1697,1785xe" filled="t" fillcolor="#53565F" stroked="f">
                <v:path arrowok="t"/>
                <v:fill type="solid"/>
              </v:shape>
              <v:shape style="position:absolute;left:1667;top:1777;width:59;height:73" coordorigin="1667,1777" coordsize="59,73" path="m1696,1785l1695,1786,1696,1790,1696,1791,1696,1790,1697,1786,1696,1785xe" filled="t" fillcolor="#53565F" stroked="f">
                <v:path arrowok="t"/>
                <v:fill type="solid"/>
              </v:shape>
            </v:group>
            <v:group style="position:absolute;left:1730;top:1777;width:60;height:73" coordorigin="1730,1777" coordsize="60,73">
              <v:shape style="position:absolute;left:1730;top:1777;width:60;height:73" coordorigin="1730,1777" coordsize="60,73" path="m1744,1777l1730,1777,1730,1850,1739,1850,1739,1849,1738,1849,1738,1848,1732,1848,1732,1779,1745,1779,1744,1777xe" filled="t" fillcolor="#53565F" stroked="f">
                <v:path arrowok="t"/>
                <v:fill type="solid"/>
              </v:shape>
              <v:shape style="position:absolute;left:1730;top:1777;width:60;height:73" coordorigin="1730,1777" coordsize="60,73" path="m1740,1848l1739,1848,1739,1850,1740,1850,1740,1848xe" filled="t" fillcolor="#53565F" stroked="f">
                <v:path arrowok="t"/>
                <v:fill type="solid"/>
              </v:shape>
              <v:shape style="position:absolute;left:1730;top:1777;width:60;height:73" coordorigin="1730,1777" coordsize="60,73" path="m1742,1796l1740,1796,1755,1850,1764,1850,1765,1848,1757,1848,1742,1796xe" filled="t" fillcolor="#53565F" stroked="f">
                <v:path arrowok="t"/>
                <v:fill type="solid"/>
              </v:shape>
              <v:shape style="position:absolute;left:1730;top:1777;width:60;height:73" coordorigin="1730,1777" coordsize="60,73" path="m1782,1797l1780,1797,1780,1850,1790,1850,1790,1848,1782,1848,1782,1797xe" filled="t" fillcolor="#53565F" stroked="f">
                <v:path arrowok="t"/>
                <v:fill type="solid"/>
              </v:shape>
              <v:shape style="position:absolute;left:1730;top:1777;width:60;height:73" coordorigin="1730,1777" coordsize="60,73" path="m1740,1788l1738,1788,1738,1849,1739,1849,1739,1848,1740,1848,1740,1796,1742,1796,1740,1788xe" filled="t" fillcolor="#53565F" stroked="f">
                <v:path arrowok="t"/>
                <v:fill type="solid"/>
              </v:shape>
              <v:shape style="position:absolute;left:1730;top:1777;width:60;height:73" coordorigin="1730,1777" coordsize="60,73" path="m1780,1789l1762,1848,1765,1848,1780,1797,1782,1797,1782,1789,1780,1789xe" filled="t" fillcolor="#53565F" stroked="f">
                <v:path arrowok="t"/>
                <v:fill type="solid"/>
              </v:shape>
              <v:shape style="position:absolute;left:1730;top:1777;width:60;height:73" coordorigin="1730,1777" coordsize="60,73" path="m1790,1779l1787,1779,1787,1848,1790,1848,1790,1779xe" filled="t" fillcolor="#53565F" stroked="f">
                <v:path arrowok="t"/>
                <v:fill type="solid"/>
              </v:shape>
              <v:shape style="position:absolute;left:1730;top:1777;width:60;height:73" coordorigin="1730,1777" coordsize="60,73" path="m1745,1779l1742,1779,1759,1837,1760,1843,1761,1839,1760,1839,1759,1838,1760,1834,1745,1779xe" filled="t" fillcolor="#53565F" stroked="f">
                <v:path arrowok="t"/>
                <v:fill type="solid"/>
              </v:shape>
              <v:shape style="position:absolute;left:1730;top:1777;width:60;height:73" coordorigin="1730,1777" coordsize="60,73" path="m1760,1834l1759,1838,1760,1839,1761,1838,1761,1836,1760,1834xe" filled="t" fillcolor="#53565F" stroked="f">
                <v:path arrowok="t"/>
                <v:fill type="solid"/>
              </v:shape>
              <v:shape style="position:absolute;left:1730;top:1777;width:60;height:73" coordorigin="1730,1777" coordsize="60,73" path="m1790,1777l1777,1777,1761,1833,1760,1834,1761,1836,1761,1838,1760,1839,1761,1839,1762,1836,1763,1833,1764,1828,1779,1779,1790,1779,1790,1777xe" filled="t" fillcolor="#53565F" stroked="f">
                <v:path arrowok="t"/>
                <v:fill type="solid"/>
              </v:shape>
            </v:group>
            <v:group style="position:absolute;left:1303;top:4016;width:1095;height:637" coordorigin="1303,4016" coordsize="1095,637">
              <v:shape style="position:absolute;left:1303;top:4016;width:1095;height:637" coordorigin="1303,4016" coordsize="1095,637" path="m2309,4016l1385,4016,1327,4044,1303,4105,1304,4570,1332,4628,1393,4652,2316,4652,2338,4647,2348,4642,1391,4642,1371,4639,1316,4584,1313,4103,1317,4083,1372,4028,1393,4026,2349,4026,2332,4019,2309,4016xe" filled="t" fillcolor="#4BA6D1" stroked="f">
                <v:path arrowok="t"/>
                <v:fill type="solid"/>
              </v:shape>
              <v:shape style="position:absolute;left:1303;top:4016;width:1095;height:637" coordorigin="1303,4016" coordsize="1095,637" path="m2349,4026l1393,4026,2310,4026,2331,4029,2386,4084,2388,4105,2388,4563,2393,4563,2388,4564,2385,4585,2377,4603,2365,4619,2349,4632,2330,4640,2309,4642,2348,4642,2395,4586,2398,4563,2398,4098,2393,4076,2384,4056,2370,4039,2352,4027,2349,4026xe" filled="t" fillcolor="#4BA6D1" stroked="f">
                <v:path arrowok="t"/>
                <v:fill type="solid"/>
              </v:shape>
              <v:shape style="position:absolute;left:1331;top:4046;width:287;height:140" type="#_x0000_t75">
                <v:imagedata r:id="rId190" o:title=""/>
              </v:shape>
            </v:group>
            <v:group style="position:absolute;left:1327;top:4042;width:295;height:149" coordorigin="1327,4042" coordsize="295,149">
              <v:shape style="position:absolute;left:1327;top:4042;width:295;height:149" coordorigin="1327,4042" coordsize="295,149" path="m1547,4042l1390,4043,1338,4078,1327,4123,1332,4144,1343,4163,1359,4178,1378,4188,1401,4191,1553,4191,1575,4186,1580,4183,1401,4183,1383,4180,1366,4171,1347,4155,1338,4137,1335,4116,1338,4099,1346,4081,1362,4063,1380,4054,1401,4050,1580,4050,1569,4045,1547,4042xe" filled="t" fillcolor="#949BA4" stroked="f">
                <v:path arrowok="t"/>
                <v:fill type="solid"/>
              </v:shape>
              <v:shape style="position:absolute;left:1327;top:4042;width:295;height:149" coordorigin="1327,4042" coordsize="295,149" path="m1622,4117l1617,4117,1613,4117,1610,4134,1602,4152,1586,4170,1568,4179,1547,4183,1580,4183,1594,4174,1608,4159,1618,4139,1622,4117xe" filled="t" fillcolor="#949BA4" stroked="f">
                <v:path arrowok="t"/>
                <v:fill type="solid"/>
              </v:shape>
              <v:shape style="position:absolute;left:1327;top:4042;width:295;height:149" coordorigin="1327,4042" coordsize="295,149" path="m1580,4050l1401,4050,1547,4050,1565,4053,1582,4062,1601,4078,1610,4096,1613,4117,1621,4110,1616,4089,1605,4070,1589,4055,1580,4050xe" filled="t" fillcolor="#949BA4" stroked="f">
                <v:path arrowok="t"/>
                <v:fill type="solid"/>
              </v:shape>
            </v:group>
            <v:group style="position:absolute;left:1327;top:4252;width:295;height:149" coordorigin="1327,4252" coordsize="295,149">
              <v:shape style="position:absolute;left:1327;top:4252;width:295;height:149" coordorigin="1327,4252" coordsize="295,149" path="m1547,4252l1390,4253,1338,4288,1327,4333,1332,4355,1343,4373,1359,4388,1378,4398,1401,4401,1553,4401,1575,4396,1580,4393,1401,4393,1383,4390,1366,4381,1347,4365,1338,4347,1335,4327,1338,4309,1346,4291,1362,4273,1380,4264,1401,4261,1580,4261,1569,4256,1547,4252xe" filled="t" fillcolor="#949BA4" stroked="f">
                <v:path arrowok="t"/>
                <v:fill type="solid"/>
              </v:shape>
              <v:shape style="position:absolute;left:1327;top:4252;width:295;height:149" coordorigin="1327,4252" coordsize="295,149" path="m1622,4327l1617,4327,1613,4327,1610,4344,1602,4362,1586,4380,1568,4389,1547,4393,1580,4393,1594,4385,1608,4369,1618,4349,1622,4327xe" filled="t" fillcolor="#949BA4" stroked="f">
                <v:path arrowok="t"/>
                <v:fill type="solid"/>
              </v:shape>
              <v:shape style="position:absolute;left:1327;top:4252;width:295;height:149" coordorigin="1327,4252" coordsize="295,149" path="m1580,4261l1401,4261,1547,4261,1565,4263,1582,4272,1601,4288,1610,4306,1613,4327,1621,4320,1616,4299,1605,4280,1589,4265,1580,4261xe" filled="t" fillcolor="#949BA4" stroked="f">
                <v:path arrowok="t"/>
                <v:fill type="solid"/>
              </v:shape>
              <v:shape style="position:absolute;left:1331;top:4467;width:287;height:140" type="#_x0000_t75">
                <v:imagedata r:id="rId191" o:title=""/>
              </v:shape>
            </v:group>
            <v:group style="position:absolute;left:1327;top:4462;width:295;height:149" coordorigin="1327,4462" coordsize="295,149">
              <v:shape style="position:absolute;left:1327;top:4462;width:295;height:149" coordorigin="1327,4462" coordsize="295,149" path="m1547,4462l1390,4463,1338,4498,1327,4543,1332,4565,1343,4583,1359,4598,1378,4608,1401,4611,1553,4611,1575,4606,1580,4603,1401,4603,1383,4600,1366,4591,1347,4575,1338,4557,1335,4537,1338,4519,1346,4501,1362,4483,1380,4474,1401,4471,1580,4471,1569,4466,1547,4462xe" filled="t" fillcolor="#949BA4" stroked="f">
                <v:path arrowok="t"/>
                <v:fill type="solid"/>
              </v:shape>
              <v:shape style="position:absolute;left:1327;top:4462;width:295;height:149" coordorigin="1327,4462" coordsize="295,149" path="m1621,4537l1617,4537,1613,4537,1610,4555,1602,4572,1586,4590,1568,4599,1547,4603,1580,4603,1594,4595,1608,4579,1618,4559,1621,4537xe" filled="t" fillcolor="#949BA4" stroked="f">
                <v:path arrowok="t"/>
                <v:fill type="solid"/>
              </v:shape>
              <v:shape style="position:absolute;left:1327;top:4462;width:295;height:149" coordorigin="1327,4462" coordsize="295,149" path="m1580,4471l1401,4471,1547,4471,1565,4473,1582,4482,1600,4498,1610,4516,1613,4537,1621,4531,1616,4509,1605,4490,1589,4475,1580,4471xe" filled="t" fillcolor="#949BA4" stroked="f">
                <v:path arrowok="t"/>
                <v:fill type="solid"/>
              </v:shape>
              <v:shape style="position:absolute;left:1744;top:4054;width:242;height:548" type="#_x0000_t75">
                <v:imagedata r:id="rId192" o:title=""/>
              </v:shape>
            </v:group>
            <v:group style="position:absolute;left:1739;top:4050;width:251;height:560" coordorigin="1739,4050" coordsize="251,560">
              <v:shape style="position:absolute;left:1739;top:4050;width:251;height:560" coordorigin="1739,4050" coordsize="251,560" path="m1865,4050l1805,4050,1749,4059,1743,4062,1739,4068,1739,4592,1743,4597,1749,4600,1755,4603,1821,4610,1905,4610,1925,4609,1943,4608,1959,4607,1972,4605,1979,4601,1826,4601,1805,4601,1748,4588,1748,4071,1820,4058,1865,4058,1865,4050xe" filled="t" fillcolor="#949BA4" stroked="f">
                <v:path arrowok="t"/>
                <v:fill type="solid"/>
              </v:shape>
              <v:shape style="position:absolute;left:1739;top:4050;width:251;height:560" coordorigin="1739,4050" coordsize="251,560" path="m1865,4050l1865,4058,1904,4058,1924,4059,1982,4071,1982,4588,1909,4601,1826,4601,1979,4601,1980,4600,1986,4597,1990,4592,1990,4068,1986,4062,1981,4059,1975,4056,1967,4054,1949,4052,1930,4050,1909,4050,1865,4050xe" filled="t" fillcolor="#949BA4" stroked="f">
                <v:path arrowok="t"/>
                <v:fill type="solid"/>
              </v:shape>
            </v:group>
            <v:group style="position:absolute;left:1818;top:4515;width:88;height:8" coordorigin="1818,4515" coordsize="88,8">
              <v:shape style="position:absolute;left:1818;top:4515;width:88;height:8" coordorigin="1818,4515" coordsize="88,8" path="m1905,4515l1820,4515,1818,4517,1818,4521,1820,4523,1905,4523,1907,4521,1907,4517,1905,4515xe" filled="t" fillcolor="#666A74" stroked="f">
                <v:path arrowok="t"/>
                <v:fill type="solid"/>
              </v:shape>
            </v:group>
            <v:group style="position:absolute;left:1818;top:4113;width:48;height:88" coordorigin="1818,4113" coordsize="48,88">
              <v:shape style="position:absolute;left:1818;top:4113;width:48;height:88" coordorigin="1818,4113" coordsize="48,88" path="m1866,4161l1859,4161,1859,4199,1860,4201,1865,4201,1866,4199,1866,4161xe" filled="t" fillcolor="#666A74" stroked="f">
                <v:path arrowok="t"/>
                <v:fill type="solid"/>
              </v:shape>
              <v:shape style="position:absolute;left:1818;top:4113;width:48;height:88" coordorigin="1818,4113" coordsize="48,88" path="m1905,4153l1820,4153,1818,4155,1818,4159,1820,4161,1905,4161,1907,4159,1907,4155,1905,4153xe" filled="t" fillcolor="#666A74" stroked="f">
                <v:path arrowok="t"/>
                <v:fill type="solid"/>
              </v:shape>
              <v:shape style="position:absolute;left:1818;top:4113;width:48;height:88" coordorigin="1818,4113" coordsize="48,88" path="m1865,4113l1860,4113,1859,4114,1859,4153,1866,4153,1866,4114,1865,4113xe" filled="t" fillcolor="#666A74" stroked="f">
                <v:path arrowok="t"/>
                <v:fill type="solid"/>
              </v:shape>
            </v:group>
            <v:group style="position:absolute;left:1358;top:4083;width:230;height:68" coordorigin="1358,4083" coordsize="230,68">
              <v:shape style="position:absolute;left:1358;top:4083;width:230;height:68" coordorigin="1358,4083" coordsize="230,68" path="m1564,4083l1564,4150,1564,4150,1564,4150,1568,4150,1568,4098,1573,4098,1568,4083,1564,4083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573,4098l1568,4098,1575,4123,1583,4150,1588,4150,1588,4135,1584,4135,1576,4110,1573,4098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588,4109l1584,4109,1584,4135,1588,4135,1588,4109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584,4083l1584,4134,1584,4109,1588,4109,1588,4083,1584,4083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573,4098l1568,4098,1568,4109,1568,4122,1568,4098,1573,4098,1573,4098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548,4082l1540,4082,1537,4085,1534,4091,1531,4098,1531,4104,1530,4125,1531,4129,1533,4139,1535,4143,1539,4149,1542,4151,1547,4151,1550,4150,1552,4147,1554,4144,1555,4143,1542,4143,1540,4141,1538,4136,1536,4132,1535,4125,1535,4106,1536,4100,1538,4096,1540,4092,1542,4090,1555,4090,1555,4089,1552,4086,1550,4083,1548,4082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555,4090l1547,4090,1548,4091,1551,4095,1553,4098,1553,4102,1554,4106,1555,4110,1555,4125,1554,4132,1550,4141,1548,4143,1555,4143,1556,4140,1559,4129,1559,4125,1559,4110,1559,4104,1556,4093,1555,4090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483,4083l1482,4150,1483,4150,1483,4150,1488,4150,1488,4136,1488,4120,1502,4120,1502,4119,1502,4119,1502,4119,1505,4119,1508,4117,1510,4112,1488,4112,1488,4091,1510,4091,1510,4088,1508,4086,1506,4085,1505,4084,1502,4083,1483,4083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502,4120l1488,4120,1493,4120,1496,4121,1504,4136,1509,4150,1515,4150,1515,4150,1513,4150,1515,4150,1513,4145,1509,4132,1508,4128,1506,4125,1505,4123,1503,4120,1503,4120,1502,4120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515,4150l1513,4150,1515,4150,1515,4150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502,4119l1502,4119,1503,4120,1503,4120,1502,4119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510,4091l1488,4091,1499,4091,1502,4091,1504,4092,1505,4094,1506,4096,1506,4098,1500,4112,1510,4112,1511,4110,1512,4106,1512,4098,1512,4094,1510,4091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449,4083l1448,4150,1449,4150,1449,4150,1476,4150,1476,4142,1454,4142,1454,4119,1474,4119,1474,4111,1454,4111,1454,4091,1475,4091,1475,4083,1449,4083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474,4119l1454,4119,1474,4119,1474,4119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475,4091l1454,4091,1475,4091,1475,4091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406,4083l1406,4150,1406,4150,1406,4150,1411,4150,1411,4093,1415,4093,1414,4083,1406,4083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416,4095l1411,4095,1416,4121,1421,4150,1426,4150,1427,4140,1424,4140,1423,4138,1423,4136,1423,4133,1422,4129,1416,4095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441,4096l1436,4096,1436,4133,1436,4150,1441,4150,1441,4119,1441,4096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428,4138l1424,4138,1424,4140,1427,4140,1428,4138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434,4083l1425,4130,1425,4134,1424,4137,1424,4139,1424,4138,1428,4138,1431,4121,1431,4121,1436,4094,1441,4094,1441,4083,1434,4083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441,4094l1436,4094,1436,4096,1431,4121,1436,4096,1441,4096,1441,4094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415,4093l1411,4093,1411,4094,1411,4096,1411,4119,1411,4095,1416,4095,1415,4093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393,4083l1393,4150,1393,4150,1393,4150,1398,4150,1398,4083,1393,4083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358,4083l1358,4091,1370,4091,1370,4150,1370,4150,1370,4150,1375,4150,1375,4091,1387,4091,1387,4091,1358,4091,1358,4091,1387,4091,1387,4083,1358,4083xe" filled="t" fillcolor="#666A74" stroked="f">
                <v:path arrowok="t"/>
                <v:fill type="solid"/>
              </v:shape>
              <v:shape style="position:absolute;left:1358;top:4083;width:230;height:68" coordorigin="1358,4083" coordsize="230,68" path="m1387,4091l1375,4091,1387,4091,1387,4091xe" filled="t" fillcolor="#666A74" stroked="f">
                <v:path arrowok="t"/>
                <v:fill type="solid"/>
              </v:shape>
            </v:group>
            <v:group style="position:absolute;left:1359;top:4293;width:237;height:68" coordorigin="1359,4293" coordsize="237,68">
              <v:shape style="position:absolute;left:1359;top:4293;width:237;height:68" coordorigin="1359,4293" coordsize="237,68" path="m1578,4293l1578,4360,1578,4360,1578,4360,1582,4360,1582,4330,1594,4330,1595,4322,1582,4322,1582,4301,1596,4301,1597,4293,1578,4293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594,4330l1582,4330,1594,4330,1594,4330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596,4301l1582,4301,1596,4302,1596,4301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556,4293l1555,4360,1556,4360,1556,4360,1559,4360,1560,4330,1572,4330,1572,4329,1572,4322,1559,4322,1560,4301,1574,4301,1574,4293,1556,4293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572,4330l1560,4330,1572,4330,1572,4330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574,4301l1560,4301,1574,4302,1574,4301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541,4292l1534,4292,1531,4295,1529,4301,1527,4308,1525,4316,1525,4333,1526,4339,1536,4361,1541,4361,1543,4360,1545,4357,1547,4354,1548,4353,1536,4353,1534,4351,1532,4346,1530,4342,1530,4336,1530,4316,1530,4311,1534,4302,1536,4300,1547,4300,1547,4299,1543,4293,1541,4292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547,4300l1540,4300,1542,4301,1544,4305,1545,4308,1547,4316,1547,4320,1547,4336,1546,4342,1543,4351,1541,4353,1548,4353,1549,4350,1551,4339,1551,4336,1551,4316,1551,4314,1550,4308,1549,4304,1547,4300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499,4293l1480,4293,1480,4360,1480,4360,1480,4360,1485,4360,1485,4331,1485,4331,1485,4330,1499,4330,1498,4330,1498,4330,1499,4329,1502,4329,1504,4327,1506,4322,1485,4322,1485,4301,1485,4301,1485,4301,1507,4301,1506,4298,1505,4296,1503,4295,1501,4294,1499,4293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499,4330l1485,4330,1490,4331,1492,4331,1505,4360,1511,4360,1511,4360,1509,4360,1511,4360,1510,4356,1505,4342,1504,4338,1503,4335,1501,4333,1499,4331,1499,4331,1499,4330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511,4360l1509,4360,1511,4360,1511,4360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485,4330l1485,4330,1485,4331,1485,4331,1485,4330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498,4330l1498,4330,1499,4331,1499,4331,1498,4330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507,4301l1485,4301,1496,4301,1498,4301,1500,4302,1501,4304,1502,4306,1503,4308,1497,4322,1506,4322,1508,4320,1508,4316,1508,4308,1508,4304,1507,4301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485,4301l1485,4301,1485,4301,1485,4301,1485,4301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447,4293l1447,4360,1447,4360,1447,4360,1473,4360,1474,4352,1452,4352,1452,4329,1471,4329,1472,4322,1452,4321,1452,4301,1473,4301,1473,4293,1447,4293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471,4329l1452,4329,1471,4330,1471,4329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473,4301l1452,4301,1473,4302,1473,4301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406,4293l1406,4360,1406,4360,1406,4360,1410,4360,1410,4303,1415,4303,1413,4293,1406,4293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415,4303l1410,4303,1411,4306,1415,4331,1420,4360,1425,4360,1427,4350,1423,4350,1423,4348,1422,4346,1422,4343,1415,4303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440,4306l1435,4306,1435,4331,1435,4360,1440,4360,1440,4359,1435,4359,1435,4358,1440,4358,1440,4306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440,4358l1435,4358,1435,4359,1440,4359,1440,4358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427,4348l1423,4348,1423,4350,1427,4350,1427,4348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433,4293l1423,4347,1423,4349,1423,4348,1427,4348,1430,4331,1435,4304,1440,4304,1440,4293,1433,4293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435,4306l1430,4331,1435,4306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411,4305l1410,4331,1411,4305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440,4304l1435,4304,1435,4306,1435,4306,1440,4306,1440,4304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393,4293l1393,4360,1393,4360,1393,4360,1398,4360,1398,4293,1393,4293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360,4293l1359,4301,1371,4302,1371,4360,1371,4360,1371,4360,1376,4360,1376,4301,1388,4301,1388,4293,1360,4293xe" filled="t" fillcolor="#666A74" stroked="f">
                <v:path arrowok="t"/>
                <v:fill type="solid"/>
              </v:shape>
              <v:shape style="position:absolute;left:1359;top:4293;width:237;height:68" coordorigin="1359,4293" coordsize="237,68" path="m1388,4301l1376,4301,1388,4302,1388,4301xe" filled="t" fillcolor="#666A74" stroked="f">
                <v:path arrowok="t"/>
                <v:fill type="solid"/>
              </v:shape>
            </v:group>
            <v:group style="position:absolute;left:2083;top:4092;width:258;height:61" coordorigin="2083,4092" coordsize="258,61">
              <v:shape style="position:absolute;left:2083;top:4092;width:258;height:61" coordorigin="2083,4092" coordsize="258,61" path="m2302,4093l2302,4152,2307,4152,2307,4102,2313,4102,2311,4093,2302,4093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313,4103l2308,4103,2313,4127,2319,4152,2324,4152,2326,4143,2322,4143,2321,4141,2321,4139,2321,4137,2320,4134,2313,4103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341,4148l2336,4148,2336,4152,2341,4152,2341,4148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336,4146l2329,4146,2329,4148,2336,4148,2336,4146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341,4104l2336,4104,2336,4146,2341,4146,2341,4104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327,4141l2322,4141,2322,4143,2326,4143,2327,4141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334,4093l2324,4135,2323,4138,2322,4143,2322,4141,2327,4141,2330,4126,2336,4103,2341,4103,2341,4094,2334,4093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341,4103l2336,4103,2336,4104,2330,4126,2336,4104,2341,4104,2341,4103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313,4102l2307,4102,2307,4125,2308,4103,2313,4103,2313,4102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283,4093l2261,4093,2261,4152,2261,4152,2261,4152,2267,4152,2267,4126,2284,4126,2283,4126,2283,4125,2283,4125,2283,4125,2287,4124,2290,4123,2292,4119,2267,4119,2267,4100,2292,4100,2291,4098,2290,4096,2288,4095,2286,4094,2283,4093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284,4126l2267,4126,2273,4126,2276,4126,2290,4152,2297,4152,2295,4152,2297,4152,2295,4147,2290,4136,2289,4133,2288,4130,2286,4128,2284,4126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297,4152l2295,4152,2297,4152,2297,4152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283,4125l2283,4126,2283,4125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292,4100l2267,4100,2280,4100,2283,4100,2285,4101,2286,4103,2287,4104,2288,4106,2288,4111,2288,4113,2287,4114,2284,4118,2283,4119,2281,4119,2292,4119,2293,4117,2294,4114,2294,4106,2294,4103,2292,4100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246,4093l2246,4152,2246,4152,2246,4152,2252,4152,2252,4094,2246,4093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211,4093l2211,4152,2211,4152,2211,4152,2217,4152,2217,4125,2236,4125,2236,4118,2217,4118,2217,4100,2239,4100,2239,4094,2211,4093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236,4125l2217,4125,2236,4125,2236,4125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239,4100l2217,4100,2239,4101,2239,4100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170,4093l2170,4152,2170,4152,2170,4152,2175,4152,2175,4106,2181,4106,2176,4093,2170,4093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182,4106l2175,4106,2185,4127,2196,4152,2202,4152,2202,4139,2197,4139,2196,4139,2186,4117,2182,4106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202,4117l2197,4117,2197,4139,2202,4139,2202,4117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197,4093l2196,4139,2197,4117,2202,4117,2202,4094,2197,4093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181,4106l2175,4106,2175,4117,2175,4127,2175,4106,2182,4106,2181,4106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147,4092l2138,4092,2133,4095,2126,4106,2124,4114,2124,4129,2140,4153,2147,4153,2150,4152,2157,4147,2157,4146,2140,4146,2136,4144,2134,4140,2131,4136,2130,4130,2130,4115,2131,4109,2137,4101,2140,4099,2157,4099,2157,4099,2151,4094,2147,4092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157,4099l2146,4099,2149,4100,2153,4104,2157,4130,2156,4136,2153,4140,2151,4144,2148,4146,2157,4146,2159,4143,2161,4139,2162,4134,2163,4129,2163,4117,2162,4112,2161,4107,2159,4102,2157,4099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107,4092l2099,4092,2095,4093,2092,4096,2089,4098,2087,4102,2085,4107,2084,4111,2083,4116,2083,4128,2084,4133,2085,4138,2087,4143,2089,4146,2094,4152,2098,4153,2107,4153,2110,4151,2115,4146,2099,4146,2097,4145,2095,4143,2093,4141,2091,4139,2089,4131,2089,4128,2089,4118,2089,4115,2099,4099,2115,4099,2110,4094,2107,4092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114,4131l2114,4131,2113,4136,2111,4140,2107,4145,2105,4146,2115,4146,2116,4144,2118,4140,2119,4133,2114,4131xe" filled="t" fillcolor="#666A74" stroked="f">
                <v:path arrowok="t"/>
                <v:fill type="solid"/>
              </v:shape>
              <v:shape style="position:absolute;left:2083;top:4092;width:258;height:61" coordorigin="2083,4092" coordsize="258,61" path="m2115,4099l2105,4099,2107,4100,2109,4102,2111,4104,2112,4107,2113,4111,2119,4110,2118,4104,2116,4100,2115,4099xe" filled="t" fillcolor="#666A74" stroked="f">
                <v:path arrowok="t"/>
                <v:fill type="solid"/>
              </v:shape>
            </v:group>
            <v:group style="position:absolute;left:1382;top:4502;width:173;height:69" coordorigin="1382,4502" coordsize="173,69">
              <v:shape style="position:absolute;left:1382;top:4502;width:173;height:69" coordorigin="1382,4502" coordsize="173,69" path="m1525,4503l1525,4570,1525,4570,1525,4570,1530,4570,1530,4547,1534,4540,1534,4540,1536,4537,1530,4537,1530,4512,1530,4504,1525,4503xe" filled="t" fillcolor="#666A74" stroked="f">
                <v:path arrowok="t"/>
                <v:fill type="solid"/>
              </v:shape>
              <v:shape style="position:absolute;left:1382;top:4502;width:173;height:69" coordorigin="1382,4502" coordsize="173,69" path="m1542,4537l1536,4537,1541,4549,1549,4570,1555,4570,1554,4570,1555,4570,1550,4558,1542,4537xe" filled="t" fillcolor="#666A74" stroked="f">
                <v:path arrowok="t"/>
                <v:fill type="solid"/>
              </v:shape>
              <v:shape style="position:absolute;left:1382;top:4502;width:173;height:69" coordorigin="1382,4502" coordsize="173,69" path="m1555,4570l1554,4570,1555,4570xe" filled="t" fillcolor="#666A74" stroked="f">
                <v:path arrowok="t"/>
                <v:fill type="solid"/>
              </v:shape>
              <v:shape style="position:absolute;left:1382;top:4502;width:173;height:69" coordorigin="1382,4502" coordsize="173,69" path="m1542,4536l1536,4536,1536,4537,1534,4540,1534,4540,1536,4537,1542,4537,1542,4536xe" filled="t" fillcolor="#666A74" stroked="f">
                <v:path arrowok="t"/>
                <v:fill type="solid"/>
              </v:shape>
              <v:shape style="position:absolute;left:1382;top:4502;width:173;height:69" coordorigin="1382,4502" coordsize="173,69" path="m1545,4520l1539,4520,1530,4537,1536,4537,1542,4536,1540,4530,1545,4520xe" filled="t" fillcolor="#666A74" stroked="f">
                <v:path arrowok="t"/>
                <v:fill type="solid"/>
              </v:shape>
              <v:shape style="position:absolute;left:1382;top:4502;width:173;height:69" coordorigin="1382,4502" coordsize="173,69" path="m1548,4503l1530,4536,1539,4520,1545,4520,1550,4512,1550,4512,1555,4504,1555,4504,1553,4504,1548,4503xe" filled="t" fillcolor="#666A74" stroked="f">
                <v:path arrowok="t"/>
                <v:fill type="solid"/>
              </v:shape>
              <v:shape style="position:absolute;left:1382;top:4502;width:173;height:69" coordorigin="1382,4502" coordsize="173,69" path="m1555,4504l1550,4512,1550,4512,1555,4504xe" filled="t" fillcolor="#666A74" stroked="f">
                <v:path arrowok="t"/>
                <v:fill type="solid"/>
              </v:shape>
              <v:shape style="position:absolute;left:1382;top:4502;width:173;height:69" coordorigin="1382,4502" coordsize="173,69" path="m1508,4502l1501,4502,1498,4503,1493,4509,1490,4513,1488,4523,1487,4529,1487,4543,1487,4549,1490,4560,1492,4564,1494,4567,1497,4570,1500,4571,1508,4571,1511,4569,1516,4563,1502,4563,1500,4562,1492,4543,1493,4529,1501,4510,1516,4510,1511,4504,1508,4502xe" filled="t" fillcolor="#666A74" stroked="f">
                <v:path arrowok="t"/>
                <v:fill type="solid"/>
              </v:shape>
              <v:shape style="position:absolute;left:1382;top:4502;width:173;height:69" coordorigin="1382,4502" coordsize="173,69" path="m1514,4547l1514,4552,1512,4556,1510,4559,1509,4562,1506,4563,1516,4563,1517,4562,1519,4556,1520,4549,1515,4547,1515,4547,1514,4547xe" filled="t" fillcolor="#666A74" stroked="f">
                <v:path arrowok="t"/>
                <v:fill type="solid"/>
              </v:shape>
              <v:shape style="position:absolute;left:1382;top:4502;width:173;height:69" coordorigin="1382,4502" coordsize="173,69" path="m1515,4546l1515,4547,1515,4547,1515,4546xe" filled="t" fillcolor="#666A74" stroked="f">
                <v:path arrowok="t"/>
                <v:fill type="solid"/>
              </v:shape>
              <v:shape style="position:absolute;left:1382;top:4502;width:173;height:69" coordorigin="1382,4502" coordsize="173,69" path="m1516,4510l1507,4510,1509,4511,1510,4513,1512,4515,1513,4519,1514,4524,1514,4524,1515,4523,1514,4523,1514,4522,1517,4522,1519,4522,1518,4515,1516,4511,1516,4510xe" filled="t" fillcolor="#666A74" stroked="f">
                <v:path arrowok="t"/>
                <v:fill type="solid"/>
              </v:shape>
              <v:shape style="position:absolute;left:1382;top:4502;width:173;height:69" coordorigin="1382,4502" coordsize="173,69" path="m1517,4522l1514,4522,1514,4523,1515,4523,1517,4522xe" filled="t" fillcolor="#666A74" stroked="f">
                <v:path arrowok="t"/>
                <v:fill type="solid"/>
              </v:shape>
              <v:shape style="position:absolute;left:1382;top:4502;width:173;height:69" coordorigin="1382,4502" coordsize="173,69" path="m1468,4502l1460,4502,1455,4505,1452,4512,1449,4518,1447,4527,1447,4544,1448,4549,1461,4571,1468,4571,1471,4570,1474,4567,1477,4564,1477,4563,1461,4563,1458,4561,1456,4556,1454,4552,1453,4546,1453,4527,1454,4521,1459,4512,1462,4510,1477,4510,1477,4509,1474,4507,1471,4504,1468,4502xe" filled="t" fillcolor="#666A74" stroked="f">
                <v:path arrowok="t"/>
                <v:fill type="solid"/>
              </v:shape>
              <v:shape style="position:absolute;left:1382;top:4502;width:173;height:69" coordorigin="1382,4502" coordsize="173,69" path="m1477,4510l1467,4510,1469,4511,1473,4516,1477,4546,1476,4552,1473,4557,1471,4561,1468,4563,1477,4563,1479,4560,1482,4550,1483,4544,1483,4530,1482,4524,1479,4514,1477,4510xe" filled="t" fillcolor="#666A74" stroked="f">
                <v:path arrowok="t"/>
                <v:fill type="solid"/>
              </v:shape>
              <v:shape style="position:absolute;left:1382;top:4502;width:173;height:69" coordorigin="1382,4502" coordsize="173,69" path="m1420,4503l1420,4570,1420,4570,1420,4570,1443,4570,1443,4562,1425,4562,1425,4504,1420,4503xe" filled="t" fillcolor="#666A74" stroked="f">
                <v:path arrowok="t"/>
                <v:fill type="solid"/>
              </v:shape>
              <v:shape style="position:absolute;left:1382;top:4502;width:173;height:69" coordorigin="1382,4502" coordsize="173,69" path="m1403,4502l1396,4502,1393,4503,1388,4509,1386,4513,1384,4519,1383,4523,1382,4529,1382,4543,1383,4549,1385,4560,1387,4564,1390,4567,1392,4570,1395,4571,1403,4571,1407,4569,1411,4563,1397,4563,1395,4562,1388,4543,1388,4529,1388,4528,1389,4523,1389,4519,1391,4516,1393,4514,1394,4511,1397,4510,1411,4510,1409,4507,1406,4504,1403,4502xe" filled="t" fillcolor="#666A74" stroked="f">
                <v:path arrowok="t"/>
                <v:fill type="solid"/>
              </v:shape>
              <v:shape style="position:absolute;left:1382;top:4502;width:173;height:69" coordorigin="1382,4502" coordsize="173,69" path="m1409,4547l1409,4552,1407,4556,1404,4562,1402,4563,1411,4563,1412,4562,1414,4556,1415,4549,1410,4547,1410,4547,1409,4547xe" filled="t" fillcolor="#666A74" stroked="f">
                <v:path arrowok="t"/>
                <v:fill type="solid"/>
              </v:shape>
              <v:shape style="position:absolute;left:1382;top:4502;width:173;height:69" coordorigin="1382,4502" coordsize="173,69" path="m1410,4546l1410,4547,1410,4547,1410,4546xe" filled="t" fillcolor="#666A74" stroked="f">
                <v:path arrowok="t"/>
                <v:fill type="solid"/>
              </v:shape>
              <v:shape style="position:absolute;left:1382;top:4502;width:173;height:69" coordorigin="1382,4502" coordsize="173,69" path="m1411,4510l1402,4510,1404,4511,1405,4513,1407,4515,1408,4519,1409,4524,1409,4524,1410,4523,1409,4523,1409,4522,1413,4522,1414,4522,1413,4515,1411,4511,1411,4510xe" filled="t" fillcolor="#666A74" stroked="f">
                <v:path arrowok="t"/>
                <v:fill type="solid"/>
              </v:shape>
              <v:shape style="position:absolute;left:1382;top:4502;width:173;height:69" coordorigin="1382,4502" coordsize="173,69" path="m1413,4522l1409,4522,1409,4523,1410,4523,1413,4522xe" filled="t" fillcolor="#666A74" stroked="f">
                <v:path arrowok="t"/>
                <v:fill type="solid"/>
              </v:shape>
              <v:shape style="position:absolute;left:2071;top:4472;width:286;height:140" type="#_x0000_t75">
                <v:imagedata r:id="rId193" o:title=""/>
              </v:shape>
            </v:group>
            <v:group style="position:absolute;left:2067;top:4468;width:295;height:149" coordorigin="2067,4468" coordsize="295,149">
              <v:shape style="position:absolute;left:2067;top:4468;width:295;height:149" coordorigin="2067,4468" coordsize="295,149" path="m2287,4468l2130,4468,2079,4503,2067,4548,2072,4570,2083,4589,2099,4603,2119,4613,2141,4617,2293,4616,2315,4611,2320,4608,2141,4608,2123,4605,2106,4597,2087,4581,2078,4563,2075,4542,2078,4524,2086,4507,2102,4489,2120,4479,2141,4476,2320,4476,2309,4471,2287,4468xe" filled="t" fillcolor="#949BA4" stroked="f">
                <v:path arrowok="t"/>
                <v:fill type="solid"/>
              </v:shape>
              <v:shape style="position:absolute;left:2067;top:4468;width:295;height:149" coordorigin="2067,4468" coordsize="295,149" path="m2362,4542l2357,4542,2353,4542,2350,4560,2342,4577,2326,4595,2308,4605,2287,4608,2320,4608,2334,4600,2349,4584,2358,4564,2362,4542xe" filled="t" fillcolor="#949BA4" stroked="f">
                <v:path arrowok="t"/>
                <v:fill type="solid"/>
              </v:shape>
              <v:shape style="position:absolute;left:2067;top:4468;width:295;height:149" coordorigin="2067,4468" coordsize="295,149" path="m2320,4476l2141,4476,2287,4476,2305,4479,2322,4487,2341,4503,2350,4521,2353,4542,2361,4536,2356,4514,2345,4495,2329,4481,2320,4476xe" filled="t" fillcolor="#949BA4" stroked="f">
                <v:path arrowok="t"/>
                <v:fill type="solid"/>
              </v:shape>
              <v:shape style="position:absolute;left:2208;top:4289;width:84;height:84" type="#_x0000_t75">
                <v:imagedata r:id="rId194" o:title=""/>
              </v:shape>
            </v:group>
            <v:group style="position:absolute;left:2204;top:4285;width:91;height:90" coordorigin="2204,4285" coordsize="91,90">
              <v:shape style="position:absolute;left:2204;top:4285;width:91;height:90" coordorigin="2204,4285" coordsize="91,90" path="m2212,4331l2208,4331,2207,4348,2219,4363,2238,4373,2265,4375,2279,4366,2235,4366,2219,4352,2212,4331xe" filled="t" fillcolor="#949BA4" stroked="f">
                <v:path arrowok="t"/>
                <v:fill type="solid"/>
              </v:shape>
              <v:shape style="position:absolute;left:2204;top:4285;width:91;height:90" coordorigin="2204,4285" coordsize="91,90" path="m2280,4298l2269,4298,2283,4314,2288,4338,2280,4354,2263,4364,2235,4366,2279,4366,2281,4365,2292,4346,2295,4320,2286,4302,2280,4298xe" filled="t" fillcolor="#949BA4" stroked="f">
                <v:path arrowok="t"/>
                <v:fill type="solid"/>
              </v:shape>
              <v:shape style="position:absolute;left:2204;top:4285;width:91;height:90" coordorigin="2204,4285" coordsize="91,90" path="m2244,4285l2223,4294,2209,4310,2204,4331,2214,4322,2222,4308,2241,4299,2269,4298,2280,4298,2268,4290,2244,4285xe" filled="t" fillcolor="#949BA4" stroked="f">
                <v:path arrowok="t"/>
                <v:fill type="solid"/>
              </v:shape>
            </v:group>
            <v:group style="position:absolute;left:2083;top:4510;width:258;height:69" coordorigin="2083,4510" coordsize="258,69">
              <v:shape style="position:absolute;left:2083;top:4510;width:258;height:69" coordorigin="2083,4510" coordsize="258,69" path="m2312,4511l2311,4578,2312,4578,2312,4578,2341,4578,2341,4570,2318,4570,2318,4511,2312,4511xe" filled="t" fillcolor="#666A74" stroked="f">
                <v:path arrowok="t"/>
                <v:fill type="solid"/>
              </v:shape>
              <v:shape style="position:absolute;left:2083;top:4510;width:258;height:69" coordorigin="2083,4510" coordsize="258,69" path="m2269,4511l2268,4578,2269,4578,2269,4578,2303,4578,2304,4570,2275,4570,2275,4547,2301,4547,2301,4540,2275,4539,2275,4519,2302,4519,2303,4511,2269,4511xe" filled="t" fillcolor="#666A74" stroked="f">
                <v:path arrowok="t"/>
                <v:fill type="solid"/>
              </v:shape>
              <v:shape style="position:absolute;left:2083;top:4510;width:258;height:69" coordorigin="2083,4510" coordsize="258,69" path="m2301,4547l2275,4547,2301,4548,2301,4547xe" filled="t" fillcolor="#666A74" stroked="f">
                <v:path arrowok="t"/>
                <v:fill type="solid"/>
              </v:shape>
              <v:shape style="position:absolute;left:2083;top:4510;width:258;height:69" coordorigin="2083,4510" coordsize="258,69" path="m2302,4519l2275,4519,2302,4520,2302,4519xe" filled="t" fillcolor="#666A74" stroked="f">
                <v:path arrowok="t"/>
                <v:fill type="solid"/>
              </v:shape>
              <v:shape style="position:absolute;left:2083;top:4510;width:258;height:69" coordorigin="2083,4510" coordsize="258,69" path="m2247,4510l2238,4510,2234,4511,2230,4514,2227,4517,2224,4521,2221,4531,2220,4532,2220,4537,2220,4550,2220,4556,2224,4568,2226,4572,2229,4575,2233,4578,2237,4579,2247,4579,2251,4577,2254,4573,2256,4571,2238,4571,2236,4570,2233,4568,2231,4566,2229,4563,2228,4559,2227,4555,2227,4550,2227,4540,2227,4535,2229,4527,2231,4524,2235,4519,2238,4518,2257,4518,2251,4512,2247,4510xe" filled="t" fillcolor="#666A74" stroked="f">
                <v:path arrowok="t"/>
                <v:fill type="solid"/>
              </v:shape>
              <v:shape style="position:absolute;left:2083;top:4510;width:258;height:69" coordorigin="2083,4510" coordsize="258,69" path="m2255,4554l2255,4554,2255,4554,2254,4560,2252,4564,2250,4567,2247,4570,2245,4571,2256,4571,2258,4570,2260,4564,2261,4557,2255,4554xe" filled="t" fillcolor="#666A74" stroked="f">
                <v:path arrowok="t"/>
                <v:fill type="solid"/>
              </v:shape>
              <v:shape style="position:absolute;left:2083;top:4510;width:258;height:69" coordorigin="2083,4510" coordsize="258,69" path="m2257,4518l2245,4518,2247,4519,2251,4523,2253,4527,2254,4532,2254,4532,2255,4531,2255,4531,2254,4531,2254,4531,2256,4531,2260,4530,2259,4523,2257,4519,2257,4518xe" filled="t" fillcolor="#666A74" stroked="f">
                <v:path arrowok="t"/>
                <v:fill type="solid"/>
              </v:shape>
              <v:shape style="position:absolute;left:2083;top:4510;width:258;height:69" coordorigin="2083,4510" coordsize="258,69" path="m2256,4531l2254,4531,2254,4531,2255,4531,2256,4531xe" filled="t" fillcolor="#666A74" stroked="f">
                <v:path arrowok="t"/>
                <v:fill type="solid"/>
              </v:shape>
              <v:shape style="position:absolute;left:2083;top:4510;width:258;height:69" coordorigin="2083,4510" coordsize="258,69" path="m2175,4511l2174,4578,2175,4578,2175,4578,2181,4578,2181,4526,2188,4526,2181,4511,2175,4511xe" filled="t" fillcolor="#666A74" stroked="f">
                <v:path arrowok="t"/>
                <v:fill type="solid"/>
              </v:shape>
              <v:shape style="position:absolute;left:2083;top:4510;width:258;height:69" coordorigin="2083,4510" coordsize="258,69" path="m2188,4526l2181,4526,2192,4550,2205,4578,2211,4578,2211,4564,2205,4564,2205,4563,2194,4538,2188,4526xe" filled="t" fillcolor="#666A74" stroked="f">
                <v:path arrowok="t"/>
                <v:fill type="solid"/>
              </v:shape>
              <v:shape style="position:absolute;left:2083;top:4510;width:258;height:69" coordorigin="2083,4510" coordsize="258,69" path="m2212,4538l2205,4538,2205,4564,2211,4564,2212,4538xe" filled="t" fillcolor="#666A74" stroked="f">
                <v:path arrowok="t"/>
                <v:fill type="solid"/>
              </v:shape>
              <v:shape style="position:absolute;left:2083;top:4510;width:258;height:69" coordorigin="2083,4510" coordsize="258,69" path="m2205,4511l2205,4563,2205,4538,2212,4538,2212,4511,2205,4511xe" filled="t" fillcolor="#666A74" stroked="f">
                <v:path arrowok="t"/>
                <v:fill type="solid"/>
              </v:shape>
              <v:shape style="position:absolute;left:2083;top:4510;width:258;height:69" coordorigin="2083,4510" coordsize="258,69" path="m2188,4526l2181,4526,2181,4538,2181,4549,2181,4526,2188,4526,2188,4526xe" filled="t" fillcolor="#666A74" stroked="f">
                <v:path arrowok="t"/>
                <v:fill type="solid"/>
              </v:shape>
              <v:shape style="position:absolute;left:2083;top:4510;width:258;height:69" coordorigin="2083,4510" coordsize="258,69" path="m2144,4511l2126,4578,2126,4578,2126,4578,2133,4578,2138,4558,2164,4558,2162,4550,2152,4550,2140,4550,2146,4527,2147,4524,2146,4524,2147,4522,2147,4520,2147,4518,2153,4518,2151,4511,2144,4511xe" filled="t" fillcolor="#666A74" stroked="f">
                <v:path arrowok="t"/>
                <v:fill type="solid"/>
              </v:shape>
              <v:shape style="position:absolute;left:2083;top:4510;width:258;height:69" coordorigin="2083,4510" coordsize="258,69" path="m2164,4558l2138,4558,2158,4558,2163,4578,2170,4578,2170,4578,2168,4578,2170,4578,2166,4563,2164,4558xe" filled="t" fillcolor="#666A74" stroked="f">
                <v:path arrowok="t"/>
                <v:fill type="solid"/>
              </v:shape>
              <v:shape style="position:absolute;left:2083;top:4510;width:258;height:69" coordorigin="2083,4510" coordsize="258,69" path="m2170,4578l2168,4578,2170,4578,2170,4578xe" filled="t" fillcolor="#666A74" stroked="f">
                <v:path arrowok="t"/>
                <v:fill type="solid"/>
              </v:shape>
              <v:shape style="position:absolute;left:2083;top:4510;width:258;height:69" coordorigin="2083,4510" coordsize="258,69" path="m2153,4519l2148,4519,2148,4522,2149,4525,2149,4528,2155,4550,2155,4550,2155,4547,2161,4547,2153,4519xe" filled="t" fillcolor="#666A74" stroked="f">
                <v:path arrowok="t"/>
                <v:fill type="solid"/>
              </v:shape>
              <v:shape style="position:absolute;left:2083;top:4510;width:258;height:69" coordorigin="2083,4510" coordsize="258,69" path="m2161,4547l2155,4547,2156,4550,2162,4550,2161,4547xe" filled="t" fillcolor="#666A74" stroked="f">
                <v:path arrowok="t"/>
                <v:fill type="solid"/>
              </v:shape>
              <v:shape style="position:absolute;left:2083;top:4510;width:258;height:69" coordorigin="2083,4510" coordsize="258,69" path="m2153,4518l2147,4518,2147,4519,2146,4524,2147,4524,2148,4519,2153,4519,2153,4518xe" filled="t" fillcolor="#666A74" stroked="f">
                <v:path arrowok="t"/>
                <v:fill type="solid"/>
              </v:shape>
              <v:shape style="position:absolute;left:2083;top:4510;width:258;height:69" coordorigin="2083,4510" coordsize="258,69" path="m2109,4510l2101,4510,2097,4511,2093,4514,2090,4517,2083,4537,2083,4550,2100,4579,2110,4579,2114,4577,2117,4573,2119,4571,2101,4571,2099,4570,2089,4540,2090,4535,2091,4531,2092,4527,2094,4524,2096,4522,2098,4519,2101,4518,2119,4518,2114,4512,2109,4510xe" filled="t" fillcolor="#666A74" stroked="f">
                <v:path arrowok="t"/>
                <v:fill type="solid"/>
              </v:shape>
              <v:shape style="position:absolute;left:2083;top:4510;width:258;height:69" coordorigin="2083,4510" coordsize="258,69" path="m2118,4554l2118,4554,2118,4554,2117,4560,2115,4564,2110,4570,2108,4571,2119,4571,2121,4570,2123,4564,2124,4557,2118,4554xe" filled="t" fillcolor="#666A74" stroked="f">
                <v:path arrowok="t"/>
                <v:fill type="solid"/>
              </v:shape>
              <v:shape style="position:absolute;left:2083;top:4510;width:258;height:69" coordorigin="2083,4510" coordsize="258,69" path="m2119,4518l2108,4518,2110,4519,2114,4523,2116,4527,2117,4532,2117,4532,2118,4531,2118,4531,2117,4531,2117,4531,2119,4531,2123,4530,2122,4523,2120,4519,2119,4518xe" filled="t" fillcolor="#666A74" stroked="f">
                <v:path arrowok="t"/>
                <v:fill type="solid"/>
              </v:shape>
              <v:shape style="position:absolute;left:2083;top:4510;width:258;height:69" coordorigin="2083,4510" coordsize="258,69" path="m2119,4531l2117,4531,2117,4531,2118,4531,2119,4531xe" filled="t" fillcolor="#666A74" stroked="f">
                <v:path arrowok="t"/>
                <v:fill type="solid"/>
              </v:shape>
            </v:group>
            <v:group style="position:absolute;left:1215;top:-94;width:1290;height:2" coordorigin="1215,-94" coordsize="1290,2">
              <v:shape style="position:absolute;left:1215;top:-94;width:1290;height:2" coordorigin="1215,-94" coordsize="1290,0" path="m1215,-94l2505,-94e" filled="f" stroked="t" strokeweight=".1pt" strokecolor="#13110F">
                <v:path arrowok="t"/>
              </v:shape>
            </v:group>
            <v:group style="position:absolute;left:2617;top:18;width:5;height:4887" coordorigin="2617,18" coordsize="5,4887">
              <v:shape style="position:absolute;left:2617;top:18;width:5;height:4887" coordorigin="2617,18" coordsize="5,4887" path="m2620,18l2620,18e" filled="f" stroked="t" strokeweight=".1pt" strokecolor="#13110F">
                <v:path arrowok="t"/>
              </v:shape>
            </v:group>
            <v:group style="position:absolute;left:1214;top:4981;width:1290;height:2" coordorigin="1214,4981" coordsize="1290,2">
              <v:shape style="position:absolute;left:1214;top:4981;width:1290;height:2" coordorigin="1214,4981" coordsize="1290,0" path="m1214,4981l2504,4981e" filled="f" stroked="t" strokeweight=".1pt" strokecolor="#13110F">
                <v:path arrowok="t"/>
              </v:shape>
              <v:shape style="position:absolute;left:1178;top:2239;width:616;height:344" type="#_x0000_t75">
                <v:imagedata r:id="rId195" o:title=""/>
              </v:shape>
            </v:group>
            <v:group style="position:absolute;left:1173;top:2234;width:626;height:354" coordorigin="1173,2234" coordsize="626,354">
              <v:shape style="position:absolute;left:1173;top:2234;width:626;height:354" coordorigin="1173,2234" coordsize="626,354" path="m1772,2234l1253,2234,1198,2258,1173,2317,1173,2508,1198,2564,1256,2588,1772,2588,1781,2584,1788,2578,1763,2578,1240,2576,1186,2525,1183,2505,1185,2301,1237,2247,1256,2244,1788,2244,1781,2238,1772,2234xe" filled="t" fillcolor="#13110F" stroked="f">
                <v:path arrowok="t"/>
                <v:fill type="solid"/>
              </v:shape>
              <v:shape style="position:absolute;left:1173;top:2234;width:626;height:354" coordorigin="1173,2234" coordsize="626,354" path="m1788,2244l1770,2244,1776,2246,1781,2252,1787,2257,1789,2263,1789,2558,1787,2565,1781,2570,1776,2575,1770,2578,1763,2578,1788,2578,1788,2577,1796,2570,1799,2561,1799,2261,1796,2252,1788,2244xe" filled="t" fillcolor="#13110F" stroked="f">
                <v:path arrowok="t"/>
                <v:fill type="solid"/>
              </v:shape>
              <v:shape style="position:absolute;left:1173;top:2234;width:626;height:354" coordorigin="1173,2234" coordsize="626,354" path="m1788,2577xe" filled="t" fillcolor="#13110F" stroked="f">
                <v:path arrowok="t"/>
                <v:fill type="solid"/>
              </v:shape>
            </v:group>
            <v:group style="position:absolute;left:1896;top:2228;width:644;height:365" coordorigin="1896,2228" coordsize="644,365">
              <v:shape style="position:absolute;left:1896;top:2228;width:644;height:365" coordorigin="1896,2228" coordsize="644,365" path="m2455,2228l1923,2228,1914,2232,1907,2239,1900,2246,1896,2255,1896,2566,1900,2575,1907,2582,1914,2590,1923,2593,2464,2593,2483,2588,2490,2585,1925,2585,1918,2582,1913,2576,1907,2571,1905,2564,1904,2258,1907,2250,1913,2245,1910,2242,1916,2242,1918,2239,1925,2237,2491,2237,2475,2230,2455,2228xe" filled="t" fillcolor="#B6576C" stroked="f">
                <v:path arrowok="t"/>
                <v:fill type="solid"/>
              </v:shape>
              <v:shape style="position:absolute;left:1896;top:2228;width:644;height:365" coordorigin="1896,2228" coordsize="644,365" path="m2491,2237l1933,2237,2467,2238,2484,2243,2501,2255,2521,2275,2529,2293,2531,2313,2531,2508,2536,2508,2530,2521,2525,2537,2513,2554,2493,2574,2474,2582,2455,2585,2490,2585,2538,2528,2540,2508,2539,2304,2535,2285,2526,2267,2511,2249,2494,2237,2491,2237xe" filled="t" fillcolor="#B6576C" stroked="f">
                <v:path arrowok="t"/>
                <v:fill type="solid"/>
              </v:shape>
              <v:shape style="position:absolute;left:1896;top:2228;width:644;height:365" coordorigin="1896,2228" coordsize="644,365" path="m1910,2242l1913,2245,1910,2242xe" filled="t" fillcolor="#B6576C" stroked="f">
                <v:path arrowok="t"/>
                <v:fill type="solid"/>
              </v:shape>
              <v:shape style="position:absolute;left:1896;top:2228;width:644;height:365" coordorigin="1896,2228" coordsize="644,365" path="m1916,2242l1910,2242,1913,2245,1916,2242xe" filled="t" fillcolor="#B6576C" stroked="f">
                <v:path arrowok="t"/>
                <v:fill type="solid"/>
              </v:shape>
            </v:group>
            <v:group style="position:absolute;left:1977;top:2352;width:496;height:109" coordorigin="1977,2352" coordsize="496,109">
              <v:shape style="position:absolute;left:1977;top:2352;width:496;height:109" coordorigin="1977,2352" coordsize="496,109" path="m2416,2354l2415,2459,2416,2459,2416,2460,2427,2460,2427,2412,2466,2412,2467,2399,2427,2399,2427,2367,2472,2367,2473,2355,2416,2354xe" filled="t" fillcolor="#666A74" stroked="f">
                <v:path arrowok="t"/>
                <v:fill type="solid"/>
              </v:shape>
              <v:shape style="position:absolute;left:1977;top:2352;width:496;height:109" coordorigin="1977,2352" coordsize="496,109" path="m2466,2412l2427,2412,2466,2412,2466,2412xe" filled="t" fillcolor="#666A74" stroked="f">
                <v:path arrowok="t"/>
                <v:fill type="solid"/>
              </v:shape>
              <v:shape style="position:absolute;left:1977;top:2352;width:496;height:109" coordorigin="1977,2352" coordsize="496,109" path="m2472,2367l2427,2367,2472,2368,2472,2367xe" filled="t" fillcolor="#666A74" stroked="f">
                <v:path arrowok="t"/>
                <v:fill type="solid"/>
              </v:shape>
              <v:shape style="position:absolute;left:1977;top:2352;width:496;height:109" coordorigin="1977,2352" coordsize="496,109" path="m2344,2354l2344,2459,2344,2459,2344,2460,2355,2460,2356,2412,2395,2412,2395,2399,2355,2399,2356,2367,2401,2367,2401,2356,2401,2356,2401,2355,2401,2355,2344,2354xe" filled="t" fillcolor="#666A74" stroked="f">
                <v:path arrowok="t"/>
                <v:fill type="solid"/>
              </v:shape>
              <v:shape style="position:absolute;left:1977;top:2352;width:496;height:109" coordorigin="1977,2352" coordsize="496,109" path="m2395,2412l2356,2412,2395,2412,2395,2412xe" filled="t" fillcolor="#666A74" stroked="f">
                <v:path arrowok="t"/>
                <v:fill type="solid"/>
              </v:shape>
              <v:shape style="position:absolute;left:1977;top:2352;width:496;height:109" coordorigin="1977,2352" coordsize="496,109" path="m2401,2367l2356,2367,2401,2368,2401,2367xe" filled="t" fillcolor="#666A74" stroked="f">
                <v:path arrowok="t"/>
                <v:fill type="solid"/>
              </v:shape>
              <v:shape style="position:absolute;left:1977;top:2352;width:496;height:109" coordorigin="1977,2352" coordsize="496,109" path="m2401,2355l2401,2355,2401,2356xe" filled="t" fillcolor="#666A74" stroked="f">
                <v:path arrowok="t"/>
                <v:fill type="solid"/>
              </v:shape>
              <v:shape style="position:absolute;left:1977;top:2352;width:496;height:109" coordorigin="1977,2352" coordsize="496,109" path="m2298,2352l2278,2352,2268,2357,2260,2367,2252,2384,2249,2405,2249,2418,2282,2462,2297,2462,2304,2459,2310,2455,2317,2451,2318,2449,2282,2449,2275,2445,2264,2431,2262,2421,2262,2393,2265,2382,2270,2375,2276,2369,2282,2366,2318,2366,2317,2364,2311,2359,2305,2355,2298,2352xe" filled="t" fillcolor="#666A74" stroked="f">
                <v:path arrowok="t"/>
                <v:fill type="solid"/>
              </v:shape>
              <v:shape style="position:absolute;left:1977;top:2352;width:496;height:109" coordorigin="1977,2352" coordsize="496,109" path="m2318,2366l2295,2366,2300,2367,2309,2374,2317,2421,2315,2431,2304,2445,2298,2449,2318,2449,2322,2444,2325,2436,2329,2427,2330,2418,2330,2397,2329,2387,2325,2379,2322,2371,2318,2366xe" filled="t" fillcolor="#666A74" stroked="f">
                <v:path arrowok="t"/>
                <v:fill type="solid"/>
              </v:shape>
              <v:shape style="position:absolute;left:1977;top:2352;width:496;height:109" coordorigin="1977,2352" coordsize="496,109" path="m2212,2352l2203,2352,2178,2462,2187,2462,2212,2352xe" filled="t" fillcolor="#666A74" stroked="f">
                <v:path arrowok="t"/>
                <v:fill type="solid"/>
              </v:shape>
              <v:shape style="position:absolute;left:1977;top:2352;width:496;height:109" coordorigin="1977,2352" coordsize="496,109" path="m2071,2354l2071,2459,2071,2459,2071,2460,2082,2460,2083,2380,2097,2380,2083,2354,2071,2354xe" filled="t" fillcolor="#666A74" stroked="f">
                <v:path arrowok="t"/>
                <v:fill type="solid"/>
              </v:shape>
              <v:shape style="position:absolute;left:1977;top:2352;width:496;height:109" coordorigin="1977,2352" coordsize="496,109" path="m2097,2380l2083,2380,2125,2459,2137,2460,2137,2434,2126,2434,2097,2380xe" filled="t" fillcolor="#666A74" stroked="f">
                <v:path arrowok="t"/>
                <v:fill type="solid"/>
              </v:shape>
              <v:shape style="position:absolute;left:1977;top:2352;width:496;height:109" coordorigin="1977,2352" coordsize="496,109" path="m2127,2354l2126,2434,2137,2434,2138,2355,2127,2354xe" filled="t" fillcolor="#666A74" stroked="f">
                <v:path arrowok="t"/>
                <v:fill type="solid"/>
              </v:shape>
              <v:shape style="position:absolute;left:1977;top:2352;width:496;height:109" coordorigin="1977,2352" coordsize="496,109" path="m2025,2352l2005,2352,1995,2357,1988,2367,1980,2384,1977,2405,1977,2418,1978,2426,1981,2435,1985,2443,1989,2450,1996,2454,2002,2459,2009,2462,2025,2462,2031,2459,2038,2455,2044,2451,2046,2449,2009,2449,2003,2445,1997,2438,1992,2431,1989,2421,1989,2393,1992,2382,1998,2375,2003,2369,2010,2366,2046,2366,2045,2364,2032,2355,2025,2352xe" filled="t" fillcolor="#666A74" stroked="f">
                <v:path arrowok="t"/>
                <v:fill type="solid"/>
              </v:shape>
              <v:shape style="position:absolute;left:1977;top:2352;width:496;height:109" coordorigin="1977,2352" coordsize="496,109" path="m2046,2366l2023,2366,2027,2367,2032,2371,2036,2374,2039,2379,2042,2385,2044,2391,2045,2397,2045,2421,2042,2431,2037,2438,2032,2445,2025,2449,2046,2449,2049,2444,2053,2436,2056,2427,2058,2418,2058,2397,2056,2387,2053,2379,2050,2371,2046,2366xe" filled="t" fillcolor="#666A74" stroked="f">
                <v:path arrowok="t"/>
                <v:fill type="solid"/>
              </v:shape>
            </v:group>
            <v:group style="position:absolute;left:1926;top:2717;width:540;height:259" coordorigin="1926,2717" coordsize="540,259">
              <v:shape style="position:absolute;left:1926;top:2717;width:540;height:259" coordorigin="1926,2717" coordsize="540,259" path="m1958,2717l1938,2725,1927,2743,1926,2944,1933,2965,1952,2976,2433,2977,2454,2969,2465,2951,2465,2750,2458,2729,2440,2718,1958,2717xe" filled="t" fillcolor="#C8CACF" stroked="f">
                <v:path arrowok="t"/>
                <v:fill type="solid"/>
              </v:shape>
            </v:group>
            <v:group style="position:absolute;left:1916;top:2707;width:560;height:279" coordorigin="1916,2707" coordsize="560,279">
              <v:shape style="position:absolute;left:1916;top:2707;width:560;height:279" coordorigin="1916,2707" coordsize="560,279" path="m2433,2707l1937,2713,1922,2728,1916,2750,1922,2965,1937,2981,1958,2986,2454,2981,2469,2967,1946,2967,1936,2956,1936,2737,1946,2727,2469,2727,2455,2713,2433,2707xe" filled="t" fillcolor="#ACBABD" stroked="f">
                <v:path arrowok="t"/>
                <v:fill type="solid"/>
              </v:shape>
              <v:shape style="position:absolute;left:1916;top:2707;width:560;height:279" coordorigin="1916,2707" coordsize="560,279" path="m2469,2727l2445,2727,2455,2737,2455,2956,2445,2967,2469,2967,2470,2965,2475,2944,2475,2750,2465,2750,2470,2728,2469,2727xe" filled="t" fillcolor="#ACBABD" stroked="f">
                <v:path arrowok="t"/>
                <v:fill type="solid"/>
              </v:shape>
              <v:shape style="position:absolute;left:1278;top:2733;width:539;height:239" type="#_x0000_t75">
                <v:imagedata r:id="rId196" o:title=""/>
              </v:shape>
            </v:group>
            <v:group style="position:absolute;left:1279;top:2709;width:540;height:259" coordorigin="1279,2709" coordsize="540,259">
              <v:shape style="position:absolute;left:1279;top:2709;width:540;height:259" coordorigin="1279,2709" coordsize="540,259" path="m1311,2709l1291,2717,1279,2735,1279,2936,1286,2957,1304,2968,1786,2969,1806,2961,1818,2943,1818,2742,1811,2721,1792,2710,1311,2709xe" filled="t" fillcolor="#C8CACF" stroked="f">
                <v:path arrowok="t"/>
                <v:fill type="solid"/>
              </v:shape>
            </v:group>
            <v:group style="position:absolute;left:1269;top:2699;width:560;height:279" coordorigin="1269,2699" coordsize="560,279">
              <v:shape style="position:absolute;left:1269;top:2699;width:560;height:279" coordorigin="1269,2699" coordsize="560,279" path="m1786,2699l1290,2705,1275,2720,1269,2742,1274,2958,1290,2973,1311,2979,1807,2973,1821,2959,1299,2959,1289,2948,1289,2729,1299,2719,1821,2719,1807,2705,1786,2699xe" filled="t" fillcolor="#B7BDC6" stroked="f">
                <v:path arrowok="t"/>
                <v:fill type="solid"/>
              </v:shape>
              <v:shape style="position:absolute;left:1269;top:2699;width:560;height:279" coordorigin="1269,2699" coordsize="560,279" path="m1821,2719l1798,2719,1808,2729,1808,2948,1798,2959,1821,2959,1822,2958,1828,2936,1828,2742,1818,2742,1823,2720,1821,2719xe" filled="t" fillcolor="#B7BDC6" stroked="f">
                <v:path arrowok="t"/>
                <v:fill type="solid"/>
              </v:shape>
            </v:group>
            <v:group style="position:absolute;left:1275;top:3715;width:326;height:224" coordorigin="1275,3715" coordsize="326,224">
              <v:shape style="position:absolute;left:1275;top:3715;width:326;height:224" coordorigin="1275,3715" coordsize="326,224" path="m1307,3715l1287,3723,1276,3741,1275,3907,1283,3928,1301,3939,1570,3939,1590,3932,1601,3913,1602,3747,1594,3727,1576,3716,1307,3715xe" filled="t" fillcolor="#D0D2D4" stroked="f">
                <v:path arrowok="t"/>
                <v:fill type="solid"/>
              </v:shape>
            </v:group>
            <v:group style="position:absolute;left:1271;top:3711;width:335;height:232" coordorigin="1271,3711" coordsize="335,232">
              <v:shape style="position:absolute;left:1271;top:3711;width:335;height:232" coordorigin="1271,3711" coordsize="335,232" path="m1570,3711l1295,3713,1278,3726,1271,3747,1273,3920,1286,3937,1307,3944,1582,3941,1590,3935,1292,3935,1279,3923,1279,3732,1292,3720,1592,3720,1591,3718,1570,3711xe" filled="t" fillcolor="#949BA4" stroked="f">
                <v:path arrowok="t"/>
                <v:fill type="solid"/>
              </v:shape>
              <v:shape style="position:absolute;left:1271;top:3711;width:335;height:232" coordorigin="1271,3711" coordsize="335,232" path="m1592,3720l1585,3720,1597,3732,1597,3923,1585,3935,1590,3935,1599,3928,1606,3907,1606,3747,1602,3747,1604,3735,1592,3720xe" filled="t" fillcolor="#949BA4" stroked="f">
                <v:path arrowok="t"/>
                <v:fill type="solid"/>
              </v:shape>
            </v:group>
            <v:group style="position:absolute;left:1323;top:3789;width:235;height:78" coordorigin="1323,3789" coordsize="235,78">
              <v:shape style="position:absolute;left:1323;top:3789;width:235;height:78" coordorigin="1323,3789" coordsize="235,78" path="m1541,3789l1517,3789,1517,3865,1517,3865,1517,3866,1523,3866,1524,3832,1543,3832,1542,3831,1546,3830,1549,3827,1552,3822,1524,3822,1524,3798,1552,3798,1551,3795,1549,3792,1545,3789,1541,3789xe" filled="t" fillcolor="#666A74" stroked="f">
                <v:path arrowok="t"/>
                <v:fill type="solid"/>
              </v:shape>
              <v:shape style="position:absolute;left:1323;top:3789;width:235;height:78" coordorigin="1323,3789" coordsize="235,78" path="m1543,3832l1524,3832,1533,3832,1536,3834,1549,3865,1557,3866,1558,3866,1550,3844,1548,3840,1547,3837,1545,3834,1543,3832xe" filled="t" fillcolor="#666A74" stroked="f">
                <v:path arrowok="t"/>
                <v:fill type="solid"/>
              </v:shape>
              <v:shape style="position:absolute;left:1323;top:3789;width:235;height:78" coordorigin="1323,3789" coordsize="235,78" path="m1552,3798l1524,3798,1538,3798,1541,3798,1543,3799,1546,3804,1547,3807,1547,3812,1539,3822,1552,3822,1553,3820,1554,3816,1554,3806,1554,3802,1552,3798xe" filled="t" fillcolor="#666A74" stroked="f">
                <v:path arrowok="t"/>
                <v:fill type="solid"/>
              </v:shape>
              <v:shape style="position:absolute;left:1323;top:3789;width:235;height:78" coordorigin="1323,3789" coordsize="235,78" path="m1475,3789l1474,3865,1475,3865,1475,3866,1509,3866,1510,3856,1481,3856,1482,3830,1506,3830,1507,3822,1481,3821,1482,3798,1508,3798,1508,3789,1475,3789xe" filled="t" fillcolor="#666A74" stroked="f">
                <v:path arrowok="t"/>
                <v:fill type="solid"/>
              </v:shape>
              <v:shape style="position:absolute;left:1323;top:3789;width:235;height:78" coordorigin="1323,3789" coordsize="235,78" path="m1506,3830l1482,3830,1506,3831,1506,3830xe" filled="t" fillcolor="#666A74" stroked="f">
                <v:path arrowok="t"/>
                <v:fill type="solid"/>
              </v:shape>
              <v:shape style="position:absolute;left:1323;top:3789;width:235;height:78" coordorigin="1323,3789" coordsize="235,78" path="m1508,3798l1482,3798,1508,3799,1508,3798xe" filled="t" fillcolor="#666A74" stroked="f">
                <v:path arrowok="t"/>
                <v:fill type="solid"/>
              </v:shape>
              <v:shape style="position:absolute;left:1323;top:3789;width:235;height:78" coordorigin="1323,3789" coordsize="235,78" path="m1429,3865l1423,3865,1423,3866,1429,3866,1429,3865xe" filled="t" fillcolor="#666A74" stroked="f">
                <v:path arrowok="t"/>
                <v:fill type="solid"/>
              </v:shape>
              <v:shape style="position:absolute;left:1323;top:3789;width:235;height:78" coordorigin="1323,3789" coordsize="235,78" path="m1447,3803l1440,3803,1440,3804,1441,3806,1441,3808,1450,3865,1457,3866,1460,3849,1454,3849,1453,3842,1452,3835,1447,3803xe" filled="t" fillcolor="#666A74" stroked="f">
                <v:path arrowok="t"/>
                <v:fill type="solid"/>
              </v:shape>
              <v:shape style="position:absolute;left:1323;top:3789;width:235;height:78" coordorigin="1323,3789" coordsize="235,78" path="m1411,3789l1410,3789,1422,3865,1423,3865,1429,3865,1432,3849,1426,3849,1425,3842,1424,3838,1418,3789,1411,3789xe" filled="t" fillcolor="#666A74" stroked="f">
                <v:path arrowok="t"/>
                <v:fill type="solid"/>
              </v:shape>
              <v:shape style="position:absolute;left:1323;top:3789;width:235;height:78" coordorigin="1323,3789" coordsize="235,78" path="m1437,3789l1427,3840,1426,3849,1432,3849,1439,3808,1440,3803,1447,3803,1444,3789,1437,3789xe" filled="t" fillcolor="#666A74" stroked="f">
                <v:path arrowok="t"/>
                <v:fill type="solid"/>
              </v:shape>
              <v:shape style="position:absolute;left:1323;top:3789;width:235;height:78" coordorigin="1323,3789" coordsize="235,78" path="m1470,3789l1463,3789,1455,3839,1454,3846,1454,3849,1460,3849,1470,3789xe" filled="t" fillcolor="#666A74" stroked="f">
                <v:path arrowok="t"/>
                <v:fill type="solid"/>
              </v:shape>
              <v:shape style="position:absolute;left:1323;top:3789;width:235;height:78" coordorigin="1323,3789" coordsize="235,78" path="m1390,3787l1379,3787,1374,3791,1369,3799,1365,3806,1363,3816,1363,3835,1364,3841,1368,3853,1370,3858,1374,3862,1377,3865,1381,3867,1390,3867,1394,3865,1401,3859,1402,3857,1381,3857,1378,3855,1372,3845,1371,3837,1371,3817,1372,3809,1375,3804,1378,3800,1382,3797,1402,3797,1401,3796,1397,3793,1394,3789,1390,3787xe" filled="t" fillcolor="#666A74" stroked="f">
                <v:path arrowok="t"/>
                <v:fill type="solid"/>
              </v:shape>
              <v:shape style="position:absolute;left:1323;top:3789;width:235;height:78" coordorigin="1323,3789" coordsize="235,78" path="m1402,3797l1389,3797,1391,3799,1396,3803,1397,3807,1399,3811,1400,3816,1400,3820,1400,3837,1399,3844,1396,3850,1393,3855,1390,3857,1402,3857,1403,3854,1407,3842,1408,3835,1408,3820,1407,3813,1405,3807,1404,3801,1402,3797xe" filled="t" fillcolor="#666A74" stroked="f">
                <v:path arrowok="t"/>
                <v:fill type="solid"/>
              </v:shape>
              <v:shape style="position:absolute;left:1323;top:3789;width:235;height:78" coordorigin="1323,3789" coordsize="235,78" path="m1344,3789l1324,3789,1323,3865,1324,3865,1324,3866,1330,3866,1330,3834,1349,3834,1352,3833,1357,3825,1330,3825,1330,3798,1357,3798,1356,3798,1355,3795,1352,3791,1350,3790,1348,3790,1346,3789,1344,3789xe" filled="t" fillcolor="#666A74" stroked="f">
                <v:path arrowok="t"/>
                <v:fill type="solid"/>
              </v:shape>
              <v:shape style="position:absolute;left:1323;top:3789;width:235;height:78" coordorigin="1323,3789" coordsize="235,78" path="m1349,3834l1330,3834,1341,3835,1348,3835,1349,3834xe" filled="t" fillcolor="#666A74" stroked="f">
                <v:path arrowok="t"/>
                <v:fill type="solid"/>
              </v:shape>
              <v:shape style="position:absolute;left:1323;top:3789;width:235;height:78" coordorigin="1323,3789" coordsize="235,78" path="m1357,3798l1330,3798,1341,3799,1344,3799,1346,3799,1351,3816,1350,3819,1349,3821,1348,3824,1345,3825,1357,3825,1358,3823,1359,3818,1359,3808,1358,3804,1357,3798xe" filled="t" fillcolor="#666A74" stroked="f">
                <v:path arrowok="t"/>
                <v:fill type="solid"/>
              </v:shape>
            </v:group>
            <v:group style="position:absolute;left:1702;top:3086;width:326;height:224" coordorigin="1702,3086" coordsize="326,224">
              <v:shape style="position:absolute;left:1702;top:3086;width:326;height:224" coordorigin="1702,3086" coordsize="326,224" path="m1997,3086l1733,3086,1713,3094,1702,3112,1702,3117,1702,3278,1709,3299,1728,3310,1732,3310,1996,3310,2016,3303,2027,3284,2028,3279,2028,3118,2021,3098,2002,3087,1997,3086xe" filled="t" fillcolor="#FFFFFF" stroked="f">
                <v:path arrowok="t"/>
                <v:fill type="solid"/>
              </v:shape>
            </v:group>
            <v:group style="position:absolute;left:1702;top:3086;width:326;height:224" coordorigin="1702,3086" coordsize="326,224">
              <v:shape style="position:absolute;left:1702;top:3086;width:326;height:224" coordorigin="1702,3086" coordsize="326,224" path="m1731,3086l1712,3095,1702,3114,1702,3280,1710,3300,1729,3310,1732,3310,1996,3310,2016,3303,2027,3285,2028,3281,2028,3115,2019,3096,2000,3086,1731,3086xe" filled="t" fillcolor="#FFFFFF" stroked="f">
                <v:path arrowok="t"/>
                <v:fill type="solid"/>
              </v:shape>
              <v:shape style="position:absolute;left:1702;top:3086;width:326;height:224" type="#_x0000_t75">
                <v:imagedata r:id="rId197" o:title=""/>
              </v:shape>
            </v:group>
            <v:group style="position:absolute;left:1697;top:3082;width:335;height:233" coordorigin="1697,3082" coordsize="335,233">
              <v:shape style="position:absolute;left:1697;top:3082;width:335;height:233" coordorigin="1697,3082" coordsize="335,233" path="m1996,3082l1721,3084,1704,3097,1697,3118,1700,3291,1713,3308,1734,3314,2009,3312,2017,3306,1718,3306,1706,3293,1706,3103,1718,3090,2018,3090,2017,3089,1996,3082xe" filled="t" fillcolor="#949BA4" stroked="f">
                <v:path arrowok="t"/>
                <v:fill type="solid"/>
              </v:shape>
              <v:shape style="position:absolute;left:1697;top:3082;width:335;height:233" coordorigin="1697,3082" coordsize="335,233" path="m2018,3090l2011,3090,2024,3103,2024,3293,2011,3306,2017,3306,2026,3299,2032,3278,2032,3118,2028,3118,2030,3106,2018,3090xe" filled="t" fillcolor="#949BA4" stroked="f">
                <v:path arrowok="t"/>
                <v:fill type="solid"/>
              </v:shape>
              <v:shape style="position:absolute;left:2136;top:3093;width:326;height:217" type="#_x0000_t75">
                <v:imagedata r:id="rId198" o:title=""/>
              </v:shape>
            </v:group>
            <v:group style="position:absolute;left:2131;top:3082;width:335;height:233" coordorigin="2131,3082" coordsize="335,233">
              <v:shape style="position:absolute;left:2131;top:3082;width:335;height:233" coordorigin="2131,3082" coordsize="335,233" path="m2430,3082l2155,3084,2138,3097,2131,3118,2133,3291,2146,3308,2167,3314,2442,3312,2450,3306,2152,3306,2140,3293,2140,3103,2152,3090,2452,3090,2451,3089,2430,3082xe" filled="t" fillcolor="#949BA4" stroked="f">
                <v:path arrowok="t"/>
                <v:fill type="solid"/>
              </v:shape>
              <v:shape style="position:absolute;left:2131;top:3082;width:335;height:233" coordorigin="2131,3082" coordsize="335,233" path="m2452,3090l2445,3090,2457,3103,2457,3293,2445,3306,2450,3306,2459,3299,2466,3278,2466,3118,2462,3118,2464,3106,2452,3090xe" filled="t" fillcolor="#949BA4" stroked="f">
                <v:path arrowok="t"/>
                <v:fill type="solid"/>
              </v:shape>
              <v:shape style="position:absolute;left:2135;top:3406;width:326;height:224" type="#_x0000_t75">
                <v:imagedata r:id="rId199" o:title=""/>
              </v:shape>
            </v:group>
            <v:group style="position:absolute;left:2131;top:3402;width:335;height:233" coordorigin="2131,3402" coordsize="335,233">
              <v:shape style="position:absolute;left:2131;top:3402;width:335;height:233" coordorigin="2131,3402" coordsize="335,233" path="m2430,3402l2155,3404,2138,3417,2131,3438,2133,3611,2146,3628,2167,3635,2442,3632,2450,3626,2152,3626,2140,3614,2140,3423,2152,3411,2452,3411,2451,3409,2430,3402xe" filled="t" fillcolor="#949BA4" stroked="f">
                <v:path arrowok="t"/>
                <v:fill type="solid"/>
              </v:shape>
              <v:shape style="position:absolute;left:2131;top:3402;width:335;height:233" coordorigin="2131,3402" coordsize="335,233" path="m2452,3411l2445,3411,2457,3423,2457,3614,2445,3626,2450,3626,2459,3619,2466,3598,2466,3438,2462,3438,2464,3426,2452,3411xe" filled="t" fillcolor="#949BA4" stroked="f">
                <v:path arrowok="t"/>
                <v:fill type="solid"/>
              </v:shape>
            </v:group>
            <v:group style="position:absolute;left:1732;top:3114;width:266;height:169" coordorigin="1732,3114" coordsize="266,169">
              <v:shape style="position:absolute;left:1732;top:3114;width:266;height:169" coordorigin="1732,3114" coordsize="266,169" path="m1960,3281l1954,3281,1954,3282,1960,3282,1960,3281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976,3219l1970,3219,1979,3281,1985,3282,1988,3264,1982,3264,1982,3257,1980,3244,1976,3219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943,3205l1942,3205,1953,3281,1954,3281,1960,3281,1962,3265,1957,3265,1957,3261,1956,3258,1956,3254,1949,3205,1943,3205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967,3205l1958,3257,1958,3257,1957,3265,1962,3265,1970,3219,1976,3219,1974,3205,1967,3205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997,3205l1991,3205,1984,3254,1983,3257,1983,3261,1982,3264,1988,3264,1997,3205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924,3204l1914,3204,1909,3207,1901,3222,1899,3232,1899,3251,1909,3278,1912,3281,1916,3283,1924,3283,1927,3281,1930,3278,1934,3275,1934,3273,1916,3273,1913,3271,1908,3261,1906,3253,1906,3233,1908,3225,1913,3216,1916,3213,1935,3213,1934,3212,1931,3209,1927,3205,1924,3204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935,3213l1922,3213,1925,3215,1929,3219,1931,3223,1932,3227,1933,3232,1933,3236,1933,3253,1932,3260,1927,3271,1924,3273,1934,3273,1936,3270,1938,3264,1939,3258,1940,3251,1940,3236,1940,3229,1936,3217,1935,3213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869,3205l1869,3281,1869,3281,1869,3282,1895,3282,1896,3272,1875,3272,1875,3205,1869,3205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834,3205l1834,3281,1834,3281,1834,3282,1840,3282,1840,3247,1859,3247,1860,3238,1840,3237,1840,3214,1862,3214,1863,3205,1834,3205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859,3247l1840,3247,1859,3247,1859,3247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862,3214l1840,3214,1862,3215,1862,3214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814,3205l1792,3205,1791,3281,1792,3281,1792,3282,1797,3282,1798,3248,1815,3248,1815,3247,1818,3246,1821,3243,1824,3238,1798,3238,1798,3214,1824,3214,1823,3211,1821,3208,1819,3207,1817,3206,1814,3205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815,3248l1798,3248,1804,3248,1807,3249,1809,3250,1816,3266,1821,3281,1829,3282,1830,3282,1821,3256,1819,3253,1817,3250,1815,3248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824,3214l1798,3214,1811,3214,1814,3214,1816,3215,1818,3220,1819,3222,1819,3229,1819,3231,1818,3233,1817,3235,1816,3236,1815,3237,1814,3238,1812,3238,1824,3238,1825,3236,1826,3232,1826,3222,1825,3218,1824,3214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777,3205l1776,3281,1777,3281,1777,3282,1782,3282,1783,3205,1777,3205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748,3205l1732,3282,1738,3282,1744,3258,1767,3258,1765,3249,1745,3249,1750,3228,1750,3225,1751,3221,1751,3218,1758,3218,1755,3205,1748,3205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767,3258l1744,3258,1760,3259,1764,3281,1771,3282,1772,3282,1767,3258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758,3218l1751,3218,1752,3221,1753,3225,1754,3229,1758,3249,1765,3249,1758,3218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940,3114l1939,3191,1940,3191,1940,3191,1946,3191,1946,3155,1973,3155,1973,3146,1966,3146,1946,3146,1946,3115,1940,3114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973,3155l1946,3155,1967,3156,1966,3191,1973,3191,1973,3190,1967,3190,1967,3190,1973,3190,1973,3155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973,3190l1967,3190,1967,3190,1973,3190,1973,3190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967,3114l1966,3146,1973,3146,1973,3115,1967,3114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876,3114l1875,3191,1876,3191,1876,3191,1902,3191,1903,3182,1882,3181,1882,3115,1876,3114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901,3114l1901,3124,1915,3125,1914,3191,1915,3191,1915,3191,1920,3191,1921,3124,1934,3124,1934,3123,1901,3123,1934,3123,1935,3115,1901,3114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934,3124l1921,3124,1934,3125,1934,3124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849,3114l1832,3191,1839,3191,1844,3168,1867,3168,1865,3159,1846,3159,1850,3138,1851,3134,1851,3131,1852,3128,1858,3128,1856,3115,1849,3114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867,3168l1844,3168,1861,3169,1865,3191,1872,3191,1873,3191,1867,3168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858,3128l1852,3128,1853,3135,1854,3139,1858,3159,1865,3159,1858,3128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799,3114l1798,3191,1799,3191,1799,3191,1830,3191,1831,3182,1805,3181,1805,3156,1828,3156,1828,3147,1805,3147,1805,3124,1829,3124,1830,3115,1799,3114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828,3156l1805,3156,1827,3157,1828,3156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829,3124l1805,3124,1829,3125,1829,3124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757,3114l1756,3191,1757,3191,1757,3191,1762,3191,1763,3155,1790,3155,1790,3146,1784,3146,1763,3146,1763,3115,1757,3114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790,3155l1763,3155,1784,3156,1784,3191,1790,3191,1790,3190,1784,3190,1784,3189,1790,3189,1790,3155xe" filled="t" fillcolor="#FFFFFF" stroked="f">
                <v:path arrowok="t"/>
                <v:fill type="solid"/>
              </v:shape>
              <v:shape style="position:absolute;left:1732;top:3114;width:266;height:169" coordorigin="1732,3114" coordsize="266,169" path="m1784,3114l1784,3146,1790,3146,1790,3115,1784,3114xe" filled="t" fillcolor="#FFFFFF" stroked="f">
                <v:path arrowok="t"/>
                <v:fill type="solid"/>
              </v:shape>
              <v:shape style="position:absolute;left:1268;top:3086;width:326;height:224" type="#_x0000_t75">
                <v:imagedata r:id="rId200" o:title=""/>
              </v:shape>
            </v:group>
            <v:group style="position:absolute;left:1264;top:3082;width:335;height:233" coordorigin="1264,3082" coordsize="335,233">
              <v:shape style="position:absolute;left:1264;top:3082;width:335;height:233" coordorigin="1264,3082" coordsize="335,233" path="m1562,3082l1287,3084,1270,3097,1264,3118,1266,3291,1279,3308,1300,3314,1575,3312,1583,3306,1285,3306,1272,3293,1272,3103,1285,3090,1585,3090,1583,3089,1562,3082xe" filled="t" fillcolor="#949BA4" stroked="f">
                <v:path arrowok="t"/>
                <v:fill type="solid"/>
              </v:shape>
              <v:shape style="position:absolute;left:1264;top:3082;width:335;height:233" coordorigin="1264,3082" coordsize="335,233" path="m1585,3090l1577,3090,1590,3103,1590,3293,1577,3306,1583,3306,1592,3299,1599,3278,1599,3118,1594,3118,1596,3106,1585,3090xe" filled="t" fillcolor="#949BA4" stroked="f">
                <v:path arrowok="t"/>
                <v:fill type="solid"/>
              </v:shape>
            </v:group>
            <v:group style="position:absolute;left:1313;top:3160;width:237;height:77" coordorigin="1313,3160" coordsize="237,77">
              <v:shape style="position:absolute;left:1313;top:3160;width:237;height:77" coordorigin="1313,3160" coordsize="237,77" path="m1513,3160l1512,3236,1513,3236,1513,3237,1519,3237,1520,3200,1549,3200,1549,3191,1542,3191,1519,3191,1520,3160,1513,3160xe" filled="t" fillcolor="#666A74" stroked="f">
                <v:path arrowok="t"/>
                <v:fill type="solid"/>
              </v:shape>
              <v:shape style="position:absolute;left:1313;top:3160;width:237;height:77" coordorigin="1313,3160" coordsize="237,77" path="m1549,3200l1520,3200,1543,3201,1542,3236,1549,3237,1549,3200xe" filled="t" fillcolor="#666A74" stroked="f">
                <v:path arrowok="t"/>
                <v:fill type="solid"/>
              </v:shape>
              <v:shape style="position:absolute;left:1313;top:3160;width:237;height:77" coordorigin="1313,3160" coordsize="237,77" path="m1543,3160l1542,3191,1549,3191,1549,3160,1543,3160xe" filled="t" fillcolor="#666A74" stroked="f">
                <v:path arrowok="t"/>
                <v:fill type="solid"/>
              </v:shape>
              <v:shape style="position:absolute;left:1313;top:3160;width:237;height:77" coordorigin="1313,3160" coordsize="237,77" path="m1443,3160l1443,3236,1443,3236,1443,3237,1472,3237,1472,3227,1449,3226,1450,3160,1443,3160xe" filled="t" fillcolor="#666A74" stroked="f">
                <v:path arrowok="t"/>
                <v:fill type="solid"/>
              </v:shape>
              <v:shape style="position:absolute;left:1313;top:3160;width:237;height:77" coordorigin="1313,3160" coordsize="237,77" path="m1471,3160l1470,3169,1486,3170,1485,3236,1486,3236,1486,3237,1492,3237,1492,3225,1492,3169,1507,3169,1507,3169,1471,3169,1507,3168,1507,3160,1471,3160xe" filled="t" fillcolor="#666A74" stroked="f">
                <v:path arrowok="t"/>
                <v:fill type="solid"/>
              </v:shape>
              <v:shape style="position:absolute;left:1313;top:3160;width:237;height:77" coordorigin="1313,3160" coordsize="237,77" path="m1507,3169l1492,3169,1507,3170,1507,3169xe" filled="t" fillcolor="#666A74" stroked="f">
                <v:path arrowok="t"/>
                <v:fill type="solid"/>
              </v:shape>
              <v:shape style="position:absolute;left:1313;top:3160;width:237;height:77" coordorigin="1313,3160" coordsize="237,77" path="m1414,3160l1396,3237,1403,3237,1408,3213,1434,3213,1432,3204,1410,3204,1416,3179,1417,3176,1417,3172,1424,3172,1421,3160,1414,3160xe" filled="t" fillcolor="#666A74" stroked="f">
                <v:path arrowok="t"/>
                <v:fill type="solid"/>
              </v:shape>
              <v:shape style="position:absolute;left:1313;top:3160;width:237;height:77" coordorigin="1313,3160" coordsize="237,77" path="m1434,3213l1408,3213,1427,3214,1431,3236,1439,3237,1440,3237,1434,3213xe" filled="t" fillcolor="#666A74" stroked="f">
                <v:path arrowok="t"/>
                <v:fill type="solid"/>
              </v:shape>
              <v:shape style="position:absolute;left:1313;top:3160;width:237;height:77" coordorigin="1313,3160" coordsize="237,77" path="m1424,3172l1417,3172,1418,3176,1419,3184,1424,3204,1432,3204,1424,3172xe" filled="t" fillcolor="#666A74" stroked="f">
                <v:path arrowok="t"/>
                <v:fill type="solid"/>
              </v:shape>
              <v:shape style="position:absolute;left:1313;top:3160;width:237;height:77" coordorigin="1313,3160" coordsize="237,77" path="m1359,3160l1359,3236,1359,3236,1359,3237,1393,3237,1394,3227,1365,3226,1366,3201,1390,3201,1391,3192,1365,3192,1366,3169,1392,3169,1393,3160,1359,3160xe" filled="t" fillcolor="#666A74" stroked="f">
                <v:path arrowok="t"/>
                <v:fill type="solid"/>
              </v:shape>
              <v:shape style="position:absolute;left:1313;top:3160;width:237;height:77" coordorigin="1313,3160" coordsize="237,77" path="m1390,3201l1367,3201,1390,3202,1390,3201xe" filled="t" fillcolor="#666A74" stroked="f">
                <v:path arrowok="t"/>
                <v:fill type="solid"/>
              </v:shape>
              <v:shape style="position:absolute;left:1313;top:3160;width:237;height:77" coordorigin="1313,3160" coordsize="237,77" path="m1392,3169l1366,3169,1392,3170,1392,3169xe" filled="t" fillcolor="#666A74" stroked="f">
                <v:path arrowok="t"/>
                <v:fill type="solid"/>
              </v:shape>
              <v:shape style="position:absolute;left:1313;top:3160;width:237;height:77" coordorigin="1313,3160" coordsize="237,77" path="m1314,3160l1313,3236,1314,3236,1314,3237,1319,3237,1320,3200,1349,3200,1349,3191,1342,3191,1319,3191,1320,3160,1314,3160xe" filled="t" fillcolor="#666A74" stroked="f">
                <v:path arrowok="t"/>
                <v:fill type="solid"/>
              </v:shape>
              <v:shape style="position:absolute;left:1313;top:3160;width:237;height:77" coordorigin="1313,3160" coordsize="237,77" path="m1349,3200l1320,3200,1343,3201,1342,3236,1349,3237,1349,3235,1343,3235,1343,3235,1349,3235,1349,3200xe" filled="t" fillcolor="#666A74" stroked="f">
                <v:path arrowok="t"/>
                <v:fill type="solid"/>
              </v:shape>
              <v:shape style="position:absolute;left:1313;top:3160;width:237;height:77" coordorigin="1313,3160" coordsize="237,77" path="m1343,3160l1342,3191,1349,3191,1350,3160,1343,3160xe" filled="t" fillcolor="#666A74" stroked="f">
                <v:path arrowok="t"/>
                <v:fill type="solid"/>
              </v:shape>
              <v:shape style="position:absolute;left:1262;top:3405;width:326;height:224" type="#_x0000_t75">
                <v:imagedata r:id="rId201" o:title=""/>
              </v:shape>
              <v:shape style="position:absolute;left:1262;top:3405;width:327;height:224" type="#_x0000_t75">
                <v:imagedata r:id="rId202" o:title=""/>
              </v:shape>
            </v:group>
            <v:group style="position:absolute;left:1262;top:3405;width:327;height:224" coordorigin="1262,3405" coordsize="327,224">
              <v:shape style="position:absolute;left:1262;top:3405;width:327;height:224" coordorigin="1262,3405" coordsize="327,224" path="m1294,3405l1273,3412,1262,3431,1262,3597,1269,3617,1288,3628,1556,3629,1577,3621,1588,3603,1588,3437,1581,3416,1562,3405,1294,3405xe" filled="t" fillcolor="#5A5E64" stroked="f">
                <v:path arrowok="t"/>
                <v:fill type="solid"/>
              </v:shape>
            </v:group>
            <v:group style="position:absolute;left:1258;top:3401;width:335;height:233" coordorigin="1258,3401" coordsize="335,233">
              <v:shape style="position:absolute;left:1258;top:3401;width:335;height:233" coordorigin="1258,3401" coordsize="335,233" path="m1556,3401l1281,3403,1264,3416,1258,3437,1260,3609,1273,3626,1294,3633,1569,3631,1577,3624,1279,3624,1266,3612,1266,3421,1279,3409,1579,3409,1577,3407,1556,3401xe" filled="t" fillcolor="#949BA4" stroked="f">
                <v:path arrowok="t"/>
                <v:fill type="solid"/>
              </v:shape>
              <v:shape style="position:absolute;left:1258;top:3401;width:335;height:233" coordorigin="1258,3401" coordsize="335,233" path="m1579,3409l1572,3409,1584,3421,1584,3612,1572,3624,1577,3624,1586,3618,1593,3597,1593,3437,1588,3437,1590,3424,1579,3409xe" filled="t" fillcolor="#949BA4" stroked="f">
                <v:path arrowok="t"/>
                <v:fill type="solid"/>
              </v:shape>
              <v:shape style="position:absolute;left:1260;top:3405;width:331;height:227" type="#_x0000_t75">
                <v:imagedata r:id="rId203" o:title=""/>
              </v:shape>
              <v:shape style="position:absolute;left:1260;top:3405;width:331;height:227" type="#_x0000_t75">
                <v:imagedata r:id="rId204" o:title=""/>
              </v:shape>
            </v:group>
            <v:group style="position:absolute;left:1255;top:3401;width:339;height:236" coordorigin="1255,3401" coordsize="339,236">
              <v:shape style="position:absolute;left:1255;top:3401;width:339;height:236" coordorigin="1255,3401" coordsize="339,236" path="m1558,3401l1279,3403,1262,3416,1255,3437,1258,3613,1271,3630,1292,3636,1571,3634,1579,3628,1277,3628,1264,3615,1264,3422,1277,3409,1581,3409,1579,3407,1558,3401xe" filled="t" fillcolor="#949BA4" stroked="f">
                <v:path arrowok="t"/>
                <v:fill type="solid"/>
              </v:shape>
              <v:shape style="position:absolute;left:1255;top:3401;width:339;height:236" coordorigin="1255,3401" coordsize="339,236" path="m1581,3409l1574,3409,1586,3422,1586,3615,1574,3628,1579,3628,1588,3620,1595,3599,1595,3437,1591,3437,1592,3424,1581,3409xe" filled="t" fillcolor="#949BA4" stroked="f">
                <v:path arrowok="t"/>
                <v:fill type="solid"/>
              </v:shape>
            </v:group>
            <v:group style="position:absolute;left:2182;top:3152;width:27;height:73" coordorigin="2182,3152" coordsize="27,73">
              <v:shape style="position:absolute;left:2182;top:3152;width:27;height:73" coordorigin="2182,3152" coordsize="27,73" path="m2209,3168l2200,3168,2200,3225,2209,3225,2209,3168xe" filled="t" fillcolor="#211E1E" stroked="f">
                <v:path arrowok="t"/>
                <v:fill type="solid"/>
              </v:shape>
              <v:shape style="position:absolute;left:2182;top:3152;width:27;height:73" coordorigin="2182,3152" coordsize="27,73" path="m2209,3152l2203,3152,2201,3155,2199,3158,2191,3165,2187,3168,2182,3170,2182,3179,2200,3168,2209,3168,2209,3152xe" filled="t" fillcolor="#211E1E" stroked="f">
                <v:path arrowok="t"/>
                <v:fill type="solid"/>
              </v:shape>
            </v:group>
            <v:group style="position:absolute;left:2231;top:3152;width:47;height:74" coordorigin="2231,3152" coordsize="47,74">
              <v:shape style="position:absolute;left:2231;top:3152;width:47;height:74" coordorigin="2231,3152" coordsize="47,74" path="m2259,3152l2250,3152,2245,3154,2231,3180,2231,3203,2234,3212,2243,3223,2248,3226,2260,3226,2265,3225,2268,3222,2272,3219,2251,3219,2248,3217,2245,3213,2242,3209,2241,3201,2241,3176,2242,3169,2245,3165,2248,3161,2251,3159,2271,3159,2271,3158,2268,3156,2262,3153,2259,3152xe" filled="t" fillcolor="#211E1E" stroked="f">
                <v:path arrowok="t"/>
                <v:fill type="solid"/>
              </v:shape>
              <v:shape style="position:absolute;left:2231;top:3152;width:47;height:74" coordorigin="2231,3152" coordsize="47,74" path="m2271,3159l2259,3159,2263,3161,2265,3165,2268,3169,2269,3176,2269,3201,2268,3209,2263,3217,2259,3219,2272,3219,2274,3215,2276,3210,2278,3204,2279,3198,2278,3180,2278,3176,2277,3172,2276,3168,2274,3164,2272,3161,2271,3159xe" filled="t" fillcolor="#211E1E" stroked="f">
                <v:path arrowok="t"/>
                <v:fill type="solid"/>
              </v:shape>
            </v:group>
            <v:group style="position:absolute;left:2295;top:3151;width:75;height:74" coordorigin="2295,3151" coordsize="75,74">
              <v:shape style="position:absolute;left:2295;top:3151;width:75;height:74" coordorigin="2295,3151" coordsize="75,74" path="m2344,3152l2313,3181,2314,3191,2314,3201,2317,3209,2326,3220,2332,3224,2345,3225,2351,3224,2356,3222,2358,3220,2345,3220,2334,3218,2329,3215,2323,3205,2321,3198,2321,3179,2322,3172,2330,3161,2335,3158,2341,3157,2347,3156,2357,3156,2356,3155,2353,3154,2348,3153,2344,3152xe" filled="t" fillcolor="#211E1E" stroked="f">
                <v:path arrowok="t"/>
                <v:fill type="solid"/>
              </v:shape>
              <v:shape style="position:absolute;left:2295;top:3151;width:75;height:74" coordorigin="2295,3151" coordsize="75,74" path="m2370,3206l2368,3207,2366,3210,2363,3213,2360,3216,2355,3218,2350,3220,2345,3220,2358,3220,2361,3219,2364,3216,2367,3213,2369,3209,2370,3207,2370,3207,2370,3206xe" filled="t" fillcolor="#211E1E" stroked="f">
                <v:path arrowok="t"/>
                <v:fill type="solid"/>
              </v:shape>
              <v:shape style="position:absolute;left:2295;top:3151;width:75;height:74" coordorigin="2295,3151" coordsize="75,74" path="m2357,3156l2347,3156,2353,3157,2358,3160,2363,3163,2366,3167,2367,3172,2367,3179,2370,3179,2370,3163,2367,3163,2365,3161,2362,3159,2359,3157,2357,3156xe" filled="t" fillcolor="#211E1E" stroked="f">
                <v:path arrowok="t"/>
                <v:fill type="solid"/>
              </v:shape>
              <v:shape style="position:absolute;left:2295;top:3151;width:75;height:74" coordorigin="2295,3151" coordsize="75,74" path="m2304,3151l2295,3160,2295,3163,2296,3165,2299,3168,2301,3169,2306,3169,2308,3168,2310,3167,2311,3166,2304,3166,2302,3165,2300,3165,2299,3163,2299,3159,2299,3158,2299,3157,2303,3154,2305,3154,2311,3154,2311,3153,2310,3152,2308,3152,2306,3151,2304,3151xe" filled="t" fillcolor="#211E1E" stroked="f">
                <v:path arrowok="t"/>
                <v:fill type="solid"/>
              </v:shape>
              <v:shape style="position:absolute;left:2295;top:3151;width:75;height:74" coordorigin="2295,3151" coordsize="75,74" path="m2311,3154l2305,3154,2308,3155,2309,3157,2309,3162,2309,3164,2307,3165,2305,3166,2304,3166,2311,3166,2311,3166,2312,3164,2313,3160,2313,3157,2311,3154xe" filled="t" fillcolor="#211E1E" stroked="f">
                <v:path arrowok="t"/>
                <v:fill type="solid"/>
              </v:shape>
              <v:shape style="position:absolute;left:2295;top:3151;width:75;height:74" coordorigin="2295,3151" coordsize="75,74" path="m2370,3158l2367,3158,2367,3163,2370,3163,2370,3158xe" filled="t" fillcolor="#211E1E" stroked="f">
                <v:path arrowok="t"/>
                <v:fill type="solid"/>
              </v:shape>
              <v:shape style="position:absolute;left:2141;top:3713;width:326;height:224" type="#_x0000_t75">
                <v:imagedata r:id="rId205" o:title=""/>
              </v:shape>
              <v:shape style="position:absolute;left:2141;top:3713;width:326;height:224" type="#_x0000_t75">
                <v:imagedata r:id="rId206" o:title=""/>
              </v:shape>
            </v:group>
            <v:group style="position:absolute;left:2137;top:3708;width:335;height:233" coordorigin="2137,3708" coordsize="335,233">
              <v:shape style="position:absolute;left:2137;top:3708;width:335;height:233" coordorigin="2137,3708" coordsize="335,233" path="m2435,3708l2160,3711,2143,3724,2137,3745,2139,3917,2152,3934,2173,3941,2448,3939,2456,3932,2158,3932,2145,3920,2145,3729,2158,3717,2458,3717,2456,3715,2435,3708xe" filled="t" fillcolor="#949BA4" stroked="f">
                <v:path arrowok="t"/>
                <v:fill type="solid"/>
              </v:shape>
              <v:shape style="position:absolute;left:2137;top:3708;width:335;height:233" coordorigin="2137,3708" coordsize="335,233" path="m2458,3717l2451,3717,2463,3729,2463,3920,2451,3932,2456,3932,2465,3926,2472,3905,2472,3745,2467,3745,2469,3732,2458,3717xe" filled="t" fillcolor="#949BA4" stroked="f">
                <v:path arrowok="t"/>
                <v:fill type="solid"/>
              </v:shape>
              <v:shape style="position:absolute;left:1296;top:2339;width:381;height:138" type="#_x0000_t75">
                <v:imagedata r:id="rId207" o:title="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FRESH.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лее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ульта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отобраз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мвол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ли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ндика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ии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-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зеленый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орео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Блок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20" w:lineRule="exact" w:before="3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3247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начн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работу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реж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ме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воздухообмен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00" w:lineRule="exact" w:before="14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7816" w:val="left" w:leader="none"/>
        </w:tabs>
        <w:spacing w:line="304" w:lineRule="exact" w:before="54"/>
        <w:ind w:left="2300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380.585785pt;margin-top:-.286961pt;width:22.2512pt;height:17.153pt;mso-position-horizontal-relative:page;mso-position-vertical-relative:paragraph;z-index:-7922" coordorigin="7612,-6" coordsize="445,343">
            <v:group style="position:absolute;left:7622;top:4;width:82;height:139" coordorigin="7622,4" coordsize="82,139">
              <v:shape style="position:absolute;left:7622;top:4;width:82;height:139" coordorigin="7622,4" coordsize="82,139" path="m7676,4l7650,4,7640,10,7633,23,7626,39,7622,59,7622,74,7623,97,7628,116,7643,136,7659,143,7676,143,7686,137,7694,126,7697,119,7657,119,7652,114,7648,105,7645,96,7643,86,7643,61,7645,51,7652,34,7657,29,7697,29,7696,27,7687,10,7676,4xe" filled="t" fillcolor="#52545A" stroked="f">
                <v:path arrowok="t"/>
                <v:fill type="solid"/>
              </v:shape>
              <v:shape style="position:absolute;left:7622;top:4;width:82;height:139" coordorigin="7622,4" coordsize="82,139" path="m7697,29l7669,29,7674,34,7679,42,7682,51,7684,61,7684,86,7682,96,7679,105,7674,114,7669,119,7697,119,7700,110,7704,89,7703,61,7701,41,7697,29xe" filled="t" fillcolor="#52545A" stroked="f">
                <v:path arrowok="t"/>
                <v:fill type="solid"/>
              </v:shape>
            </v:group>
            <v:group style="position:absolute;left:7709;top:50;width:41;height:91" coordorigin="7709,50" coordsize="41,91">
              <v:shape style="position:absolute;left:7709;top:50;width:41;height:91" coordorigin="7709,50" coordsize="41,91" path="m7750,68l7734,68,7736,72,7736,82,7734,87,7731,91,7727,95,7723,99,7713,111,7710,124,7709,141,7750,141,7750,122,7726,122,7728,118,7730,114,7733,111,7736,108,7741,103,7751,81,7751,69,7750,68xe" filled="t" fillcolor="#52545A" stroked="f">
                <v:path arrowok="t"/>
                <v:fill type="solid"/>
              </v:shape>
              <v:shape style="position:absolute;left:7709;top:50;width:41;height:91" coordorigin="7709,50" coordsize="41,91" path="m7736,50l7723,50,7718,54,7714,62,7711,67,7709,74,7709,81,7724,81,7724,72,7726,68,7750,68,7749,62,7741,52,7736,50xe" filled="t" fillcolor="#52545A" stroked="f">
                <v:path arrowok="t"/>
                <v:fill type="solid"/>
              </v:shape>
            </v:group>
            <v:group style="position:absolute;left:7739;top:224;width:122;height:63" coordorigin="7739,224" coordsize="122,63">
              <v:shape style="position:absolute;left:7739;top:224;width:122;height:63" coordorigin="7739,224" coordsize="122,63" path="m7848,249l7766,249,7784,250,7800,263,7809,267,7818,269,7818,287,7861,258,7848,249xe" filled="t" fillcolor="#52545A" stroked="f">
                <v:path arrowok="t"/>
                <v:fill type="solid"/>
              </v:shape>
              <v:shape style="position:absolute;left:7739;top:224;width:122;height:63" coordorigin="7739,224" coordsize="122,63" path="m7772,224l7755,229,7739,240,7751,260,7766,249,7848,249,7842,245,7818,245,7814,244,7810,241,7806,238,7790,227,7772,224xe" filled="t" fillcolor="#52545A" stroked="f">
                <v:path arrowok="t"/>
                <v:fill type="solid"/>
              </v:shape>
              <v:shape style="position:absolute;left:7739;top:224;width:122;height:63" coordorigin="7739,224" coordsize="122,63" path="m7818,228l7818,245,7842,245,7818,228xe" filled="t" fillcolor="#52545A" stroked="f">
                <v:path arrowok="t"/>
                <v:fill type="solid"/>
              </v:shape>
            </v:group>
            <v:group style="position:absolute;left:7719;top:60;width:284;height:147" coordorigin="7719,60" coordsize="284,147">
              <v:shape style="position:absolute;left:7719;top:60;width:284;height:147" coordorigin="7719,60" coordsize="284,147" path="m7860,60l7719,176,7781,176,7781,207,7801,207,7801,153,7782,153,7860,89,7896,89,7860,60xe" filled="t" fillcolor="#52545A" stroked="f">
                <v:path arrowok="t"/>
                <v:fill type="solid"/>
              </v:shape>
              <v:shape style="position:absolute;left:7719;top:60;width:284;height:147" coordorigin="7719,60" coordsize="284,147" path="m7896,89l7860,89,7868,95,7937,152,7919,153,7919,207,7939,207,7939,176,8002,176,7896,89xe" filled="t" fillcolor="#52545A" stroked="f">
                <v:path arrowok="t"/>
                <v:fill type="solid"/>
              </v:shape>
            </v:group>
            <v:group style="position:absolute;left:7781;top:286;width:158;height:41" coordorigin="7781,286" coordsize="158,41">
              <v:shape style="position:absolute;left:7781;top:286;width:158;height:41" coordorigin="7781,286" coordsize="158,41" path="m7801,286l7781,286,7781,327,7939,327,7939,304,7801,304,7801,286xe" filled="t" fillcolor="#52545A" stroked="f">
                <v:path arrowok="t"/>
                <v:fill type="solid"/>
              </v:shape>
              <v:shape style="position:absolute;left:7781;top:286;width:158;height:41" coordorigin="7781,286" coordsize="158,41" path="m7939,286l7919,286,7919,304,7939,304,7939,286xe" filled="t" fillcolor="#52545A" stroked="f">
                <v:path arrowok="t"/>
                <v:fill type="solid"/>
              </v:shape>
            </v:group>
            <v:group style="position:absolute;left:7996;top:207;width:20;height:80" coordorigin="7996,207" coordsize="20,80">
              <v:shape style="position:absolute;left:7996;top:207;width:20;height:80" coordorigin="7996,207" coordsize="20,80" path="m7996,246l8016,246e" filled="f" stroked="t" strokeweight="4.08pt" strokecolor="#52545A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эту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дважд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Символ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счезн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tabs>
          <w:tab w:pos="2300" w:val="left" w:leader="none"/>
        </w:tabs>
        <w:spacing w:line="262" w:lineRule="exact"/>
        <w:ind w:left="1108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Arial" w:hAnsi="Arial" w:cs="Arial" w:eastAsia="Arial"/>
          <w:b w:val="0"/>
          <w:bCs w:val="0"/>
          <w:color w:val="53565F"/>
          <w:spacing w:val="0"/>
          <w:w w:val="100"/>
          <w:position w:val="-4"/>
          <w:sz w:val="10"/>
          <w:szCs w:val="10"/>
        </w:rPr>
        <w:t>AM</w:t>
      </w:r>
      <w:r>
        <w:rPr>
          <w:rFonts w:ascii="Arial" w:hAnsi="Arial" w:cs="Arial" w:eastAsia="Arial"/>
          <w:b w:val="0"/>
          <w:bCs w:val="0"/>
          <w:color w:val="53565F"/>
          <w:spacing w:val="0"/>
          <w:w w:val="100"/>
          <w:position w:val="-4"/>
          <w:sz w:val="10"/>
          <w:szCs w:val="10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5"/>
          <w:szCs w:val="25"/>
        </w:rPr>
        <w:t>воздухообмена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position w:val="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5"/>
          <w:szCs w:val="25"/>
        </w:rPr>
        <w:t>будет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position w:val="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5"/>
          <w:szCs w:val="25"/>
        </w:rPr>
        <w:t>выключ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position w:val="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25"/>
          <w:szCs w:val="25"/>
        </w:rPr>
      </w:r>
    </w:p>
    <w:p>
      <w:pPr>
        <w:spacing w:line="160" w:lineRule="exact" w:before="5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87"/>
        <w:ind w:left="742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/>
        <w:pict>
          <v:group style="position:absolute;margin-left:144.496201pt;margin-top:-13.173052pt;width:45.359046pt;height:38.252831pt;mso-position-horizontal-relative:page;mso-position-vertical-relative:paragraph;z-index:-7926" coordorigin="2890,-263" coordsize="907,765">
            <v:group style="position:absolute;left:2904;top:-249;width:604;height:414" coordorigin="2904,-249" coordsize="604,414">
              <v:shape style="position:absolute;left:2904;top:-249;width:604;height:414" coordorigin="2904,-249" coordsize="604,414" path="m2963,-249l2910,-216,2904,106,2908,128,2920,146,2938,159,2959,165,3449,165,3471,161,3489,149,3502,132,3508,110,3508,-190,3503,-212,3492,-230,3474,-243,3453,-249,2963,-249xe" filled="t" fillcolor="#53565F" stroked="f">
                <v:path arrowok="t"/>
                <v:fill type="solid"/>
              </v:shape>
            </v:group>
            <v:group style="position:absolute;left:2904;top:-249;width:603;height:414" coordorigin="2904,-249" coordsize="603,414">
              <v:shape style="position:absolute;left:2904;top:-249;width:603;height:414" coordorigin="2904,-249" coordsize="603,414" path="m2962,-249l2910,-216,2904,106,2908,128,2920,146,2938,159,2959,165,3449,165,3471,161,3489,149,3502,132,3508,110,3508,-191,3474,-243,2962,-249xe" filled="t" fillcolor="#53565F" stroked="f">
                <v:path arrowok="t"/>
                <v:fill type="solid"/>
              </v:shape>
            </v:group>
            <v:group style="position:absolute;left:2904;top:-249;width:603;height:414" coordorigin="2904,-249" coordsize="603,414">
              <v:shape style="position:absolute;left:2904;top:-249;width:603;height:414" coordorigin="2904,-249" coordsize="603,414" path="m3453,-249l2959,-249,2938,-243,2920,-231,2909,-213,2904,-193,2904,109,2909,130,2922,148,2940,160,2961,165,3449,165,3470,161,3489,149,3502,132,3508,112,3508,-196,3502,-217,3489,-234,3471,-245,3453,-249xe" filled="t" fillcolor="#53565F" stroked="f">
                <v:path arrowok="t"/>
                <v:fill type="solid"/>
              </v:shape>
            </v:group>
            <v:group style="position:absolute;left:2904;top:-249;width:604;height:414" coordorigin="2904,-249" coordsize="604,414">
              <v:shape style="position:absolute;left:2904;top:-249;width:604;height:414" coordorigin="2904,-249" coordsize="604,414" path="m2963,-249l2910,-216,2904,106,2908,128,2920,146,2938,159,2959,165,3449,165,3471,161,3489,149,3502,132,3508,110,3508,-190,3503,-212,3492,-230,3474,-243,3453,-249,2963,-249xe" filled="t" fillcolor="#BAB9BB" stroked="f">
                <v:path arrowok="t"/>
                <v:fill type="solid"/>
              </v:shape>
            </v:group>
            <v:group style="position:absolute;left:2900;top:-253;width:612;height:423" coordorigin="2900,-253" coordsize="612,423">
              <v:shape style="position:absolute;left:2900;top:-253;width:612;height:423" coordorigin="2900,-253" coordsize="612,423" path="m3449,-253l2952,-252,2904,-212,2900,-190,2901,117,2908,138,2922,154,2941,165,2963,169,3460,168,3480,161,3449,161,2944,157,2925,145,2913,128,2908,106,2912,-210,2924,-228,2941,-240,2963,-245,3478,-245,3471,-249,3449,-253xe" filled="t" fillcolor="#949BA4" stroked="f">
                <v:path arrowok="t"/>
                <v:fill type="solid"/>
              </v:shape>
              <v:shape style="position:absolute;left:2900;top:-253;width:612;height:423" coordorigin="2900,-253" coordsize="612,423" path="m3478,-245l2963,-245,3468,-241,3486,-230,3499,-212,3504,-190,3500,125,3488,144,3471,156,3449,161,3480,161,3480,161,3497,147,3508,128,3512,106,3512,-190,3508,-190,3511,-201,3503,-222,3490,-238,3478,-245xe" filled="t" fillcolor="#949BA4" stroked="f">
                <v:path arrowok="t"/>
                <v:fill type="solid"/>
              </v:shape>
            </v:group>
            <v:group style="position:absolute;left:3000;top:-116;width:412;height:147" coordorigin="3000,-116" coordsize="412,147">
              <v:shape style="position:absolute;left:3000;top:-116;width:412;height:147" coordorigin="3000,-116" coordsize="412,147" path="m3340,-113l3338,28,3340,28,3340,29,3352,29,3353,-38,3411,-38,3412,-55,3398,-55,3352,-56,3353,-112,3340,-113xe" filled="t" fillcolor="#53565F" stroked="f">
                <v:path arrowok="t"/>
                <v:fill type="solid"/>
              </v:shape>
              <v:shape style="position:absolute;left:3000;top:-116;width:412;height:147" coordorigin="3000,-116" coordsize="412,147" path="m3411,-38l3353,-38,3399,-37,3398,28,3411,29,3411,-38xe" filled="t" fillcolor="#53565F" stroked="f">
                <v:path arrowok="t"/>
                <v:fill type="solid"/>
              </v:shape>
              <v:shape style="position:absolute;left:3000;top:-116;width:412;height:147" coordorigin="3000,-116" coordsize="412,147" path="m3399,-113l3398,-55,3412,-55,3412,-112,3399,-113xe" filled="t" fillcolor="#53565F" stroked="f">
                <v:path arrowok="t"/>
                <v:fill type="solid"/>
              </v:shape>
              <v:shape style="position:absolute;left:3000;top:-116;width:412;height:147" coordorigin="3000,-116" coordsize="412,147" path="m3263,-19l3250,-18,3250,-17,3249,-17,3268,26,3274,29,3281,31,3296,31,3302,29,3307,26,3313,22,3317,16,3319,12,3284,12,3279,11,3271,6,3269,2,3265,-6,3264,-12,3263,-19xe" filled="t" fillcolor="#53565F" stroked="f">
                <v:path arrowok="t"/>
                <v:fill type="solid"/>
              </v:shape>
              <v:shape style="position:absolute;left:3000;top:-116;width:412;height:147" coordorigin="3000,-116" coordsize="412,147" path="m3293,-116l3280,-116,3274,-114,3269,-111,3263,-107,3259,-103,3256,-95,3254,-90,3253,-83,3253,-69,3254,-63,3256,-58,3258,-53,3262,-48,3266,-45,3270,-42,3275,-39,3292,-33,3298,-30,3300,-29,3304,-27,3306,-24,3308,-21,3309,-18,3310,-14,3310,-6,3309,-2,3306,5,3303,7,3300,9,3297,11,3293,12,3319,12,3320,9,3323,3,3324,-4,3324,-19,3323,-26,3320,-33,3317,-38,3313,-43,3308,-47,3304,-50,3297,-53,3287,-56,3278,-59,3272,-63,3270,-66,3268,-69,3267,-72,3267,-83,3268,-87,3274,-95,3279,-97,3316,-97,3314,-102,3310,-107,3304,-110,3299,-114,3293,-116xe" filled="t" fillcolor="#53565F" stroked="f">
                <v:path arrowok="t"/>
                <v:fill type="solid"/>
              </v:shape>
              <v:shape style="position:absolute;left:3000;top:-116;width:412;height:147" coordorigin="3000,-116" coordsize="412,147" path="m3316,-97l3293,-97,3298,-95,3301,-91,3305,-86,3307,-80,3307,-71,3320,-72,3321,-81,3319,-89,3316,-97xe" filled="t" fillcolor="#53565F" stroked="f">
                <v:path arrowok="t"/>
                <v:fill type="solid"/>
              </v:shape>
              <v:shape style="position:absolute;left:3000;top:-116;width:412;height:147" coordorigin="3000,-116" coordsize="412,147" path="m3170,-113l3169,28,3170,28,3170,29,3238,29,3239,11,3182,10,3183,-36,3232,-36,3234,-53,3182,-54,3183,-96,3236,-96,3237,-112,3170,-113xe" filled="t" fillcolor="#53565F" stroked="f">
                <v:path arrowok="t"/>
                <v:fill type="solid"/>
              </v:shape>
              <v:shape style="position:absolute;left:3000;top:-116;width:412;height:147" coordorigin="3000,-116" coordsize="412,147" path="m3232,-36l3183,-36,3232,-35,3232,-36xe" filled="t" fillcolor="#53565F" stroked="f">
                <v:path arrowok="t"/>
                <v:fill type="solid"/>
              </v:shape>
              <v:shape style="position:absolute;left:3000;top:-116;width:412;height:147" coordorigin="3000,-116" coordsize="412,147" path="m3236,-96l3184,-96,3236,-94,3236,-96xe" filled="t" fillcolor="#53565F" stroked="f">
                <v:path arrowok="t"/>
                <v:fill type="solid"/>
              </v:shape>
              <v:shape style="position:absolute;left:3000;top:-116;width:412;height:147" coordorigin="3000,-116" coordsize="412,147" path="m3127,-113l3078,-113,3077,28,3078,28,3078,29,3090,29,3092,-34,3129,-34,3128,-35,3136,-37,3142,-42,3148,-52,3092,-52,3092,-97,3148,-97,3146,-102,3142,-107,3133,-112,3127,-113xe" filled="t" fillcolor="#53565F" stroked="f">
                <v:path arrowok="t"/>
                <v:fill type="solid"/>
              </v:shape>
              <v:shape style="position:absolute;left:3000;top:-116;width:412;height:147" coordorigin="3000,-116" coordsize="412,147" path="m3129,-34l3092,-34,3104,-33,3107,-33,3110,-33,3142,28,3158,29,3160,29,3144,-11,3130,-33,3129,-34xe" filled="t" fillcolor="#53565F" stroked="f">
                <v:path arrowok="t"/>
                <v:fill type="solid"/>
              </v:shape>
              <v:shape style="position:absolute;left:3000;top:-116;width:412;height:147" coordorigin="3000,-116" coordsize="412,147" path="m3148,-97l3092,-97,3119,-96,3126,-96,3130,-93,3133,-89,3136,-86,3137,-80,3137,-70,3137,-66,3135,-62,3134,-58,3131,-56,3126,-53,3122,-52,3148,-52,3150,-55,3152,-64,3152,-82,3151,-89,3148,-97xe" filled="t" fillcolor="#53565F" stroked="f">
                <v:path arrowok="t"/>
                <v:fill type="solid"/>
              </v:shape>
              <v:shape style="position:absolute;left:3000;top:-116;width:412;height:147" coordorigin="3000,-116" coordsize="412,147" path="m3001,-113l3000,28,3001,28,3001,29,3013,29,3014,-36,3056,-36,3057,-52,3013,-53,3013,-54,3014,-96,3063,-96,3064,-112,3001,-113xe" filled="t" fillcolor="#53565F" stroked="f">
                <v:path arrowok="t"/>
                <v:fill type="solid"/>
              </v:shape>
              <v:shape style="position:absolute;left:3000;top:-116;width:412;height:147" coordorigin="3000,-116" coordsize="412,147" path="m3056,-36l3014,-36,3056,-35,3056,-36xe" filled="t" fillcolor="#53565F" stroked="f">
                <v:path arrowok="t"/>
                <v:fill type="solid"/>
              </v:shape>
              <v:shape style="position:absolute;left:3000;top:-116;width:412;height:147" coordorigin="3000,-116" coordsize="412,147" path="m3063,-96l3015,-96,3063,-94,3063,-96xe" filled="t" fillcolor="#53565F" stroked="f">
                <v:path arrowok="t"/>
                <v:fill type="solid"/>
              </v:shape>
            </v:group>
            <v:group style="position:absolute;left:3319;top:63;width:468;height:428" coordorigin="3319,63" coordsize="468,428">
              <v:shape style="position:absolute;left:3319;top:63;width:468;height:428" coordorigin="3319,63" coordsize="468,428" path="m3422,287l3398,287,3377,291,3362,298,3369,317,3383,333,3401,346,3419,357,3448,383,3501,426,3565,450,3606,454,3600,481,3602,492,3617,490,3631,486,3689,457,3739,410,3773,358,3787,324,3786,317,3741,317,3739,295,3467,295,3441,289,3422,287xe" filled="t" fillcolor="#4653A4" stroked="f">
                <v:path arrowok="t"/>
                <v:fill type="solid"/>
              </v:shape>
              <v:shape style="position:absolute;left:3319;top:63;width:468;height:428" coordorigin="3319,63" coordsize="468,428" path="m3778,313l3763,314,3741,317,3786,317,3786,316,3778,313xe" filled="t" fillcolor="#4653A4" stroked="f">
                <v:path arrowok="t"/>
                <v:fill type="solid"/>
              </v:shape>
              <v:shape style="position:absolute;left:3319;top:63;width:468;height:428" coordorigin="3319,63" coordsize="468,428" path="m3340,63l3330,71,3319,94,3321,113,3325,124,3464,293,3467,295,3739,295,3721,226,3479,192,3375,84,3352,67,3340,63xe" filled="t" fillcolor="#4653A4" stroked="f">
                <v:path arrowok="t"/>
                <v:fill type="solid"/>
              </v:shape>
              <v:shape style="position:absolute;left:3319;top:63;width:468;height:428" coordorigin="3319,63" coordsize="468,428" path="m3494,129l3484,132,3478,142,3477,162,3479,192,3701,192,3696,183,3685,168,3674,154,3663,142,3539,142,3513,133,3494,129xe" filled="t" fillcolor="#4653A4" stroked="f">
                <v:path arrowok="t"/>
                <v:fill type="solid"/>
              </v:shape>
              <v:shape style="position:absolute;left:3319;top:63;width:468;height:428" coordorigin="3319,63" coordsize="468,428" path="m3543,106l3537,110,3537,122,3539,142,3663,142,3662,141,3654,133,3596,133,3571,118,3554,109,3543,106xe" filled="t" fillcolor="#4653A4" stroked="f">
                <v:path arrowok="t"/>
                <v:fill type="solid"/>
              </v:shape>
              <v:shape style="position:absolute;left:3319;top:63;width:468;height:428" coordorigin="3319,63" coordsize="468,428" path="m3619,112l3610,114,3602,120,3596,133,3654,133,3651,129,3640,120,3629,114,3619,112xe" filled="t" fillcolor="#4653A4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686C75"/>
          <w:spacing w:val="0"/>
          <w:w w:val="85"/>
          <w:sz w:val="14"/>
          <w:szCs w:val="14"/>
        </w:rPr>
        <w:t>QUIET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200" w:lineRule="exact" w:before="7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headerReference w:type="default" r:id="rId183"/>
          <w:pgSz w:w="11906" w:h="16840"/>
          <w:pgMar w:header="697" w:footer="0" w:top="1180" w:bottom="280" w:left="560" w:right="800"/>
        </w:sectPr>
      </w:pPr>
    </w:p>
    <w:p>
      <w:pPr>
        <w:tabs>
          <w:tab w:pos="648" w:val="left" w:leader="none"/>
        </w:tabs>
        <w:spacing w:before="88"/>
        <w:ind w:left="0" w:right="129" w:firstLine="0"/>
        <w:jc w:val="right"/>
        <w:rPr>
          <w:rFonts w:ascii="Arial Narrow" w:hAnsi="Arial Narrow" w:cs="Arial Narrow" w:eastAsia="Arial Narrow"/>
          <w:sz w:val="10"/>
          <w:szCs w:val="10"/>
        </w:rPr>
      </w:pPr>
      <w:r>
        <w:rPr>
          <w:rFonts w:ascii="Arial Narrow" w:hAnsi="Arial Narrow" w:cs="Arial Narrow" w:eastAsia="Arial Narrow"/>
          <w:b w:val="0"/>
          <w:bCs w:val="0"/>
          <w:color w:val="666A74"/>
          <w:spacing w:val="0"/>
          <w:w w:val="100"/>
          <w:position w:val="1"/>
          <w:sz w:val="10"/>
          <w:szCs w:val="10"/>
        </w:rPr>
        <w:t>SMA</w:t>
      </w:r>
      <w:r>
        <w:rPr>
          <w:rFonts w:ascii="Arial Narrow" w:hAnsi="Arial Narrow" w:cs="Arial Narrow" w:eastAsia="Arial Narrow"/>
          <w:b w:val="0"/>
          <w:bCs w:val="0"/>
          <w:color w:val="666A74"/>
          <w:spacing w:val="-2"/>
          <w:w w:val="100"/>
          <w:position w:val="1"/>
          <w:sz w:val="10"/>
          <w:szCs w:val="10"/>
        </w:rPr>
        <w:t>R</w:t>
      </w:r>
      <w:r>
        <w:rPr>
          <w:rFonts w:ascii="Arial Narrow" w:hAnsi="Arial Narrow" w:cs="Arial Narrow" w:eastAsia="Arial Narrow"/>
          <w:b w:val="0"/>
          <w:bCs w:val="0"/>
          <w:color w:val="666A74"/>
          <w:spacing w:val="0"/>
          <w:w w:val="100"/>
          <w:position w:val="1"/>
          <w:sz w:val="10"/>
          <w:szCs w:val="10"/>
        </w:rPr>
        <w:t>T</w:t>
      </w:r>
      <w:r>
        <w:rPr>
          <w:rFonts w:ascii="Arial Narrow" w:hAnsi="Arial Narrow" w:cs="Arial Narrow" w:eastAsia="Arial Narrow"/>
          <w:b w:val="0"/>
          <w:bCs w:val="0"/>
          <w:color w:val="666A74"/>
          <w:spacing w:val="0"/>
          <w:w w:val="100"/>
          <w:position w:val="1"/>
          <w:sz w:val="10"/>
          <w:szCs w:val="10"/>
        </w:rPr>
        <w:tab/>
      </w:r>
      <w:r>
        <w:rPr>
          <w:rFonts w:ascii="Arial Narrow" w:hAnsi="Arial Narrow" w:cs="Arial Narrow" w:eastAsia="Arial Narrow"/>
          <w:b w:val="0"/>
          <w:bCs w:val="0"/>
          <w:color w:val="666A74"/>
          <w:spacing w:val="0"/>
          <w:w w:val="95"/>
          <w:position w:val="0"/>
          <w:sz w:val="10"/>
          <w:szCs w:val="10"/>
        </w:rPr>
        <w:t>SLEEP</w:t>
      </w:r>
      <w:r>
        <w:rPr>
          <w:rFonts w:ascii="Arial Narrow" w:hAnsi="Arial Narrow" w:cs="Arial Narrow" w:eastAsia="Arial Narrow"/>
          <w:b w:val="0"/>
          <w:bCs w:val="0"/>
          <w:color w:val="000000"/>
          <w:spacing w:val="0"/>
          <w:w w:val="100"/>
          <w:position w:val="0"/>
          <w:sz w:val="10"/>
          <w:szCs w:val="10"/>
        </w:rPr>
      </w:r>
    </w:p>
    <w:p>
      <w:pPr>
        <w:spacing w:line="100" w:lineRule="exact" w:before="8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869" w:val="left" w:leader="none"/>
        </w:tabs>
        <w:spacing w:line="132" w:lineRule="exact"/>
        <w:ind w:left="0" w:right="42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666A74"/>
          <w:spacing w:val="0"/>
          <w:w w:val="85"/>
          <w:position w:val="-3"/>
          <w:sz w:val="9"/>
          <w:szCs w:val="9"/>
        </w:rPr>
        <w:t>LIGHT</w:t>
      </w:r>
      <w:r>
        <w:rPr>
          <w:rFonts w:ascii="Arial" w:hAnsi="Arial" w:cs="Arial" w:eastAsia="Arial"/>
          <w:b w:val="0"/>
          <w:bCs w:val="0"/>
          <w:color w:val="666A74"/>
          <w:spacing w:val="0"/>
          <w:w w:val="85"/>
          <w:position w:val="-3"/>
          <w:sz w:val="9"/>
          <w:szCs w:val="9"/>
        </w:rPr>
        <w:tab/>
      </w:r>
      <w:r>
        <w:rPr>
          <w:rFonts w:ascii="Arial" w:hAnsi="Arial" w:cs="Arial" w:eastAsia="Arial"/>
          <w:b w:val="0"/>
          <w:bCs w:val="0"/>
          <w:color w:val="666A74"/>
          <w:spacing w:val="0"/>
          <w:w w:val="85"/>
          <w:position w:val="0"/>
          <w:sz w:val="9"/>
          <w:szCs w:val="9"/>
        </w:rPr>
        <w:t>CHILD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9"/>
          <w:szCs w:val="9"/>
        </w:rPr>
      </w:r>
    </w:p>
    <w:p>
      <w:pPr>
        <w:spacing w:line="83" w:lineRule="exact"/>
        <w:ind w:left="0" w:right="99" w:firstLine="0"/>
        <w:jc w:val="right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b w:val="0"/>
          <w:bCs w:val="0"/>
          <w:color w:val="666A74"/>
          <w:spacing w:val="-22"/>
          <w:w w:val="85"/>
          <w:sz w:val="9"/>
          <w:szCs w:val="9"/>
        </w:rPr>
        <w:t>L</w:t>
      </w:r>
      <w:r>
        <w:rPr>
          <w:rFonts w:ascii="Arial" w:hAnsi="Arial" w:cs="Arial" w:eastAsia="Arial"/>
          <w:b w:val="0"/>
          <w:bCs w:val="0"/>
          <w:color w:val="666A74"/>
          <w:spacing w:val="-18"/>
          <w:w w:val="85"/>
          <w:sz w:val="9"/>
          <w:szCs w:val="9"/>
        </w:rPr>
        <w:t>O</w:t>
      </w:r>
      <w:r>
        <w:rPr>
          <w:rFonts w:ascii="Arial" w:hAnsi="Arial" w:cs="Arial" w:eastAsia="Arial"/>
          <w:b w:val="0"/>
          <w:bCs w:val="0"/>
          <w:color w:val="666A74"/>
          <w:spacing w:val="3"/>
          <w:w w:val="85"/>
          <w:sz w:val="9"/>
          <w:szCs w:val="9"/>
        </w:rPr>
        <w:t>C</w:t>
      </w:r>
      <w:r>
        <w:rPr>
          <w:rFonts w:ascii="Arial" w:hAnsi="Arial" w:cs="Arial" w:eastAsia="Arial"/>
          <w:b w:val="0"/>
          <w:bCs w:val="0"/>
          <w:color w:val="666A74"/>
          <w:spacing w:val="0"/>
          <w:w w:val="85"/>
          <w:sz w:val="9"/>
          <w:szCs w:val="9"/>
        </w:rPr>
        <w:t>K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spacing w:line="130" w:lineRule="exact" w:before="9"/>
        <w:rPr>
          <w:sz w:val="13"/>
          <w:szCs w:val="13"/>
        </w:rPr>
      </w:pPr>
      <w:r>
        <w:rPr>
          <w:sz w:val="13"/>
          <w:szCs w:val="13"/>
        </w:rPr>
      </w:r>
    </w:p>
    <w:p>
      <w:pPr>
        <w:ind w:left="0" w:right="0" w:firstLine="0"/>
        <w:jc w:val="right"/>
        <w:rPr>
          <w:rFonts w:ascii="Arial Narrow" w:hAnsi="Arial Narrow" w:cs="Arial Narrow" w:eastAsia="Arial Narrow"/>
          <w:sz w:val="10"/>
          <w:szCs w:val="10"/>
        </w:rPr>
      </w:pPr>
      <w:r>
        <w:rPr>
          <w:rFonts w:ascii="Arial Narrow" w:hAnsi="Arial Narrow" w:cs="Arial Narrow" w:eastAsia="Arial Narrow"/>
          <w:b w:val="0"/>
          <w:bCs w:val="0"/>
          <w:color w:val="FFFFFF"/>
          <w:spacing w:val="0"/>
          <w:w w:val="95"/>
          <w:sz w:val="10"/>
          <w:szCs w:val="10"/>
        </w:rPr>
        <w:t>FRESH</w:t>
      </w:r>
      <w:r>
        <w:rPr>
          <w:rFonts w:ascii="Arial Narrow" w:hAnsi="Arial Narrow" w:cs="Arial Narrow" w:eastAsia="Arial Narrow"/>
          <w:b w:val="0"/>
          <w:bCs w:val="0"/>
          <w:color w:val="000000"/>
          <w:spacing w:val="0"/>
          <w:w w:val="100"/>
          <w:sz w:val="10"/>
          <w:szCs w:val="10"/>
        </w:rPr>
      </w:r>
    </w:p>
    <w:p>
      <w:pPr>
        <w:spacing w:line="200" w:lineRule="exact" w:before="15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304" w:lineRule="exact"/>
        <w:ind w:left="387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мечан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: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tabs>
          <w:tab w:pos="1172" w:val="left" w:leader="none"/>
          <w:tab w:pos="1862" w:val="left" w:leader="none"/>
          <w:tab w:pos="3115" w:val="left" w:leader="none"/>
          <w:tab w:pos="4041" w:val="left" w:leader="none"/>
          <w:tab w:pos="4589" w:val="left" w:leader="none"/>
          <w:tab w:pos="6107" w:val="left" w:leader="none"/>
        </w:tabs>
        <w:spacing w:line="256" w:lineRule="exact"/>
        <w:ind w:left="387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Если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монтаже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блока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установлен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точно-вытяжной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8" w:lineRule="exact"/>
        <w:ind w:left="387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вентилято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эта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будет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отсутствоват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00" w:lineRule="exact" w:before="7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304" w:lineRule="exact"/>
        <w:ind w:left="387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воздухообмена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numPr>
          <w:ilvl w:val="1"/>
          <w:numId w:val="9"/>
        </w:numPr>
        <w:tabs>
          <w:tab w:pos="741" w:val="left" w:leader="none"/>
          <w:tab w:pos="1628" w:val="left" w:leader="none"/>
          <w:tab w:pos="3056" w:val="left" w:leader="none"/>
          <w:tab w:pos="4230" w:val="left" w:leader="none"/>
          <w:tab w:pos="6222" w:val="left" w:leader="none"/>
          <w:tab w:pos="7581" w:val="left" w:leader="none"/>
        </w:tabs>
        <w:spacing w:line="256" w:lineRule="exact"/>
        <w:ind w:left="742" w:right="0" w:hanging="355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включ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воздухообмен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наружный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воздух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387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ода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омещ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ние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рез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заборный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воздухово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д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что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озволя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387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одд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вать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жесть</w:t>
      </w:r>
      <w:r>
        <w:rPr>
          <w:rFonts w:ascii="Calibri" w:hAnsi="Calibri" w:cs="Calibri" w:eastAsia="Calibri"/>
          <w:b w:val="0"/>
          <w:bCs w:val="0"/>
          <w:color w:val="000001"/>
          <w:spacing w:val="3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воздух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numPr>
          <w:ilvl w:val="1"/>
          <w:numId w:val="9"/>
        </w:numPr>
        <w:tabs>
          <w:tab w:pos="653" w:val="left" w:leader="none"/>
          <w:tab w:pos="5675" w:val="left" w:leader="none"/>
        </w:tabs>
        <w:spacing w:line="256" w:lineRule="exact"/>
        <w:ind w:left="653" w:right="0" w:hanging="266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включ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воздухообмен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Fresh,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tabs>
          <w:tab w:pos="6724" w:val="left" w:leader="none"/>
        </w:tabs>
        <w:spacing w:line="256" w:lineRule="exact"/>
        <w:ind w:left="387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осле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ульте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отобраз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акт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вное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состоян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tabs>
          <w:tab w:pos="1944" w:val="left" w:leader="none"/>
          <w:tab w:pos="3004" w:val="left" w:leader="none"/>
        </w:tabs>
        <w:spacing w:line="256" w:lineRule="exact"/>
        <w:ind w:left="387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возду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ш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оток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зкая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скорость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4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4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воздухообмен</w:t>
      </w:r>
      <w:r>
        <w:rPr>
          <w:rFonts w:ascii="Calibri" w:hAnsi="Calibri" w:cs="Calibri" w:eastAsia="Calibri"/>
          <w:b w:val="0"/>
          <w:bCs w:val="0"/>
          <w:color w:val="000001"/>
          <w:spacing w:val="-2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tabs>
          <w:tab w:pos="1370" w:val="left" w:leader="none"/>
        </w:tabs>
        <w:spacing w:line="256" w:lineRule="exact"/>
        <w:ind w:left="387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ерь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ab/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вы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мож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те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установ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начала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одачи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воздух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387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рекращ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подачи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мя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выключ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numPr>
          <w:ilvl w:val="1"/>
          <w:numId w:val="9"/>
        </w:numPr>
        <w:tabs>
          <w:tab w:pos="576" w:val="left" w:leader="none"/>
        </w:tabs>
        <w:spacing w:line="256" w:lineRule="exact"/>
        <w:ind w:left="576" w:right="0" w:hanging="19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ия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воздухообмена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снабжена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ей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оминан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 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которую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387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можно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отмен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нажав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  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кно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ку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один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numPr>
          <w:ilvl w:val="1"/>
          <w:numId w:val="9"/>
        </w:numPr>
        <w:tabs>
          <w:tab w:pos="587" w:val="left" w:leader="none"/>
        </w:tabs>
        <w:spacing w:line="256" w:lineRule="exact"/>
        <w:ind w:left="587" w:right="0" w:hanging="201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3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ме</w:t>
      </w:r>
      <w:r>
        <w:rPr>
          <w:rFonts w:ascii="Calibri" w:hAnsi="Calibri" w:cs="Calibri" w:eastAsia="Calibri"/>
          <w:b w:val="0"/>
          <w:bCs w:val="0"/>
          <w:color w:val="000001"/>
          <w:spacing w:val="3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«smart»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воздухообмена</w:t>
      </w:r>
      <w:r>
        <w:rPr>
          <w:rFonts w:ascii="Calibri" w:hAnsi="Calibri" w:cs="Calibri" w:eastAsia="Calibri"/>
          <w:b w:val="0"/>
          <w:bCs w:val="0"/>
          <w:color w:val="000001"/>
          <w:spacing w:val="3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уст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тся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автом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ски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387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опр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деленный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ромежуток</w:t>
      </w:r>
      <w:r>
        <w:rPr>
          <w:rFonts w:ascii="Calibri" w:hAnsi="Calibri" w:cs="Calibri" w:eastAsia="Calibri"/>
          <w:b w:val="0"/>
          <w:bCs w:val="0"/>
          <w:color w:val="000001"/>
          <w:spacing w:val="3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мени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осле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уска</w:t>
      </w:r>
      <w:r>
        <w:rPr>
          <w:rFonts w:ascii="Calibri" w:hAnsi="Calibri" w:cs="Calibri" w:eastAsia="Calibri"/>
          <w:b w:val="0"/>
          <w:bCs w:val="0"/>
          <w:color w:val="000001"/>
          <w:spacing w:val="39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бор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Эта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6" w:lineRule="exact"/>
        <w:ind w:left="387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функ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ц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я</w:t>
      </w:r>
      <w:r>
        <w:rPr>
          <w:rFonts w:ascii="Calibri" w:hAnsi="Calibri" w:cs="Calibri" w:eastAsia="Calibri"/>
          <w:b w:val="0"/>
          <w:bCs w:val="0"/>
          <w:color w:val="000001"/>
          <w:spacing w:val="4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буд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4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автом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ски</w:t>
      </w:r>
      <w:r>
        <w:rPr>
          <w:rFonts w:ascii="Calibri" w:hAnsi="Calibri" w:cs="Calibri" w:eastAsia="Calibri"/>
          <w:b w:val="0"/>
          <w:bCs w:val="0"/>
          <w:color w:val="000001"/>
          <w:spacing w:val="4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выключ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осле</w:t>
      </w:r>
      <w:r>
        <w:rPr>
          <w:rFonts w:ascii="Calibri" w:hAnsi="Calibri" w:cs="Calibri" w:eastAsia="Calibri"/>
          <w:b w:val="0"/>
          <w:bCs w:val="0"/>
          <w:color w:val="000001"/>
          <w:spacing w:val="4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ериода</w:t>
      </w:r>
      <w:r>
        <w:rPr>
          <w:rFonts w:ascii="Calibri" w:hAnsi="Calibri" w:cs="Calibri" w:eastAsia="Calibri"/>
          <w:b w:val="0"/>
          <w:bCs w:val="0"/>
          <w:color w:val="000001"/>
          <w:spacing w:val="44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рерывной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44" w:lineRule="exact"/>
        <w:ind w:left="387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работ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numPr>
          <w:ilvl w:val="1"/>
          <w:numId w:val="9"/>
        </w:numPr>
        <w:tabs>
          <w:tab w:pos="567" w:val="left" w:leader="none"/>
        </w:tabs>
        <w:spacing w:line="236" w:lineRule="exact"/>
        <w:ind w:left="567" w:right="0" w:hanging="201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удлин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воздуховода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или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зауж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его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сеч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я,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роизвод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ль-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50" w:lineRule="exact"/>
        <w:ind w:left="567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ность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блока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одмеса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св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25"/>
          <w:szCs w:val="2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жего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воздуха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будет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сокращаться.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after="0" w:line="250" w:lineRule="exact"/>
        <w:jc w:val="left"/>
        <w:rPr>
          <w:rFonts w:ascii="Calibri" w:hAnsi="Calibri" w:cs="Calibri" w:eastAsia="Calibri"/>
          <w:sz w:val="25"/>
          <w:szCs w:val="25"/>
        </w:rPr>
        <w:sectPr>
          <w:type w:val="continuous"/>
          <w:pgSz w:w="11906" w:h="16840"/>
          <w:pgMar w:top="1580" w:bottom="0" w:left="560" w:right="800"/>
          <w:cols w:num="2" w:equalWidth="0">
            <w:col w:w="1890" w:space="40"/>
            <w:col w:w="8616"/>
          </w:cols>
        </w:sectPr>
      </w:pPr>
    </w:p>
    <w:p>
      <w:pPr>
        <w:spacing w:line="200" w:lineRule="exact" w:before="10"/>
        <w:rPr>
          <w:sz w:val="20"/>
          <w:szCs w:val="20"/>
        </w:rPr>
      </w:pPr>
      <w:r>
        <w:rPr/>
        <w:pict>
          <v:group style="position:absolute;margin-left:16.777201pt;margin-top:23.508215pt;width:556.16pt;height:45.906pt;mso-position-horizontal-relative:page;mso-position-vertical-relative:page;z-index:-7924" coordorigin="336,470" coordsize="11123,918">
            <v:group style="position:absolute;left:346;top:480;width:11103;height:898" coordorigin="346,480" coordsize="11103,898">
              <v:shape style="position:absolute;left:346;top:480;width:11103;height:898" coordorigin="346,480" coordsize="11103,898" path="m11232,480l562,480,536,481,461,496,401,527,352,587,346,622,347,1253,384,1317,438,1353,508,1374,562,1378,11258,1377,11333,1362,11394,1331,11442,1272,11449,1236,11447,605,11411,542,11357,506,11286,485,11232,480xe" filled="t" fillcolor="#E9E8E8" stroked="f">
                <v:path arrowok="t"/>
                <v:fill type="solid"/>
              </v:shape>
              <v:shape style="position:absolute;left:4507;top:742;width:1552;height:303" type="#_x0000_t75">
                <v:imagedata r:id="rId208" o:title=""/>
              </v:shape>
              <v:shape style="position:absolute;left:6212;top:718;width:888;height:402" type="#_x0000_t75">
                <v:imagedata r:id="rId209" o:title=""/>
              </v:shape>
            </v:group>
            <v:group style="position:absolute;left:7114;top:825;width:169;height:209" coordorigin="7114,825" coordsize="169,209">
              <v:shape style="position:absolute;left:7114;top:825;width:169;height:209" coordorigin="7114,825" coordsize="169,209" path="m7283,841l7279,857,7278,858,7276,858,7275,858,7216,858,7216,1028,7216,1029,7216,1030,7215,1031,7215,1031,7214,1032,7212,1033,7211,1033,7198,1034,7194,1034,7184,1033,7182,1032,7181,1031,7181,1031,7180,1030,7180,1029,7180,1028,7180,858,7121,858,7120,858,7119,858,7118,857,7117,856,7116,855,7116,854,7115,853,7114,851,7114,849,7114,847,7114,844,7114,841,7114,839,7114,836,7114,834,7114,832,7115,831,7116,829,7116,828,7117,827,7118,826,7119,825,7120,825,7121,825,7275,825,7283,839,7283,841xe" filled="f" stroked="t" strokeweight=".8pt" strokecolor="#000000">
                <v:path arrowok="t"/>
              </v:shape>
            </v:group>
            <v:group style="position:absolute;left:7513;top:824;width:36;height:210" coordorigin="7513,824" coordsize="36,210">
              <v:shape style="position:absolute;left:7513;top:824;width:36;height:210" coordorigin="7513,824" coordsize="36,210" path="m7550,1028l7546,1033,7544,1033,7531,1034,7528,1034,7517,1033,7516,1032,7515,1031,7514,1031,7514,1030,7513,1029,7513,1028,7513,831,7513,830,7514,829,7514,828,7515,827,7516,826,7517,826,7518,825,7531,824,7535,824,7550,831,7550,1028xe" filled="f" stroked="t" strokeweight=".8pt" strokecolor="#000000">
                <v:path arrowok="t"/>
              </v:shape>
            </v:group>
            <v:group style="position:absolute;left:7318;top:824;width:159;height:213" coordorigin="7318,824" coordsize="159,213">
              <v:shape style="position:absolute;left:7318;top:824;width:159;height:213" coordorigin="7318,824" coordsize="159,213" path="m7354,900l7359,900,7365,899,7370,899,7376,899,7382,899,7388,899,7449,911,7477,965,7477,975,7437,1028,7378,1037,7374,1037,7370,1037,7366,1037,7340,1035,7336,1034,7330,1034,7325,1032,7322,1029,7319,1025,7318,1020,7318,1014,7318,831,7336,824,7342,824,7354,831,7354,900xe" filled="f" stroked="t" strokeweight=".8pt" strokecolor="#000000">
                <v:path arrowok="t"/>
              </v:shape>
            </v:group>
            <v:group style="position:absolute;left:7354;top:928;width:85;height:79" coordorigin="7354,928" coordsize="85,79">
              <v:shape style="position:absolute;left:7354;top:928;width:85;height:79" coordorigin="7354,928" coordsize="85,79" path="m7439,967l7439,961,7438,956,7396,928,7386,928,7380,928,7374,928,7369,929,7364,929,7359,929,7354,930,7354,1005,7359,1006,7364,1006,7369,1007,7374,1007,7380,1007,7387,1007,7410,1005,7426,997,7435,990,7439,980,7439,967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spacing w:before="56"/>
        <w:ind w:left="0" w:right="180" w:firstLine="0"/>
        <w:jc w:val="center"/>
        <w:rPr>
          <w:rFonts w:ascii="Arial" w:hAnsi="Arial" w:cs="Arial" w:eastAsia="Arial"/>
          <w:sz w:val="29"/>
          <w:szCs w:val="29"/>
        </w:rPr>
      </w:pPr>
      <w:r>
        <w:rPr/>
        <w:pict>
          <v:group style="position:absolute;margin-left:30.0044pt;margin-top:22.137127pt;width:517.8160pt;height:.1pt;mso-position-horizontal-relative:page;mso-position-vertical-relative:paragraph;z-index:-7920" coordorigin="600,443" coordsize="10356,2">
            <v:shape style="position:absolute;left:600;top:443;width:10356;height:2" coordorigin="600,443" coordsize="10356,0" path="m600,443l10956,443e" filled="f" stroked="t" strokeweight="1.997pt" strokecolor="#898B8E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000080"/>
          <w:spacing w:val="0"/>
          <w:w w:val="75"/>
          <w:sz w:val="29"/>
          <w:szCs w:val="29"/>
        </w:rPr>
        <w:t>&lt;DyHKI..ltlfl</w:t>
      </w:r>
      <w:r>
        <w:rPr>
          <w:rFonts w:ascii="Arial" w:hAnsi="Arial" w:cs="Arial" w:eastAsia="Arial"/>
          <w:b w:val="0"/>
          <w:bCs w:val="0"/>
          <w:color w:val="000080"/>
          <w:spacing w:val="49"/>
          <w:w w:val="75"/>
          <w:sz w:val="29"/>
          <w:szCs w:val="29"/>
        </w:rPr>
        <w:t> </w:t>
      </w:r>
      <w:r>
        <w:rPr>
          <w:rFonts w:ascii="Arial" w:hAnsi="Arial" w:cs="Arial" w:eastAsia="Arial"/>
          <w:b w:val="0"/>
          <w:bCs w:val="0"/>
          <w:color w:val="000080"/>
          <w:spacing w:val="0"/>
          <w:w w:val="75"/>
          <w:sz w:val="29"/>
          <w:szCs w:val="29"/>
        </w:rPr>
        <w:t>Wi-Fi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9"/>
          <w:szCs w:val="29"/>
        </w:rPr>
      </w:r>
    </w:p>
    <w:p>
      <w:pPr>
        <w:spacing w:line="220" w:lineRule="exact" w:before="5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917" w:right="0" w:firstLine="0"/>
        <w:jc w:val="left"/>
        <w:rPr>
          <w:rFonts w:ascii="Myriad Pro" w:hAnsi="Myriad Pro" w:cs="Myriad Pro" w:eastAsia="Myriad Pro"/>
          <w:sz w:val="24"/>
          <w:szCs w:val="24"/>
        </w:rPr>
      </w:pPr>
      <w:r>
        <w:rPr>
          <w:rFonts w:ascii="Myriad Pro" w:hAnsi="Myriad Pro" w:cs="Myriad Pro" w:eastAsia="Myriad Pro"/>
          <w:b w:val="0"/>
          <w:bCs w:val="0"/>
          <w:spacing w:val="-2"/>
          <w:w w:val="80"/>
          <w:sz w:val="24"/>
          <w:szCs w:val="24"/>
        </w:rPr>
        <w:t>E</w:t>
      </w:r>
      <w:r>
        <w:rPr>
          <w:rFonts w:ascii="Myriad Pro" w:hAnsi="Myriad Pro" w:cs="Myriad Pro" w:eastAsia="Myriad Pro"/>
          <w:b w:val="0"/>
          <w:bCs w:val="0"/>
          <w:spacing w:val="4"/>
          <w:w w:val="80"/>
          <w:sz w:val="24"/>
          <w:szCs w:val="24"/>
        </w:rPr>
        <w:t>C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Jl11</w:t>
      </w:r>
      <w:r>
        <w:rPr>
          <w:rFonts w:ascii="Myriad Pro" w:hAnsi="Myriad Pro" w:cs="Myriad Pro" w:eastAsia="Myriad Pro"/>
          <w:b w:val="0"/>
          <w:bCs w:val="0"/>
          <w:spacing w:val="22"/>
          <w:w w:val="8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Ha</w:t>
      </w:r>
      <w:r>
        <w:rPr>
          <w:rFonts w:ascii="Myriad Pro" w:hAnsi="Myriad Pro" w:cs="Myriad Pro" w:eastAsia="Myriad Pro"/>
          <w:b w:val="0"/>
          <w:bCs w:val="0"/>
          <w:spacing w:val="23"/>
          <w:w w:val="8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90"/>
          <w:sz w:val="24"/>
          <w:szCs w:val="24"/>
        </w:rPr>
        <w:t>Bawe</w:t>
      </w:r>
      <w:r>
        <w:rPr>
          <w:rFonts w:ascii="Myriad Pro" w:hAnsi="Myriad Pro" w:cs="Myriad Pro" w:eastAsia="Myriad Pro"/>
          <w:b w:val="0"/>
          <w:bCs w:val="0"/>
          <w:spacing w:val="0"/>
          <w:w w:val="9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42"/>
          <w:w w:val="9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M</w:t>
      </w:r>
      <w:r>
        <w:rPr>
          <w:rFonts w:ascii="Myriad Pro" w:hAnsi="Myriad Pro" w:cs="Myriad Pro" w:eastAsia="Myriad Pro"/>
          <w:b w:val="0"/>
          <w:bCs w:val="0"/>
          <w:spacing w:val="-2"/>
          <w:w w:val="80"/>
          <w:sz w:val="24"/>
          <w:szCs w:val="24"/>
        </w:rPr>
        <w:t>O</w:t>
      </w:r>
      <w:r>
        <w:rPr>
          <w:rFonts w:ascii="Myriad Pro" w:hAnsi="Myriad Pro" w:cs="Myriad Pro" w:eastAsia="Myriad Pro"/>
          <w:b w:val="0"/>
          <w:bCs w:val="0"/>
          <w:spacing w:val="-1"/>
          <w:w w:val="80"/>
          <w:sz w:val="24"/>
          <w:szCs w:val="24"/>
        </w:rPr>
        <w:t>A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e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Jl11</w:t>
      </w:r>
      <w:r>
        <w:rPr>
          <w:rFonts w:ascii="Myriad Pro" w:hAnsi="Myriad Pro" w:cs="Myriad Pro" w:eastAsia="Myriad Pro"/>
          <w:b w:val="0"/>
          <w:bCs w:val="0"/>
          <w:spacing w:val="23"/>
          <w:w w:val="8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-3"/>
          <w:w w:val="80"/>
          <w:sz w:val="24"/>
          <w:szCs w:val="24"/>
        </w:rPr>
        <w:t>Y</w:t>
      </w:r>
      <w:r>
        <w:rPr>
          <w:rFonts w:ascii="Myriad Pro" w:hAnsi="Myriad Pro" w:cs="Myriad Pro" w:eastAsia="Myriad Pro"/>
          <w:b w:val="0"/>
          <w:bCs w:val="0"/>
          <w:spacing w:val="3"/>
          <w:w w:val="80"/>
          <w:sz w:val="24"/>
          <w:szCs w:val="24"/>
        </w:rPr>
        <w:t>C</w:t>
      </w:r>
      <w:r>
        <w:rPr>
          <w:rFonts w:ascii="Myriad Pro" w:hAnsi="Myriad Pro" w:cs="Myriad Pro" w:eastAsia="Myriad Pro"/>
          <w:b w:val="0"/>
          <w:bCs w:val="0"/>
          <w:spacing w:val="-4"/>
          <w:w w:val="80"/>
          <w:sz w:val="24"/>
          <w:szCs w:val="24"/>
        </w:rPr>
        <w:t>T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aHO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B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JleH</w:t>
      </w:r>
      <w:r>
        <w:rPr>
          <w:rFonts w:ascii="Myriad Pro" w:hAnsi="Myriad Pro" w:cs="Myriad Pro" w:eastAsia="Myriad Pro"/>
          <w:b w:val="0"/>
          <w:bCs w:val="0"/>
          <w:spacing w:val="23"/>
          <w:w w:val="8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6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JlOK</w:t>
      </w:r>
      <w:r>
        <w:rPr>
          <w:rFonts w:ascii="Myriad Pro" w:hAnsi="Myriad Pro" w:cs="Myriad Pro" w:eastAsia="Myriad Pro"/>
          <w:b w:val="0"/>
          <w:bCs w:val="0"/>
          <w:spacing w:val="11"/>
          <w:w w:val="8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-4"/>
          <w:w w:val="80"/>
          <w:sz w:val="24"/>
          <w:szCs w:val="24"/>
        </w:rPr>
        <w:t>W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i-</w:t>
      </w:r>
      <w:r>
        <w:rPr>
          <w:rFonts w:ascii="Myriad Pro" w:hAnsi="Myriad Pro" w:cs="Myriad Pro" w:eastAsia="Myriad Pro"/>
          <w:b w:val="0"/>
          <w:bCs w:val="0"/>
          <w:spacing w:val="-5"/>
          <w:w w:val="80"/>
          <w:sz w:val="24"/>
          <w:szCs w:val="24"/>
        </w:rPr>
        <w:t>F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i,</w:t>
      </w:r>
      <w:r>
        <w:rPr>
          <w:rFonts w:ascii="Myriad Pro" w:hAnsi="Myriad Pro" w:cs="Myriad Pro" w:eastAsia="Myriad Pro"/>
          <w:b w:val="0"/>
          <w:bCs w:val="0"/>
          <w:spacing w:val="23"/>
          <w:w w:val="8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-5"/>
          <w:w w:val="80"/>
          <w:sz w:val="24"/>
          <w:szCs w:val="24"/>
        </w:rPr>
        <w:t>T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O</w:t>
      </w:r>
      <w:r>
        <w:rPr>
          <w:rFonts w:ascii="Myriad Pro" w:hAnsi="Myriad Pro" w:cs="Myriad Pro" w:eastAsia="Myriad Pro"/>
          <w:b w:val="0"/>
          <w:bCs w:val="0"/>
          <w:spacing w:val="22"/>
          <w:w w:val="8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On11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C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aH11e</w:t>
      </w:r>
      <w:r>
        <w:rPr>
          <w:rFonts w:ascii="Myriad Pro" w:hAnsi="Myriad Pro" w:cs="Myriad Pro" w:eastAsia="Myriad Pro"/>
          <w:b w:val="0"/>
          <w:bCs w:val="0"/>
          <w:spacing w:val="23"/>
          <w:w w:val="8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e</w:t>
      </w:r>
      <w:r>
        <w:rPr>
          <w:rFonts w:ascii="Myriad Pro" w:hAnsi="Myriad Pro" w:cs="Myriad Pro" w:eastAsia="Myriad Pro"/>
          <w:b w:val="0"/>
          <w:bCs w:val="0"/>
          <w:spacing w:val="-4"/>
          <w:w w:val="80"/>
          <w:sz w:val="24"/>
          <w:szCs w:val="24"/>
        </w:rPr>
        <w:t>r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O</w:t>
      </w:r>
      <w:r>
        <w:rPr>
          <w:rFonts w:ascii="Myriad Pro" w:hAnsi="Myriad Pro" w:cs="Myriad Pro" w:eastAsia="Myriad Pro"/>
          <w:b w:val="0"/>
          <w:bCs w:val="0"/>
          <w:spacing w:val="22"/>
          <w:w w:val="8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11</w:t>
      </w:r>
      <w:r>
        <w:rPr>
          <w:rFonts w:ascii="Myriad Pro" w:hAnsi="Myriad Pro" w:cs="Myriad Pro" w:eastAsia="Myriad Pro"/>
          <w:b w:val="0"/>
          <w:bCs w:val="0"/>
          <w:spacing w:val="23"/>
          <w:w w:val="8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11H</w:t>
      </w:r>
      <w:r>
        <w:rPr>
          <w:rFonts w:ascii="Myriad Pro" w:hAnsi="Myriad Pro" w:cs="Myriad Pro" w:eastAsia="Myriad Pro"/>
          <w:b w:val="0"/>
          <w:bCs w:val="0"/>
          <w:spacing w:val="3"/>
          <w:w w:val="80"/>
          <w:sz w:val="24"/>
          <w:szCs w:val="24"/>
        </w:rPr>
        <w:t>C</w:t>
      </w:r>
      <w:r>
        <w:rPr>
          <w:rFonts w:ascii="Myriad Pro" w:hAnsi="Myriad Pro" w:cs="Myriad Pro" w:eastAsia="Myriad Pro"/>
          <w:b w:val="0"/>
          <w:bCs w:val="0"/>
          <w:spacing w:val="-2"/>
          <w:w w:val="80"/>
          <w:sz w:val="24"/>
          <w:szCs w:val="24"/>
        </w:rPr>
        <w:t>T</w:t>
      </w:r>
      <w:r>
        <w:rPr>
          <w:rFonts w:ascii="Myriad Pro" w:hAnsi="Myriad Pro" w:cs="Myriad Pro" w:eastAsia="Myriad Pro"/>
          <w:b w:val="0"/>
          <w:bCs w:val="0"/>
          <w:spacing w:val="-3"/>
          <w:w w:val="80"/>
          <w:sz w:val="24"/>
          <w:szCs w:val="24"/>
        </w:rPr>
        <w:t>p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YK</w:t>
      </w:r>
      <w:r>
        <w:rPr>
          <w:rFonts w:ascii="Myriad Pro" w:hAnsi="Myriad Pro" w:cs="Myriad Pro" w:eastAsia="Myriad Pro"/>
          <w:b w:val="0"/>
          <w:bCs w:val="0"/>
          <w:spacing w:val="32"/>
          <w:w w:val="8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11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    </w:t>
      </w:r>
      <w:r>
        <w:rPr>
          <w:rFonts w:ascii="Myriad Pro" w:hAnsi="Myriad Pro" w:cs="Myriad Pro" w:eastAsia="Myriad Pro"/>
          <w:b w:val="0"/>
          <w:bCs w:val="0"/>
          <w:spacing w:val="7"/>
          <w:w w:val="8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nO</w:t>
      </w:r>
      <w:r>
        <w:rPr>
          <w:rFonts w:ascii="Myriad Pro" w:hAnsi="Myriad Pro" w:cs="Myriad Pro" w:eastAsia="Myriad Pro"/>
          <w:b w:val="0"/>
          <w:bCs w:val="0"/>
          <w:spacing w:val="23"/>
          <w:w w:val="8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a</w:t>
      </w:r>
      <w:r>
        <w:rPr>
          <w:rFonts w:ascii="Myriad Pro" w:hAnsi="Myriad Pro" w:cs="Myriad Pro" w:eastAsia="Myriad Pro"/>
          <w:b w:val="0"/>
          <w:bCs w:val="0"/>
          <w:spacing w:val="3"/>
          <w:w w:val="80"/>
          <w:sz w:val="24"/>
          <w:szCs w:val="24"/>
        </w:rPr>
        <w:t>K</w:t>
      </w:r>
      <w:r>
        <w:rPr>
          <w:rFonts w:ascii="Myriad Pro" w:hAnsi="Myriad Pro" w:cs="Myriad Pro" w:eastAsia="Myriad Pro"/>
          <w:b w:val="0"/>
          <w:bCs w:val="0"/>
          <w:spacing w:val="-2"/>
          <w:w w:val="80"/>
          <w:sz w:val="24"/>
          <w:szCs w:val="24"/>
        </w:rPr>
        <w:t>T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11Ba</w:t>
      </w:r>
      <w:r>
        <w:rPr>
          <w:rFonts w:ascii="Myriad Pro" w:hAnsi="Myriad Pro" w:cs="Myriad Pro" w:eastAsia="Myriad Pro"/>
          <w:b w:val="0"/>
          <w:bCs w:val="0"/>
          <w:spacing w:val="6"/>
          <w:w w:val="80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80"/>
          <w:sz w:val="24"/>
          <w:szCs w:val="24"/>
        </w:rPr>
        <w:t>1111</w:t>
      </w:r>
      <w:r>
        <w:rPr>
          <w:rFonts w:ascii="Myriad Pro" w:hAnsi="Myriad Pro" w:cs="Myriad Pro" w:eastAsia="Myriad Pro"/>
          <w:b w:val="0"/>
          <w:bCs w:val="0"/>
          <w:spacing w:val="0"/>
          <w:w w:val="100"/>
          <w:sz w:val="24"/>
          <w:szCs w:val="24"/>
        </w:rPr>
      </w:r>
    </w:p>
    <w:p>
      <w:pPr>
        <w:spacing w:line="288" w:lineRule="exact"/>
        <w:ind w:left="197" w:right="0" w:firstLine="0"/>
        <w:jc w:val="left"/>
        <w:rPr>
          <w:rFonts w:ascii="Myriad Pro" w:hAnsi="Myriad Pro" w:cs="Myriad Pro" w:eastAsia="Myriad Pro"/>
          <w:sz w:val="24"/>
          <w:szCs w:val="24"/>
        </w:rPr>
      </w:pPr>
      <w:r>
        <w:rPr>
          <w:rFonts w:ascii="Myriad Pro" w:hAnsi="Myriad Pro" w:cs="Myriad Pro" w:eastAsia="Myriad Pro"/>
          <w:b w:val="0"/>
          <w:bCs w:val="0"/>
          <w:spacing w:val="-2"/>
          <w:w w:val="218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-6"/>
          <w:w w:val="85"/>
          <w:sz w:val="24"/>
          <w:szCs w:val="24"/>
        </w:rPr>
        <w:t>T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O</w:t>
      </w:r>
      <w:r>
        <w:rPr>
          <w:rFonts w:ascii="Myriad Pro" w:hAnsi="Myriad Pro" w:cs="Myriad Pro" w:eastAsia="Myriad Pro"/>
          <w:b w:val="0"/>
          <w:bCs w:val="0"/>
          <w:spacing w:val="-4"/>
          <w:w w:val="85"/>
          <w:sz w:val="24"/>
          <w:szCs w:val="24"/>
        </w:rPr>
        <w:t>r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O</w:t>
      </w:r>
      <w:r>
        <w:rPr>
          <w:rFonts w:ascii="Myriad Pro" w:hAnsi="Myriad Pro" w:cs="Myriad Pro" w:eastAsia="Myriad Pro"/>
          <w:b w:val="0"/>
          <w:bCs w:val="0"/>
          <w:spacing w:val="22"/>
          <w:w w:val="85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M</w:t>
      </w:r>
      <w:r>
        <w:rPr>
          <w:rFonts w:ascii="Myriad Pro" w:hAnsi="Myriad Pro" w:cs="Myriad Pro" w:eastAsia="Myriad Pro"/>
          <w:b w:val="0"/>
          <w:bCs w:val="0"/>
          <w:spacing w:val="-3"/>
          <w:w w:val="85"/>
          <w:sz w:val="24"/>
          <w:szCs w:val="24"/>
        </w:rPr>
        <w:t>O</w:t>
      </w:r>
      <w:r>
        <w:rPr>
          <w:rFonts w:ascii="Myriad Pro" w:hAnsi="Myriad Pro" w:cs="Myriad Pro" w:eastAsia="Myriad Pro"/>
          <w:b w:val="0"/>
          <w:bCs w:val="0"/>
          <w:spacing w:val="-1"/>
          <w:w w:val="85"/>
          <w:sz w:val="24"/>
          <w:szCs w:val="24"/>
        </w:rPr>
        <w:t>AY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Jl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    </w:t>
      </w:r>
      <w:r>
        <w:rPr>
          <w:rFonts w:ascii="Myriad Pro" w:hAnsi="Myriad Pro" w:cs="Myriad Pro" w:eastAsia="Myriad Pro"/>
          <w:b w:val="0"/>
          <w:bCs w:val="0"/>
          <w:spacing w:val="5"/>
          <w:w w:val="85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Ha</w:t>
      </w:r>
      <w:r>
        <w:rPr>
          <w:rFonts w:ascii="Myriad Pro" w:hAnsi="Myriad Pro" w:cs="Myriad Pro" w:eastAsia="Myriad Pro"/>
          <w:b w:val="0"/>
          <w:bCs w:val="0"/>
          <w:spacing w:val="-5"/>
          <w:w w:val="85"/>
          <w:sz w:val="24"/>
          <w:szCs w:val="24"/>
        </w:rPr>
        <w:t>X</w:t>
      </w:r>
      <w:r>
        <w:rPr>
          <w:rFonts w:ascii="Myriad Pro" w:hAnsi="Myriad Pro" w:cs="Myriad Pro" w:eastAsia="Myriad Pro"/>
          <w:b w:val="0"/>
          <w:bCs w:val="0"/>
          <w:spacing w:val="-3"/>
          <w:w w:val="85"/>
          <w:sz w:val="24"/>
          <w:szCs w:val="24"/>
        </w:rPr>
        <w:t>O</w:t>
      </w:r>
      <w:r>
        <w:rPr>
          <w:rFonts w:ascii="Myriad Pro" w:hAnsi="Myriad Pro" w:cs="Myriad Pro" w:eastAsia="Myriad Pro"/>
          <w:b w:val="0"/>
          <w:bCs w:val="0"/>
          <w:spacing w:val="1"/>
          <w:w w:val="85"/>
          <w:sz w:val="24"/>
          <w:szCs w:val="24"/>
        </w:rPr>
        <w:t>A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  </w:t>
      </w:r>
      <w:r>
        <w:rPr>
          <w:rFonts w:ascii="Myriad Pro" w:hAnsi="Myriad Pro" w:cs="Myriad Pro" w:eastAsia="Myriad Pro"/>
          <w:b w:val="0"/>
          <w:bCs w:val="0"/>
          <w:spacing w:val="23"/>
          <w:w w:val="85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-6"/>
          <w:w w:val="85"/>
          <w:sz w:val="24"/>
          <w:szCs w:val="24"/>
        </w:rPr>
        <w:t>T</w:t>
      </w:r>
      <w:r>
        <w:rPr>
          <w:rFonts w:ascii="Myriad Pro" w:hAnsi="Myriad Pro" w:cs="Myriad Pro" w:eastAsia="Myriad Pro"/>
          <w:b w:val="0"/>
          <w:bCs w:val="0"/>
          <w:spacing w:val="1"/>
          <w:w w:val="85"/>
          <w:sz w:val="24"/>
          <w:szCs w:val="24"/>
        </w:rPr>
        <w:t>C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    </w:t>
      </w:r>
      <w:r>
        <w:rPr>
          <w:rFonts w:ascii="Myriad Pro" w:hAnsi="Myriad Pro" w:cs="Myriad Pro" w:eastAsia="Myriad Pro"/>
          <w:b w:val="0"/>
          <w:bCs w:val="0"/>
          <w:spacing w:val="4"/>
          <w:w w:val="85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Ha</w:t>
      </w:r>
      <w:r>
        <w:rPr>
          <w:rFonts w:ascii="Myriad Pro" w:hAnsi="Myriad Pro" w:cs="Myriad Pro" w:eastAsia="Myriad Pro"/>
          <w:b w:val="0"/>
          <w:bCs w:val="0"/>
          <w:spacing w:val="23"/>
          <w:w w:val="85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C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a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  </w:t>
      </w:r>
      <w:r>
        <w:rPr>
          <w:rFonts w:ascii="Myriad Pro" w:hAnsi="Myriad Pro" w:cs="Myriad Pro" w:eastAsia="Myriad Pro"/>
          <w:b w:val="0"/>
          <w:bCs w:val="0"/>
          <w:spacing w:val="42"/>
          <w:w w:val="85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-6"/>
          <w:w w:val="85"/>
          <w:sz w:val="24"/>
          <w:szCs w:val="24"/>
        </w:rPr>
        <w:t>T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e</w:t>
      </w:r>
      <w:r>
        <w:rPr>
          <w:rFonts w:ascii="Myriad Pro" w:hAnsi="Myriad Pro" w:cs="Myriad Pro" w:eastAsia="Myriad Pro"/>
          <w:b w:val="0"/>
          <w:bCs w:val="0"/>
          <w:spacing w:val="23"/>
          <w:w w:val="85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npO113B</w:t>
      </w:r>
      <w:r>
        <w:rPr>
          <w:rFonts w:ascii="Myriad Pro" w:hAnsi="Myriad Pro" w:cs="Myriad Pro" w:eastAsia="Myriad Pro"/>
          <w:b w:val="0"/>
          <w:bCs w:val="0"/>
          <w:spacing w:val="-3"/>
          <w:w w:val="85"/>
          <w:sz w:val="24"/>
          <w:szCs w:val="24"/>
        </w:rPr>
        <w:t>O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A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1</w:t>
      </w:r>
      <w:r>
        <w:rPr>
          <w:rFonts w:ascii="Myriad Pro" w:hAnsi="Myriad Pro" w:cs="Myriad Pro" w:eastAsia="Myriad Pro"/>
          <w:b w:val="0"/>
          <w:bCs w:val="0"/>
          <w:spacing w:val="-2"/>
          <w:w w:val="85"/>
          <w:sz w:val="24"/>
          <w:szCs w:val="24"/>
        </w:rPr>
        <w:t>1</w:t>
      </w:r>
      <w:r>
        <w:rPr>
          <w:rFonts w:ascii="Myriad Pro" w:hAnsi="Myriad Pro" w:cs="Myriad Pro" w:eastAsia="Myriad Pro"/>
          <w:b w:val="0"/>
          <w:bCs w:val="0"/>
          <w:spacing w:val="-6"/>
          <w:w w:val="85"/>
          <w:sz w:val="24"/>
          <w:szCs w:val="24"/>
        </w:rPr>
        <w:t>T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e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Jl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   </w:t>
      </w:r>
      <w:r>
        <w:rPr>
          <w:rFonts w:ascii="Myriad Pro" w:hAnsi="Myriad Pro" w:cs="Myriad Pro" w:eastAsia="Myriad Pro"/>
          <w:b w:val="0"/>
          <w:bCs w:val="0"/>
          <w:spacing w:val="35"/>
          <w:w w:val="85"/>
          <w:sz w:val="24"/>
          <w:szCs w:val="24"/>
        </w:rPr>
        <w:t> </w:t>
      </w:r>
      <w:hyperlink r:id="rId210">
        <w:r>
          <w:rPr>
            <w:rFonts w:ascii="Myriad Pro" w:hAnsi="Myriad Pro" w:cs="Myriad Pro" w:eastAsia="Myriad Pro"/>
            <w:b w:val="0"/>
            <w:bCs w:val="0"/>
            <w:spacing w:val="2"/>
            <w:w w:val="85"/>
            <w:sz w:val="24"/>
            <w:szCs w:val="24"/>
          </w:rPr>
          <w:t>W</w:t>
        </w:r>
        <w:r>
          <w:rPr>
            <w:rFonts w:ascii="Myriad Pro" w:hAnsi="Myriad Pro" w:cs="Myriad Pro" w:eastAsia="Myriad Pro"/>
            <w:b w:val="0"/>
            <w:bCs w:val="0"/>
            <w:spacing w:val="2"/>
            <w:w w:val="85"/>
            <w:sz w:val="24"/>
            <w:szCs w:val="24"/>
          </w:rPr>
          <w:t>W</w:t>
        </w:r>
        <w:r>
          <w:rPr>
            <w:rFonts w:ascii="Myriad Pro" w:hAnsi="Myriad Pro" w:cs="Myriad Pro" w:eastAsia="Myriad Pro"/>
            <w:b w:val="0"/>
            <w:bCs w:val="0"/>
            <w:spacing w:val="-12"/>
            <w:w w:val="85"/>
            <w:sz w:val="24"/>
            <w:szCs w:val="24"/>
          </w:rPr>
          <w:t>W</w:t>
        </w:r>
        <w:r>
          <w:rPr>
            <w:rFonts w:ascii="Myriad Pro" w:hAnsi="Myriad Pro" w:cs="Myriad Pro" w:eastAsia="Myriad Pro"/>
            <w:b w:val="0"/>
            <w:bCs w:val="0"/>
            <w:spacing w:val="0"/>
            <w:w w:val="85"/>
            <w:sz w:val="24"/>
            <w:szCs w:val="24"/>
          </w:rPr>
          <w:t>.HAIER.</w:t>
        </w:r>
        <w:r>
          <w:rPr>
            <w:rFonts w:ascii="Myriad Pro" w:hAnsi="Myriad Pro" w:cs="Myriad Pro" w:eastAsia="Myriad Pro"/>
            <w:b w:val="0"/>
            <w:bCs w:val="0"/>
            <w:spacing w:val="-5"/>
            <w:w w:val="85"/>
            <w:sz w:val="24"/>
            <w:szCs w:val="24"/>
          </w:rPr>
          <w:t>C</w:t>
        </w:r>
        <w:r>
          <w:rPr>
            <w:rFonts w:ascii="Myriad Pro" w:hAnsi="Myriad Pro" w:cs="Myriad Pro" w:eastAsia="Myriad Pro"/>
            <w:b w:val="0"/>
            <w:bCs w:val="0"/>
            <w:spacing w:val="0"/>
            <w:w w:val="85"/>
            <w:sz w:val="24"/>
            <w:szCs w:val="24"/>
          </w:rPr>
          <w:t>OM/RU</w:t>
        </w:r>
        <w:r>
          <w:rPr>
            <w:rFonts w:ascii="Myriad Pro" w:hAnsi="Myriad Pro" w:cs="Myriad Pro" w:eastAsia="Myriad Pro"/>
            <w:b w:val="0"/>
            <w:bCs w:val="0"/>
            <w:spacing w:val="23"/>
            <w:w w:val="85"/>
            <w:sz w:val="24"/>
            <w:szCs w:val="24"/>
          </w:rPr>
          <w:t> </w:t>
        </w:r>
      </w:hyperlink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B</w:t>
      </w:r>
      <w:r>
        <w:rPr>
          <w:rFonts w:ascii="Myriad Pro" w:hAnsi="Myriad Pro" w:cs="Myriad Pro" w:eastAsia="Myriad Pro"/>
          <w:b w:val="0"/>
          <w:bCs w:val="0"/>
          <w:spacing w:val="23"/>
          <w:w w:val="85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pa3</w:t>
      </w:r>
      <w:r>
        <w:rPr>
          <w:rFonts w:ascii="Myriad Pro" w:hAnsi="Myriad Pro" w:cs="Myriad Pro" w:eastAsia="Myriad Pro"/>
          <w:b w:val="0"/>
          <w:bCs w:val="0"/>
          <w:spacing w:val="-1"/>
          <w:w w:val="85"/>
          <w:sz w:val="24"/>
          <w:szCs w:val="24"/>
        </w:rPr>
        <w:t>A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e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Jle</w:t>
      </w:r>
      <w:r>
        <w:rPr>
          <w:rFonts w:ascii="Myriad Pro" w:hAnsi="Myriad Pro" w:cs="Myriad Pro" w:eastAsia="Myriad Pro"/>
          <w:b w:val="0"/>
          <w:bCs w:val="0"/>
          <w:spacing w:val="23"/>
          <w:w w:val="85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«</w:t>
      </w:r>
      <w:r>
        <w:rPr>
          <w:rFonts w:ascii="Myriad Pro" w:hAnsi="Myriad Pro" w:cs="Myriad Pro" w:eastAsia="Myriad Pro"/>
          <w:b w:val="0"/>
          <w:bCs w:val="0"/>
          <w:spacing w:val="-2"/>
          <w:w w:val="85"/>
          <w:sz w:val="24"/>
          <w:szCs w:val="24"/>
        </w:rPr>
        <w:t>K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OHA11</w:t>
      </w:r>
      <w:r>
        <w:rPr>
          <w:rFonts w:ascii="Myriad Pro" w:hAnsi="Myriad Pro" w:cs="Myriad Pro" w:eastAsia="Myriad Pro"/>
          <w:b w:val="0"/>
          <w:bCs w:val="0"/>
          <w:spacing w:val="14"/>
          <w:w w:val="85"/>
          <w:sz w:val="24"/>
          <w:szCs w:val="24"/>
        </w:rPr>
        <w:t> </w:t>
      </w:r>
      <w:r>
        <w:rPr>
          <w:rFonts w:ascii="Myriad Pro" w:hAnsi="Myriad Pro" w:cs="Myriad Pro" w:eastAsia="Myriad Pro"/>
          <w:b w:val="0"/>
          <w:bCs w:val="0"/>
          <w:spacing w:val="0"/>
          <w:w w:val="85"/>
          <w:sz w:val="24"/>
          <w:szCs w:val="24"/>
        </w:rPr>
        <w:t>11OHepb».</w:t>
      </w:r>
      <w:r>
        <w:rPr>
          <w:rFonts w:ascii="Myriad Pro" w:hAnsi="Myriad Pro" w:cs="Myriad Pro" w:eastAsia="Myriad Pro"/>
          <w:b w:val="0"/>
          <w:bCs w:val="0"/>
          <w:spacing w:val="0"/>
          <w:w w:val="100"/>
          <w:sz w:val="24"/>
          <w:szCs w:val="24"/>
        </w:rPr>
      </w:r>
    </w:p>
    <w:p>
      <w:pPr>
        <w:spacing w:line="170" w:lineRule="exact" w:before="10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54"/>
        <w:ind w:left="0" w:right="435" w:firstLine="0"/>
        <w:jc w:val="right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521.166321pt;margin-top:6.007254pt;width:12.198pt;height:9.115pt;mso-position-horizontal-relative:page;mso-position-vertical-relative:paragraph;z-index:-7921" coordorigin="10423,120" coordsize="244,182">
            <v:group style="position:absolute;left:10431;top:129;width:94;height:163" coordorigin="10431,129" coordsize="94,163">
              <v:shape style="position:absolute;left:10431;top:129;width:94;height:163" coordorigin="10431,129" coordsize="94,163" path="m10526,284l10523,292,10522,292,10522,292,10521,292,10437,292,10436,292,10435,292,10435,292,10434,292,10434,291,10433,290,10433,290,10433,289,10432,288,10432,287,10432,285,10432,284,10432,282,10432,281,10432,280,10433,279,10433,278,10433,277,10434,276,10434,276,10435,275,10435,275,10436,275,10437,275,10470,275,10470,152,10439,170,10437,171,10436,172,10435,172,10434,172,10433,172,10433,172,10432,171,10432,170,10432,169,10431,168,10431,166,10431,164,10431,163,10431,161,10432,160,10432,159,10432,159,10432,158,10432,157,10433,157,10433,156,10434,156,10434,155,10435,155,10472,131,10473,131,10473,130,10473,130,10474,130,10475,130,10475,130,10476,130,10477,129,10478,129,10479,129,10480,129,10482,129,10484,129,10485,129,10492,133,10492,275,10521,275,10522,275,10522,275,10523,275,10523,276,10525,282,10526,284xe" filled="f" stroked="t" strokeweight=".8pt" strokecolor="#000000">
                <v:path arrowok="t"/>
              </v:shape>
            </v:group>
            <v:group style="position:absolute;left:10553;top:128;width:106;height:166" coordorigin="10553,128" coordsize="106,166">
              <v:shape style="position:absolute;left:10553;top:128;width:106;height:166" coordorigin="10553,128" coordsize="106,166" path="m10659,240l10659,247,10658,254,10656,260,10654,267,10650,273,10646,278,10641,283,10636,287,10629,290,10622,293,10614,294,10604,294,10598,294,10592,294,10587,292,10581,290,10577,288,10573,285,10569,282,10566,278,10563,274,10561,269,10559,264,10557,258,10556,252,10555,246,10554,239,10553,233,10553,225,10553,217,10553,210,10553,203,10554,196,10555,189,10556,182,10558,176,10560,169,10578,142,10583,138,10620,128,10623,128,10645,132,10647,133,10648,134,10649,134,10649,135,10650,135,10651,139,10651,139,10651,140,10651,141,10651,142,10651,144,10651,145,10651,146,10650,150,10649,151,10648,151,10648,151,10647,151,10646,151,10644,150,10642,149,10640,149,10638,148,10636,147,10619,145,10611,145,10585,163,10582,168,10579,174,10577,181,10576,188,10575,196,10574,203,10577,202,10579,201,10612,193,10621,193,10659,233,10659,240xe" filled="f" stroked="t" strokeweight=".8pt" strokecolor="#000000">
                <v:path arrowok="t"/>
              </v:shape>
            </v:group>
            <v:group style="position:absolute;left:10575;top:210;width:63;height:67" coordorigin="10575,210" coordsize="63,67">
              <v:shape style="position:absolute;left:10575;top:210;width:63;height:67" coordorigin="10575,210" coordsize="63,67" path="m10638,242l10614,210,10608,210,10605,210,10602,210,10599,211,10596,211,10582,216,10579,218,10577,219,10575,220,10575,231,10575,240,10577,248,10578,255,10580,261,10583,265,10585,269,10589,272,10593,274,10597,276,10601,277,10606,277,10612,277,10616,276,10620,274,10624,272,10627,269,10630,266,10633,263,10634,259,10636,255,10637,251,10638,246,10638,242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16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after="0"/>
        <w:jc w:val="right"/>
        <w:rPr>
          <w:rFonts w:ascii="Calibri" w:hAnsi="Calibri" w:cs="Calibri" w:eastAsia="Calibri"/>
          <w:sz w:val="25"/>
          <w:szCs w:val="25"/>
        </w:rPr>
        <w:sectPr>
          <w:type w:val="continuous"/>
          <w:pgSz w:w="11906" w:h="16840"/>
          <w:pgMar w:top="1580" w:bottom="0" w:left="560" w:right="800"/>
        </w:sectPr>
      </w:pPr>
    </w:p>
    <w:p>
      <w:pPr>
        <w:spacing w:before="2"/>
        <w:ind w:left="3288" w:right="0" w:firstLine="0"/>
        <w:jc w:val="left"/>
        <w:rPr>
          <w:rFonts w:ascii="Calibri" w:hAnsi="Calibri" w:cs="Calibri" w:eastAsia="Calibri"/>
          <w:sz w:val="45"/>
          <w:szCs w:val="45"/>
        </w:rPr>
      </w:pPr>
      <w:r>
        <w:rPr/>
        <w:pict>
          <v:group style="position:absolute;margin-left:18.918051pt;margin-top:22.914015pt;width:560.526897pt;height:45.985pt;mso-position-horizontal-relative:page;mso-position-vertical-relative:page;z-index:-7919" coordorigin="378,458" coordsize="11211,920">
            <v:group style="position:absolute;left:388;top:468;width:11191;height:900" coordorigin="388,468" coordsize="11191,900">
              <v:shape style="position:absolute;left:388;top:468;width:11191;height:900" coordorigin="388,468" coordsize="11191,900" path="m11361,468l606,468,527,478,461,504,414,544,388,610,388,1226,390,1244,428,1307,482,1343,553,1364,607,1368,11361,1368,11440,1358,11506,1332,11553,1293,11579,1226,11579,610,11577,592,11540,529,11485,494,11414,473,11361,468xe" filled="t" fillcolor="#E8E8E8" stroked="f">
                <v:path arrowok="t"/>
                <v:fill type="solid"/>
              </v:shape>
              <v:shape style="position:absolute;left:4098;top:797;width:1552;height:303" type="#_x0000_t75">
                <v:imagedata r:id="rId212" o:title=""/>
              </v:shape>
              <v:shape style="position:absolute;left:5802;top:774;width:888;height:402" type="#_x0000_t75">
                <v:imagedata r:id="rId213" o:title=""/>
              </v:shape>
            </v:group>
            <v:group style="position:absolute;left:6704;top:880;width:169;height:209" coordorigin="6704,880" coordsize="169,209">
              <v:shape style="position:absolute;left:6704;top:880;width:169;height:209" coordorigin="6704,880" coordsize="169,209" path="m6873,897l6869,912,6868,913,6867,913,6866,913,6807,913,6807,1083,6807,1084,6806,1085,6806,1086,6805,1087,6804,1088,6803,1088,6802,1089,6789,1090,6785,1090,6774,1088,6773,1088,6772,1087,6771,1086,6771,1085,6771,1084,6771,1083,6771,913,6711,913,6710,913,6709,913,6708,912,6707,912,6706,911,6706,909,6705,908,6705,906,6705,904,6704,902,6704,900,6704,897,6704,894,6704,892,6705,890,6705,888,6705,886,6711,880,6866,880,6873,894,6873,897xe" filled="f" stroked="t" strokeweight=".8pt" strokecolor="#000000">
                <v:path arrowok="t"/>
              </v:shape>
            </v:group>
            <v:group style="position:absolute;left:7104;top:879;width:36;height:210" coordorigin="7104,879" coordsize="36,210">
              <v:shape style="position:absolute;left:7104;top:879;width:36;height:210" coordorigin="7104,879" coordsize="36,210" path="m7140,1083l7136,1088,7135,1089,7122,1090,7118,1090,7107,1088,7106,1088,7105,1087,7105,1086,7104,1085,7104,1084,7104,1083,7104,886,7104,885,7104,884,7105,883,7105,882,7106,882,7107,881,7109,880,7122,879,7125,879,7140,886,7140,1083xe" filled="f" stroked="t" strokeweight=".8pt" strokecolor="#000000">
                <v:path arrowok="t"/>
              </v:shape>
            </v:group>
            <v:group style="position:absolute;left:6908;top:879;width:159;height:213" coordorigin="6908,879" coordsize="159,213">
              <v:shape style="position:absolute;left:6908;top:879;width:159;height:213" coordorigin="6908,879" coordsize="159,213" path="m6945,955l6972,954,6979,954,7039,966,7067,1020,7067,1030,7027,1083,6968,1092,6964,1092,6961,1092,6957,1092,6953,1092,6949,1092,6945,1091,6941,1091,6938,1091,6934,1090,6930,1090,6926,1090,6920,1089,6916,1087,6913,1084,6910,1081,6908,1076,6909,1069,6909,886,6908,885,6909,884,6909,883,6910,882,6926,879,6933,879,6945,886,6945,955xe" filled="f" stroked="t" strokeweight=".8pt" strokecolor="#000000">
                <v:path arrowok="t"/>
              </v:shape>
            </v:group>
            <v:group style="position:absolute;left:6945;top:983;width:85;height:79" coordorigin="6945,983" coordsize="85,79">
              <v:shape style="position:absolute;left:6945;top:983;width:85;height:79" coordorigin="6945,983" coordsize="85,79" path="m7030,1023l7030,1017,7029,1011,6986,983,6976,983,6970,983,6945,985,6945,1061,6950,1061,6955,1062,6960,1062,6965,1063,6971,1063,6978,1063,7001,1060,7017,1053,7025,1045,7030,1035,7030,1023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45"/>
          <w:szCs w:val="45"/>
        </w:rPr>
        <w:t>Режимы</w:t>
      </w:r>
      <w:r>
        <w:rPr>
          <w:rFonts w:ascii="Calibri" w:hAnsi="Calibri" w:cs="Calibri" w:eastAsia="Calibri"/>
          <w:b w:val="0"/>
          <w:bCs w:val="0"/>
          <w:color w:val="000001"/>
          <w:spacing w:val="-32"/>
          <w:w w:val="100"/>
          <w:sz w:val="45"/>
          <w:szCs w:val="4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45"/>
          <w:szCs w:val="45"/>
        </w:rPr>
        <w:t>работы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45"/>
          <w:szCs w:val="4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4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54"/>
        <w:ind w:left="0" w:right="0" w:firstLine="0"/>
        <w:jc w:val="center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135.084pt;margin-top:5.443561pt;width:141.281pt;height:11.832pt;mso-position-horizontal-relative:page;mso-position-vertical-relative:paragraph;z-index:-7918" coordorigin="2702,109" coordsize="2826,237">
            <v:shape style="position:absolute;left:2702;top:109;width:510;height:193" type="#_x0000_t75">
              <v:imagedata r:id="rId214" o:title=""/>
            </v:shape>
            <v:shape style="position:absolute;left:3208;top:163;width:537;height:140" type="#_x0000_t75">
              <v:imagedata r:id="rId215" o:title=""/>
            </v:shape>
            <v:group style="position:absolute;left:3767;top:173;width:99;height:120" coordorigin="3767,173" coordsize="99,120">
              <v:shape style="position:absolute;left:3767;top:173;width:99;height:120" coordorigin="3767,173" coordsize="99,120" path="m3866,289l3866,290,3866,290,3865,291,3865,291,3856,293,3854,293,3848,292,3847,291,3846,291,3846,291,3845,290,3845,290,3845,289,3845,240,3788,240,3788,289,3788,290,3778,293,3776,293,3769,292,3769,291,3768,291,3768,291,3768,290,3767,290,3767,289,3767,176,3767,176,3768,175,3768,175,3768,174,3776,173,3778,173,3780,173,3788,176,3788,222,3845,222,3845,176,3845,176,3845,175,3846,175,3846,174,3847,174,3854,173,3856,173,3858,173,3865,174,3865,174,3865,175,3866,175,3866,176,3866,176,3866,289xe" filled="f" stroked="t" strokeweight=".8pt" strokecolor="#000000">
                <v:path arrowok="t"/>
              </v:shape>
            </v:group>
            <v:group style="position:absolute;left:3888;top:173;width:136;height:160" coordorigin="3888,173" coordsize="136,160">
              <v:shape style="position:absolute;left:3888;top:173;width:136;height:160" coordorigin="3888,173" coordsize="136,160" path="m3906,330l3906,330,3905,331,3902,333,3901,333,3900,333,3899,333,3897,333,3895,333,3894,333,3893,333,3892,333,3891,332,3890,332,3889,332,3889,332,3889,331,3888,331,3888,330,3888,330,3888,280,3888,278,3888,276,3889,276,3890,275,3891,275,3893,275,3901,275,3904,271,3907,267,3910,262,3912,257,3927,195,3929,180,3929,179,3931,175,3931,174,3932,174,3932,174,3933,173,3934,173,3935,173,3998,173,4004,181,4004,275,4020,275,4024,278,4024,280,4024,330,4024,330,4024,331,4024,331,4024,332,4023,332,4023,332,4022,332,4021,333,4020,333,4019,333,4017,333,4016,333,4014,333,4013,333,4012,333,4010,333,4010,332,4009,332,4008,332,4008,332,4007,331,4007,331,4007,330,4007,330,4007,292,3906,292,3906,330xe" filled="f" stroked="t" strokeweight=".8pt" strokecolor="#000000">
                <v:path arrowok="t"/>
              </v:shape>
            </v:group>
            <v:group style="position:absolute;left:3922;top:190;width:61;height:84" coordorigin="3922,190" coordsize="61,84">
              <v:shape style="position:absolute;left:3922;top:190;width:61;height:84" coordorigin="3922,190" coordsize="61,84" path="m3983,190l3948,190,3946,204,3944,215,3942,225,3940,234,3938,242,3922,275,3983,275,3983,190xe" filled="f" stroked="t" strokeweight=".8pt" strokecolor="#000000">
                <v:path arrowok="t"/>
              </v:shape>
            </v:group>
            <v:group style="position:absolute;left:4047;top:173;width:100;height:120" coordorigin="4047,173" coordsize="100,120">
              <v:shape style="position:absolute;left:4047;top:173;width:100;height:120" coordorigin="4047,173" coordsize="100,120" path="m4147,289l4145,292,4145,292,4137,293,4135,293,4129,292,4128,292,4128,291,4127,291,4127,290,4127,290,4127,289,4127,224,4127,221,4127,218,4127,214,4127,211,4127,208,4128,204,4126,208,4114,224,4067,289,4066,290,4066,290,4065,291,4065,291,4060,293,4058,293,4057,293,4055,293,4053,293,4052,293,4051,292,4050,292,4049,292,4049,292,4048,291,4048,291,4047,290,4047,290,4047,289,4047,176,4047,176,4047,175,4048,175,4048,174,4049,174,4049,173,4050,173,4051,173,4053,173,4054,173,4056,173,4057,173,4061,173,4068,176,4068,241,4068,245,4068,248,4068,251,4067,254,4067,258,4067,261,4069,258,4071,254,4073,251,4075,248,4077,245,4079,242,4128,176,4128,176,4129,175,4129,175,4130,174,4136,173,4138,173,4140,173,4146,173,4146,174,4147,176,4147,289xe" filled="f" stroked="t" strokeweight=".8pt" strokecolor="#000000">
                <v:path arrowok="t"/>
              </v:shape>
            </v:group>
            <v:group style="position:absolute;left:4186;top:173;width:116;height:161" coordorigin="4186,173" coordsize="116,161">
              <v:shape style="position:absolute;left:4186;top:173;width:116;height:161" coordorigin="4186,173" coordsize="116,161" path="m4302,330l4296,333,4293,333,4290,333,4288,333,4286,332,4285,332,4284,331,4284,330,4284,292,4192,292,4190,292,4189,291,4188,290,4186,289,4186,287,4186,285,4186,176,4186,176,4186,175,4186,175,4186,174,4187,174,4194,173,4196,173,4198,173,4206,176,4206,274,4260,274,4260,176,4260,176,4260,175,4261,175,4261,174,4262,174,4269,173,4271,173,4273,173,4280,174,4280,174,4281,175,4281,175,4281,176,4281,176,4281,274,4297,274,4299,274,4300,275,4301,275,4301,276,4302,278,4302,279,4302,330xe" filled="f" stroked="t" strokeweight=".8pt" strokecolor="#000000">
                <v:path arrowok="t"/>
              </v:shape>
            </v:group>
            <v:group style="position:absolute;left:4324;top:173;width:100;height:120" coordorigin="4324,173" coordsize="100,120">
              <v:shape style="position:absolute;left:4324;top:173;width:100;height:120" coordorigin="4324,173" coordsize="100,120" path="m4424,289l4422,292,4422,292,4414,293,4412,293,4406,292,4405,292,4405,291,4404,291,4404,290,4404,290,4404,289,4404,224,4404,221,4404,218,4404,214,4404,211,4404,208,4405,204,4403,208,4391,224,4344,289,4343,290,4342,290,4342,291,4336,293,4335,293,4334,293,4332,293,4330,293,4329,293,4328,292,4327,292,4326,292,4325,292,4325,291,4325,291,4324,290,4324,290,4324,289,4324,176,4324,176,4324,175,4325,175,4325,174,4326,174,4326,173,4327,173,4328,173,4330,173,4331,173,4332,173,4334,173,4338,173,4345,176,4345,241,4345,245,4345,248,4345,251,4344,254,4344,258,4344,261,4346,258,4348,254,4350,251,4352,248,4354,245,4356,242,4405,176,4405,176,4406,175,4406,175,4407,174,4413,173,4415,173,4417,173,4422,173,4423,174,4424,176,4424,289xe" filled="f" stroked="t" strokeweight=".8pt" strokecolor="#000000">
                <v:path arrowok="t"/>
              </v:shape>
            </v:group>
            <v:group style="position:absolute;left:4455;top:171;width:113;height:124" coordorigin="4455,171" coordsize="113,124">
              <v:shape style="position:absolute;left:4455;top:171;width:113;height:124" coordorigin="4455,171" coordsize="113,124" path="m4568,231l4568,241,4566,249,4564,257,4561,265,4558,271,4553,277,4548,282,4542,287,4535,290,4528,293,4519,294,4510,294,4501,294,4493,293,4486,290,4479,288,4473,284,4469,278,4464,273,4461,267,4458,259,4456,252,4455,243,4455,234,4455,225,4469,188,4474,183,4512,171,4522,171,4566,214,4568,222,4568,231xe" filled="f" stroked="t" strokeweight=".8pt" strokecolor="#000000">
                <v:path arrowok="t"/>
              </v:shape>
            </v:group>
            <v:group style="position:absolute;left:4476;top:188;width:70;height:89" coordorigin="4476,188" coordsize="70,89">
              <v:shape style="position:absolute;left:4476;top:188;width:70;height:89" coordorigin="4476,188" coordsize="70,89" path="m4546,233l4512,188,4505,188,4476,226,4476,232,4476,239,4477,244,4478,250,4479,255,4481,260,4484,264,4486,268,4490,271,4494,274,4499,276,4504,277,4511,277,4517,277,4522,276,4527,274,4531,272,4544,251,4545,245,4546,239,4546,233xe" filled="f" stroked="t" strokeweight=".8pt" strokecolor="#000000">
                <v:path arrowok="t"/>
              </v:shape>
              <v:shape style="position:absolute;left:4590;top:109;width:937;height:237" type="#_x0000_t75">
                <v:imagedata r:id="rId216" o:title=""/>
              </v:shape>
            </v:group>
            <w10:wrap type="none"/>
          </v:group>
        </w:pict>
      </w:r>
      <w:r>
        <w:rPr/>
        <w:pict>
          <v:group style="position:absolute;margin-left:279.990997pt;margin-top:8.139561pt;width:194.636pt;height:9.136pt;mso-position-horizontal-relative:page;mso-position-vertical-relative:paragraph;z-index:-7917" coordorigin="5600,163" coordsize="3893,183">
            <v:shape style="position:absolute;left:5600;top:163;width:1370;height:183" type="#_x0000_t75">
              <v:imagedata r:id="rId217" o:title=""/>
            </v:shape>
            <v:group style="position:absolute;left:6999;top:173;width:99;height:120" coordorigin="6999,173" coordsize="99,120">
              <v:shape style="position:absolute;left:6999;top:173;width:99;height:120" coordorigin="6999,173" coordsize="99,120" path="m7098,289l7088,293,7086,293,7079,292,7079,291,7078,291,7078,291,7077,290,7077,290,7077,289,7077,240,7020,240,7020,289,7020,290,7010,293,7008,293,7001,292,7001,291,7000,291,7000,291,6999,290,6999,290,6999,289,6999,176,6999,176,6999,175,7000,175,7000,174,7008,173,7010,173,7012,173,7020,176,7020,222,7077,222,7077,176,7077,176,7077,175,7078,175,7078,174,7079,174,7086,173,7088,173,7090,173,7098,176,7098,289xe" filled="f" stroked="t" strokeweight=".8pt" strokecolor="#000000">
                <v:path arrowok="t"/>
              </v:shape>
            </v:group>
            <v:group style="position:absolute;left:7136;top:173;width:116;height:161" coordorigin="7136,173" coordsize="116,161">
              <v:shape style="position:absolute;left:7136;top:173;width:116;height:161" coordorigin="7136,173" coordsize="116,161" path="m7252,330l7246,333,7244,333,7240,333,7238,333,7237,332,7235,332,7235,331,7235,330,7235,292,7143,292,7141,292,7139,291,7138,290,7137,289,7136,287,7136,285,7136,176,7136,176,7136,175,7137,175,7137,174,7138,174,7145,173,7147,173,7149,173,7156,174,7156,174,7156,175,7157,175,7157,176,7157,176,7157,274,7211,274,7211,176,7211,176,7211,175,7211,175,7212,174,7212,174,7219,173,7221,173,7223,173,7232,176,7232,176,7232,274,7247,274,7249,274,7250,275,7251,275,7252,276,7252,278,7252,279,7252,330xe" filled="f" stroked="t" strokeweight=".8pt" strokecolor="#000000">
                <v:path arrowok="t"/>
              </v:shape>
            </v:group>
            <v:group style="position:absolute;left:7275;top:173;width:100;height:120" coordorigin="7275,173" coordsize="100,120">
              <v:shape style="position:absolute;left:7275;top:173;width:100;height:120" coordorigin="7275,173" coordsize="100,120" path="m7375,289l7373,292,7372,292,7365,293,7363,293,7357,292,7356,292,7355,291,7355,291,7354,290,7354,290,7354,289,7354,224,7354,221,7354,218,7355,214,7355,211,7355,208,7355,204,7353,208,7342,224,7294,289,7294,290,7293,290,7293,291,7292,291,7287,293,7286,293,7284,293,7282,293,7281,293,7280,293,7278,292,7277,292,7277,292,7276,292,7276,291,7275,291,7275,290,7275,290,7275,289,7275,176,7275,176,7275,175,7275,175,7276,174,7276,174,7277,173,7278,173,7279,173,7280,173,7281,173,7283,173,7285,173,7289,173,7296,176,7296,241,7295,245,7295,248,7295,251,7295,254,7295,258,7295,261,7297,258,7298,254,7300,251,7302,248,7304,245,7307,242,7355,176,7356,176,7356,175,7357,175,7357,174,7364,173,7366,173,7367,173,7373,173,7374,174,7375,176,7375,289xe" filled="f" stroked="t" strokeweight=".8pt" strokecolor="#000000">
                <v:path arrowok="t"/>
              </v:shape>
            </v:group>
            <v:group style="position:absolute;left:7405;top:171;width:113;height:124" coordorigin="7405,171" coordsize="113,124">
              <v:shape style="position:absolute;left:7405;top:171;width:113;height:124" coordorigin="7405,171" coordsize="113,124" path="m7518,231l7518,241,7517,249,7514,257,7512,265,7508,271,7504,277,7499,282,7493,287,7485,290,7478,293,7470,294,7460,294,7451,294,7443,293,7436,290,7429,288,7424,284,7419,278,7414,273,7411,267,7409,259,7407,252,7405,243,7405,234,7405,225,7420,188,7425,183,7463,171,7472,171,7517,214,7518,222,7518,231xe" filled="f" stroked="t" strokeweight=".8pt" strokecolor="#000000">
                <v:path arrowok="t"/>
              </v:shape>
            </v:group>
            <v:group style="position:absolute;left:7427;top:188;width:70;height:89" coordorigin="7427,188" coordsize="70,89">
              <v:shape style="position:absolute;left:7427;top:188;width:70;height:89" coordorigin="7427,188" coordsize="70,89" path="m7497,233l7462,188,7456,188,7427,226,7427,232,7427,239,7427,244,7429,250,7430,255,7431,260,7434,264,7437,268,7440,271,7445,274,7449,276,7455,277,7462,277,7468,277,7473,276,7477,274,7482,272,7495,251,7496,245,7496,239,7497,233xe" filled="f" stroked="t" strokeweight=".8pt" strokecolor="#000000">
                <v:path arrowok="t"/>
              </v:shape>
            </v:group>
            <v:group style="position:absolute;left:7548;top:173;width:99;height:120" coordorigin="7548,173" coordsize="99,120">
              <v:shape style="position:absolute;left:7548;top:173;width:99;height:120" coordorigin="7548,173" coordsize="99,120" path="m7647,289l7647,290,7647,290,7646,291,7646,291,7637,293,7635,293,7628,292,7628,291,7627,291,7627,291,7626,290,7626,290,7626,289,7626,240,7569,240,7569,289,7569,290,7559,293,7557,293,7550,292,7550,291,7549,291,7549,291,7548,290,7548,290,7548,289,7548,176,7548,176,7548,175,7549,175,7549,174,7557,173,7559,173,7561,173,7569,176,7569,222,7626,222,7626,176,7626,176,7626,175,7627,175,7627,174,7628,174,7635,173,7637,173,7639,173,7646,174,7646,174,7646,175,7647,175,7647,176,7647,176,7647,289xe" filled="f" stroked="t" strokeweight=".8pt" strokecolor="#000000">
                <v:path arrowok="t"/>
              </v:shape>
            </v:group>
            <v:group style="position:absolute;left:7685;top:173;width:99;height:120" coordorigin="7685,173" coordsize="99,120">
              <v:shape style="position:absolute;left:7685;top:173;width:99;height:120" coordorigin="7685,173" coordsize="99,120" path="m7784,289l7774,293,7772,293,7770,293,7769,293,7767,292,7766,292,7765,292,7765,291,7764,291,7764,291,7763,290,7763,290,7763,289,7763,240,7706,240,7706,289,7706,290,7696,293,7694,293,7687,292,7687,291,7686,291,7686,291,7685,290,7685,290,7685,289,7685,176,7685,176,7685,175,7686,175,7686,174,7694,173,7696,173,7698,173,7706,176,7706,222,7763,222,7763,176,7763,176,7763,175,7764,175,7764,174,7765,174,7765,174,7766,173,7767,173,7769,173,7770,173,7772,173,7774,173,7776,173,7784,176,7784,289xe" filled="f" stroked="t" strokeweight=".8pt" strokecolor="#000000">
                <v:path arrowok="t"/>
              </v:shape>
            </v:group>
            <v:group style="position:absolute;left:7815;top:171;width:113;height:124" coordorigin="7815,171" coordsize="113,124">
              <v:shape style="position:absolute;left:7815;top:171;width:113;height:124" coordorigin="7815,171" coordsize="113,124" path="m7927,231l7927,241,7926,249,7923,257,7921,265,7917,271,7913,277,7908,282,7902,287,7895,290,7887,293,7879,294,7870,294,7860,294,7852,293,7845,290,7838,288,7833,284,7828,278,7824,273,7820,267,7818,259,7816,252,7815,243,7815,234,7815,225,7829,188,7834,183,7872,171,7881,171,7926,214,7927,222,7927,231xe" filled="f" stroked="t" strokeweight=".8pt" strokecolor="#000000">
                <v:path arrowok="t"/>
              </v:shape>
            </v:group>
            <v:group style="position:absolute;left:7836;top:188;width:70;height:89" coordorigin="7836,188" coordsize="70,89">
              <v:shape style="position:absolute;left:7836;top:188;width:70;height:89" coordorigin="7836,188" coordsize="70,89" path="m7906,233l7871,188,7865,188,7836,226,7836,232,7836,239,7836,244,7838,250,7839,255,7841,260,7843,264,7846,268,7849,271,7854,274,7858,276,7864,277,7871,277,7877,277,7882,276,7886,274,7891,272,7904,251,7905,245,7906,239,7906,233xe" filled="f" stroked="t" strokeweight=".8pt" strokecolor="#000000">
                <v:path arrowok="t"/>
              </v:shape>
            </v:group>
            <v:group style="position:absolute;left:7957;top:173;width:67;height:120" coordorigin="7957,173" coordsize="67,120">
              <v:shape style="position:absolute;left:7957;top:173;width:67;height:120" coordorigin="7957,173" coordsize="67,120" path="m8025,182l8025,184,8024,186,8024,187,8024,188,8024,189,8021,192,8020,192,7978,192,7978,289,7978,290,7968,293,7966,293,7959,292,7959,291,7958,291,7958,291,7957,290,7957,290,7957,289,7957,181,7957,178,7958,176,7959,175,7960,174,7962,173,7964,173,8020,173,8021,173,8022,173,8022,174,8022,174,8023,175,8023,175,8024,176,8024,177,8024,178,8024,179,8025,181,8025,182xe" filled="f" stroked="t" strokeweight=".8pt" strokecolor="#000000">
                <v:path arrowok="t"/>
              </v:shape>
            </v:group>
            <v:group style="position:absolute;left:8038;top:171;width:113;height:124" coordorigin="8038,171" coordsize="113,124">
              <v:shape style="position:absolute;left:8038;top:171;width:113;height:124" coordorigin="8038,171" coordsize="113,124" path="m8150,231l8150,241,8149,249,8147,257,8144,265,8141,271,8136,277,8131,282,8125,287,8118,290,8111,293,8102,294,8093,294,8084,294,8076,293,8069,290,8062,288,8056,284,8052,278,8047,273,8044,267,8041,259,8039,252,8038,243,8038,234,8038,225,8052,188,8057,183,8095,171,8105,171,8149,214,8150,222,8150,231xe" filled="f" stroked="t" strokeweight=".8pt" strokecolor="#000000">
                <v:path arrowok="t"/>
              </v:shape>
            </v:group>
            <v:group style="position:absolute;left:8059;top:188;width:70;height:89" coordorigin="8059,188" coordsize="70,89">
              <v:shape style="position:absolute;left:8059;top:188;width:70;height:89" coordorigin="8059,188" coordsize="70,89" path="m8129,233l8095,188,8088,188,8059,226,8059,232,8059,239,8060,244,8061,250,8062,255,8064,260,8067,264,8069,268,8073,271,8077,274,8082,276,8087,277,8094,277,8100,277,8105,276,8110,274,8114,272,8127,251,8128,245,8129,239,8129,233xe" filled="f" stroked="t" strokeweight=".8pt" strokecolor="#000000">
                <v:path arrowok="t"/>
              </v:shape>
            </v:group>
            <v:group style="position:absolute;left:8224;top:173;width:107;height:165" coordorigin="8224,173" coordsize="107,165">
              <v:shape style="position:absolute;left:8224;top:173;width:107;height:165" coordorigin="8224,173" coordsize="107,165" path="m8290,292l8275,333,8275,335,8273,336,8271,336,8269,337,8266,338,8262,338,8260,338,8254,336,8253,336,8252,335,8252,334,8252,333,8253,332,8253,331,8269,292,8268,292,8267,291,8266,290,8266,290,8265,289,8265,288,8225,181,8224,179,8224,177,8224,176,8224,175,8224,175,8225,174,8226,174,8227,173,8228,173,8230,173,8232,173,8234,173,8237,173,8279,268,8279,268,8310,177,8310,175,8311,174,8318,173,8321,173,8323,173,8331,176,8331,177,8331,179,8331,180,8290,292xe" filled="f" stroked="t" strokeweight=".8pt" strokecolor="#000000">
                <v:path arrowok="t"/>
              </v:shape>
              <v:shape style="position:absolute;left:8347;top:163;width:756;height:183" type="#_x0000_t75">
                <v:imagedata r:id="rId218" o:title=""/>
              </v:shape>
              <v:shape style="position:absolute;left:9118;top:164;width:375;height:137" type="#_x0000_t75">
                <v:imagedata r:id="rId219" o:title="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Работа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без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пульта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дистанционного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управления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pStyle w:val="BodyText"/>
        <w:spacing w:line="227" w:lineRule="exact"/>
        <w:ind w:left="594" w:right="0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помощью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данной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функции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можете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использовать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кондиционер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если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пульт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дистанционного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8" w:right="0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управления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неисправен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например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разряжены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батарейки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)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или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утерян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8" w:right="0"/>
        <w:jc w:val="left"/>
        <w:rPr>
          <w:rFonts w:ascii="Calibri" w:hAnsi="Calibri" w:cs="Calibri" w:eastAsia="Calibri"/>
        </w:rPr>
      </w:pPr>
      <w:r>
        <w:rPr/>
        <w:pict>
          <v:group style="position:absolute;margin-left:298.322998pt;margin-top:.741475pt;width:97.198pt;height:8.086pt;mso-position-horizontal-relative:page;mso-position-vertical-relative:paragraph;z-index:-7916" coordorigin="5966,15" coordsize="1944,162">
            <v:group style="position:absolute;left:5974;top:25;width:79;height:142" coordorigin="5974,25" coordsize="79,142">
              <v:shape style="position:absolute;left:5974;top:25;width:79;height:142" coordorigin="5974,25" coordsize="79,142" path="m6053,159l6050,166,6049,166,5981,166,5980,166,5978,166,5977,165,5975,164,5974,162,5975,159,5975,33,5980,25,5981,25,6049,25,6049,25,6050,25,6052,33,6052,34,6049,41,6049,41,5993,41,5993,85,6041,85,6041,85,6044,89,6044,90,6045,91,6045,93,6045,94,6044,95,6044,96,6044,97,6044,98,6044,99,6043,99,6043,100,6042,100,6042,100,6041,100,6041,100,5993,100,5993,151,6049,151,6050,151,6050,151,6051,151,6051,152,6052,152,6053,157,6053,159xe" filled="f" stroked="t" strokeweight=".8pt" strokecolor="#000000">
                <v:path arrowok="t"/>
              </v:shape>
            </v:group>
            <v:group style="position:absolute;left:6084;top:25;width:154;height:142" coordorigin="6084,25" coordsize="154,142">
              <v:shape style="position:absolute;left:6084;top:25;width:154;height:142" coordorigin="6084,25" coordsize="154,142" path="m6238,164l6238,164,6238,165,6237,165,6237,166,6236,166,6236,166,6235,166,6234,167,6233,167,6232,167,6230,167,6228,167,6226,167,6225,167,6224,167,6223,167,6222,166,6221,166,6220,166,6220,166,6219,165,6219,165,6219,164,6219,164,6219,40,6219,40,6169,164,6169,165,6162,167,6161,167,6160,167,6158,167,6157,167,6156,167,6155,167,6154,167,6153,166,6152,166,6152,166,6151,165,6151,165,6151,165,6150,164,6103,40,6103,164,6103,164,6099,167,6098,167,6096,167,6095,167,6093,167,6091,167,6090,167,6089,167,6087,167,6086,166,6086,166,6085,166,6085,166,6084,165,6084,165,6084,164,6084,164,6084,33,6084,30,6085,28,6086,27,6088,26,6090,25,6092,25,6103,25,6106,25,6108,25,6110,26,6111,26,6113,27,6114,28,6115,29,6120,36,6160,139,6161,139,6203,37,6204,35,6205,33,6206,31,6207,30,6208,28,6216,25,6218,25,6230,25,6231,25,6232,25,6238,32,6238,33,6238,164xe" filled="f" stroked="t" strokeweight=".8pt" strokecolor="#000000">
                <v:path arrowok="t"/>
              </v:shape>
              <v:shape style="position:absolute;left:6267;top:15;width:353;height:161" type="#_x0000_t75">
                <v:imagedata r:id="rId220" o:title=""/>
              </v:shape>
              <v:shape style="position:absolute;left:6640;top:15;width:858;height:162" type="#_x0000_t75">
                <v:imagedata r:id="rId221" o:title=""/>
              </v:shape>
            </v:group>
            <v:group style="position:absolute;left:7515;top:24;width:19;height:143" coordorigin="7515,24" coordsize="19,143">
              <v:shape style="position:absolute;left:7515;top:24;width:19;height:143" coordorigin="7515,24" coordsize="19,143" path="m7534,164l7530,167,7529,167,7528,167,7526,167,7525,167,7523,167,7521,167,7520,167,7519,167,7518,166,7517,166,7516,166,7516,166,7516,165,7515,165,7515,164,7515,164,7515,28,7515,27,7515,27,7516,26,7516,26,7516,25,7517,25,7518,25,7519,25,7520,25,7521,24,7523,24,7525,24,7526,24,7528,24,7529,25,7530,25,7531,25,7532,25,7534,28,7534,164xe" filled="f" stroked="t" strokeweight=".8pt" strokecolor="#000000">
                <v:path arrowok="t"/>
              </v:shape>
            </v:group>
            <v:group style="position:absolute;left:7554;top:25;width:106;height:142" coordorigin="7554,25" coordsize="106,142">
              <v:shape style="position:absolute;left:7554;top:25;width:106;height:142" coordorigin="7554,25" coordsize="106,142" path="m7660,33l7657,41,7657,41,7617,41,7617,164,7617,164,7617,165,7616,165,7616,166,7615,166,7615,166,7614,166,7613,167,7612,167,7611,167,7609,167,7607,167,7606,167,7604,167,7603,167,7602,167,7601,166,7600,166,7599,166,7599,166,7598,165,7598,165,7598,164,7598,164,7598,41,7558,41,7558,41,7557,41,7557,40,7556,40,7556,40,7555,39,7555,39,7555,38,7555,37,7555,36,7554,34,7554,33,7554,32,7555,30,7558,25,7558,25,7657,25,7657,25,7658,25,7660,32,7660,33xe" filled="f" stroked="t" strokeweight=".8pt" strokecolor="#000000">
                <v:path arrowok="t"/>
              </v:shape>
            </v:group>
            <v:group style="position:absolute;left:7673;top:23;width:103;height:145" coordorigin="7673,23" coordsize="103,145">
              <v:shape style="position:absolute;left:7673;top:23;width:103;height:145" coordorigin="7673,23" coordsize="103,145" path="m7775,146l7775,148,7775,149,7775,149,7768,159,7766,160,7733,168,7724,168,7689,150,7684,144,7680,137,7677,128,7674,119,7673,109,7673,98,7673,86,7674,75,7677,66,7680,57,7735,23,7739,23,7775,44,7775,45,7775,46,7775,48,7775,49,7775,50,7774,51,7774,51,7774,52,7773,52,7773,53,7773,53,7772,53,7772,53,7770,53,7769,53,7767,51,7765,50,7735,40,7728,40,7723,41,7718,43,7712,46,7693,87,7693,96,7693,105,7694,113,7696,120,7698,127,7700,133,7704,138,7708,142,7712,146,7717,148,7723,150,7729,152,7735,152,7741,152,7746,151,7750,149,7754,148,7770,139,7771,138,7773,138,7773,138,7774,138,7775,142,7775,143,7775,145,7775,146xe" filled="f" stroked="t" strokeweight=".8pt" strokecolor="#000000">
                <v:path arrowok="t"/>
              </v:shape>
            </v:group>
            <v:group style="position:absolute;left:7800;top:24;width:102;height:143" coordorigin="7800,24" coordsize="102,143">
              <v:shape style="position:absolute;left:7800;top:24;width:102;height:143" coordorigin="7800,24" coordsize="102,143" path="m7902,164l7899,167,7897,167,7896,167,7895,167,7893,167,7891,167,7890,167,7888,167,7887,167,7886,166,7886,166,7885,166,7884,166,7884,165,7884,165,7884,164,7884,164,7884,101,7819,101,7819,164,7819,164,7815,167,7814,167,7813,167,7812,167,7810,167,7808,167,7807,167,7805,167,7804,167,7803,166,7802,166,7802,166,7801,166,7801,165,7801,165,7800,164,7800,164,7800,28,7808,24,7810,24,7812,24,7813,24,7814,25,7815,25,7816,25,7817,25,7819,28,7819,84,7884,84,7884,28,7884,27,7884,27,7886,25,7887,25,7888,25,7890,24,7891,24,7893,24,7895,24,7896,24,7897,25,7899,25,7900,25,7900,25,7902,28,7902,164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включения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EMERGENCY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SWITCH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передней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панели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внутреннего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8" w:right="0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блока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этом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Вы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услышите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одиночный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звуковой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сигнал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подтверждающий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включение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118" w:right="0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режим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автом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тического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поддержания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температуры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Кондиционер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будет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автома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ически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менять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режимы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6" w:lineRule="exact"/>
        <w:ind w:left="118" w:right="0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охлаждения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обогрева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зависимости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от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текущей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температуры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внутри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помещения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90" w:lineRule="exact" w:before="8"/>
        <w:rPr>
          <w:sz w:val="9"/>
          <w:szCs w:val="9"/>
        </w:rPr>
      </w:pPr>
      <w:r>
        <w:rPr>
          <w:sz w:val="9"/>
          <w:szCs w:val="9"/>
        </w:rPr>
      </w:r>
    </w:p>
    <w:tbl>
      <w:tblPr>
        <w:tblW w:w="0" w:type="auto"/>
        <w:jc w:val="left"/>
        <w:tblInd w:w="378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789" w:hRule="exact"/>
        </w:trPr>
        <w:tc>
          <w:tcPr>
            <w:tcW w:w="1403" w:type="dxa"/>
            <w:tcBorders>
              <w:top w:val="single" w:sz="1" w:space="0" w:color="000000"/>
              <w:left w:val="nil" w:sz="6" w:space="0" w:color="auto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line="170" w:lineRule="exact" w:before="8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68" w:lineRule="auto"/>
              <w:ind w:left="74" w:right="338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Температура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внутри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помещения</w:t>
            </w:r>
          </w:p>
        </w:tc>
        <w:tc>
          <w:tcPr>
            <w:tcW w:w="1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line="170" w:lineRule="exact" w:before="8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68" w:lineRule="auto"/>
              <w:ind w:left="92" w:right="146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Установленная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температура</w:t>
            </w:r>
          </w:p>
        </w:tc>
        <w:tc>
          <w:tcPr>
            <w:tcW w:w="1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line="170" w:lineRule="exact" w:before="8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68" w:lineRule="auto"/>
              <w:ind w:left="92" w:right="343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Скорость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вращения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вентилятора</w:t>
            </w:r>
          </w:p>
        </w:tc>
        <w:tc>
          <w:tcPr>
            <w:tcW w:w="14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line="170" w:lineRule="exact" w:before="8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268" w:lineRule="auto"/>
              <w:ind w:left="92" w:right="226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Режим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работы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кондиционера</w:t>
            </w:r>
          </w:p>
        </w:tc>
      </w:tr>
      <w:tr>
        <w:trPr>
          <w:trHeight w:val="299" w:hRule="exact"/>
        </w:trPr>
        <w:tc>
          <w:tcPr>
            <w:tcW w:w="1403" w:type="dxa"/>
            <w:tcBorders>
              <w:top w:val="single" w:sz="1" w:space="0" w:color="000000"/>
              <w:left w:val="nil" w:sz="6" w:space="0" w:color="auto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before="80"/>
              <w:ind w:left="74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Выше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24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position w:val="4"/>
                <w:sz w:val="11"/>
                <w:szCs w:val="11"/>
              </w:rPr>
              <w:t>°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position w:val="0"/>
                <w:sz w:val="16"/>
                <w:szCs w:val="16"/>
              </w:rPr>
              <w:t>C</w:t>
            </w:r>
          </w:p>
        </w:tc>
        <w:tc>
          <w:tcPr>
            <w:tcW w:w="1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before="80"/>
              <w:ind w:left="92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24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position w:val="4"/>
                <w:sz w:val="11"/>
                <w:szCs w:val="11"/>
              </w:rPr>
              <w:t>°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position w:val="0"/>
                <w:sz w:val="16"/>
                <w:szCs w:val="16"/>
              </w:rPr>
              <w:t>C</w:t>
            </w:r>
          </w:p>
        </w:tc>
        <w:tc>
          <w:tcPr>
            <w:tcW w:w="1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before="48"/>
              <w:ind w:left="92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АВТО</w:t>
            </w:r>
          </w:p>
        </w:tc>
        <w:tc>
          <w:tcPr>
            <w:tcW w:w="14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before="48"/>
              <w:ind w:left="91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Охлаждение</w:t>
            </w:r>
          </w:p>
        </w:tc>
      </w:tr>
      <w:tr>
        <w:trPr>
          <w:trHeight w:val="298" w:hRule="exact"/>
        </w:trPr>
        <w:tc>
          <w:tcPr>
            <w:tcW w:w="1403" w:type="dxa"/>
            <w:tcBorders>
              <w:top w:val="single" w:sz="1" w:space="0" w:color="000000"/>
              <w:left w:val="nil" w:sz="6" w:space="0" w:color="auto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before="31"/>
              <w:ind w:left="74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Ниже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24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position w:val="4"/>
                <w:sz w:val="11"/>
                <w:szCs w:val="11"/>
              </w:rPr>
              <w:t>°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position w:val="0"/>
                <w:sz w:val="16"/>
                <w:szCs w:val="16"/>
              </w:rPr>
              <w:t>C</w:t>
            </w:r>
          </w:p>
        </w:tc>
        <w:tc>
          <w:tcPr>
            <w:tcW w:w="1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spacing w:before="31"/>
              <w:ind w:left="92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24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position w:val="4"/>
                <w:sz w:val="11"/>
                <w:szCs w:val="11"/>
              </w:rPr>
              <w:t>°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position w:val="0"/>
                <w:sz w:val="16"/>
                <w:szCs w:val="16"/>
              </w:rPr>
              <w:t>C</w:t>
            </w:r>
          </w:p>
        </w:tc>
        <w:tc>
          <w:tcPr>
            <w:tcW w:w="1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ind w:left="92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АВТО</w:t>
            </w:r>
          </w:p>
        </w:tc>
        <w:tc>
          <w:tcPr>
            <w:tcW w:w="14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pStyle w:val="TableParagraph"/>
              <w:ind w:left="91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Обогрев</w:t>
            </w:r>
          </w:p>
        </w:tc>
      </w:tr>
    </w:tbl>
    <w:p>
      <w:pPr>
        <w:spacing w:before="63"/>
        <w:ind w:left="3139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67.094002pt;margin-top:-67.089294pt;width:220.415pt;height:123.303pt;mso-position-horizontal-relative:page;mso-position-vertical-relative:paragraph;z-index:-7915" coordorigin="1342,-1342" coordsize="4408,2466">
            <v:shape style="position:absolute;left:1342;top:-1342;width:2964;height:2466" type="#_x0000_t75">
              <v:imagedata r:id="rId222" o:title=""/>
            </v:shape>
            <v:shape style="position:absolute;left:3913;top:120;width:1837;height:235" type="#_x0000_t75">
              <v:imagedata r:id="rId223" o:title=""/>
            </v:shape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Тестовый</w:t>
      </w:r>
      <w:r>
        <w:rPr>
          <w:rFonts w:ascii="Calibri" w:hAnsi="Calibri" w:cs="Calibri" w:eastAsia="Calibri"/>
          <w:b w:val="0"/>
          <w:bCs w:val="0"/>
          <w:color w:val="000001"/>
          <w:spacing w:val="3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режим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150" w:lineRule="exact" w:before="7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spacing w:line="224" w:lineRule="exact" w:before="89"/>
        <w:ind w:left="3139" w:right="570" w:firstLine="182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Данный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режим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работы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следует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использовать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только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том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случае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когда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необходимо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проверить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работоспособность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температуре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помещении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ниже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16°C.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3139" w:right="570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EMERGENCY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SWITCH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удерживайте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ее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более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5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секунд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этом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Вы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услышите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двойной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звуковой</w:t>
      </w:r>
      <w:r>
        <w:rPr>
          <w:rFonts w:ascii="Calibri" w:hAnsi="Calibri" w:cs="Calibri" w:eastAsia="Calibri"/>
          <w:b w:val="0"/>
          <w:bCs w:val="0"/>
          <w:color w:val="000001"/>
          <w:spacing w:val="2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сигнал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),</w:t>
      </w:r>
      <w:r>
        <w:rPr>
          <w:rFonts w:ascii="Calibri" w:hAnsi="Calibri" w:cs="Calibri" w:eastAsia="Calibri"/>
          <w:b w:val="0"/>
          <w:bCs w:val="0"/>
          <w:color w:val="000001"/>
          <w:spacing w:val="2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этого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отпустите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EMERGENCY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SWITCH.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38" w:lineRule="exact"/>
        <w:ind w:left="3139" w:right="1226"/>
        <w:jc w:val="both"/>
        <w:rPr>
          <w:rFonts w:ascii="Calibri" w:hAnsi="Calibri" w:cs="Calibri" w:eastAsia="Calibri"/>
        </w:rPr>
      </w:pPr>
      <w:r>
        <w:rPr/>
        <w:pict>
          <v:shape style="position:absolute;margin-left:53.430698pt;margin-top:11.507519pt;width:132.5623pt;height:105.224pt;mso-position-horizontal-relative:page;mso-position-vertical-relative:paragraph;z-index:-7914" type="#_x0000_t75">
            <v:imagedata r:id="rId224" o:title=""/>
          </v:shape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30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минут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работы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кондиционер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автоматически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отключится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24" w:lineRule="exact"/>
        <w:ind w:left="3113" w:right="531" w:firstLine="1042"/>
        <w:jc w:val="both"/>
        <w:rPr>
          <w:rFonts w:ascii="Calibri" w:hAnsi="Calibri" w:cs="Calibri" w:eastAsia="Calibri"/>
        </w:rPr>
      </w:pPr>
      <w:r>
        <w:rPr/>
        <w:pict>
          <v:group style="position:absolute;margin-left:195.225006pt;margin-top:12.584427pt;width:57.48pt;height:8.074pt;mso-position-horizontal-relative:page;mso-position-vertical-relative:paragraph;z-index:-7913" coordorigin="3905,252" coordsize="1150,161">
            <v:group style="position:absolute;left:3913;top:262;width:79;height:142" coordorigin="3913,262" coordsize="79,142">
              <v:shape style="position:absolute;left:3913;top:262;width:79;height:142" coordorigin="3913,262" coordsize="79,142" path="m3991,395l3989,403,3989,403,3988,403,3988,403,3920,403,3918,403,3916,403,3915,402,3913,400,3913,399,3913,396,3913,269,3918,262,3920,262,3987,262,3987,262,3988,262,3990,264,3990,265,3990,266,3990,267,3990,268,3990,270,3990,271,3987,277,3987,277,3931,277,3931,322,3979,322,3979,322,3982,326,3983,327,3983,328,3983,330,3983,331,3983,332,3982,333,3982,334,3982,335,3982,335,3981,336,3981,336,3980,337,3980,337,3979,337,3979,337,3931,337,3931,388,3988,388,3988,388,3991,394,3991,395xe" filled="f" stroked="t" strokeweight=".8pt" strokecolor="#000000">
                <v:path arrowok="t"/>
              </v:shape>
            </v:group>
            <v:group style="position:absolute;left:4022;top:262;width:154;height:142" coordorigin="4022,262" coordsize="154,142">
              <v:shape style="position:absolute;left:4022;top:262;width:154;height:142" coordorigin="4022,262" coordsize="154,142" path="m4176,400l4176,401,4176,402,4175,402,4175,402,4175,403,4174,403,4173,403,4172,403,4171,404,4170,404,4168,404,4166,404,4165,404,4163,404,4162,404,4161,403,4160,403,4159,403,4158,403,4158,402,4157,402,4157,402,4157,401,4157,400,4157,277,4157,277,4107,401,4107,401,4100,404,4099,404,4098,404,4096,404,4095,404,4094,404,4093,403,4092,403,4091,403,4090,403,4090,403,4089,402,4089,402,4089,401,4089,401,4041,277,4041,400,4041,401,4037,403,4036,404,4035,404,4033,404,4031,404,4029,404,4028,404,4027,404,4025,403,4024,403,4024,403,4023,403,4023,402,4022,402,4022,402,4022,401,4022,400,4022,270,4022,267,4023,265,4024,264,4026,262,4028,262,4030,262,4041,262,4044,262,4046,262,4058,273,4098,376,4099,376,4141,274,4142,271,4143,270,4144,268,4145,266,4146,265,4147,264,4148,263,4149,263,4151,262,4152,262,4154,262,4156,262,4168,262,4169,262,4170,262,4176,269,4176,270,4176,400xe" filled="f" stroked="t" strokeweight=".8pt" strokecolor="#000000">
                <v:path arrowok="t"/>
              </v:shape>
              <v:shape style="position:absolute;left:4205;top:252;width:353;height:161" type="#_x0000_t75">
                <v:imagedata r:id="rId225" o:title=""/>
              </v:shape>
              <v:shape style="position:absolute;left:4578;top:252;width:476;height:161" type="#_x0000_t75">
                <v:imagedata r:id="rId226" o:title=""/>
              </v:shape>
            </v:group>
            <w10:wrap type="none"/>
          </v:group>
        </w:pict>
      </w:r>
      <w:r>
        <w:rPr/>
        <w:pict>
          <v:group style="position:absolute;margin-left:259.826996pt;margin-top:12.580426pt;width:38.768pt;height:8.085000pt;mso-position-horizontal-relative:page;mso-position-vertical-relative:paragraph;z-index:-7912" coordorigin="5197,252" coordsize="775,162">
            <v:group style="position:absolute;left:5205;top:260;width:87;height:146" coordorigin="5205,260" coordsize="87,146">
              <v:shape style="position:absolute;left:5205;top:260;width:87;height:146" coordorigin="5205,260" coordsize="87,146" path="m5292,364l5278,394,5273,398,5268,401,5262,403,5257,404,5250,405,5244,405,5239,405,5234,405,5230,404,5226,403,5223,402,5219,401,5216,400,5214,399,5211,398,5209,396,5208,395,5207,394,5206,394,5205,392,5205,391,5205,390,5205,388,5205,386,5205,384,5205,383,5205,382,5205,381,5205,380,5205,379,5206,378,5208,377,5209,377,5210,378,5212,379,5214,380,5217,382,5220,383,5222,385,5226,386,5230,387,5234,389,5239,389,5244,389,5248,389,5252,389,5256,388,5259,387,5262,385,5264,383,5267,381,5269,379,5270,376,5271,373,5272,369,5272,366,5272,362,5271,358,5244,338,5240,336,5236,335,5232,333,5228,330,5224,328,5221,325,5218,322,5215,319,5213,316,5211,311,5209,307,5208,303,5208,297,5208,291,5209,286,5211,281,5213,276,5234,262,5239,260,5245,260,5251,260,5254,260,5281,268,5282,269,5282,270,5283,270,5283,270,5283,271,5283,272,5283,272,5283,273,5284,274,5284,275,5284,276,5284,277,5281,285,5281,285,5280,285,5279,285,5277,284,5275,283,5255,275,5250,275,5246,275,5243,276,5240,277,5237,278,5235,279,5233,281,5231,283,5230,285,5229,287,5228,290,5227,292,5227,295,5227,299,5228,302,5230,305,5232,308,5234,311,5237,313,5240,315,5244,317,5247,319,5251,321,5292,358,5292,364xe" filled="f" stroked="t" strokeweight=".8pt" strokecolor="#000000">
                <v:path arrowok="t"/>
              </v:shape>
            </v:group>
            <v:group style="position:absolute;left:5306;top:261;width:186;height:143" coordorigin="5306,261" coordsize="186,143">
              <v:shape style="position:absolute;left:5306;top:261;width:186;height:143" coordorigin="5306,261" coordsize="186,143" path="m5454,399l5454,400,5453,401,5453,401,5452,402,5451,403,5450,403,5449,403,5441,404,5439,404,5431,403,5430,403,5429,402,5429,401,5428,401,5428,400,5428,399,5398,292,5371,399,5370,400,5370,401,5369,401,5369,402,5368,403,5367,403,5366,403,5358,404,5355,404,5348,403,5347,403,5346,402,5346,401,5345,401,5345,400,5344,399,5307,268,5307,267,5306,265,5306,264,5306,264,5306,263,5307,262,5308,262,5316,261,5318,261,5320,261,5326,264,5326,264,5326,265,5358,384,5388,265,5389,264,5389,264,5389,263,5389,263,5399,261,5401,261,5442,384,5442,384,5473,265,5473,264,5474,264,5474,263,5474,263,5474,262,5483,261,5485,261,5492,264,5492,265,5492,266,5492,267,5491,268,5454,399xe" filled="f" stroked="t" strokeweight=".8pt" strokecolor="#000000">
                <v:path arrowok="t"/>
              </v:shape>
            </v:group>
            <v:group style="position:absolute;left:5518;top:261;width:19;height:143" coordorigin="5518,261" coordsize="19,143">
              <v:shape style="position:absolute;left:5518;top:261;width:19;height:143" coordorigin="5518,261" coordsize="19,143" path="m5537,400l5533,403,5532,404,5531,404,5529,404,5527,404,5526,404,5524,404,5523,404,5522,403,5521,403,5520,403,5519,403,5519,402,5518,402,5518,402,5518,401,5518,400,5518,265,5518,264,5518,264,5518,263,5519,263,5519,262,5520,262,5521,262,5522,262,5523,261,5524,261,5526,261,5527,261,5529,261,5531,261,5532,261,5533,262,5534,262,5535,262,5537,265,5537,400xe" filled="f" stroked="t" strokeweight=".8pt" strokecolor="#000000">
                <v:path arrowok="t"/>
              </v:shape>
            </v:group>
            <v:group style="position:absolute;left:5557;top:262;width:106;height:142" coordorigin="5557,262" coordsize="106,142">
              <v:shape style="position:absolute;left:5557;top:262;width:106;height:142" coordorigin="5557,262" coordsize="106,142" path="m5663,270l5663,271,5663,273,5663,273,5663,275,5662,275,5662,276,5662,277,5661,277,5661,277,5660,278,5660,278,5659,278,5620,278,5620,400,5620,401,5619,402,5619,402,5619,402,5618,403,5618,403,5617,403,5616,403,5615,404,5613,404,5612,404,5610,404,5608,404,5607,404,5606,404,5604,403,5603,403,5603,403,5602,403,5601,402,5601,402,5601,402,5601,401,5601,400,5601,278,5561,278,5560,278,5560,278,5559,277,5559,277,5558,277,5558,276,5558,275,5558,275,5557,273,5557,273,5557,271,5557,270,5557,268,5557,267,5560,262,5561,262,5659,262,5660,262,5660,262,5663,268,5663,270xe" filled="f" stroked="t" strokeweight=".8pt" strokecolor="#000000">
                <v:path arrowok="t"/>
              </v:shape>
            </v:group>
            <v:group style="position:absolute;left:5675;top:260;width:103;height:145" coordorigin="5675,260" coordsize="103,145">
              <v:shape style="position:absolute;left:5675;top:260;width:103;height:145" coordorigin="5675,260" coordsize="103,145" path="m5778,383l5778,384,5778,385,5778,386,5771,396,5769,397,5766,399,5762,400,5759,401,5736,405,5726,405,5692,387,5686,381,5682,374,5680,365,5677,356,5675,346,5676,334,5675,323,5677,312,5680,303,5683,294,5738,260,5742,260,5775,273,5776,274,5777,277,5777,277,5777,278,5778,279,5778,280,5778,282,5778,283,5778,284,5777,285,5777,286,5775,290,5774,290,5773,290,5772,289,5770,288,5768,286,5737,276,5731,276,5725,278,5720,280,5715,283,5695,324,5695,333,5695,342,5696,350,5698,357,5700,364,5703,370,5707,374,5710,379,5715,383,5720,385,5725,387,5731,388,5738,388,5744,388,5749,388,5753,386,5757,385,5771,377,5773,376,5774,375,5775,375,5776,375,5778,379,5778,380,5778,382,5778,383xe" filled="f" stroked="t" strokeweight=".8pt" strokecolor="#000000">
                <v:path arrowok="t"/>
              </v:shape>
            </v:group>
            <v:group style="position:absolute;left:5803;top:261;width:102;height:143" coordorigin="5803,261" coordsize="102,143">
              <v:shape style="position:absolute;left:5803;top:261;width:102;height:143" coordorigin="5803,261" coordsize="102,143" path="m5905,400l5901,403,5900,404,5899,404,5897,404,5896,404,5894,404,5892,404,5891,404,5890,403,5889,403,5888,403,5888,403,5887,402,5887,402,5886,402,5886,401,5886,400,5886,338,5822,338,5822,400,5822,401,5818,403,5817,404,5816,404,5814,404,5813,404,5811,404,5809,404,5808,404,5807,403,5806,403,5805,403,5804,403,5804,402,5804,402,5803,402,5803,401,5803,400,5803,265,5803,264,5803,264,5804,263,5804,263,5804,262,5805,262,5806,262,5807,262,5808,261,5809,261,5811,261,5813,261,5814,261,5816,261,5817,261,5818,262,5819,262,5820,262,5822,265,5822,321,5886,321,5886,265,5886,264,5886,264,5887,263,5887,263,5888,262,5888,262,5889,262,5890,262,5891,261,5892,261,5894,261,5896,261,5897,261,5899,261,5900,261,5901,262,5902,262,5903,262,5905,265,5905,400xe" filled="f" stroked="t" strokeweight=".8pt" strokecolor="#000000">
                <v:path arrowok="t"/>
              </v:shape>
            </v:group>
            <v:group style="position:absolute;left:5940;top:379;width:24;height:26" coordorigin="5940,379" coordsize="24,26">
              <v:shape style="position:absolute;left:5940;top:379;width:24;height:26" coordorigin="5940,379" coordsize="24,26" path="m5964,391l5964,396,5963,400,5961,402,5960,403,5957,404,5952,404,5948,404,5945,403,5943,402,5941,400,5940,397,5940,392,5940,386,5952,379,5957,379,5960,380,5961,381,5963,383,5964,386,5964,391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выключения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EMERGENCY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SWITCH.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этом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услышите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одиночный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звуковой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сигнал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подтверждающий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выключение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кондиционера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3113" w:right="532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отключения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данных</w:t>
      </w:r>
      <w:r>
        <w:rPr>
          <w:rFonts w:ascii="Calibri" w:hAnsi="Calibri" w:cs="Calibri" w:eastAsia="Calibri"/>
          <w:b w:val="0"/>
          <w:bCs w:val="0"/>
          <w:color w:val="000001"/>
          <w:spacing w:val="4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режимов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кнопку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ON/OFF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4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пульте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дистанционного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управления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кондиционер</w:t>
      </w:r>
      <w:r>
        <w:rPr>
          <w:rFonts w:ascii="Calibri" w:hAnsi="Calibri" w:cs="Calibri" w:eastAsia="Calibri"/>
          <w:b w:val="0"/>
          <w:bCs w:val="0"/>
          <w:color w:val="000001"/>
          <w:spacing w:val="4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перейдет</w:t>
      </w:r>
      <w:r>
        <w:rPr>
          <w:rFonts w:ascii="Calibri" w:hAnsi="Calibri" w:cs="Calibri" w:eastAsia="Calibri"/>
          <w:b w:val="0"/>
          <w:bCs w:val="0"/>
          <w:color w:val="000001"/>
          <w:spacing w:val="4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4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режим</w:t>
      </w:r>
      <w:r>
        <w:rPr>
          <w:rFonts w:ascii="Calibri" w:hAnsi="Calibri" w:cs="Calibri" w:eastAsia="Calibri"/>
          <w:b w:val="0"/>
          <w:bCs w:val="0"/>
          <w:color w:val="000001"/>
          <w:spacing w:val="4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работы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ранее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заданный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пульте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869" w:firstLine="0"/>
        <w:jc w:val="right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514.494995pt;margin-top:3.356393pt;width:12.112pt;height:8.983pt;mso-position-horizontal-relative:page;mso-position-vertical-relative:paragraph;z-index:-7911" coordorigin="10290,67" coordsize="242,180">
            <v:group style="position:absolute;left:10298;top:75;width:94;height:163" coordorigin="10298,75" coordsize="94,163">
              <v:shape style="position:absolute;left:10298;top:75;width:94;height:163" coordorigin="10298,75" coordsize="94,163" path="m10392,230l10389,238,10389,238,10388,238,10388,238,10303,238,10302,238,10302,238,10301,238,10301,237,10300,237,10300,236,10300,236,10299,235,10299,234,10299,232,10299,231,10299,230,10299,228,10299,227,10299,226,10299,225,10300,224,10300,223,10300,222,10301,222,10301,221,10302,221,10302,221,10303,221,10337,221,10337,98,10306,116,10304,117,10303,118,10302,118,10301,118,10300,118,10299,117,10299,117,10298,116,10298,115,10298,113,10298,112,10298,110,10298,109,10298,107,10298,106,10298,105,10298,105,10299,104,10299,103,10299,103,10300,102,10300,102,10301,101,10302,101,10339,77,10339,76,10340,76,10340,76,10341,76,10341,76,10342,76,10343,75,10344,75,10345,75,10346,75,10347,75,10348,75,10350,75,10358,78,10358,78,10358,79,10358,221,10388,221,10392,228,10392,230xe" filled="f" stroked="t" strokeweight=".8pt" strokecolor="#000000">
                <v:path arrowok="t"/>
              </v:shape>
            </v:group>
            <v:group style="position:absolute;left:10419;top:76;width:106;height:163" coordorigin="10419,76" coordsize="106,163">
              <v:shape style="position:absolute;left:10419;top:76;width:106;height:163" coordorigin="10419,76" coordsize="106,163" path="m10524,86l10524,87,10524,88,10524,90,10524,91,10522,98,10521,100,10463,234,10462,235,10462,236,10461,236,10461,237,10460,238,10459,238,10458,238,10457,238,10455,239,10454,239,10452,239,10450,239,10447,239,10440,237,10439,237,10439,236,10439,235,10439,234,10439,233,10440,232,10501,95,10423,95,10422,95,10421,94,10420,93,10419,91,10419,89,10419,86,10419,84,10419,83,10419,82,10419,80,10419,79,10423,76,10423,76,10518,76,10519,76,10520,76,10524,84,10524,86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17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after="0"/>
        <w:jc w:val="right"/>
        <w:rPr>
          <w:rFonts w:ascii="Calibri" w:hAnsi="Calibri" w:cs="Calibri" w:eastAsia="Calibri"/>
          <w:sz w:val="25"/>
          <w:szCs w:val="25"/>
        </w:rPr>
        <w:sectPr>
          <w:headerReference w:type="default" r:id="rId211"/>
          <w:pgSz w:w="11906" w:h="16840"/>
          <w:pgMar w:header="0" w:footer="0" w:top="640" w:bottom="280" w:left="780" w:right="500"/>
        </w:sectPr>
      </w:pPr>
    </w:p>
    <w:p>
      <w:pPr>
        <w:spacing w:before="16"/>
        <w:ind w:left="3400" w:right="0" w:firstLine="0"/>
        <w:jc w:val="left"/>
        <w:rPr>
          <w:rFonts w:ascii="Calibri" w:hAnsi="Calibri" w:cs="Calibri" w:eastAsia="Calibri"/>
          <w:sz w:val="45"/>
          <w:szCs w:val="4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45"/>
          <w:szCs w:val="45"/>
        </w:rPr>
        <w:t>Уход</w:t>
      </w:r>
      <w:r>
        <w:rPr>
          <w:rFonts w:ascii="Calibri" w:hAnsi="Calibri" w:cs="Calibri" w:eastAsia="Calibri"/>
          <w:b w:val="0"/>
          <w:bCs w:val="0"/>
          <w:color w:val="000001"/>
          <w:spacing w:val="-24"/>
          <w:w w:val="100"/>
          <w:sz w:val="45"/>
          <w:szCs w:val="4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45"/>
          <w:szCs w:val="45"/>
        </w:rPr>
        <w:t>за</w:t>
      </w:r>
      <w:r>
        <w:rPr>
          <w:rFonts w:ascii="Calibri" w:hAnsi="Calibri" w:cs="Calibri" w:eastAsia="Calibri"/>
          <w:b w:val="0"/>
          <w:bCs w:val="0"/>
          <w:color w:val="000001"/>
          <w:spacing w:val="-23"/>
          <w:w w:val="100"/>
          <w:sz w:val="45"/>
          <w:szCs w:val="4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1"/>
          <w:w w:val="100"/>
          <w:sz w:val="45"/>
          <w:szCs w:val="45"/>
        </w:rPr>
        <w:t>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45"/>
          <w:szCs w:val="45"/>
        </w:rPr>
        <w:t>ондицион</w:t>
      </w:r>
      <w:r>
        <w:rPr>
          <w:rFonts w:ascii="Calibri" w:hAnsi="Calibri" w:cs="Calibri" w:eastAsia="Calibri"/>
          <w:b w:val="0"/>
          <w:bCs w:val="0"/>
          <w:color w:val="000001"/>
          <w:spacing w:val="1"/>
          <w:w w:val="100"/>
          <w:sz w:val="45"/>
          <w:szCs w:val="45"/>
        </w:rPr>
        <w:t>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45"/>
          <w:szCs w:val="45"/>
        </w:rPr>
        <w:t>ром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45"/>
          <w:szCs w:val="45"/>
        </w:rPr>
      </w:r>
    </w:p>
    <w:p>
      <w:pPr>
        <w:spacing w:line="190" w:lineRule="exact" w:before="5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headerReference w:type="default" r:id="rId227"/>
          <w:pgSz w:w="11906" w:h="16840"/>
          <w:pgMar w:header="0" w:footer="0" w:top="520" w:bottom="0" w:left="280" w:right="360"/>
        </w:sectPr>
      </w:pPr>
    </w:p>
    <w:p>
      <w:pPr>
        <w:spacing w:before="66"/>
        <w:ind w:left="574" w:right="0" w:firstLine="0"/>
        <w:jc w:val="left"/>
        <w:rPr>
          <w:rFonts w:ascii="Arial" w:hAnsi="Arial" w:cs="Arial" w:eastAsia="Arial"/>
          <w:sz w:val="31"/>
          <w:szCs w:val="31"/>
        </w:rPr>
      </w:pPr>
      <w:r>
        <w:rPr/>
        <w:pict>
          <v:group style="position:absolute;margin-left:18.851999pt;margin-top:-49.47459pt;width:555.514pt;height:45.256pt;mso-position-horizontal-relative:page;mso-position-vertical-relative:paragraph;z-index:-7909" coordorigin="377,-989" coordsize="11110,905">
            <v:group style="position:absolute;left:381;top:-986;width:11103;height:898" coordorigin="381,-986" coordsize="11103,898">
              <v:shape style="position:absolute;left:381;top:-986;width:11103;height:898" coordorigin="381,-986" coordsize="11103,898" path="m11267,-986l597,-986,571,-985,496,-970,436,-939,387,-879,381,-844,382,-213,419,-149,473,-114,543,-92,597,-88,11293,-89,11368,-104,11429,-135,11477,-195,11484,-230,11482,-861,11446,-925,11392,-960,11321,-982,11267,-986xe" filled="t" fillcolor="#E8E8E8" stroked="f">
                <v:path arrowok="t"/>
                <v:fill type="solid"/>
              </v:shape>
            </v:group>
            <v:group style="position:absolute;left:3683;top:-801;width:230;height:288" coordorigin="3683,-801" coordsize="230,288">
              <v:shape style="position:absolute;left:3683;top:-801;width:230;height:288" coordorigin="3683,-801" coordsize="230,288" path="m3831,-596l3801,-535,3759,-514,3750,-514,3747,-514,3731,-516,3728,-517,3725,-518,3723,-519,3721,-520,3719,-521,3718,-522,3717,-522,3716,-523,3716,-524,3715,-525,3715,-526,3715,-528,3714,-529,3714,-531,3714,-533,3714,-535,3714,-538,3714,-541,3714,-547,3714,-551,3715,-553,3716,-556,3718,-557,3720,-557,3721,-557,3723,-556,3724,-556,3726,-555,3728,-554,3730,-552,3732,-551,3735,-550,3738,-549,3741,-548,3745,-548,3749,-548,3752,-548,3756,-548,3759,-549,3762,-550,3765,-552,3768,-554,3771,-557,3774,-561,3777,-566,3780,-570,3783,-577,3787,-585,3686,-787,3685,-790,3684,-792,3684,-794,3683,-796,3684,-798,3685,-799,3686,-800,3688,-800,3691,-801,3694,-801,3698,-801,3702,-801,3706,-801,3725,-792,3775,-689,3801,-634,3806,-624,3807,-624,3811,-635,3815,-646,3819,-657,3823,-668,3828,-680,3833,-693,3873,-794,3873,-796,3874,-797,3875,-797,3875,-798,3895,-801,3899,-801,3913,-795,3913,-794,3912,-792,3912,-790,3831,-596xe" filled="f" stroked="t" strokeweight=".8pt" strokecolor="#000000">
                <v:path arrowok="t"/>
              </v:shape>
            </v:group>
            <v:group style="position:absolute;left:3925;top:-726;width:175;height:210" coordorigin="3925,-726" coordsize="175,210">
              <v:shape style="position:absolute;left:3925;top:-726;width:175;height:210" coordorigin="3925,-726" coordsize="175,210" path="m4099,-526l4100,-524,4101,-523,4101,-521,4101,-520,4100,-519,4099,-518,4097,-517,4081,-516,4077,-516,4073,-516,4071,-516,4068,-516,4066,-516,4065,-517,4063,-517,4062,-518,4061,-519,4060,-520,4060,-521,4059,-522,4012,-600,3965,-522,3947,-516,3943,-516,3927,-518,3926,-519,3925,-520,3925,-521,3925,-523,3926,-524,3927,-526,3989,-622,3931,-715,3929,-717,3929,-719,3929,-720,3929,-721,3929,-723,3948,-726,3953,-726,3970,-720,4015,-647,4060,-720,4061,-721,4061,-722,4062,-723,4063,-723,4080,-726,4084,-726,4098,-722,4098,-721,4098,-719,4097,-717,4096,-715,4038,-624,4099,-526xe" filled="f" stroked="t" strokeweight=".8pt" strokecolor="#000000">
                <v:path arrowok="t"/>
              </v:shape>
            </v:group>
            <v:group style="position:absolute;left:4130;top:-729;width:197;height:216" coordorigin="4130,-729" coordsize="197,216">
              <v:shape style="position:absolute;left:4130;top:-729;width:197;height:216" coordorigin="4130,-729" coordsize="197,216" path="m4327,-623l4314,-562,4253,-516,4234,-513,4210,-514,4144,-555,4130,-612,4131,-636,4151,-692,4202,-726,4221,-729,4246,-728,4313,-687,4327,-623xe" filled="f" stroked="t" strokeweight=".8pt" strokecolor="#000000">
                <v:path arrowok="t"/>
              </v:shape>
            </v:group>
            <v:group style="position:absolute;left:4168;top:-699;width:122;height:156" coordorigin="4168,-699" coordsize="122,156">
              <v:shape style="position:absolute;left:4168;top:-699;width:122;height:156" coordorigin="4168,-699" coordsize="122,156" path="m4290,-621l4272,-683,4229,-699,4218,-699,4182,-677,4177,-670,4174,-662,4171,-652,4169,-643,4168,-633,4168,-621,4168,-611,4169,-600,4171,-591,4173,-581,4176,-573,4181,-566,4185,-559,4191,-553,4199,-549,4207,-545,4217,-543,4228,-543,4239,-543,4248,-545,4256,-549,4264,-553,4290,-609,4290,-621xe" filled="f" stroked="t" strokeweight=".8pt" strokecolor="#000000">
                <v:path arrowok="t"/>
              </v:shape>
            </v:group>
            <v:group style="position:absolute;left:4352;top:-725;width:239;height:280" coordorigin="4352,-725" coordsize="239,280">
              <v:shape style="position:absolute;left:4352;top:-725;width:239;height:280" coordorigin="4352,-725" coordsize="239,280" path="m4382,-451l4382,-450,4382,-449,4375,-446,4373,-445,4370,-445,4368,-445,4364,-445,4362,-445,4360,-446,4358,-446,4353,-448,4352,-449,4352,-450,4352,-451,4352,-538,4352,-542,4352,-545,4354,-546,4355,-547,4357,-547,4360,-547,4374,-547,4380,-554,4385,-561,4389,-570,4394,-578,4412,-640,4423,-714,4423,-716,4424,-718,4424,-719,4425,-721,4426,-722,4427,-723,4428,-723,4429,-724,4431,-725,4432,-725,4434,-725,4543,-725,4555,-712,4555,-547,4582,-547,4590,-538,4590,-451,4582,-446,4580,-445,4578,-445,4575,-445,4572,-445,4570,-445,4568,-446,4566,-446,4560,-450,4560,-451,4560,-517,4382,-517,4382,-451xe" filled="f" stroked="t" strokeweight=".8pt" strokecolor="#000000">
                <v:path arrowok="t"/>
              </v:shape>
            </v:group>
            <v:group style="position:absolute;left:4412;top:-695;width:107;height:148" coordorigin="4412,-695" coordsize="107,148">
              <v:shape style="position:absolute;left:4412;top:-695;width:107;height:148" coordorigin="4412,-695" coordsize="107,148" path="m4518,-695l4456,-695,4453,-673,4450,-653,4432,-582,4412,-547,4518,-547,4518,-695xe" filled="f" stroked="t" strokeweight=".8pt" strokecolor="#000000">
                <v:path arrowok="t"/>
              </v:shape>
            </v:group>
            <v:group style="position:absolute;left:4715;top:-729;width:153;height:216" coordorigin="4715,-729" coordsize="153,216">
              <v:shape style="position:absolute;left:4715;top:-729;width:153;height:216" coordorigin="4715,-729" coordsize="153,216" path="m4868,-577l4868,-567,4866,-558,4862,-550,4858,-542,4853,-535,4845,-530,4838,-524,4782,-513,4774,-513,4743,-518,4737,-520,4732,-522,4729,-524,4725,-526,4722,-528,4721,-529,4719,-530,4718,-531,4718,-532,4717,-533,4716,-535,4716,-536,4716,-537,4715,-539,4715,-541,4715,-543,4715,-545,4715,-548,4715,-550,4715,-552,4715,-554,4716,-555,4716,-556,4716,-557,4717,-558,4720,-561,4722,-561,4724,-560,4727,-558,4730,-556,4734,-553,4739,-551,4743,-549,4749,-546,4756,-544,4763,-542,4772,-541,4782,-541,4790,-541,4796,-542,4802,-544,4808,-545,4813,-547,4817,-550,4821,-553,4824,-557,4827,-562,4829,-566,4830,-571,4830,-577,4830,-582,4772,-611,4750,-611,4749,-611,4747,-611,4747,-611,4746,-612,4745,-613,4744,-614,4744,-615,4743,-616,4743,-618,4743,-620,4743,-622,4743,-625,4743,-627,4743,-629,4743,-631,4743,-632,4744,-634,4744,-635,4745,-636,4746,-637,4747,-637,4747,-638,4749,-638,4750,-638,4771,-638,4780,-638,4788,-639,4795,-640,4801,-642,4807,-644,4811,-647,4816,-649,4819,-653,4821,-657,4823,-661,4824,-666,4825,-672,4824,-676,4790,-701,4785,-701,4776,-701,4768,-700,4761,-698,4754,-696,4748,-693,4743,-691,4738,-688,4734,-686,4731,-684,4727,-682,4725,-681,4724,-681,4723,-681,4722,-682,4722,-682,4721,-682,4721,-683,4720,-684,4720,-685,4719,-686,4719,-688,4719,-689,4719,-691,4719,-694,4719,-698,4723,-710,4725,-712,4728,-714,4732,-716,4737,-719,4788,-729,4799,-729,4855,-698,4861,-675,4861,-669,4822,-627,4822,-627,4868,-584,4868,-577xe" filled="f" stroked="t" strokeweight=".8pt" strokecolor="#000000">
                <v:path arrowok="t"/>
              </v:shape>
            </v:group>
            <v:group style="position:absolute;left:4909;top:-729;width:162;height:216" coordorigin="4909,-729" coordsize="162,216">
              <v:shape style="position:absolute;left:4909;top:-729;width:162;height:216" coordorigin="4909,-729" coordsize="162,216" path="m5070,-522l5070,-520,5070,-519,5068,-518,5067,-517,5055,-516,5051,-516,5041,-518,5040,-519,5039,-520,5039,-522,5039,-542,4977,-513,4966,-513,4957,-514,4949,-517,4940,-519,4933,-523,4927,-528,4921,-533,4917,-540,4914,-547,4910,-555,4909,-563,4909,-573,4909,-584,4911,-593,4915,-601,4920,-610,4985,-637,5034,-638,5034,-653,4989,-700,4980,-700,4930,-680,4927,-679,4925,-679,4924,-679,4923,-680,4922,-680,4921,-681,4921,-682,4920,-683,4919,-684,4919,-686,4919,-687,4918,-689,4918,-691,4918,-693,4918,-697,4918,-700,4949,-722,4956,-724,4993,-729,5007,-729,5063,-696,5070,-655,5070,-522xe" filled="f" stroked="t" strokeweight=".8pt" strokecolor="#000000">
                <v:path arrowok="t"/>
              </v:shape>
            </v:group>
            <v:group style="position:absolute;left:4945;top:-612;width:89;height:71" coordorigin="4945,-612" coordsize="89,71">
              <v:shape style="position:absolute;left:4945;top:-612;width:89;height:71" coordorigin="4945,-612" coordsize="89,71" path="m5034,-612l5004,-612,4994,-612,4985,-611,4945,-580,4946,-574,4945,-564,4949,-556,4955,-550,4962,-544,4971,-541,4983,-541,4992,-541,5001,-543,5009,-548,5017,-553,5025,-560,5034,-570,5034,-612xe" filled="f" stroked="t" strokeweight=".8pt" strokecolor="#000000">
                <v:path arrowok="t"/>
              </v:shape>
            </v:group>
            <v:group style="position:absolute;left:5238;top:-726;width:161;height:210" coordorigin="5238,-726" coordsize="161,210">
              <v:shape style="position:absolute;left:5238;top:-726;width:161;height:210" coordorigin="5238,-726" coordsize="161,210" path="m5398,-521l5398,-520,5398,-519,5389,-516,5387,-516,5384,-516,5381,-516,5376,-516,5364,-517,5363,-518,5362,-518,5361,-519,5360,-520,5360,-521,5359,-522,5338,-573,5289,-610,5274,-610,5274,-521,5274,-520,5273,-520,5273,-519,5272,-518,5271,-517,5269,-517,5268,-517,5266,-516,5264,-516,5261,-516,5259,-516,5256,-516,5253,-516,5250,-516,5248,-516,5245,-516,5243,-517,5242,-517,5240,-517,5239,-518,5239,-519,5238,-520,5238,-520,5238,-521,5238,-721,5238,-722,5238,-722,5256,-726,5259,-726,5261,-726,5264,-726,5274,-721,5274,-638,5289,-638,5295,-638,5300,-639,5304,-640,5309,-641,5327,-657,5330,-662,5333,-667,5335,-674,5354,-719,5354,-720,5354,-721,5355,-722,5356,-723,5374,-726,5377,-726,5391,-722,5391,-721,5391,-720,5391,-718,5390,-717,5390,-715,5389,-714,5389,-712,5370,-668,5367,-661,5364,-655,5360,-650,5357,-645,5353,-641,5350,-638,5346,-634,5343,-632,5339,-630,5336,-628,5332,-627,5329,-626,5329,-625,5374,-579,5396,-530,5396,-528,5398,-523,5398,-522,5398,-522,5398,-521,5398,-521xe" filled="f" stroked="t" strokeweight=".8pt" strokecolor="#000000">
                <v:path arrowok="t"/>
              </v:shape>
            </v:group>
            <v:group style="position:absolute;left:5432;top:-729;width:197;height:216" coordorigin="5432,-729" coordsize="197,216">
              <v:shape style="position:absolute;left:5432;top:-729;width:197;height:216" coordorigin="5432,-729" coordsize="197,216" path="m5629,-623l5616,-562,5555,-516,5536,-513,5512,-514,5446,-555,5432,-612,5433,-636,5453,-692,5504,-726,5523,-729,5548,-728,5614,-687,5629,-623xe" filled="f" stroked="t" strokeweight=".8pt" strokecolor="#000000">
                <v:path arrowok="t"/>
              </v:shape>
            </v:group>
            <v:group style="position:absolute;left:5470;top:-699;width:122;height:156" coordorigin="5470,-699" coordsize="122,156">
              <v:shape style="position:absolute;left:5470;top:-699;width:122;height:156" coordorigin="5470,-699" coordsize="122,156" path="m5592,-621l5574,-683,5531,-699,5520,-699,5484,-677,5479,-670,5476,-662,5473,-652,5471,-643,5470,-633,5470,-621,5470,-611,5471,-600,5473,-591,5475,-581,5478,-573,5482,-566,5487,-559,5493,-553,5501,-549,5509,-545,5519,-543,5530,-543,5541,-543,5550,-545,5558,-549,5566,-553,5592,-609,5592,-621xe" filled="f" stroked="t" strokeweight=".8pt" strokecolor="#000000">
                <v:path arrowok="t"/>
              </v:shape>
            </v:group>
            <v:group style="position:absolute;left:5682;top:-726;width:173;height:210" coordorigin="5682,-726" coordsize="173,210">
              <v:shape style="position:absolute;left:5682;top:-726;width:173;height:210" coordorigin="5682,-726" coordsize="173,210" path="m5855,-522l5851,-517,5850,-517,5837,-516,5833,-516,5822,-517,5821,-518,5820,-518,5820,-519,5819,-520,5819,-521,5819,-522,5819,-609,5718,-609,5718,-522,5718,-521,5715,-517,5713,-517,5700,-516,5697,-516,5686,-517,5684,-518,5683,-518,5683,-519,5682,-520,5682,-521,5682,-522,5682,-719,5682,-720,5682,-721,5683,-722,5683,-723,5684,-724,5686,-724,5687,-725,5700,-726,5704,-726,5718,-719,5718,-639,5819,-639,5819,-719,5819,-720,5819,-721,5820,-722,5820,-723,5821,-724,5822,-724,5824,-725,5825,-725,5828,-726,5830,-726,5833,-726,5837,-726,5840,-726,5855,-719,5855,-522xe" filled="f" stroked="t" strokeweight=".8pt" strokecolor="#000000">
                <v:path arrowok="t"/>
              </v:shape>
            </v:group>
            <v:group style="position:absolute;left:5893;top:-725;width:239;height:280" coordorigin="5893,-725" coordsize="239,280">
              <v:shape style="position:absolute;left:5893;top:-725;width:239;height:280" coordorigin="5893,-725" coordsize="239,280" path="m5924,-451l5924,-450,5924,-449,5916,-446,5914,-445,5912,-445,5909,-445,5906,-445,5904,-445,5902,-446,5900,-446,5894,-448,5894,-449,5893,-450,5894,-451,5894,-538,5893,-542,5894,-545,5895,-546,5896,-547,5899,-547,5902,-547,5916,-547,5921,-554,5926,-561,5931,-570,5936,-578,5954,-640,5965,-714,5965,-716,5966,-718,5966,-719,5967,-721,5968,-722,5969,-723,5970,-723,5971,-724,5972,-725,5974,-725,5976,-725,6085,-725,6096,-712,6096,-547,6124,-547,6132,-538,6132,-451,6124,-446,6122,-445,6120,-445,6117,-445,6114,-445,6111,-445,6110,-446,6108,-446,6102,-450,6102,-451,6102,-517,5924,-517,5924,-451xe" filled="f" stroked="t" strokeweight=".8pt" strokecolor="#000000">
                <v:path arrowok="t"/>
              </v:shape>
            </v:group>
            <v:group style="position:absolute;left:5953;top:-695;width:107;height:148" coordorigin="5953,-695" coordsize="107,148">
              <v:shape style="position:absolute;left:5953;top:-695;width:107;height:148" coordorigin="5953,-695" coordsize="107,148" path="m6060,-695l5998,-695,5995,-673,5991,-653,5974,-582,5953,-547,6060,-547,6060,-695xe" filled="f" stroked="t" strokeweight=".8pt" strokecolor="#000000">
                <v:path arrowok="t"/>
              </v:shape>
            </v:group>
            <v:group style="position:absolute;left:6172;top:-726;width:175;height:210" coordorigin="6172,-726" coordsize="175,210">
              <v:shape style="position:absolute;left:6172;top:-726;width:175;height:210" coordorigin="6172,-726" coordsize="175,210" path="m6347,-522l6344,-517,6342,-517,6330,-516,6326,-516,6315,-517,6314,-518,6313,-518,6312,-519,6311,-520,6311,-521,6311,-522,6311,-635,6311,-641,6311,-647,6312,-653,6312,-659,6312,-665,6313,-670,6309,-664,6289,-636,6206,-522,6205,-521,6204,-520,6203,-519,6202,-518,6191,-516,6188,-516,6176,-517,6174,-518,6173,-518,6173,-519,6172,-520,6172,-521,6172,-522,6172,-719,6172,-720,6172,-721,6173,-722,6173,-723,6190,-726,6197,-726,6208,-719,6208,-605,6207,-572,6210,-577,6213,-583,6217,-588,6220,-593,6224,-599,6228,-604,6313,-719,6314,-721,6314,-722,6315,-722,6316,-723,6317,-724,6319,-725,6320,-725,6331,-726,6334,-726,6347,-719,6347,-522xe" filled="f" stroked="t" strokeweight=".8pt" strokecolor="#000000">
                <v:path arrowok="t"/>
              </v:shape>
            </v:group>
            <v:group style="position:absolute;left:6415;top:-726;width:203;height:281" coordorigin="6415,-726" coordsize="203,281">
              <v:shape style="position:absolute;left:6415;top:-726;width:203;height:281" coordorigin="6415,-726" coordsize="203,281" path="m6617,-450l6617,-448,6616,-447,6613,-446,6611,-446,6607,-445,6602,-445,6597,-445,6593,-446,6590,-446,6588,-447,6587,-448,6587,-450,6587,-517,6426,-517,6422,-517,6420,-518,6418,-520,6416,-522,6415,-525,6415,-530,6415,-719,6415,-720,6415,-721,6415,-722,6416,-723,6417,-724,6418,-724,6420,-725,6421,-725,6424,-726,6426,-726,6429,-726,6433,-726,6436,-726,6451,-719,6451,-548,6545,-548,6545,-719,6545,-720,6545,-721,6546,-722,6546,-723,6547,-724,6549,-724,6550,-725,6552,-725,6554,-726,6557,-726,6560,-726,6563,-726,6567,-726,6581,-720,6581,-719,6581,-548,6609,-548,6612,-548,6614,-547,6616,-546,6617,-545,6617,-542,6617,-539,6617,-450xe" filled="f" stroked="t" strokeweight=".8pt" strokecolor="#000000">
                <v:path arrowok="t"/>
              </v:shape>
            </v:group>
            <v:group style="position:absolute;left:6657;top:-726;width:175;height:210" coordorigin="6657,-726" coordsize="175,210">
              <v:shape style="position:absolute;left:6657;top:-726;width:175;height:210" coordorigin="6657,-726" coordsize="175,210" path="m6832,-522l6828,-517,6827,-517,6814,-516,6811,-516,6800,-517,6798,-518,6797,-518,6797,-519,6796,-520,6796,-521,6796,-522,6796,-635,6796,-641,6796,-647,6796,-653,6797,-659,6797,-665,6797,-670,6794,-664,6774,-636,6691,-522,6690,-521,6689,-520,6688,-519,6676,-516,6673,-516,6660,-517,6659,-518,6658,-518,6658,-519,6657,-520,6657,-521,6657,-522,6657,-719,6657,-720,6657,-721,6658,-722,6658,-723,6675,-726,6682,-726,6693,-719,6693,-605,6693,-600,6693,-594,6693,-588,6692,-583,6692,-577,6692,-572,6695,-577,6698,-583,6702,-588,6705,-593,6709,-599,6713,-604,6797,-719,6798,-721,6799,-722,6800,-722,6801,-723,6802,-724,6804,-725,6805,-725,6816,-726,6819,-726,6832,-719,6832,-522xe" filled="f" stroked="t" strokeweight=".8pt" strokecolor="#000000">
                <v:path arrowok="t"/>
              </v:shape>
            </v:group>
            <v:group style="position:absolute;left:6886;top:-729;width:197;height:216" coordorigin="6886,-729" coordsize="197,216">
              <v:shape style="position:absolute;left:6886;top:-729;width:197;height:216" coordorigin="6886,-729" coordsize="197,216" path="m7083,-623l7069,-562,7009,-516,6989,-513,6965,-514,6900,-555,6886,-612,6887,-636,6906,-692,6957,-726,6976,-729,7001,-728,7068,-687,7083,-623xe" filled="f" stroked="t" strokeweight=".8pt" strokecolor="#000000">
                <v:path arrowok="t"/>
              </v:shape>
            </v:group>
            <v:group style="position:absolute;left:6923;top:-699;width:122;height:156" coordorigin="6923,-699" coordsize="122,156">
              <v:shape style="position:absolute;left:6923;top:-699;width:122;height:156" coordorigin="6923,-699" coordsize="122,156" path="m7045,-621l7028,-683,6985,-699,6974,-699,6938,-677,6933,-670,6929,-662,6927,-652,6924,-643,6923,-633,6923,-621,6923,-611,6924,-600,6926,-591,6928,-581,6931,-573,6936,-566,6940,-559,6947,-553,6955,-549,6962,-545,6972,-543,6984,-543,6994,-543,7003,-545,7011,-549,7019,-553,7045,-609,7045,-621xe" filled="f" stroked="t" strokeweight=".8pt" strokecolor="#000000">
                <v:path arrowok="t"/>
              </v:shape>
              <v:shape style="position:absolute;left:7128;top:-737;width:1199;height:308" type="#_x0000_t75">
                <v:imagedata r:id="rId228" o:title=""/>
              </v:shape>
            </v:group>
            <w10:wrap type="none"/>
          </v:group>
        </w:pict>
      </w:r>
      <w:r>
        <w:rPr/>
        <w:pict>
          <v:group style="position:absolute;margin-left:284.316986pt;margin-top:33.521408pt;width:279.44pt;height:164.014pt;mso-position-horizontal-relative:page;mso-position-vertical-relative:paragraph;z-index:-7902" coordorigin="5686,670" coordsize="5589,3280">
            <v:group style="position:absolute;left:8623;top:701;width:2644;height:1813" coordorigin="8623,701" coordsize="2644,1813">
              <v:shape style="position:absolute;left:8623;top:701;width:2644;height:1813" coordorigin="8623,701" coordsize="2644,1813" path="m8806,701l11083,701,11106,703,11169,723,11220,763,11254,819,11267,2330,11265,2353,11245,2416,11205,2467,11149,2501,8806,2514,8783,2512,8720,2492,8669,2452,8635,2396,8623,885,8624,862,8644,798,8684,747,8740,713,8806,701xe" filled="f" stroked="t" strokeweight=".35pt" strokecolor="#625E60">
                <v:path arrowok="t"/>
              </v:shape>
            </v:group>
            <v:group style="position:absolute;left:5690;top:2570;width:5582;height:1377" coordorigin="5690,2570" coordsize="5582,1377">
              <v:shape style="position:absolute;left:5690;top:2570;width:5582;height:1377" coordorigin="5690,2570" coordsize="5582,1377" path="m5873,2570l11088,2570,11111,2572,11175,2592,11225,2632,11259,2688,11272,3764,11270,3787,11250,3850,11210,3901,11154,3935,5873,3947,5850,3946,5787,3926,5736,3885,5702,3830,5690,2754,5691,2731,5711,2667,5752,2616,5807,2582,5873,2570xe" filled="f" stroked="t" strokeweight=".35pt" strokecolor="#625E60">
                <v:path arrowok="t"/>
              </v:shape>
            </v:group>
            <v:group style="position:absolute;left:9936;top:1137;width:37;height:73" coordorigin="9936,1137" coordsize="37,73">
              <v:shape style="position:absolute;left:9936;top:1137;width:37;height:73" coordorigin="9936,1137" coordsize="37,73" path="m9956,1137l9954,1149,9948,1158,9942,1166,9936,1172,9943,1178,9948,1187,9953,1196,9953,1210,9958,1195,9962,1188,9966,1182,9973,1173,9965,1167,9962,1161,9959,1155,9956,1137xe" filled="f" stroked="t" strokeweight=".368pt" strokecolor="#231F1F">
                <v:path arrowok="t"/>
              </v:shape>
            </v:group>
            <v:group style="position:absolute;left:9821;top:1004;width:772;height:367" coordorigin="9821,1004" coordsize="772,367">
              <v:shape style="position:absolute;left:9821;top:1004;width:772;height:367" coordorigin="9821,1004" coordsize="772,367" path="m10448,1371l9857,1371,9837,1365,9823,1348,9821,1041,9827,1020,9844,1006,10555,1004,10576,1011,10592,1088,10592,1142,10592,1161,10593,1168e" filled="f" stroked="t" strokeweight=".709pt" strokecolor="#231F1F">
                <v:path arrowok="t"/>
              </v:shape>
            </v:group>
            <v:group style="position:absolute;left:10523;top:1355;width:63;height:16" coordorigin="10523,1355" coordsize="63,16">
              <v:shape style="position:absolute;left:10523;top:1355;width:63;height:16" coordorigin="10523,1355" coordsize="63,16" path="m10586,1355l10579,1365,10568,1371,10555,1371,10523,1371e" filled="f" stroked="t" strokeweight=".709pt" strokecolor="#231F1F">
                <v:path arrowok="t"/>
              </v:shape>
            </v:group>
            <v:group style="position:absolute;left:10694;top:1027;width:261;height:229" coordorigin="10694,1027" coordsize="261,229">
              <v:shape style="position:absolute;left:10694;top:1027;width:261;height:229" coordorigin="10694,1027" coordsize="261,229" path="m10694,1123l10757,1065,10782,1029,10785,1065,10796,1059,10804,1051,10812,1043,10818,1031,10818,1063,10829,1057,10835,1051,10842,1044,10853,1029,10849,1061,10861,1057,10869,1048,10877,1039,10879,1027,10935,1100,10955,1115,10955,1119,10932,1192,10876,1247,10846,1256,10811,1252,10738,1211,10703,1154,10695,1128,10694,1123xe" filled="f" stroked="t" strokeweight=".345pt" strokecolor="#231F1F">
                <v:path arrowok="t"/>
              </v:shape>
            </v:group>
            <v:group style="position:absolute;left:10660;top:1114;width:44;height:70" coordorigin="10660,1114" coordsize="44,70">
              <v:shape style="position:absolute;left:10660;top:1114;width:44;height:70" coordorigin="10660,1114" coordsize="44,70" path="m10694,1123l10669,1114,10663,1127,10660,1144,10666,1164,10689,1180,10704,1183e" filled="f" stroked="t" strokeweight=".345pt" strokecolor="#231F1F">
                <v:path arrowok="t"/>
              </v:shape>
            </v:group>
            <v:group style="position:absolute;left:10955;top:1102;width:32;height:70" coordorigin="10955,1102" coordsize="32,70">
              <v:shape style="position:absolute;left:10955;top:1102;width:32;height:70" coordorigin="10955,1102" coordsize="32,70" path="m10956,1115l10966,1102,10979,1110,10987,1125,10986,1146,10972,1164,10955,1172e" filled="f" stroked="t" strokeweight=".345pt" strokecolor="#231F1F">
                <v:path arrowok="t"/>
              </v:shape>
            </v:group>
            <v:group style="position:absolute;left:10787;top:1191;width:56;height:13" coordorigin="10787,1191" coordsize="56,13">
              <v:shape style="position:absolute;left:10787;top:1191;width:56;height:13" coordorigin="10787,1191" coordsize="56,13" path="m10787,1191l10792,1194,10803,1200,10821,1204,10843,1202e" filled="f" stroked="t" strokeweight=".345pt" strokecolor="#231F1F">
                <v:path arrowok="t"/>
              </v:shape>
            </v:group>
            <v:group style="position:absolute;left:10835;top:1127;width:12;height:25" coordorigin="10835,1127" coordsize="12,25">
              <v:shape style="position:absolute;left:10835;top:1127;width:12;height:25" coordorigin="10835,1127" coordsize="12,25" path="m10835,1152l10841,1150,10847,1142,10836,1127e" filled="f" stroked="t" strokeweight=".345pt" strokecolor="#231F1F">
                <v:path arrowok="t"/>
              </v:shape>
            </v:group>
            <v:group style="position:absolute;left:10778;top:1258;width:38;height:106" coordorigin="10778,1258" coordsize="38,106">
              <v:shape style="position:absolute;left:10778;top:1258;width:38;height:106" coordorigin="10778,1258" coordsize="38,106" path="m10816,1258l10816,1283,10785,1336,10781,1344,10778,1364e" filled="f" stroked="t" strokeweight=".345pt" strokecolor="#231F1F">
                <v:path arrowok="t"/>
              </v:shape>
            </v:group>
            <v:group style="position:absolute;left:10858;top:1255;width:45;height:411" coordorigin="10858,1255" coordsize="45,411">
              <v:shape style="position:absolute;left:10858;top:1255;width:45;height:411" coordorigin="10858,1255" coordsize="45,411" path="m10858,1255l10860,1283,10865,1292,10875,1320,10882,1382,10885,1452,10886,1489,10904,1666e" filled="f" stroked="t" strokeweight=".345pt" strokecolor="#231F1F">
                <v:path arrowok="t"/>
              </v:shape>
            </v:group>
            <v:group style="position:absolute;left:10774;top:1445;width:26;height:217" coordorigin="10774,1445" coordsize="26,217">
              <v:shape style="position:absolute;left:10774;top:1445;width:26;height:217" coordorigin="10774,1445" coordsize="26,217" path="m10796,1445l10800,1491,10774,1662e" filled="f" stroked="t" strokeweight=".345pt" strokecolor="#231F1F">
                <v:path arrowok="t"/>
              </v:shape>
            </v:group>
            <v:group style="position:absolute;left:10800;top:1491;width:79;height:2" coordorigin="10800,1491" coordsize="79,2">
              <v:shape style="position:absolute;left:10800;top:1491;width:79;height:2" coordorigin="10800,1491" coordsize="79,2" path="m10800,1491l10808,1491,10828,1493,10854,1493,10879,1492e" filled="f" stroked="t" strokeweight=".345pt" strokecolor="#231F1F">
                <v:path arrowok="t"/>
              </v:shape>
            </v:group>
            <v:group style="position:absolute;left:10816;top:1283;width:31;height:3" coordorigin="10816,1283" coordsize="31,3">
              <v:shape style="position:absolute;left:10816;top:1283;width:31;height:3" coordorigin="10816,1283" coordsize="31,3" path="m10816,1283l10823,1286,10847,1286e" filled="f" stroked="t" strokeweight=".345pt" strokecolor="#231F1F">
                <v:path arrowok="t"/>
              </v:shape>
            </v:group>
            <v:group style="position:absolute;left:10676;top:1333;width:154;height:185" coordorigin="10676,1333" coordsize="154,185">
              <v:shape style="position:absolute;left:10676;top:1333;width:154;height:185" coordorigin="10676,1333" coordsize="154,185" path="m10822,1333l10781,1394,10769,1410,10759,1420,10705,1462,10676,1484,10699,1518,10768,1471,10818,1423,10830,1408e" filled="f" stroked="t" strokeweight=".345pt" strokecolor="#231F1F">
                <v:path arrowok="t"/>
              </v:shape>
            </v:group>
            <v:group style="position:absolute;left:10598;top:1489;width:79;height:48" coordorigin="10598,1489" coordsize="79,48">
              <v:shape style="position:absolute;left:10598;top:1489;width:79;height:48" coordorigin="10598,1489" coordsize="79,48" path="m10676,1489l10657,1498,10647,1502,10638,1507,10621,1518,10616,1521,10611,1524,10598,1533,10600,1537,10610,1536,10633,1525e" filled="f" stroked="t" strokeweight=".276pt" strokecolor="#231F1F">
                <v:path arrowok="t"/>
              </v:shape>
            </v:group>
            <v:group style="position:absolute;left:10603;top:1524;width:34;height:29" coordorigin="10603,1524" coordsize="34,29">
              <v:shape style="position:absolute;left:10603;top:1524;width:34;height:29" coordorigin="10603,1524" coordsize="34,29" path="m10636,1524l10621,1537,10612,1543,10609,1546,10603,1551,10605,1553,10618,1549,10637,1537e" filled="f" stroked="t" strokeweight=".276pt" strokecolor="#231F1F">
                <v:path arrowok="t"/>
              </v:shape>
            </v:group>
            <v:group style="position:absolute;left:10619;top:1531;width:37;height:37" coordorigin="10619,1531" coordsize="37,37">
              <v:shape style="position:absolute;left:10619;top:1531;width:37;height:37" coordorigin="10619,1531" coordsize="37,37" path="m10647,1531l10625,1555,10619,1562,10621,1565,10623,1568,10633,1560,10636,1558,10638,1556,10655,1542,10656,1541e" filled="f" stroked="t" strokeweight=".276pt" strokecolor="#231F1F">
                <v:path arrowok="t"/>
              </v:shape>
            </v:group>
            <v:group style="position:absolute;left:10640;top:1520;width:51;height:50" coordorigin="10640,1520" coordsize="51,50">
              <v:shape style="position:absolute;left:10640;top:1520;width:51;height:50" coordorigin="10640,1520" coordsize="51,50" path="m10657,1541l10646,1558,10640,1566,10643,1568,10646,1570,10661,1555,10665,1551,10676,1539,10691,1520e" filled="f" stroked="t" strokeweight=".276pt" strokecolor="#231F1F">
                <v:path arrowok="t"/>
              </v:shape>
            </v:group>
            <v:group style="position:absolute;left:10591;top:1307;width:208;height:56" coordorigin="10591,1307" coordsize="208,56">
              <v:shape style="position:absolute;left:10591;top:1307;width:208;height:56" coordorigin="10591,1307" coordsize="208,56" path="m10800,1307l10793,1308,10774,1310,10750,1313,10723,1314,10697,1314,10622,1309,10598,1307,10591,1349,10667,1358,10741,1363,10760,1363,10774,1363e" filled="f" stroked="t" strokeweight=".276pt" strokecolor="#231F1F">
                <v:path arrowok="t"/>
              </v:shape>
            </v:group>
            <v:group style="position:absolute;left:10504;top:1283;width:92;height:29" coordorigin="10504,1283" coordsize="92,29">
              <v:shape style="position:absolute;left:10504;top:1283;width:92;height:29" coordorigin="10504,1283" coordsize="92,29" path="m10596,1312l10578,1309,10571,1306,10564,1303,10554,1299,10547,1295,10539,1292,10519,1286,10515,1285,10512,1283,10504,1283,10504,1285,10504,1288,10518,1294,10521,1295,10524,1297,10535,1301e" filled="f" stroked="t" strokeweight=".276pt" strokecolor="#231F1F">
                <v:path arrowok="t"/>
              </v:shape>
            </v:group>
            <v:group style="position:absolute;left:10491;top:1287;width:39;height:24" coordorigin="10491,1287" coordsize="39,24">
              <v:shape style="position:absolute;left:10491;top:1287;width:39;height:24" coordorigin="10491,1287" coordsize="39,24" path="m10509,1291l10493,1287,10492,1290,10491,1294,10497,1298,10502,1300,10508,1302,10525,1309,10530,1311e" filled="f" stroked="t" strokeweight=".276pt" strokecolor="#231F1F">
                <v:path arrowok="t"/>
              </v:shape>
            </v:group>
            <v:group style="position:absolute;left:10482;top:1295;width:44;height:26" coordorigin="10482,1295" coordsize="44,26">
              <v:shape style="position:absolute;left:10482;top:1295;width:44;height:26" coordorigin="10482,1295" coordsize="44,26" path="m10502,1300l10486,1295,10484,1299,10482,1303,10487,1306,10493,1308,10500,1311,10525,1321e" filled="f" stroked="t" strokeweight=".276pt" strokecolor="#231F1F">
                <v:path arrowok="t"/>
              </v:shape>
            </v:group>
            <v:group style="position:absolute;left:10408;top:1307;width:130;height:87" coordorigin="10408,1307" coordsize="130,87">
              <v:shape style="position:absolute;left:10408;top:1307;width:130;height:87" coordorigin="10408,1307" coordsize="130,87" path="m10493,1308l10484,1307,10483,1311,10481,1315,10494,1320,10500,1323,10507,1326,10518,1332,10524,1333,10529,1335,10536,1336,10537,1339,10539,1342,10534,1348,10517,1377,10511,1394,10488,1386,10466,1377,10443,1366,10426,1358,10422,1356,10408,1350,10419,1334e" filled="f" stroked="t" strokeweight=".276pt" strokecolor="#231F1F">
                <v:path arrowok="t"/>
              </v:shape>
            </v:group>
            <v:group style="position:absolute;left:10410;top:1234;width:152;height:136" coordorigin="10410,1234" coordsize="152,136">
              <v:shape style="position:absolute;left:10410;top:1234;width:152;height:136" coordorigin="10410,1234" coordsize="152,136" path="m10493,1370l10419,1334,10410,1329,10418,1313,10455,1263,10474,1241,10482,1236,10504,1234,10533,1246,10553,1257,10562,1263e" filled="f" stroked="t" strokeweight=".276pt" strokecolor="#231F1F">
                <v:path arrowok="t"/>
              </v:shape>
            </v:group>
            <v:group style="position:absolute;left:10534;top:1342;width:58;height:6" coordorigin="10534,1342" coordsize="58,6">
              <v:shape style="position:absolute;left:10534;top:1342;width:58;height:6" coordorigin="10534,1342" coordsize="58,6" path="m10534,1348l10540,1345,10554,1344,10567,1342,10575,1342,10592,1342e" filled="f" stroked="t" strokeweight=".276pt" strokecolor="#231F1F">
                <v:path arrowok="t"/>
              </v:shape>
            </v:group>
            <v:group style="position:absolute;left:10557;top:862;width:538;height:515" coordorigin="10557,862" coordsize="538,515">
              <v:shape style="position:absolute;left:10557;top:862;width:538;height:515" coordorigin="10557,862" coordsize="538,515" path="m10879,1364l10886,1367,10902,1373,10923,1377,10945,1374,10968,1350,10980,1328,10983,1314,10988,1314,11002,1317,11021,1320,11042,1321,11063,1317,11081,1306,11091,1285,11095,1263,11094,1243,11090,1224,11084,1209,11079,1197,11072,1185,11064,1167,11032,1101,11013,1058,11006,1042,10978,978,10943,920,10902,873,10866,862,10836,866,10813,876,10800,884,10793,882,10777,877,10755,875,10734,884,10687,924,10659,978,10653,1000,10647,1022,10628,1087,10605,1155,10597,1175,10588,1196,10579,1218,10570,1239,10563,1258,10559,1276,10557,1290e" filled="f" stroked="t" strokeweight=".299pt" strokecolor="#231F1F">
                <v:path arrowok="t"/>
              </v:shape>
            </v:group>
            <v:group style="position:absolute;left:10567;top:1342;width:116;height:27" coordorigin="10567,1342" coordsize="116,27">
              <v:shape style="position:absolute;left:10567;top:1342;width:116;height:27" coordorigin="10567,1342" coordsize="116,27" path="m10567,1342l10623,1369,10650,1367,10684,1359e" filled="f" stroked="t" strokeweight=".299pt" strokecolor="#231F1F">
                <v:path arrowok="t"/>
              </v:shape>
            </v:group>
            <v:group style="position:absolute;left:10717;top:1360;width:60;height:22" coordorigin="10717,1360" coordsize="60,22">
              <v:shape style="position:absolute;left:10717;top:1360;width:60;height:22" coordorigin="10717,1360" coordsize="60,22" path="m10717,1360l10722,1365,10735,1375,10754,1382,10776,1380e" filled="f" stroked="t" strokeweight=".299pt" strokecolor="#231F1F">
                <v:path arrowok="t"/>
              </v:shape>
            </v:group>
            <v:group style="position:absolute;left:10767;top:1088;width:13;height:20" coordorigin="10767,1088" coordsize="13,20">
              <v:shape style="position:absolute;left:10767;top:1088;width:13;height:20" coordorigin="10767,1088" coordsize="13,20" path="m10777,1088l10770,1088,10767,1093,10767,1104,10770,1109,10777,1109,10780,1104,10780,1093,10777,1088xe" filled="t" fillcolor="#231F1F" stroked="f">
                <v:path arrowok="t"/>
                <v:fill type="solid"/>
              </v:shape>
            </v:group>
            <v:group style="position:absolute;left:10767;top:1088;width:13;height:20" coordorigin="10767,1088" coordsize="13,20">
              <v:shape style="position:absolute;left:10767;top:1088;width:13;height:20" coordorigin="10767,1088" coordsize="13,20" path="m10767,1098l10767,1093,10770,1088,10774,1088,10777,1088,10780,1093,10780,1098,10780,1104,10777,1109,10774,1109,10770,1109,10767,1104,10767,1098xe" filled="f" stroked="t" strokeweight=".299pt" strokecolor="#231F1F">
                <v:path arrowok="t"/>
              </v:shape>
            </v:group>
            <v:group style="position:absolute;left:10867;top:1088;width:13;height:20" coordorigin="10867,1088" coordsize="13,20">
              <v:shape style="position:absolute;left:10867;top:1088;width:13;height:20" coordorigin="10867,1088" coordsize="13,20" path="m10877,1088l10870,1088,10867,1093,10867,1104,10870,1109,10877,1109,10880,1104,10880,1093,10877,1088xe" filled="t" fillcolor="#231F1F" stroked="f">
                <v:path arrowok="t"/>
                <v:fill type="solid"/>
              </v:shape>
            </v:group>
            <v:group style="position:absolute;left:10867;top:1088;width:13;height:20" coordorigin="10867,1088" coordsize="13,20">
              <v:shape style="position:absolute;left:10867;top:1088;width:13;height:20" coordorigin="10867,1088" coordsize="13,20" path="m10867,1098l10867,1093,10870,1088,10874,1088,10877,1088,10880,1093,10880,1098,10880,1104,10877,1109,10874,1109,10870,1109,10867,1104,10867,1098xe" filled="f" stroked="t" strokeweight=".299pt" strokecolor="#231F1F">
                <v:path arrowok="t"/>
              </v:shape>
            </v:group>
            <v:group style="position:absolute;left:10008;top:1066;width:124;height:26" coordorigin="10008,1066" coordsize="124,26">
              <v:shape style="position:absolute;left:10008;top:1066;width:124;height:26" coordorigin="10008,1066" coordsize="124,26" path="m10008,1092l10025,1077,10047,1069,10067,1066,10096,1068,10117,1074,10132,1082e" filled="f" stroked="t" strokeweight=".709pt" strokecolor="#231F1F">
                <v:path arrowok="t"/>
              </v:shape>
            </v:group>
            <v:group style="position:absolute;left:10221;top:1067;width:123;height:26" coordorigin="10221,1067" coordsize="123,26">
              <v:shape style="position:absolute;left:10221;top:1067;width:123;height:26" coordorigin="10221,1067" coordsize="123,26" path="m10221,1093l10242,1078,10261,1071,10278,1067,10308,1069,10329,1074,10344,1081e" filled="f" stroked="t" strokeweight=".709pt" strokecolor="#231F1F">
                <v:path arrowok="t"/>
              </v:shape>
            </v:group>
            <v:group style="position:absolute;left:10094;top:1202;width:184;height:84" coordorigin="10094,1202" coordsize="184,84">
              <v:shape style="position:absolute;left:10094;top:1202;width:184;height:84" coordorigin="10094,1202" coordsize="184,84" path="m10094,1245l10156,1205,10185,1202,10214,1204,10239,1210,10259,1219,10272,1230,10278,1243,10274,1257,10261,1269,10242,1278,10217,1284,10189,1287,10160,1285,10101,1260,10094,1245xe" filled="f" stroked="t" strokeweight=".709pt" strokecolor="#231F1F">
                <v:path arrowok="t"/>
              </v:shape>
            </v:group>
            <v:group style="position:absolute;left:10041;top:1132;width:73;height:11" coordorigin="10041,1132" coordsize="73,11">
              <v:shape style="position:absolute;left:10041;top:1132;width:73;height:11" coordorigin="10041,1132" coordsize="73,11" path="m10041,1141l10051,1136,10064,1133,10074,1132,10092,1135,10114,1142e" filled="f" stroked="t" strokeweight=".709pt" strokecolor="#231F1F">
                <v:path arrowok="t"/>
              </v:shape>
            </v:group>
            <v:group style="position:absolute;left:10257;top:1131;width:70;height:11" coordorigin="10257,1131" coordsize="70,11">
              <v:shape style="position:absolute;left:10257;top:1131;width:70;height:11" coordorigin="10257,1131" coordsize="70,11" path="m10257,1137l10265,1133,10281,1131,10290,1131,10301,1131,10320,1140,10327,1141e" filled="f" stroked="t" strokeweight=".709pt" strokecolor="#231F1F">
                <v:path arrowok="t"/>
              </v:shape>
            </v:group>
            <v:group style="position:absolute;left:9885;top:1240;width:37;height:73" coordorigin="9885,1240" coordsize="37,73">
              <v:shape style="position:absolute;left:9885;top:1240;width:37;height:73" coordorigin="9885,1240" coordsize="37,73" path="m9905,1240l9903,1253,9897,1261,9891,1270,9885,1275,9892,1282,9897,1291,9902,1299,9902,1314,9907,1298,9911,1292,9915,1285,9922,1276,9914,1270,9911,1265,9908,1259,9905,1240xe" filled="f" stroked="t" strokeweight=".368pt" strokecolor="#231F1F">
                <v:path arrowok="t"/>
              </v:shape>
            </v:group>
            <v:group style="position:absolute;left:10386;top:1126;width:37;height:74" coordorigin="10386,1126" coordsize="37,74">
              <v:shape style="position:absolute;left:10386;top:1126;width:37;height:74" coordorigin="10386,1126" coordsize="37,74" path="m10405,1126l10403,1139,10397,1147,10391,1155,10386,1161,10392,1167,10397,1176,10402,1185,10402,1199,10408,1184,10412,1177,10415,1171,10422,1162,10415,1156,10412,1150,10408,1145,10405,1126xe" filled="f" stroked="t" strokeweight=".368pt" strokecolor="#231F1F">
                <v:path arrowok="t"/>
              </v:shape>
            </v:group>
            <v:group style="position:absolute;left:9464;top:3105;width:189;height:91" coordorigin="9464,3105" coordsize="189,91">
              <v:shape style="position:absolute;left:9464;top:3105;width:189;height:91" coordorigin="9464,3105" coordsize="189,91" path="m9465,3127l9471,3117,9485,3110,9503,3106,9526,3105,9552,3108,9626,3136,9653,3169,9646,3181,9633,3190,9615,3195,9593,3196,9568,3194,9493,3166,9464,3133,9465,3127xe" filled="f" stroked="t" strokeweight=".268pt" strokecolor="#231F1F">
                <v:path arrowok="t"/>
              </v:shape>
            </v:group>
            <v:group style="position:absolute;left:9485;top:2996;width:195;height:141" coordorigin="9485,2996" coordsize="195,141">
              <v:shape style="position:absolute;left:9485;top:2996;width:195;height:141" coordorigin="9485,2996" coordsize="195,141" path="m9516,2996l9485,3084,9492,3084,9510,3084,9595,3099,9657,3131,9664,3137,9680,3058,9516,2996xe" filled="f" stroked="t" strokeweight=".502pt" strokecolor="#231F1F">
                <v:path arrowok="t"/>
              </v:shape>
            </v:group>
            <v:group style="position:absolute;left:9469;top:3096;width:189;height:91" coordorigin="9469,3096" coordsize="189,91">
              <v:shape style="position:absolute;left:9469;top:3096;width:189;height:91" coordorigin="9469,3096" coordsize="189,91" path="m9531,3096l9469,3119,9469,3125,9473,3135,9542,3177,9597,3188,9619,3186,9638,3181,9651,3173,9657,3161,9654,3150,9586,3107,9531,3096xe" filled="t" fillcolor="#FFFFFF" stroked="f">
                <v:path arrowok="t"/>
                <v:fill type="solid"/>
              </v:shape>
            </v:group>
            <v:group style="position:absolute;left:9469;top:3096;width:189;height:91" coordorigin="9469,3096" coordsize="189,91">
              <v:shape style="position:absolute;left:9469;top:3096;width:189;height:91" coordorigin="9469,3096" coordsize="189,91" path="m9469,3119l9476,3108,9489,3101,9508,3097,9531,3096,9556,3099,9630,3128,9657,3161,9651,3173,9638,3181,9619,3186,9597,3188,9572,3185,9497,3157,9469,3125,9469,3119xe" filled="f" stroked="t" strokeweight=".335pt" strokecolor="#231F1F">
                <v:path arrowok="t"/>
              </v:shape>
            </v:group>
            <v:group style="position:absolute;left:9541;top:3098;width:58;height:38" coordorigin="9541,3098" coordsize="58,38">
              <v:shape style="position:absolute;left:9541;top:3098;width:58;height:38" coordorigin="9541,3098" coordsize="58,38" path="m9544,3108l9547,3100,9561,3098,9575,3103,9590,3108,9600,3118,9597,3126,9594,3134,9580,3136,9566,3131,9551,3126,9541,3116,9544,3108xe" filled="f" stroked="t" strokeweight=".335pt" strokecolor="#231F1F">
                <v:path arrowok="t"/>
              </v:shape>
            </v:group>
            <v:group style="position:absolute;left:9540;top:3115;width:52;height:39" coordorigin="9540,3115" coordsize="52,39">
              <v:shape style="position:absolute;left:9540;top:3115;width:52;height:39" coordorigin="9540,3115" coordsize="52,39" path="m9546,3115l9540,3135,9543,3144,9560,3149,9577,3154,9587,3149,9592,3131e" filled="f" stroked="t" strokeweight=".335pt" strokecolor="#231F1F">
                <v:path arrowok="t"/>
              </v:shape>
            </v:group>
            <v:group style="position:absolute;left:9432;top:3117;width:45;height:66" coordorigin="9432,3117" coordsize="45,66">
              <v:shape style="position:absolute;left:9432;top:3117;width:45;height:66" coordorigin="9432,3117" coordsize="45,66" path="m9433,3117l9432,3122,9432,3133,9437,3149,9450,3167,9477,3184e" filled="f" stroked="t" strokeweight=".268pt" strokecolor="#231F1F">
                <v:path arrowok="t"/>
              </v:shape>
            </v:group>
            <v:group style="position:absolute;left:9503;top:3197;width:96;height:24" coordorigin="9503,3197" coordsize="96,24">
              <v:shape style="position:absolute;left:9503;top:3197;width:96;height:24" coordorigin="9503,3197" coordsize="96,24" path="m9503,3197l9508,3200,9521,3205,9541,3212,9567,3218,9599,3221e" filled="f" stroked="t" strokeweight=".268pt" strokecolor="#231F1F">
                <v:path arrowok="t"/>
              </v:shape>
            </v:group>
            <v:group style="position:absolute;left:9628;top:3214;width:33;height:9" coordorigin="9628,3214" coordsize="33,9">
              <v:shape style="position:absolute;left:9628;top:3214;width:33;height:9" coordorigin="9628,3214" coordsize="33,9" path="m9628,3222l9642,3223,9661,3214e" filled="f" stroked="t" strokeweight=".268pt" strokecolor="#231F1F">
                <v:path arrowok="t"/>
              </v:shape>
            </v:group>
            <v:group style="position:absolute;left:9436;top:2982;width:78;height:128" coordorigin="9436,2982" coordsize="78,128">
              <v:shape style="position:absolute;left:9436;top:2982;width:78;height:128" coordorigin="9436,2982" coordsize="78,128" path="m9513,2992l9494,2982,9445,3110,9436,3105,9440,3086e" filled="f" stroked="t" strokeweight=".268pt" strokecolor="#231F1F">
                <v:path arrowok="t"/>
              </v:shape>
            </v:group>
            <v:group style="position:absolute;left:9445;top:3084;width:40;height:26" coordorigin="9445,3084" coordsize="40,26">
              <v:shape style="position:absolute;left:9445;top:3084;width:40;height:26" coordorigin="9445,3084" coordsize="40,26" path="m9445,3110l9481,3093,9485,3084e" filled="f" stroked="t" strokeweight=".268pt" strokecolor="#231F1F">
                <v:path arrowok="t"/>
              </v:shape>
            </v:group>
            <v:group style="position:absolute;left:9458;top:3075;width:23;height:18" coordorigin="9458,3075" coordsize="23,18">
              <v:shape style="position:absolute;left:9458;top:3075;width:23;height:18" coordorigin="9458,3075" coordsize="23,18" path="m9471,3075l9466,3078,9460,3080,9458,3085,9461,3093,9467,3094,9477,3088,9480,3083,9477,3076,9471,3075xe" filled="t" fillcolor="#FFFFFF" stroked="f">
                <v:path arrowok="t"/>
                <v:fill type="solid"/>
              </v:shape>
            </v:group>
            <v:group style="position:absolute;left:9458;top:3075;width:23;height:18" coordorigin="9458,3075" coordsize="23,18">
              <v:shape style="position:absolute;left:9458;top:3075;width:23;height:18" coordorigin="9458,3075" coordsize="23,18" path="m9459,3089l9458,3085,9460,3080,9466,3078,9471,3075,9477,3076,9478,3080,9480,3083,9477,3088,9472,3091,9467,3094,9461,3093,9459,3089xe" filled="f" stroked="t" strokeweight=".268pt" strokecolor="#231F1F">
                <v:path arrowok="t"/>
              </v:shape>
            </v:group>
            <v:group style="position:absolute;left:9494;top:2957;width:186;height:69" coordorigin="9494,2957" coordsize="186,69">
              <v:shape style="position:absolute;left:9494;top:2957;width:186;height:69" coordorigin="9494,2957" coordsize="186,69" path="m9494,2982l9505,2957,9680,3026e" filled="f" stroked="t" strokeweight=".268pt" strokecolor="#231F1F">
                <v:path arrowok="t"/>
              </v:shape>
            </v:group>
            <v:group style="position:absolute;left:9691;top:3023;width:20;height:10" coordorigin="9691,3023" coordsize="20,10">
              <v:shape style="position:absolute;left:9691;top:3023;width:20;height:10" coordorigin="9691,3023" coordsize="20,10" path="m9711,3023l9691,3032e" filled="f" stroked="t" strokeweight=".268pt" strokecolor="#231F1F">
                <v:path arrowok="t"/>
              </v:shape>
            </v:group>
            <v:group style="position:absolute;left:9679;top:3039;width:21;height:120" coordorigin="9679,3039" coordsize="21,120">
              <v:shape style="position:absolute;left:9679;top:3039;width:21;height:120" coordorigin="9679,3039" coordsize="21,120" path="m9680,3058l9685,3039,9700,3041,9698,3051,9696,3064,9692,3088,9687,3116,9682,3141,9679,3159e" filled="f" stroked="t" strokeweight=".268pt" strokecolor="#231F1F">
                <v:path arrowok="t"/>
              </v:shape>
            </v:group>
            <v:group style="position:absolute;left:9665;top:3152;width:39;height:46" coordorigin="9665,3152" coordsize="39,46">
              <v:shape style="position:absolute;left:9665;top:3152;width:39;height:46" coordorigin="9665,3152" coordsize="39,46" path="m9704,3152l9679,3162,9671,3163,9668,3172,9666,3181,9665,3199e" filled="f" stroked="t" strokeweight=".268pt" strokecolor="#231F1F">
                <v:path arrowok="t"/>
              </v:shape>
            </v:group>
            <v:group style="position:absolute;left:9668;top:3176;width:28;height:24" coordorigin="9668,3176" coordsize="28,24">
              <v:shape style="position:absolute;left:9668;top:3176;width:28;height:24" coordorigin="9668,3176" coordsize="28,24" path="m9686,3176l9672,3181,9668,3187,9672,3198,9679,3200,9692,3195,9697,3189,9695,3184,9693,3179,9686,3176xe" filled="t" fillcolor="#FFFFFF" stroked="f">
                <v:path arrowok="t"/>
                <v:fill type="solid"/>
              </v:shape>
            </v:group>
            <v:group style="position:absolute;left:9668;top:3176;width:28;height:24" coordorigin="9668,3176" coordsize="28,24">
              <v:shape style="position:absolute;left:9668;top:3176;width:28;height:24" coordorigin="9668,3176" coordsize="28,24" path="m9670,3192l9668,3187,9672,3181,9679,3178,9686,3176,9693,3179,9695,3184,9697,3189,9692,3195,9686,3198,9679,3200,9672,3198,9670,3192xe" filled="f" stroked="t" strokeweight=".268pt" strokecolor="#231F1F">
                <v:path arrowok="t"/>
              </v:shape>
            </v:group>
            <v:group style="position:absolute;left:9665;top:3197;width:34;height:10" coordorigin="9665,3197" coordsize="34,10">
              <v:shape style="position:absolute;left:9665;top:3197;width:34;height:10" coordorigin="9665,3197" coordsize="34,10" path="m9665,3199l9667,3207,9672,3206,9677,3205,9699,3197e" filled="f" stroked="t" strokeweight=".268pt" strokecolor="#231F1F">
                <v:path arrowok="t"/>
              </v:shape>
            </v:group>
            <v:group style="position:absolute;left:9775;top:3057;width:96;height:122" coordorigin="9775,3057" coordsize="96,122">
              <v:shape style="position:absolute;left:9775;top:3057;width:96;height:122" coordorigin="9775,3057" coordsize="96,122" path="m9795,3179l9783,3177,9779,3166,9775,3156,9785,3146,9778,3136,9775,3115,9786,3096,9806,3101,9803,3089,9813,3071,9837,3069,9851,3074,9856,3065,9871,3057e" filled="f" stroked="t" strokeweight=".268pt" strokecolor="#231F1F">
                <v:path arrowok="t"/>
              </v:shape>
            </v:group>
            <v:group style="position:absolute;left:9904;top:3092;width:60;height:69" coordorigin="9904,3092" coordsize="60,69">
              <v:shape style="position:absolute;left:9904;top:3092;width:60;height:69" coordorigin="9904,3092" coordsize="60,69" path="m9904,3100l9924,3092,9933,3102,9941,3112,9936,3128,9951,3124,9957,3138,9964,3152,9951,3161e" filled="f" stroked="t" strokeweight=".268pt" strokecolor="#231F1F">
                <v:path arrowok="t"/>
              </v:shape>
            </v:group>
            <v:group style="position:absolute;left:9981;top:3113;width:91;height:44" coordorigin="9981,3113" coordsize="91,44">
              <v:shape style="position:absolute;left:9981;top:3113;width:91;height:44" coordorigin="9981,3113" coordsize="91,44" path="m9987,3157l9981,3145,9990,3137,9999,3129,10014,3135,10012,3123,10024,3118,10036,3113,10042,3125,10050,3115,10057,3114,10063,3113,10071,3123e" filled="f" stroked="t" strokeweight=".268pt" strokecolor="#231F1F">
                <v:path arrowok="t"/>
              </v:shape>
            </v:group>
            <v:group style="position:absolute;left:6400;top:3043;width:403;height:528" coordorigin="6400,3043" coordsize="403,528">
              <v:shape style="position:absolute;left:6400;top:3043;width:403;height:528" coordorigin="6400,3043" coordsize="403,528" path="m6804,3043l6400,3043,6400,3571,6804,3571,6804,3043xe" filled="t" fillcolor="#DDDDDD" stroked="f">
                <v:path arrowok="t"/>
                <v:fill type="solid"/>
              </v:shape>
            </v:group>
            <v:group style="position:absolute;left:6485;top:3029;width:167;height:2" coordorigin="6485,3029" coordsize="167,2">
              <v:shape style="position:absolute;left:6485;top:3029;width:167;height:2" coordorigin="6485,3029" coordsize="167,0" path="m6485,3029l6652,3029e" filled="f" stroked="t" strokeweight="1.467pt" strokecolor="#DDDDDD">
                <v:path arrowok="t"/>
              </v:shape>
            </v:group>
            <v:group style="position:absolute;left:6400;top:3015;width:403;height:556" coordorigin="6400,3015" coordsize="403,556">
              <v:shape style="position:absolute;left:6400;top:3015;width:403;height:556" coordorigin="6400,3015" coordsize="403,556" path="m6485,3043l6400,3043,6400,3571,6804,3571,6804,3043,6652,3043,6652,3015,6485,3015,6485,3043xe" filled="f" stroked="t" strokeweight=".603pt" strokecolor="#231F1F">
                <v:path arrowok="t"/>
              </v:shape>
            </v:group>
            <v:group style="position:absolute;left:6858;top:3187;width:244;height:382" coordorigin="6858,3187" coordsize="244,382">
              <v:shape style="position:absolute;left:6858;top:3187;width:244;height:382" coordorigin="6858,3187" coordsize="244,382" path="m7016,3187l6947,3187,6947,3240,6941,3245,6889,3294,6861,3350,6858,3367,6858,3543,6867,3560,7066,3569,7079,3566,7098,3551,7102,3376,7102,3369,7078,3301,7024,3246,7016,3241,7016,3187xe" filled="t" fillcolor="#DDDDDD" stroked="f">
                <v:path arrowok="t"/>
                <v:fill type="solid"/>
              </v:shape>
            </v:group>
            <v:group style="position:absolute;left:6858;top:3187;width:244;height:382" coordorigin="6858,3187" coordsize="244,382">
              <v:shape style="position:absolute;left:6858;top:3187;width:244;height:382" coordorigin="6858,3187" coordsize="244,382" path="m6947,3187l6947,3240,6941,3245,6924,3259,6877,3312,6858,3533,6858,3543,6867,3560,7066,3569,7079,3566,7098,3551,7102,3376,7102,3369,7078,3301,7024,3246,7016,3241,7016,3187,6947,3187xe" filled="f" stroked="t" strokeweight=".603pt" strokecolor="#231F1F">
                <v:path arrowok="t"/>
              </v:shape>
            </v:group>
            <v:group style="position:absolute;left:7157;top:3257;width:127;height:312" coordorigin="7157,3257" coordsize="127,312">
              <v:shape style="position:absolute;left:7157;top:3257;width:127;height:312" coordorigin="7157,3257" coordsize="127,312" path="m7247,3257l7195,3257,7195,3289,7157,3289,7157,3569,7285,3569,7285,3287,7247,3287,7247,3257xe" filled="t" fillcolor="#DDDDDD" stroked="f">
                <v:path arrowok="t"/>
                <v:fill type="solid"/>
              </v:shape>
            </v:group>
            <v:group style="position:absolute;left:7157;top:3257;width:127;height:312" coordorigin="7157,3257" coordsize="127,312">
              <v:shape style="position:absolute;left:7157;top:3257;width:127;height:312" coordorigin="7157,3257" coordsize="127,312" path="m7195,3257l7195,3289,7157,3289,7157,3569,7285,3569,7285,3287,7247,3287,7247,3257,7195,3257xe" filled="f" stroked="t" strokeweight=".603pt" strokecolor="#231F1F">
                <v:path arrowok="t"/>
              </v:shape>
            </v:group>
            <v:group style="position:absolute;left:7342;top:3198;width:221;height:369" coordorigin="7342,3198" coordsize="221,369">
              <v:shape style="position:absolute;left:7342;top:3198;width:221;height:369" coordorigin="7342,3198" coordsize="221,369" path="m7342,3198l7563,3198,7563,3567,7342,3567,7342,3198xe" filled="t" fillcolor="#DDDDDD" stroked="f">
                <v:path arrowok="t"/>
                <v:fill type="solid"/>
              </v:shape>
            </v:group>
            <v:group style="position:absolute;left:7342;top:3198;width:220;height:369" coordorigin="7342,3198" coordsize="220,369">
              <v:shape style="position:absolute;left:7342;top:3198;width:220;height:369" coordorigin="7342,3198" coordsize="220,369" path="m7342,3198l7563,3198,7563,3567,7342,3567,7342,3198xe" filled="f" stroked="t" strokeweight=".603pt" strokecolor="#231F1F">
                <v:path arrowok="t"/>
              </v:shape>
            </v:group>
            <v:group style="position:absolute;left:7615;top:3200;width:125;height:369" coordorigin="7615,3200" coordsize="125,369">
              <v:shape style="position:absolute;left:7615;top:3200;width:125;height:369" coordorigin="7615,3200" coordsize="125,369" path="m7615,3200l7740,3200,7740,3569,7615,3569,7615,3200xe" filled="t" fillcolor="#DDDDDD" stroked="f">
                <v:path arrowok="t"/>
                <v:fill type="solid"/>
              </v:shape>
            </v:group>
            <v:group style="position:absolute;left:7615;top:3200;width:125;height:369" coordorigin="7615,3200" coordsize="125,369">
              <v:shape style="position:absolute;left:7615;top:3200;width:125;height:369" coordorigin="7615,3200" coordsize="125,369" path="m7615,3200l7740,3200,7740,3569,7615,3569,7615,3200xe" filled="f" stroked="t" strokeweight=".603pt" strokecolor="#231F1F">
                <v:path arrowok="t"/>
              </v:shape>
            </v:group>
            <v:group style="position:absolute;left:7622;top:3276;width:119;height:2" coordorigin="7622,3276" coordsize="119,2">
              <v:shape style="position:absolute;left:7622;top:3276;width:119;height:2" coordorigin="7622,3276" coordsize="119,0" path="m7622,3276l7740,3276e" filled="f" stroked="t" strokeweight=".301pt" strokecolor="#231F1F">
                <v:path arrowok="t"/>
              </v:shape>
            </v:group>
            <v:group style="position:absolute;left:7195;top:3289;width:51;height:2" coordorigin="7195,3289" coordsize="51,2">
              <v:shape style="position:absolute;left:7195;top:3289;width:51;height:2" coordorigin="7195,3289" coordsize="51,0" path="m7195,3289l7247,3289e" filled="f" stroked="t" strokeweight=".301pt" strokecolor="#231F1F">
                <v:path arrowok="t"/>
              </v:shape>
            </v:group>
            <v:group style="position:absolute;left:6950;top:3232;width:68;height:2" coordorigin="6950,3232" coordsize="68,2">
              <v:shape style="position:absolute;left:6950;top:3232;width:68;height:2" coordorigin="6950,3232" coordsize="68,0" path="m6950,3232l7018,3232e" filled="f" stroked="t" strokeweight=".301pt" strokecolor="#231F1F">
                <v:path arrowok="t"/>
              </v:shape>
            </v:group>
            <v:group style="position:absolute;left:6485;top:3043;width:167;height:2" coordorigin="6485,3043" coordsize="167,2">
              <v:shape style="position:absolute;left:6485;top:3043;width:167;height:2" coordorigin="6485,3043" coordsize="167,0" path="m6485,3043l6652,3043e" filled="f" stroked="t" strokeweight=".301pt" strokecolor="#231F1F">
                <v:path arrowok="t"/>
              </v:shape>
            </v:group>
            <v:group style="position:absolute;left:9770;top:3287;width:372;height:254" coordorigin="9770,3287" coordsize="372,254">
              <v:shape style="position:absolute;left:9770;top:3287;width:372;height:254" coordorigin="9770,3287" coordsize="372,254" path="m9946,3287l10018,3292,10093,3314,10142,3357,10139,3373,10124,3449,10097,3507,10022,3537,9978,3541,9936,3540,9873,3533,9809,3502,9783,3438,9770,3377,9770,3364,9772,3357,9834,3307,9922,3288,9946,3287xe" filled="f" stroked="t" strokeweight=".502pt" strokecolor="#231F1F">
                <v:path arrowok="t"/>
              </v:shape>
            </v:group>
            <v:group style="position:absolute;left:9780;top:3335;width:353;height:112" coordorigin="9780,3335" coordsize="353,112">
              <v:shape style="position:absolute;left:9780;top:3335;width:353;height:112" coordorigin="9780,3335" coordsize="353,112" path="m9948,3335l9863,3343,9803,3363,9780,3391,9782,3400,9855,3436,9938,3446,9971,3447,10001,3445,10076,3431,10130,3396,10133,3384,10127,3375,10062,3346,9980,3336,9948,3335xe" filled="t" fillcolor="#979597" stroked="f">
                <v:path arrowok="t"/>
                <v:fill type="solid"/>
              </v:shape>
            </v:group>
            <v:group style="position:absolute;left:9780;top:3335;width:353;height:112" coordorigin="9780,3335" coordsize="353,112">
              <v:shape style="position:absolute;left:9780;top:3335;width:353;height:112" coordorigin="9780,3335" coordsize="353,112" path="m9780,3391l9839,3349,9917,3336,9948,3335,9980,3336,10062,3346,10127,3375,10133,3384,10130,3396,10076,3431,10001,3445,9971,3447,9938,3446,9855,3436,9789,3408,9780,3391xe" filled="f" stroked="t" strokeweight=".335pt" strokecolor="#231F1F">
                <v:path arrowok="t"/>
              </v:shape>
            </v:group>
            <v:group style="position:absolute;left:9354;top:2906;width:451;height:467" coordorigin="9354,2906" coordsize="451,467">
              <v:shape style="position:absolute;left:9354;top:2906;width:451;height:467" coordorigin="9354,2906" coordsize="451,467" path="m9704,3218l9712,3214,9732,3207,9758,3204,9792,3215,9804,3229,9805,3236,9794,3240,9772,3252,9724,3298,9688,3338,9680,3346,9607,3373,9580,3373,9558,3370,9493,3354,9436,3333,9378,3293,9354,3231,9357,3211,9388,3138,9420,3074,9440,3047,9483,2932,9488,2918,9504,2915,9520,2913,9520,2908,9530,2906,9549,2913,9627,2943,9696,2970,9723,2998,9723,3007,9722,3021,9718,3041,9713,3065,9707,3097,9708,3113,9707,3124,9704,3148,9704,3218xe" filled="f" stroked="t" strokeweight=".569pt" strokecolor="#231F1F">
                <v:path arrowok="t"/>
              </v:shape>
            </v:group>
            <v:group style="position:absolute;left:9661;top:3222;width:38;height:115" coordorigin="9661,3222" coordsize="38,115">
              <v:shape style="position:absolute;left:9661;top:3222;width:38;height:115" coordorigin="9661,3222" coordsize="38,115" path="m9684,3337l9674,3334,9661,3316,9663,3289,9669,3267,9676,3250,9687,3235,9699,3222e" filled="f" stroked="t" strokeweight=".268pt" strokecolor="#231F1F">
                <v:path arrowok="t"/>
              </v:shape>
            </v:group>
            <v:group style="position:absolute;left:9759;top:3208;width:42;height:25" coordorigin="9759,3208" coordsize="42,25">
              <v:shape style="position:absolute;left:9759;top:3208;width:42;height:25" coordorigin="9759,3208" coordsize="42,25" path="m9769,3208l9763,3211,9759,3219,9790,3233,9801,3233e" filled="f" stroked="t" strokeweight=".268pt" strokecolor="#231F1F">
                <v:path arrowok="t"/>
              </v:shape>
            </v:group>
            <v:group style="position:absolute;left:9848;top:3129;width:14;height:109" coordorigin="9848,3129" coordsize="14,109">
              <v:shape style="position:absolute;left:9848;top:3129;width:14;height:109" coordorigin="9848,3129" coordsize="14,109" path="m9862,3129l9857,3136,9850,3153,9848,3175,9859,3201,9862,3223,9860,3238e" filled="f" stroked="t" strokeweight=".268pt" strokecolor="#231F1F">
                <v:path arrowok="t"/>
              </v:shape>
            </v:group>
            <v:group style="position:absolute;left:9897;top:3144;width:16;height:104" coordorigin="9897,3144" coordsize="16,104">
              <v:shape style="position:absolute;left:9897;top:3144;width:16;height:104" coordorigin="9897,3144" coordsize="16,104" path="m9913,3144l9908,3150,9899,3166,9897,3188,9907,3217,9907,3238,9904,3248e" filled="f" stroked="t" strokeweight=".268pt" strokecolor="#231F1F">
                <v:path arrowok="t"/>
              </v:shape>
            </v:group>
            <v:group style="position:absolute;left:10025;top:3185;width:6;height:69" coordorigin="10025,3185" coordsize="6,69">
              <v:shape style="position:absolute;left:10025;top:3185;width:6;height:69" coordorigin="10025,3185" coordsize="6,69" path="m10030,3185l10025,3197,10026,3219,10032,3241,10029,3254e" filled="f" stroked="t" strokeweight=".268pt" strokecolor="#231F1F">
                <v:path arrowok="t"/>
              </v:shape>
            </v:group>
            <v:group style="position:absolute;left:10062;top:3154;width:12;height:78" coordorigin="10062,3154" coordsize="12,78">
              <v:shape style="position:absolute;left:10062;top:3154;width:12;height:78" coordorigin="10062,3154" coordsize="12,78" path="m10065,3154l10070,3163,10074,3184,10064,3212,10062,3232e" filled="f" stroked="t" strokeweight=".268pt" strokecolor="#231F1F">
                <v:path arrowok="t"/>
              </v:shape>
            </v:group>
            <v:group style="position:absolute;left:10106;top:3123;width:44;height:78" coordorigin="10106,3123" coordsize="44,78">
              <v:shape style="position:absolute;left:10106;top:3123;width:44;height:78" coordorigin="10106,3123" coordsize="44,78" path="m10106,3124l10119,3123,10126,3129,10132,3136,10132,3154,10141,3151,10145,3159,10148,3167,10141,3182,10148,3187,10150,3201e" filled="f" stroked="t" strokeweight=".268pt" strokecolor="#231F1F">
                <v:path arrowok="t"/>
              </v:shape>
              <v:shape style="position:absolute;left:5697;top:670;width:2761;height:1819" type="#_x0000_t75">
                <v:imagedata r:id="rId229" o:title="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3D3B3B"/>
          <w:spacing w:val="0"/>
          <w:w w:val="100"/>
          <w:sz w:val="31"/>
          <w:szCs w:val="31"/>
        </w:rPr>
        <w:t>Для</w:t>
      </w:r>
      <w:r>
        <w:rPr>
          <w:rFonts w:ascii="Arial" w:hAnsi="Arial" w:cs="Arial" w:eastAsia="Arial"/>
          <w:b w:val="0"/>
          <w:bCs w:val="0"/>
          <w:color w:val="3D3B3B"/>
          <w:spacing w:val="45"/>
          <w:w w:val="100"/>
          <w:sz w:val="31"/>
          <w:szCs w:val="31"/>
        </w:rPr>
        <w:t> </w:t>
      </w:r>
      <w:r>
        <w:rPr>
          <w:rFonts w:ascii="Arial" w:hAnsi="Arial" w:cs="Arial" w:eastAsia="Arial"/>
          <w:b w:val="0"/>
          <w:bCs w:val="0"/>
          <w:color w:val="3D3B3B"/>
          <w:spacing w:val="0"/>
          <w:w w:val="100"/>
          <w:sz w:val="31"/>
          <w:szCs w:val="31"/>
        </w:rPr>
        <w:t>правильного</w:t>
      </w:r>
      <w:r>
        <w:rPr>
          <w:rFonts w:ascii="Arial" w:hAnsi="Arial" w:cs="Arial" w:eastAsia="Arial"/>
          <w:b w:val="0"/>
          <w:bCs w:val="0"/>
          <w:color w:val="3D3B3B"/>
          <w:spacing w:val="45"/>
          <w:w w:val="100"/>
          <w:sz w:val="31"/>
          <w:szCs w:val="31"/>
        </w:rPr>
        <w:t> </w:t>
      </w:r>
      <w:r>
        <w:rPr>
          <w:rFonts w:ascii="Arial" w:hAnsi="Arial" w:cs="Arial" w:eastAsia="Arial"/>
          <w:b w:val="0"/>
          <w:bCs w:val="0"/>
          <w:color w:val="3D3B3B"/>
          <w:spacing w:val="0"/>
          <w:w w:val="100"/>
          <w:sz w:val="31"/>
          <w:szCs w:val="31"/>
        </w:rPr>
        <w:t>использования</w:t>
      </w:r>
      <w:r>
        <w:rPr>
          <w:rFonts w:ascii="Arial" w:hAnsi="Arial" w:cs="Arial" w:eastAsia="Arial"/>
          <w:b w:val="0"/>
          <w:bCs w:val="0"/>
          <w:color w:val="3D3B3B"/>
          <w:spacing w:val="45"/>
          <w:w w:val="100"/>
          <w:sz w:val="31"/>
          <w:szCs w:val="31"/>
        </w:rPr>
        <w:t> </w:t>
      </w:r>
      <w:r>
        <w:rPr>
          <w:rFonts w:ascii="Arial" w:hAnsi="Arial" w:cs="Arial" w:eastAsia="Arial"/>
          <w:b w:val="0"/>
          <w:bCs w:val="0"/>
          <w:color w:val="3D3B3B"/>
          <w:spacing w:val="0"/>
          <w:w w:val="100"/>
          <w:sz w:val="31"/>
          <w:szCs w:val="31"/>
        </w:rPr>
        <w:t>кондиционера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31"/>
          <w:szCs w:val="31"/>
        </w:rPr>
      </w:r>
    </w:p>
    <w:p>
      <w:pPr>
        <w:spacing w:line="280" w:lineRule="exact" w:before="8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0" w:right="323" w:firstLine="0"/>
        <w:jc w:val="right"/>
        <w:rPr>
          <w:rFonts w:ascii="Arial" w:hAnsi="Arial" w:cs="Arial" w:eastAsia="Arial"/>
          <w:sz w:val="19"/>
          <w:szCs w:val="19"/>
        </w:rPr>
      </w:pPr>
      <w:r>
        <w:rPr/>
        <w:pict>
          <v:group style="position:absolute;margin-left:18.068262pt;margin-top:-32.85046pt;width:557.685738pt;height:20.43pt;mso-position-horizontal-relative:page;mso-position-vertical-relative:paragraph;z-index:-7910" coordorigin="361,-657" coordsize="11154,409">
            <v:group style="position:absolute;left:371;top:-647;width:11134;height:389" coordorigin="371,-647" coordsize="11134,389">
              <v:shape style="position:absolute;left:371;top:-647;width:11134;height:389" coordorigin="371,-647" coordsize="11134,389" path="m11311,-647l556,-647,493,-633,440,-600,400,-550,376,-485,371,-436,375,-413,399,-352,442,-303,498,-270,565,-258,11328,-259,11393,-276,11446,-313,11485,-366,11504,-430,11505,-453,11504,-470,11487,-534,11450,-588,11398,-627,11334,-646,11311,-647xe" filled="t" fillcolor="#E8E8E8" stroked="f">
                <v:path arrowok="t"/>
                <v:fill type="solid"/>
              </v:shape>
            </v:group>
            <v:group style="position:absolute;left:371;top:-647;width:11134;height:389" coordorigin="371,-647" coordsize="11134,389">
              <v:shape style="position:absolute;left:371;top:-647;width:11134;height:389" coordorigin="371,-647" coordsize="11134,389" path="m11505,-453l11493,-386,11461,-329,11412,-287,11350,-262,565,-258,542,-260,478,-279,426,-317,389,-371,371,-436,372,-461,390,-530,425,-585,474,-624,535,-645,11311,-647,11334,-646,11398,-627,11450,-588,11487,-534,11504,-470,11505,-453xe" filled="f" stroked="t" strokeweight=".35pt" strokecolor="#DADADA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2.109383pt;margin-top:33.854126pt;width:100.207452pt;height:65.865914pt;mso-position-horizontal-relative:page;mso-position-vertical-relative:paragraph;z-index:-7908" coordorigin="642,677" coordsize="2004,1317">
            <v:group style="position:absolute;left:1352;top:1396;width:33;height:35" coordorigin="1352,1396" coordsize="33,35">
              <v:shape style="position:absolute;left:1352;top:1396;width:33;height:35" coordorigin="1352,1396" coordsize="33,35" path="m1352,1414l1352,1404,1360,1396,1369,1396,1378,1396,1385,1404,1385,1414,1385,1423,1378,1431,1369,1431,1360,1431,1352,1423,1352,1414xe" filled="f" stroked="t" strokeweight=".297pt" strokecolor="#231F1F">
                <v:path arrowok="t"/>
              </v:shape>
            </v:group>
            <v:group style="position:absolute;left:1333;top:1755;width:68;height:31" coordorigin="1333,1755" coordsize="68,31">
              <v:shape style="position:absolute;left:1333;top:1755;width:68;height:31" coordorigin="1333,1755" coordsize="68,31" path="m1347,1755l1386,1755,1394,1755,1401,1762,1401,1770,1401,1772,1401,1780,1394,1786,1386,1786,1347,1786,1339,1786,1333,1780,1333,1772,1333,1770,1333,1762,1339,1755,1347,1755xe" filled="f" stroked="t" strokeweight=".297pt" strokecolor="#231F1F">
                <v:path arrowok="t"/>
              </v:shape>
            </v:group>
            <v:group style="position:absolute;left:1043;top:1175;width:24;height:34" coordorigin="1043,1175" coordsize="24,34">
              <v:shape style="position:absolute;left:1043;top:1175;width:24;height:34" coordorigin="1043,1175" coordsize="24,34" path="m1052,1175l1046,1181,1044,1190,1043,1199,1047,1207,1053,1208,1059,1209,1065,1202,1067,1185,1063,1177,1057,1176,1052,1175xe" filled="t" fillcolor="#231F1F" stroked="f">
                <v:path arrowok="t"/>
                <v:fill type="solid"/>
              </v:shape>
            </v:group>
            <v:group style="position:absolute;left:1043;top:1175;width:24;height:34" coordorigin="1043,1175" coordsize="24,34">
              <v:shape style="position:absolute;left:1043;top:1175;width:24;height:34" coordorigin="1043,1175" coordsize="24,34" path="m1044,1190l1046,1181,1052,1175,1057,1176,1063,1177,1067,1185,1066,1194,1065,1202,1059,1209,1053,1208,1047,1207,1043,1199,1044,1190xe" filled="f" stroked="t" strokeweight=".297pt" strokecolor="#231F1F">
                <v:path arrowok="t"/>
              </v:shape>
            </v:group>
            <v:group style="position:absolute;left:1209;top:1175;width:24;height:34" coordorigin="1209,1175" coordsize="24,34">
              <v:shape style="position:absolute;left:1209;top:1175;width:24;height:34" coordorigin="1209,1175" coordsize="24,34" path="m1218,1175l1212,1181,1210,1190,1209,1199,1213,1207,1219,1208,1225,1209,1231,1202,1232,1194,1233,1185,1230,1177,1224,1176,1218,1175xe" filled="t" fillcolor="#231F1F" stroked="f">
                <v:path arrowok="t"/>
                <v:fill type="solid"/>
              </v:shape>
            </v:group>
            <v:group style="position:absolute;left:1209;top:1175;width:24;height:34" coordorigin="1209,1175" coordsize="24,34">
              <v:shape style="position:absolute;left:1209;top:1175;width:24;height:34" coordorigin="1209,1175" coordsize="24,34" path="m1210,1190l1212,1181,1218,1175,1224,1176,1230,1177,1233,1185,1232,1194,1231,1202,1225,1209,1219,1208,1213,1207,1209,1199,1210,1190xe" filled="f" stroked="t" strokeweight=".297pt" strokecolor="#231F1F">
                <v:path arrowok="t"/>
              </v:shape>
              <v:shape style="position:absolute;left:642;top:677;width:2004;height:1317" type="#_x0000_t75">
                <v:imagedata r:id="rId230" o:title=""/>
              </v:shape>
            </v:group>
            <w10:wrap type="none"/>
          </v:group>
        </w:pict>
      </w:r>
      <w:r>
        <w:rPr/>
        <w:pict>
          <v:shape style="position:absolute;margin-left:19.55262pt;margin-top:-4.56846pt;width:254.807953pt;height:304.614606pt;mso-position-horizontal-relative:page;mso-position-vertical-relative:paragraph;z-index:-7897" type="#_x0000_t202" filled="f" stroked="f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/>
                  <w:tr>
                    <w:trPr>
                      <w:trHeight w:val="2140" w:hRule="exact"/>
                    </w:trPr>
                    <w:tc>
                      <w:tcPr>
                        <w:tcW w:w="2530" w:type="dxa"/>
                        <w:tcBorders>
                          <w:top w:val="single" w:sz="3" w:space="0" w:color="625E60"/>
                          <w:left w:val="single" w:sz="3" w:space="0" w:color="625E60"/>
                          <w:bottom w:val="single" w:sz="6" w:space="0" w:color="231F1F"/>
                          <w:right w:val="single" w:sz="6" w:space="0" w:color="231F1F"/>
                        </w:tcBorders>
                      </w:tcPr>
                      <w:p>
                        <w:pPr>
                          <w:pStyle w:val="TableParagraph"/>
                          <w:spacing w:line="140" w:lineRule="exact" w:before="7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pStyle w:val="TableParagraph"/>
                          <w:spacing w:line="265" w:lineRule="auto"/>
                          <w:ind w:left="95" w:right="110" w:firstLine="193"/>
                          <w:jc w:val="left"/>
                          <w:rPr>
                            <w:rFonts w:ascii="Arial" w:hAnsi="Arial" w:cs="Arial" w:eastAsia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0"/>
                            <w:sz w:val="21"/>
                            <w:szCs w:val="21"/>
                          </w:rPr>
                          <w:t>Задайте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18"/>
                            <w:w w:val="100"/>
                            <w:sz w:val="21"/>
                            <w:szCs w:val="2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0"/>
                            <w:sz w:val="21"/>
                            <w:szCs w:val="21"/>
                          </w:rPr>
                          <w:t>желаемую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1"/>
                            <w:sz w:val="21"/>
                            <w:szCs w:val="2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0"/>
                            <w:sz w:val="21"/>
                            <w:szCs w:val="21"/>
                          </w:rPr>
                          <w:t>температуру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10"/>
                            <w:w w:val="100"/>
                            <w:sz w:val="21"/>
                            <w:szCs w:val="2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0"/>
                            <w:sz w:val="21"/>
                            <w:szCs w:val="21"/>
                          </w:rPr>
                          <w:t>в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11"/>
                            <w:w w:val="100"/>
                            <w:sz w:val="21"/>
                            <w:szCs w:val="2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0"/>
                            <w:sz w:val="21"/>
                            <w:szCs w:val="21"/>
                          </w:rPr>
                          <w:t>комнате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21"/>
                            <w:szCs w:val="21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exact" w:before="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pStyle w:val="TableParagraph"/>
                          <w:spacing w:line="258" w:lineRule="auto"/>
                          <w:ind w:left="1484" w:right="324"/>
                          <w:jc w:val="left"/>
                          <w:rPr>
                            <w:rFonts w:ascii="Arial" w:hAnsi="Arial" w:cs="Arial" w:eastAsia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0"/>
                            <w:sz w:val="12"/>
                            <w:szCs w:val="12"/>
                          </w:rPr>
                          <w:t>Жклаемая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98"/>
                            <w:sz w:val="12"/>
                            <w:szCs w:val="1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95"/>
                            <w:sz w:val="12"/>
                            <w:szCs w:val="12"/>
                          </w:rPr>
                          <w:t>температ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95"/>
                            <w:sz w:val="12"/>
                            <w:szCs w:val="12"/>
                          </w:rPr>
                          <w:t>ура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12"/>
                            <w:szCs w:val="12"/>
                          </w:rPr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3" w:space="0" w:color="625E60"/>
                          <w:left w:val="single" w:sz="6" w:space="0" w:color="231F1F"/>
                          <w:bottom w:val="single" w:sz="6" w:space="0" w:color="231F1F"/>
                          <w:right w:val="single" w:sz="3" w:space="0" w:color="625E60"/>
                        </w:tcBorders>
                      </w:tcPr>
                      <w:p>
                        <w:pPr>
                          <w:pStyle w:val="TableParagraph"/>
                          <w:spacing w:line="224" w:lineRule="exact" w:before="69"/>
                          <w:ind w:left="228" w:right="307"/>
                          <w:jc w:val="center"/>
                          <w:rPr>
                            <w:rFonts w:ascii="Calibri" w:hAnsi="Calibri" w:cs="Calibri" w:eastAsia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22"/>
                            <w:szCs w:val="22"/>
                          </w:rPr>
                          <w:t>Не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9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22"/>
                            <w:szCs w:val="22"/>
                          </w:rPr>
                          <w:t>блокируйте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9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22"/>
                            <w:szCs w:val="22"/>
                          </w:rPr>
                          <w:t>поток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1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22"/>
                            <w:szCs w:val="22"/>
                          </w:rPr>
                          <w:t>воздуха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9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22"/>
                            <w:szCs w:val="22"/>
                          </w:rPr>
                          <w:t>от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1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22"/>
                            <w:szCs w:val="22"/>
                          </w:rPr>
                          <w:t>кондиционера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TableParagraph"/>
                          <w:spacing w:line="280" w:lineRule="exact" w:before="11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TableParagraph"/>
                          <w:ind w:left="16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/>
                          <w:pict>
                            <v:shape style="width:111.333956pt;height:40.875pt;mso-position-horizontal-relative:char;mso-position-vertical-relative:line" type="#_x0000_t75">
                              <v:imagedata r:id="rId231" o:title=""/>
                            </v:shape>
                          </w:pict>
                        </w:r>
                        <w:r>
                          <w:rPr/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line="260" w:lineRule="exact" w:before="20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</w:r>
                      </w:p>
                    </w:tc>
                  </w:tr>
                  <w:tr>
                    <w:trPr>
                      <w:trHeight w:val="1997" w:hRule="exact"/>
                    </w:trPr>
                    <w:tc>
                      <w:tcPr>
                        <w:tcW w:w="2530" w:type="dxa"/>
                        <w:tcBorders>
                          <w:top w:val="single" w:sz="6" w:space="0" w:color="231F1F"/>
                          <w:left w:val="single" w:sz="3" w:space="0" w:color="625E60"/>
                          <w:bottom w:val="single" w:sz="6" w:space="0" w:color="231F1F"/>
                          <w:right w:val="single" w:sz="6" w:space="0" w:color="231F1F"/>
                        </w:tcBorders>
                      </w:tcPr>
                      <w:p>
                        <w:pPr>
                          <w:pStyle w:val="TableParagraph"/>
                          <w:spacing w:line="200" w:lineRule="exact" w:before="2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ind w:left="151" w:right="0"/>
                          <w:jc w:val="left"/>
                          <w:rPr>
                            <w:rFonts w:ascii="Calibri" w:hAnsi="Calibri" w:cs="Calibri" w:eastAsia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22"/>
                            <w:szCs w:val="22"/>
                          </w:rPr>
                          <w:t>Закройте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6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22"/>
                            <w:szCs w:val="22"/>
                          </w:rPr>
                          <w:t>окна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7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22"/>
                            <w:szCs w:val="22"/>
                          </w:rPr>
                          <w:t>и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6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22"/>
                            <w:szCs w:val="22"/>
                          </w:rPr>
                          <w:t>двери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TableParagraph"/>
                          <w:spacing w:line="220" w:lineRule="exact" w:before="19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TableParagraph"/>
                          <w:spacing w:line="271" w:lineRule="auto"/>
                          <w:ind w:left="1497" w:right="150"/>
                          <w:jc w:val="center"/>
                          <w:rPr>
                            <w:rFonts w:ascii="Arial" w:hAnsi="Arial" w:cs="Arial" w:eastAsia="Arial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5"/>
                            <w:sz w:val="8"/>
                            <w:szCs w:val="8"/>
                          </w:rPr>
                          <w:t>При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-14"/>
                            <w:w w:val="105"/>
                            <w:sz w:val="8"/>
                            <w:szCs w:val="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5"/>
                            <w:sz w:val="8"/>
                            <w:szCs w:val="8"/>
                          </w:rPr>
                          <w:t>охлаждении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3"/>
                            <w:sz w:val="8"/>
                            <w:szCs w:val="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0"/>
                            <w:sz w:val="8"/>
                            <w:szCs w:val="8"/>
                          </w:rPr>
                          <w:t>помещения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0"/>
                            <w:sz w:val="8"/>
                            <w:szCs w:val="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2"/>
                            <w:w w:val="100"/>
                            <w:sz w:val="8"/>
                            <w:szCs w:val="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0"/>
                            <w:sz w:val="8"/>
                            <w:szCs w:val="8"/>
                          </w:rPr>
                          <w:t>задерните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3"/>
                            <w:sz w:val="8"/>
                            <w:szCs w:val="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5"/>
                            <w:sz w:val="8"/>
                            <w:szCs w:val="8"/>
                          </w:rPr>
                          <w:t>шторы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-9"/>
                            <w:w w:val="105"/>
                            <w:sz w:val="8"/>
                            <w:szCs w:val="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5"/>
                            <w:sz w:val="8"/>
                            <w:szCs w:val="8"/>
                          </w:rPr>
                          <w:t>от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-7"/>
                            <w:w w:val="105"/>
                            <w:sz w:val="8"/>
                            <w:szCs w:val="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5"/>
                            <w:sz w:val="8"/>
                            <w:szCs w:val="8"/>
                          </w:rPr>
                          <w:t>попадания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3"/>
                            <w:sz w:val="8"/>
                            <w:szCs w:val="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5"/>
                            <w:sz w:val="8"/>
                            <w:szCs w:val="8"/>
                          </w:rPr>
                          <w:t>прямых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-15"/>
                            <w:w w:val="105"/>
                            <w:sz w:val="8"/>
                            <w:szCs w:val="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5"/>
                            <w:sz w:val="8"/>
                            <w:szCs w:val="8"/>
                          </w:rPr>
                          <w:t>солнечных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3"/>
                            <w:sz w:val="8"/>
                            <w:szCs w:val="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5"/>
                            <w:sz w:val="8"/>
                            <w:szCs w:val="8"/>
                          </w:rPr>
                          <w:t>луей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8"/>
                            <w:szCs w:val="8"/>
                          </w:rPr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6" w:space="0" w:color="231F1F"/>
                          <w:left w:val="single" w:sz="6" w:space="0" w:color="231F1F"/>
                          <w:bottom w:val="single" w:sz="6" w:space="0" w:color="231F1F"/>
                          <w:right w:val="single" w:sz="3" w:space="0" w:color="625E60"/>
                        </w:tcBorders>
                      </w:tcPr>
                      <w:p>
                        <w:pPr>
                          <w:pStyle w:val="TableParagraph"/>
                          <w:spacing w:before="53"/>
                          <w:ind w:left="458" w:right="0"/>
                          <w:jc w:val="left"/>
                          <w:rPr>
                            <w:rFonts w:ascii="Calibri" w:hAnsi="Calibri" w:cs="Calibri" w:eastAsia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22"/>
                            <w:szCs w:val="22"/>
                          </w:rPr>
                          <w:t>Используйте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19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22"/>
                            <w:szCs w:val="22"/>
                          </w:rPr>
                          <w:t>таймер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TableParagraph"/>
                          <w:spacing w:line="100" w:lineRule="exact" w:before="8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pStyle w:val="TableParagraph"/>
                          <w:ind w:left="401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/>
                          <w:pict>
                            <v:shape style="width:96.163912pt;height:72.375pt;mso-position-horizontal-relative:char;mso-position-vertical-relative:line" type="#_x0000_t75">
                              <v:imagedata r:id="rId232" o:title=""/>
                            </v:shape>
                          </w:pict>
                        </w:r>
                        <w:r>
                          <w:rPr/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line="100" w:lineRule="exact" w:before="5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</w:r>
                      </w:p>
                    </w:tc>
                  </w:tr>
                  <w:tr>
                    <w:trPr>
                      <w:trHeight w:val="1948" w:hRule="exact"/>
                    </w:trPr>
                    <w:tc>
                      <w:tcPr>
                        <w:tcW w:w="2530" w:type="dxa"/>
                        <w:tcBorders>
                          <w:top w:val="single" w:sz="6" w:space="0" w:color="231F1F"/>
                          <w:left w:val="single" w:sz="3" w:space="0" w:color="625E60"/>
                          <w:bottom w:val="single" w:sz="3" w:space="0" w:color="625E60"/>
                          <w:right w:val="single" w:sz="6" w:space="0" w:color="231F1F"/>
                        </w:tcBorders>
                      </w:tcPr>
                      <w:p>
                        <w:pPr>
                          <w:pStyle w:val="TableParagraph"/>
                          <w:spacing w:line="130" w:lineRule="exact" w:before="1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pStyle w:val="TableParagraph"/>
                          <w:spacing w:line="176" w:lineRule="exact"/>
                          <w:ind w:left="31" w:right="150" w:firstLine="0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5"/>
                            <w:sz w:val="17"/>
                            <w:szCs w:val="17"/>
                          </w:rPr>
                          <w:t>Если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-20"/>
                            <w:w w:val="105"/>
                            <w:sz w:val="17"/>
                            <w:szCs w:val="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5"/>
                            <w:sz w:val="17"/>
                            <w:szCs w:val="17"/>
                          </w:rPr>
                          <w:t>не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-20"/>
                            <w:w w:val="105"/>
                            <w:sz w:val="17"/>
                            <w:szCs w:val="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5"/>
                            <w:sz w:val="17"/>
                            <w:szCs w:val="17"/>
                          </w:rPr>
                          <w:t>предполагается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3"/>
                            <w:sz w:val="17"/>
                            <w:szCs w:val="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0"/>
                            <w:sz w:val="17"/>
                            <w:szCs w:val="17"/>
                          </w:rPr>
                          <w:t>использовать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0"/>
                            <w:sz w:val="17"/>
                            <w:szCs w:val="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16"/>
                            <w:w w:val="100"/>
                            <w:sz w:val="17"/>
                            <w:szCs w:val="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0"/>
                            <w:sz w:val="17"/>
                            <w:szCs w:val="17"/>
                          </w:rPr>
                          <w:t>кондиционер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3"/>
                            <w:sz w:val="17"/>
                            <w:szCs w:val="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5"/>
                            <w:sz w:val="17"/>
                            <w:szCs w:val="17"/>
                          </w:rPr>
                          <w:t>длительное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-31"/>
                            <w:w w:val="105"/>
                            <w:sz w:val="17"/>
                            <w:szCs w:val="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5"/>
                            <w:sz w:val="17"/>
                            <w:szCs w:val="17"/>
                          </w:rPr>
                          <w:t>время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5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3"/>
                            <w:sz w:val="17"/>
                            <w:szCs w:val="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5"/>
                            <w:sz w:val="17"/>
                            <w:szCs w:val="17"/>
                          </w:rPr>
                          <w:t>отключите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-23"/>
                            <w:w w:val="105"/>
                            <w:sz w:val="17"/>
                            <w:szCs w:val="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5"/>
                            <w:sz w:val="17"/>
                            <w:szCs w:val="17"/>
                          </w:rPr>
                          <w:t>автомат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-23"/>
                            <w:w w:val="105"/>
                            <w:sz w:val="17"/>
                            <w:szCs w:val="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5"/>
                            <w:sz w:val="17"/>
                            <w:szCs w:val="17"/>
                          </w:rPr>
                          <w:t>питания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5"/>
                            <w:sz w:val="17"/>
                            <w:szCs w:val="17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pStyle w:val="TableParagraph"/>
                          <w:spacing w:line="160" w:lineRule="exact" w:before="2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line="20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ind w:left="1591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31F1F"/>
                            <w:spacing w:val="0"/>
                            <w:w w:val="105"/>
                            <w:sz w:val="16"/>
                            <w:szCs w:val="16"/>
                          </w:rPr>
                          <w:t>OFF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2555" w:type="dxa"/>
                        <w:tcBorders>
                          <w:top w:val="single" w:sz="6" w:space="0" w:color="231F1F"/>
                          <w:left w:val="single" w:sz="6" w:space="0" w:color="231F1F"/>
                          <w:bottom w:val="single" w:sz="3" w:space="0" w:color="625E60"/>
                          <w:right w:val="single" w:sz="3" w:space="0" w:color="625E60"/>
                        </w:tcBorders>
                      </w:tcPr>
                      <w:p>
                        <w:pPr>
                          <w:pStyle w:val="TableParagraph"/>
                          <w:spacing w:line="208" w:lineRule="exact" w:before="40"/>
                          <w:ind w:left="362" w:right="171" w:hanging="295"/>
                          <w:jc w:val="left"/>
                          <w:rPr>
                            <w:rFonts w:ascii="Calibri" w:hAnsi="Calibri" w:cs="Calibri" w:eastAsia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95"/>
                            <w:sz w:val="21"/>
                            <w:szCs w:val="21"/>
                          </w:rPr>
                          <w:t>Регулируйте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95"/>
                            <w:sz w:val="21"/>
                            <w:szCs w:val="21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24"/>
                            <w:w w:val="95"/>
                            <w:sz w:val="21"/>
                            <w:szCs w:val="21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95"/>
                            <w:sz w:val="21"/>
                            <w:szCs w:val="21"/>
                          </w:rPr>
                          <w:t>направление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98"/>
                            <w:sz w:val="21"/>
                            <w:szCs w:val="21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20"/>
                            <w:szCs w:val="20"/>
                          </w:rPr>
                          <w:t>воздушного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6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20"/>
                            <w:szCs w:val="20"/>
                          </w:rPr>
                          <w:t>потока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0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10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95"/>
                            <w:sz w:val="21"/>
                            <w:szCs w:val="21"/>
                          </w:rPr>
                          <w:t>используя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95"/>
                            <w:sz w:val="21"/>
                            <w:szCs w:val="21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6"/>
                            <w:w w:val="95"/>
                            <w:sz w:val="21"/>
                            <w:szCs w:val="21"/>
                          </w:rPr>
                          <w:t> 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1"/>
                            <w:spacing w:val="0"/>
                            <w:w w:val="95"/>
                            <w:sz w:val="21"/>
                            <w:szCs w:val="21"/>
                          </w:rPr>
                          <w:t>шкторку</w:t>
                        </w:r>
                        <w:r>
                          <w:rPr>
                            <w:rFonts w:ascii="Calibri" w:hAnsi="Calibri" w:cs="Calibri" w:eastAsia="Calibri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21"/>
                            <w:szCs w:val="21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9"/>
          <w:szCs w:val="19"/>
        </w:rPr>
        <w:t>Пульт</w:t>
      </w:r>
      <w:r>
        <w:rPr>
          <w:rFonts w:ascii="Arial" w:hAnsi="Arial" w:cs="Arial" w:eastAsia="Arial"/>
          <w:b w:val="0"/>
          <w:bCs w:val="0"/>
          <w:color w:val="231F1F"/>
          <w:spacing w:val="7"/>
          <w:w w:val="10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9"/>
          <w:szCs w:val="19"/>
        </w:rPr>
        <w:t>управле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9"/>
          <w:szCs w:val="19"/>
        </w:rPr>
        <w:t>ния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44" w:lineRule="exact"/>
        <w:ind w:left="5565" w:right="0" w:firstLine="0"/>
        <w:jc w:val="center"/>
        <w:rPr>
          <w:rFonts w:ascii="Calibri" w:hAnsi="Calibri" w:cs="Calibri" w:eastAsia="Calibri"/>
          <w:sz w:val="14"/>
          <w:szCs w:val="14"/>
        </w:rPr>
      </w:pPr>
      <w:r>
        <w:rPr/>
        <w:pict>
          <v:shape style="position:absolute;margin-left:154.776993pt;margin-top:-9.86834pt;width:111.802382pt;height:41.046977pt;mso-position-horizontal-relative:page;mso-position-vertical-relative:paragraph;z-index:-7907" type="#_x0000_t75">
            <v:imagedata r:id="rId233" o:title=""/>
          </v:shape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Защитите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пульт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от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попадания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внутрь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его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влаги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протирайте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экран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химически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активными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жидкостями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во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избежание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помутнения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экрана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189" w:firstLine="0"/>
        <w:jc w:val="center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9"/>
          <w:szCs w:val="19"/>
        </w:rPr>
        <w:t>Уход</w:t>
      </w:r>
      <w:r>
        <w:rPr>
          <w:rFonts w:ascii="Arial" w:hAnsi="Arial" w:cs="Arial" w:eastAsia="Arial"/>
          <w:b w:val="0"/>
          <w:bCs w:val="0"/>
          <w:color w:val="231F1F"/>
          <w:spacing w:val="3"/>
          <w:w w:val="10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9"/>
          <w:szCs w:val="19"/>
        </w:rPr>
        <w:t>за</w:t>
      </w:r>
      <w:r>
        <w:rPr>
          <w:rFonts w:ascii="Arial" w:hAnsi="Arial" w:cs="Arial" w:eastAsia="Arial"/>
          <w:b w:val="0"/>
          <w:bCs w:val="0"/>
          <w:color w:val="231F1F"/>
          <w:spacing w:val="3"/>
          <w:w w:val="10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9"/>
          <w:szCs w:val="19"/>
        </w:rPr>
        <w:t>корпусом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9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line="144" w:lineRule="exact"/>
        <w:ind w:left="294" w:right="332" w:firstLine="0"/>
        <w:jc w:val="center"/>
        <w:rPr>
          <w:rFonts w:ascii="Calibri" w:hAnsi="Calibri" w:cs="Calibri" w:eastAsia="Calibri"/>
          <w:sz w:val="14"/>
          <w:szCs w:val="14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Протирайте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кондиционер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мягкой</w:t>
      </w:r>
      <w:r>
        <w:rPr>
          <w:rFonts w:ascii="Calibri" w:hAnsi="Calibri" w:cs="Calibri" w:eastAsia="Calibri"/>
          <w:b w:val="0"/>
          <w:bCs w:val="0"/>
          <w:color w:val="000001"/>
          <w:spacing w:val="13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сухой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тряпкой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При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серьезных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загрязнениях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используйте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нейтральное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моющее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средство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разведенное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водой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промывки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удаляйте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моющее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средство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2"/>
          <w:sz w:val="14"/>
          <w:szCs w:val="14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полностью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4"/>
          <w:szCs w:val="14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spacing w:after="0" w:line="144" w:lineRule="exact"/>
        <w:jc w:val="center"/>
        <w:rPr>
          <w:rFonts w:ascii="Calibri" w:hAnsi="Calibri" w:cs="Calibri" w:eastAsia="Calibri"/>
          <w:sz w:val="14"/>
          <w:szCs w:val="14"/>
        </w:rPr>
        <w:sectPr>
          <w:type w:val="continuous"/>
          <w:pgSz w:w="11906" w:h="16840"/>
          <w:pgMar w:top="1580" w:bottom="0" w:left="280" w:right="360"/>
          <w:cols w:num="2" w:equalWidth="0">
            <w:col w:w="8056" w:space="40"/>
            <w:col w:w="3170"/>
          </w:cols>
        </w:sectPr>
      </w:pP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before="73"/>
        <w:ind w:left="6294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23"/>
          <w:szCs w:val="23"/>
        </w:rPr>
        <w:t>Запрещается</w:t>
      </w:r>
      <w:r>
        <w:rPr>
          <w:rFonts w:ascii="Arial" w:hAnsi="Arial" w:cs="Arial" w:eastAsia="Arial"/>
          <w:b w:val="0"/>
          <w:bCs w:val="0"/>
          <w:color w:val="231F1F"/>
          <w:spacing w:val="29"/>
          <w:w w:val="100"/>
          <w:sz w:val="23"/>
          <w:szCs w:val="23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23"/>
          <w:szCs w:val="23"/>
        </w:rPr>
        <w:t>использовать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23"/>
          <w:szCs w:val="23"/>
        </w:rPr>
        <w:t>: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3"/>
          <w:szCs w:val="2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0227" w:val="left" w:leader="none"/>
        </w:tabs>
        <w:spacing w:line="92" w:lineRule="exact" w:before="80"/>
        <w:ind w:left="5617" w:right="0" w:firstLine="0"/>
        <w:jc w:val="left"/>
        <w:rPr>
          <w:rFonts w:ascii="Arial" w:hAnsi="Arial" w:cs="Arial" w:eastAsia="Arial"/>
          <w:sz w:val="6"/>
          <w:szCs w:val="6"/>
        </w:rPr>
      </w:pPr>
      <w:r>
        <w:rPr/>
        <w:pict>
          <v:shape style="position:absolute;margin-left:166.667007pt;margin-top:-14.357755pt;width:96.31pt;height:72.484949pt;mso-position-horizontal-relative:page;mso-position-vertical-relative:paragraph;z-index:-7906" type="#_x0000_t75">
            <v:imagedata r:id="rId234" o:title=""/>
          </v:shape>
        </w:pict>
      </w:r>
      <w:r>
        <w:rPr/>
        <w:pict>
          <v:shape style="position:absolute;margin-left:24.740095pt;margin-top:-6.134784pt;width:118.85926pt;height:60.160029pt;mso-position-horizontal-relative:page;mso-position-vertical-relative:paragraph;z-index:-7905" type="#_x0000_t75">
            <v:imagedata r:id="rId235" o:title=""/>
          </v:shape>
        </w:pic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position w:val="2"/>
          <w:sz w:val="13"/>
          <w:szCs w:val="13"/>
        </w:rPr>
        <w:t>Ацетон</w:t>
      </w:r>
      <w:r>
        <w:rPr>
          <w:rFonts w:ascii="Arial" w:hAnsi="Arial" w:cs="Arial" w:eastAsia="Arial"/>
          <w:b w:val="0"/>
          <w:bCs w:val="0"/>
          <w:color w:val="231F1F"/>
          <w:spacing w:val="-1"/>
          <w:w w:val="100"/>
          <w:position w:val="2"/>
          <w:sz w:val="13"/>
          <w:szCs w:val="13"/>
        </w:rPr>
        <w:t>,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position w:val="2"/>
          <w:sz w:val="13"/>
          <w:szCs w:val="13"/>
        </w:rPr>
        <w:t>бензин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position w:val="2"/>
          <w:sz w:val="13"/>
          <w:szCs w:val="13"/>
        </w:rPr>
        <w:t>,</w:t>
      </w:r>
      <w:r>
        <w:rPr>
          <w:rFonts w:ascii="Arial" w:hAnsi="Arial" w:cs="Arial" w:eastAsia="Arial"/>
          <w:b w:val="0"/>
          <w:bCs w:val="0"/>
          <w:color w:val="231F1F"/>
          <w:spacing w:val="-2"/>
          <w:w w:val="100"/>
          <w:position w:val="2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position w:val="2"/>
          <w:sz w:val="13"/>
          <w:szCs w:val="13"/>
        </w:rPr>
        <w:t>растворитель</w:t>
      </w:r>
      <w:r>
        <w:rPr>
          <w:rFonts w:ascii="Arial" w:hAnsi="Arial" w:cs="Arial" w:eastAsia="Arial"/>
          <w:b w:val="0"/>
          <w:bCs w:val="0"/>
          <w:color w:val="231F1F"/>
          <w:spacing w:val="-1"/>
          <w:w w:val="100"/>
          <w:position w:val="2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position w:val="2"/>
          <w:sz w:val="13"/>
          <w:szCs w:val="13"/>
        </w:rPr>
        <w:t>или</w:t>
      </w:r>
      <w:r>
        <w:rPr>
          <w:rFonts w:ascii="Arial" w:hAnsi="Arial" w:cs="Arial" w:eastAsia="Arial"/>
          <w:b w:val="0"/>
          <w:bCs w:val="0"/>
          <w:color w:val="231F1F"/>
          <w:spacing w:val="-2"/>
          <w:w w:val="100"/>
          <w:position w:val="2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position w:val="2"/>
          <w:sz w:val="13"/>
          <w:szCs w:val="13"/>
        </w:rPr>
        <w:t>моющее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position w:val="2"/>
          <w:sz w:val="13"/>
          <w:szCs w:val="13"/>
        </w:rPr>
        <w:tab/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position w:val="0"/>
          <w:sz w:val="6"/>
          <w:szCs w:val="6"/>
        </w:rPr>
        <w:t>O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6"/>
          <w:szCs w:val="6"/>
        </w:rPr>
      </w:r>
    </w:p>
    <w:p>
      <w:pPr>
        <w:spacing w:line="222" w:lineRule="exact"/>
        <w:ind w:left="5617" w:right="0" w:firstLine="0"/>
        <w:jc w:val="left"/>
        <w:rPr>
          <w:rFonts w:ascii="Calibri" w:hAnsi="Calibri" w:cs="Calibri" w:eastAsia="Calibri"/>
          <w:sz w:val="17"/>
          <w:szCs w:val="17"/>
        </w:rPr>
      </w:pPr>
      <w:r>
        <w:rPr/>
        <w:pict>
          <v:group style="position:absolute;margin-left:23.092276pt;margin-top:18.429840pt;width:557.070724pt;height:163.283pt;mso-position-horizontal-relative:page;mso-position-vertical-relative:paragraph;z-index:-7901" coordorigin="462,369" coordsize="11141,3266">
            <v:shape style="position:absolute;left:9605;top:1944;width:1419;height:706" type="#_x0000_t75">
              <v:imagedata r:id="rId236" o:title=""/>
            </v:shape>
            <v:group style="position:absolute;left:5713;top:372;width:5592;height:2733" coordorigin="5713,372" coordsize="5592,2733">
              <v:shape style="position:absolute;left:5713;top:372;width:5592;height:2733" coordorigin="5713,372" coordsize="5592,2733" path="m5897,372l11122,372,11146,374,11211,394,11263,433,11296,488,11306,2934,11304,2956,11283,3017,11240,3065,11181,3096,5897,3105,5873,3103,5808,3083,5756,3043,5723,2988,5713,543,5715,521,5736,460,5779,412,5838,381,5897,372xe" filled="f" stroked="t" strokeweight=".35pt" strokecolor="#625E60">
                <v:path arrowok="t"/>
              </v:shape>
            </v:group>
            <v:group style="position:absolute;left:10405;top:1395;width:127;height:237" coordorigin="10405,1395" coordsize="127,237">
              <v:shape style="position:absolute;left:10405;top:1395;width:127;height:237" coordorigin="10405,1395" coordsize="127,237" path="m10497,1395l10436,1430,10432,1443,10432,1572,10405,1572,10457,1632,10515,1574,10484,1574,10485,1429,10499,1408,10521,1402,10532,1402,10530,1401,10497,1395xe" filled="t" fillcolor="#231F1F" stroked="f">
                <v:path arrowok="t"/>
                <v:fill type="solid"/>
              </v:shape>
            </v:group>
            <v:group style="position:absolute;left:10503;top:1403;width:60;height:45" coordorigin="10503,1403" coordsize="60,45">
              <v:shape style="position:absolute;left:10503;top:1403;width:60;height:45" coordorigin="10503,1403" coordsize="60,45" path="m10503,1408l10512,1414,10526,1436,10561,1448,10562,1443,10563,1431,10555,1416,10533,1403e" filled="f" stroked="t" strokeweight=".281pt" strokecolor="#231F1F">
                <v:path arrowok="t"/>
              </v:shape>
              <v:shape style="position:absolute;left:9460;top:798;width:1672;height:754" type="#_x0000_t75">
                <v:imagedata r:id="rId237" o:title=""/>
              </v:shape>
            </v:group>
            <v:group style="position:absolute;left:465;top:3174;width:11134;height:457" coordorigin="465,3174" coordsize="11134,457">
              <v:shape style="position:absolute;left:465;top:3174;width:11134;height:457" coordorigin="465,3174" coordsize="11134,457" path="m11371,3174l687,3174,621,3186,563,3215,516,3260,483,3316,466,3382,465,3406,467,3429,484,3494,519,3549,567,3592,626,3621,694,3631,11375,3631,11442,3620,11501,3591,11548,3547,11582,3491,11599,3426,11600,3399,11598,3376,11581,3311,11546,3256,11498,3212,11439,3184,11371,3174xe" filled="t" fillcolor="#E8E8E8" stroked="f">
                <v:path arrowok="t"/>
                <v:fill type="solid"/>
              </v:shape>
            </v:group>
            <v:group style="position:absolute;left:465;top:3174;width:11134;height:457" coordorigin="465,3174" coordsize="11134,457">
              <v:shape style="position:absolute;left:465;top:3174;width:11134;height:457" coordorigin="465,3174" coordsize="11134,457" path="m11600,3402l11590,3470,11561,3529,11518,3577,11463,3612,11398,3629,694,3631,671,3630,606,3613,549,3579,505,3532,476,3473,465,3406,466,3382,483,3316,516,3260,563,3215,621,3186,687,3174,11371,3174,11395,3175,11460,3192,11516,3225,11560,3273,11589,3332,11600,3399,11600,3402xe" filled="f" stroked="t" strokeweight=".35pt" strokecolor="#DADADA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3"/>
          <w:szCs w:val="13"/>
        </w:rPr>
        <w:t>средство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3"/>
          <w:szCs w:val="13"/>
        </w:rPr>
        <w:t>,</w:t>
      </w:r>
      <w:r>
        <w:rPr>
          <w:rFonts w:ascii="Arial" w:hAnsi="Arial" w:cs="Arial" w:eastAsia="Arial"/>
          <w:b w:val="0"/>
          <w:bCs w:val="0"/>
          <w:color w:val="231F1F"/>
          <w:spacing w:val="1"/>
          <w:w w:val="100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3"/>
          <w:szCs w:val="13"/>
        </w:rPr>
        <w:t>которое</w:t>
      </w:r>
      <w:r>
        <w:rPr>
          <w:rFonts w:ascii="Arial" w:hAnsi="Arial" w:cs="Arial" w:eastAsia="Arial"/>
          <w:b w:val="0"/>
          <w:bCs w:val="0"/>
          <w:color w:val="231F1F"/>
          <w:spacing w:val="1"/>
          <w:w w:val="100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3"/>
          <w:szCs w:val="13"/>
        </w:rPr>
        <w:t>может</w:t>
      </w:r>
      <w:r>
        <w:rPr>
          <w:rFonts w:ascii="Arial" w:hAnsi="Arial" w:cs="Arial" w:eastAsia="Arial"/>
          <w:b w:val="0"/>
          <w:bCs w:val="0"/>
          <w:color w:val="231F1F"/>
          <w:spacing w:val="1"/>
          <w:w w:val="100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3"/>
          <w:szCs w:val="13"/>
        </w:rPr>
        <w:t>повредить</w:t>
      </w:r>
      <w:r>
        <w:rPr>
          <w:rFonts w:ascii="Arial" w:hAnsi="Arial" w:cs="Arial" w:eastAsia="Arial"/>
          <w:b w:val="0"/>
          <w:bCs w:val="0"/>
          <w:color w:val="231F1F"/>
          <w:spacing w:val="2"/>
          <w:w w:val="100"/>
          <w:sz w:val="13"/>
          <w:szCs w:val="13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3"/>
          <w:szCs w:val="13"/>
        </w:rPr>
        <w:t>покрытие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3"/>
          <w:szCs w:val="13"/>
        </w:rPr>
        <w:t>.</w:t>
      </w:r>
      <w:r>
        <w:rPr>
          <w:rFonts w:ascii="Arial" w:hAnsi="Arial" w:cs="Arial" w:eastAsia="Arial"/>
          <w:b w:val="0"/>
          <w:bCs w:val="0"/>
          <w:color w:val="231F1F"/>
          <w:spacing w:val="21"/>
          <w:w w:val="100"/>
          <w:sz w:val="13"/>
          <w:szCs w:val="13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6"/>
          <w:sz w:val="17"/>
          <w:szCs w:val="17"/>
        </w:rPr>
        <w:t>Горячую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0"/>
          <w:position w:val="6"/>
          <w:sz w:val="17"/>
          <w:szCs w:val="17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6"/>
          <w:sz w:val="17"/>
          <w:szCs w:val="17"/>
        </w:rPr>
        <w:t>воду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position w:val="6"/>
          <w:sz w:val="17"/>
          <w:szCs w:val="17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6"/>
          <w:sz w:val="17"/>
          <w:szCs w:val="17"/>
        </w:rPr>
        <w:t>более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0"/>
          <w:position w:val="6"/>
          <w:sz w:val="17"/>
          <w:szCs w:val="17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6"/>
          <w:sz w:val="17"/>
          <w:szCs w:val="17"/>
        </w:rPr>
        <w:t>40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0"/>
          <w:position w:val="6"/>
          <w:sz w:val="17"/>
          <w:szCs w:val="17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position w:val="6"/>
          <w:sz w:val="17"/>
          <w:szCs w:val="17"/>
        </w:rPr>
        <w:t>C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position w:val="0"/>
          <w:sz w:val="17"/>
          <w:szCs w:val="17"/>
        </w:rPr>
      </w: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11906" w:h="16840"/>
          <w:pgMar w:top="1580" w:bottom="0" w:left="280" w:right="360"/>
        </w:sectPr>
      </w:pPr>
    </w:p>
    <w:p>
      <w:pPr>
        <w:spacing w:line="207" w:lineRule="exact" w:before="70"/>
        <w:ind w:left="5646" w:right="0" w:firstLine="0"/>
        <w:jc w:val="left"/>
        <w:rPr>
          <w:rFonts w:ascii="Calibri" w:hAnsi="Calibri" w:cs="Calibri" w:eastAsia="Calibri"/>
          <w:sz w:val="17"/>
          <w:szCs w:val="17"/>
        </w:rPr>
      </w:pP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Очистка</w:t>
      </w:r>
      <w:r>
        <w:rPr>
          <w:rFonts w:ascii="Calibri" w:hAnsi="Calibri" w:cs="Calibri" w:eastAsia="Calibri"/>
          <w:b/>
          <w:bCs/>
          <w:color w:val="000001"/>
          <w:spacing w:val="-23"/>
          <w:w w:val="105"/>
          <w:sz w:val="17"/>
          <w:szCs w:val="17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воздушного</w:t>
      </w:r>
      <w:r>
        <w:rPr>
          <w:rFonts w:ascii="Calibri" w:hAnsi="Calibri" w:cs="Calibri" w:eastAsia="Calibri"/>
          <w:b/>
          <w:bCs/>
          <w:color w:val="000001"/>
          <w:spacing w:val="-22"/>
          <w:w w:val="105"/>
          <w:sz w:val="17"/>
          <w:szCs w:val="17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фильтра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7"/>
          <w:szCs w:val="17"/>
        </w:rPr>
      </w:r>
    </w:p>
    <w:p>
      <w:pPr>
        <w:numPr>
          <w:ilvl w:val="1"/>
          <w:numId w:val="8"/>
        </w:numPr>
        <w:tabs>
          <w:tab w:pos="5782" w:val="left" w:leader="none"/>
        </w:tabs>
        <w:spacing w:line="176" w:lineRule="exact"/>
        <w:ind w:left="5782" w:right="0" w:hanging="176"/>
        <w:jc w:val="left"/>
        <w:rPr>
          <w:rFonts w:ascii="Calibri" w:hAnsi="Calibri" w:cs="Calibri" w:eastAsia="Calibri"/>
          <w:sz w:val="17"/>
          <w:szCs w:val="17"/>
        </w:rPr>
      </w:pP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Открыть</w:t>
      </w:r>
      <w:r>
        <w:rPr>
          <w:rFonts w:ascii="Calibri" w:hAnsi="Calibri" w:cs="Calibri" w:eastAsia="Calibri"/>
          <w:b/>
          <w:bCs/>
          <w:color w:val="000001"/>
          <w:spacing w:val="-15"/>
          <w:w w:val="105"/>
          <w:sz w:val="17"/>
          <w:szCs w:val="17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переднюю</w:t>
      </w:r>
      <w:r>
        <w:rPr>
          <w:rFonts w:ascii="Calibri" w:hAnsi="Calibri" w:cs="Calibri" w:eastAsia="Calibri"/>
          <w:b/>
          <w:bCs/>
          <w:color w:val="000001"/>
          <w:spacing w:val="-15"/>
          <w:w w:val="105"/>
          <w:sz w:val="17"/>
          <w:szCs w:val="17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панель</w:t>
      </w: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,</w:t>
      </w:r>
      <w:r>
        <w:rPr>
          <w:rFonts w:ascii="Calibri" w:hAnsi="Calibri" w:cs="Calibri" w:eastAsia="Calibri"/>
          <w:b/>
          <w:bCs/>
          <w:color w:val="000001"/>
          <w:spacing w:val="-15"/>
          <w:w w:val="105"/>
          <w:sz w:val="17"/>
          <w:szCs w:val="17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потянув</w:t>
      </w:r>
      <w:r>
        <w:rPr>
          <w:rFonts w:ascii="Calibri" w:hAnsi="Calibri" w:cs="Calibri" w:eastAsia="Calibri"/>
          <w:b/>
          <w:bCs/>
          <w:color w:val="000001"/>
          <w:spacing w:val="-14"/>
          <w:w w:val="105"/>
          <w:sz w:val="17"/>
          <w:szCs w:val="17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ее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7"/>
          <w:szCs w:val="17"/>
        </w:rPr>
      </w:r>
    </w:p>
    <w:p>
      <w:pPr>
        <w:spacing w:line="176" w:lineRule="exact"/>
        <w:ind w:left="5606" w:right="0" w:firstLine="0"/>
        <w:jc w:val="left"/>
        <w:rPr>
          <w:rFonts w:ascii="Calibri" w:hAnsi="Calibri" w:cs="Calibri" w:eastAsia="Calibri"/>
          <w:sz w:val="17"/>
          <w:szCs w:val="17"/>
        </w:rPr>
      </w:pP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вверх</w:t>
      </w: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7"/>
          <w:szCs w:val="17"/>
        </w:rPr>
      </w:r>
    </w:p>
    <w:p>
      <w:pPr>
        <w:numPr>
          <w:ilvl w:val="1"/>
          <w:numId w:val="8"/>
        </w:numPr>
        <w:tabs>
          <w:tab w:pos="5782" w:val="left" w:leader="none"/>
        </w:tabs>
        <w:spacing w:line="177" w:lineRule="exact"/>
        <w:ind w:left="5782" w:right="0" w:hanging="176"/>
        <w:jc w:val="left"/>
        <w:rPr>
          <w:rFonts w:ascii="Calibri" w:hAnsi="Calibri" w:cs="Calibri" w:eastAsia="Calibri"/>
          <w:sz w:val="17"/>
          <w:szCs w:val="17"/>
        </w:rPr>
      </w:pP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Извлечь</w:t>
      </w:r>
      <w:r>
        <w:rPr>
          <w:rFonts w:ascii="Calibri" w:hAnsi="Calibri" w:cs="Calibri" w:eastAsia="Calibri"/>
          <w:b/>
          <w:bCs/>
          <w:color w:val="000001"/>
          <w:spacing w:val="-25"/>
          <w:w w:val="105"/>
          <w:sz w:val="17"/>
          <w:szCs w:val="17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фильтр</w:t>
      </w: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7"/>
          <w:szCs w:val="17"/>
        </w:rPr>
      </w:r>
    </w:p>
    <w:p>
      <w:pPr>
        <w:spacing w:line="194" w:lineRule="auto" w:before="8"/>
        <w:ind w:left="5606" w:right="63" w:hanging="0"/>
        <w:jc w:val="left"/>
        <w:rPr>
          <w:rFonts w:ascii="Calibri" w:hAnsi="Calibri" w:cs="Calibri" w:eastAsia="Calibri"/>
          <w:sz w:val="13"/>
          <w:szCs w:val="13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2"/>
          <w:szCs w:val="12"/>
        </w:rPr>
        <w:t>Нажмите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2"/>
          <w:szCs w:val="12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2"/>
          <w:szCs w:val="12"/>
        </w:rPr>
        <w:t>фиксатор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2"/>
          <w:szCs w:val="12"/>
        </w:rPr>
        <w:t>фильтра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2"/>
          <w:szCs w:val="12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2"/>
          <w:szCs w:val="12"/>
        </w:rPr>
        <w:t>центре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2"/>
          <w:szCs w:val="12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2"/>
          <w:szCs w:val="12"/>
        </w:rPr>
        <w:t>Потяните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2"/>
          <w:szCs w:val="12"/>
        </w:rPr>
        <w:t>немного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6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3"/>
          <w:szCs w:val="13"/>
        </w:rPr>
        <w:t>вниз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3"/>
          <w:szCs w:val="13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13"/>
          <w:szCs w:val="13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3"/>
          <w:szCs w:val="13"/>
        </w:rPr>
        <w:t>сняв</w:t>
      </w:r>
      <w:r>
        <w:rPr>
          <w:rFonts w:ascii="Calibri" w:hAnsi="Calibri" w:cs="Calibri" w:eastAsia="Calibri"/>
          <w:b w:val="0"/>
          <w:bCs w:val="0"/>
          <w:color w:val="000001"/>
          <w:spacing w:val="-8"/>
          <w:w w:val="100"/>
          <w:sz w:val="13"/>
          <w:szCs w:val="13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3"/>
          <w:szCs w:val="13"/>
        </w:rPr>
        <w:t>со</w:t>
      </w:r>
      <w:r>
        <w:rPr>
          <w:rFonts w:ascii="Calibri" w:hAnsi="Calibri" w:cs="Calibri" w:eastAsia="Calibri"/>
          <w:b w:val="0"/>
          <w:bCs w:val="0"/>
          <w:color w:val="000001"/>
          <w:spacing w:val="-8"/>
          <w:w w:val="100"/>
          <w:sz w:val="13"/>
          <w:szCs w:val="13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3"/>
          <w:szCs w:val="13"/>
        </w:rPr>
        <w:t>стопора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3"/>
          <w:szCs w:val="13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-8"/>
          <w:w w:val="100"/>
          <w:sz w:val="13"/>
          <w:szCs w:val="13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3"/>
          <w:szCs w:val="13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13"/>
          <w:szCs w:val="13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3"/>
          <w:szCs w:val="13"/>
        </w:rPr>
        <w:t>удалить</w:t>
      </w:r>
      <w:r>
        <w:rPr>
          <w:rFonts w:ascii="Calibri" w:hAnsi="Calibri" w:cs="Calibri" w:eastAsia="Calibri"/>
          <w:b w:val="0"/>
          <w:bCs w:val="0"/>
          <w:color w:val="000001"/>
          <w:spacing w:val="-8"/>
          <w:w w:val="100"/>
          <w:sz w:val="13"/>
          <w:szCs w:val="13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3"/>
          <w:szCs w:val="13"/>
        </w:rPr>
        <w:t>фильтр</w:t>
      </w:r>
      <w:r>
        <w:rPr>
          <w:rFonts w:ascii="Calibri" w:hAnsi="Calibri" w:cs="Calibri" w:eastAsia="Calibri"/>
          <w:b w:val="0"/>
          <w:bCs w:val="0"/>
          <w:color w:val="000001"/>
          <w:spacing w:val="-8"/>
          <w:w w:val="100"/>
          <w:sz w:val="13"/>
          <w:szCs w:val="13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3"/>
          <w:szCs w:val="13"/>
        </w:rPr>
        <w:t>вниз</w:t>
      </w:r>
      <w:r>
        <w:rPr>
          <w:rFonts w:ascii="Calibri" w:hAnsi="Calibri" w:cs="Calibri" w:eastAsia="Calibri"/>
          <w:b w:val="0"/>
          <w:bCs w:val="0"/>
          <w:color w:val="000001"/>
          <w:spacing w:val="-8"/>
          <w:w w:val="100"/>
          <w:sz w:val="13"/>
          <w:szCs w:val="13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3"/>
          <w:szCs w:val="13"/>
        </w:rPr>
        <w:t>по</w:t>
      </w:r>
      <w:r>
        <w:rPr>
          <w:rFonts w:ascii="Calibri" w:hAnsi="Calibri" w:cs="Calibri" w:eastAsia="Calibri"/>
          <w:b w:val="0"/>
          <w:bCs w:val="0"/>
          <w:color w:val="000001"/>
          <w:spacing w:val="-8"/>
          <w:w w:val="100"/>
          <w:sz w:val="13"/>
          <w:szCs w:val="13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3"/>
          <w:szCs w:val="13"/>
        </w:rPr>
        <w:t>направлящим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3"/>
          <w:szCs w:val="13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3"/>
          <w:szCs w:val="13"/>
        </w:rPr>
      </w:r>
    </w:p>
    <w:p>
      <w:pPr>
        <w:numPr>
          <w:ilvl w:val="1"/>
          <w:numId w:val="8"/>
        </w:numPr>
        <w:tabs>
          <w:tab w:pos="5782" w:val="left" w:leader="none"/>
        </w:tabs>
        <w:spacing w:line="175" w:lineRule="exact"/>
        <w:ind w:left="5782" w:right="0" w:hanging="176"/>
        <w:jc w:val="left"/>
        <w:rPr>
          <w:rFonts w:ascii="Calibri" w:hAnsi="Calibri" w:cs="Calibri" w:eastAsia="Calibri"/>
          <w:sz w:val="17"/>
          <w:szCs w:val="17"/>
        </w:rPr>
      </w:pP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17"/>
          <w:szCs w:val="17"/>
        </w:rPr>
        <w:t>Почистить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17"/>
          <w:szCs w:val="17"/>
        </w:rPr>
        <w:t> </w:t>
      </w:r>
      <w:r>
        <w:rPr>
          <w:rFonts w:ascii="Calibri" w:hAnsi="Calibri" w:cs="Calibri" w:eastAsia="Calibri"/>
          <w:b/>
          <w:bCs/>
          <w:color w:val="000001"/>
          <w:spacing w:val="2"/>
          <w:w w:val="100"/>
          <w:sz w:val="17"/>
          <w:szCs w:val="17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17"/>
          <w:szCs w:val="17"/>
        </w:rPr>
        <w:t>фильтр</w:t>
      </w:r>
      <w:r>
        <w:rPr>
          <w:rFonts w:ascii="Calibri" w:hAnsi="Calibri" w:cs="Calibri" w:eastAsia="Calibri"/>
          <w:b/>
          <w:bCs/>
          <w:color w:val="000001"/>
          <w:spacing w:val="0"/>
          <w:w w:val="100"/>
          <w:sz w:val="17"/>
          <w:szCs w:val="17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7"/>
          <w:szCs w:val="17"/>
        </w:rPr>
      </w:r>
    </w:p>
    <w:p>
      <w:pPr>
        <w:spacing w:line="209" w:lineRule="auto" w:before="1"/>
        <w:ind w:left="5606" w:right="3" w:hanging="0"/>
        <w:jc w:val="left"/>
        <w:rPr>
          <w:rFonts w:ascii="Calibri" w:hAnsi="Calibri" w:cs="Calibri" w:eastAsia="Calibri"/>
          <w:sz w:val="12"/>
          <w:szCs w:val="12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Используйте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пылесос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удаления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пыли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или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промойте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фильтр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6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водой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После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мойки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высушите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фильтр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numPr>
          <w:ilvl w:val="1"/>
          <w:numId w:val="8"/>
        </w:numPr>
        <w:tabs>
          <w:tab w:pos="5782" w:val="left" w:leader="none"/>
        </w:tabs>
        <w:spacing w:line="175" w:lineRule="exact"/>
        <w:ind w:left="5782" w:right="0" w:hanging="176"/>
        <w:jc w:val="left"/>
        <w:rPr>
          <w:rFonts w:ascii="Calibri" w:hAnsi="Calibri" w:cs="Calibri" w:eastAsia="Calibri"/>
          <w:sz w:val="17"/>
          <w:szCs w:val="17"/>
        </w:rPr>
      </w:pPr>
      <w:r>
        <w:rPr/>
        <w:pict>
          <v:group style="position:absolute;margin-left:165.671005pt;margin-top:.121548pt;width:89.869pt;height:34.529pt;mso-position-horizontal-relative:page;mso-position-vertical-relative:paragraph;z-index:-7903" coordorigin="3313,2" coordsize="1797,691">
            <v:group style="position:absolute;left:3315;top:381;width:2;height:3" coordorigin="3315,381" coordsize="2,3">
              <v:shape style="position:absolute;left:3315;top:381;width:2;height:3" coordorigin="3315,381" coordsize="0,3" path="m3315,381l3315,384e" filled="f" stroked="t" strokeweight=".008pt" strokecolor="#231F1F">
                <v:path arrowok="t"/>
              </v:shape>
            </v:group>
            <v:group style="position:absolute;left:3355;top:366;width:2;height:3" coordorigin="3355,366" coordsize="2,3">
              <v:shape style="position:absolute;left:3355;top:366;width:2;height:3" coordorigin="3355,366" coordsize="0,3" path="m3355,366l3355,369e" filled="f" stroked="t" strokeweight=".004pt" strokecolor="#231F1F">
                <v:path arrowok="t"/>
              </v:shape>
            </v:group>
            <v:group style="position:absolute;left:3363;top:374;width:1511;height:2" coordorigin="3363,374" coordsize="1511,2">
              <v:shape style="position:absolute;left:3363;top:374;width:1511;height:2" coordorigin="3363,374" coordsize="1511,0" path="m4874,374l3363,374e" filled="f" stroked="t" strokeweight=".15pt" strokecolor="#231F1F">
                <v:path arrowok="t"/>
              </v:shape>
            </v:group>
            <v:group style="position:absolute;left:3358;top:357;width:1509;height:2" coordorigin="3358,357" coordsize="1509,2">
              <v:shape style="position:absolute;left:3358;top:357;width:1509;height:2" coordorigin="3358,357" coordsize="1509,0" path="m3358,357l4868,357e" filled="f" stroked="t" strokeweight=".15pt" strokecolor="#231F1F">
                <v:path arrowok="t"/>
              </v:shape>
            </v:group>
            <v:group style="position:absolute;left:3895;top:352;width:435;height:2" coordorigin="3895,352" coordsize="435,2">
              <v:shape style="position:absolute;left:3895;top:352;width:435;height:2" coordorigin="3895,352" coordsize="435,0" path="m3895,352l4330,352e" filled="f" stroked="t" strokeweight=".15pt" strokecolor="#231F1F">
                <v:path arrowok="t"/>
              </v:shape>
            </v:group>
            <v:group style="position:absolute;left:4887;top:350;width:3;height:2" coordorigin="4887,350" coordsize="3,2">
              <v:shape style="position:absolute;left:4887;top:350;width:3;height:2" coordorigin="4887,350" coordsize="3,0" path="m4887,350l4890,350e" filled="f" stroked="t" strokeweight=".027pt" strokecolor="#231F1F">
                <v:path arrowok="t"/>
              </v:shape>
            </v:group>
            <v:group style="position:absolute;left:4889;top:348;width:2;height:3" coordorigin="4889,348" coordsize="2,3">
              <v:shape style="position:absolute;left:4889;top:348;width:2;height:3" coordorigin="4889,348" coordsize="0,3" path="m4889,348l4889,352e" filled="f" stroked="t" strokeweight=".007pt" strokecolor="#231F1F">
                <v:path arrowok="t"/>
              </v:shape>
            </v:group>
            <v:group style="position:absolute;left:3355;top:368;width:8;height:6" coordorigin="3355,368" coordsize="8,6">
              <v:shape style="position:absolute;left:3355;top:368;width:8;height:6" coordorigin="3355,368" coordsize="8,6" path="m3355,368l3356,370,3358,372,3360,374,3362,374e" filled="f" stroked="t" strokeweight=".15pt" strokecolor="#231F1F">
                <v:path arrowok="t"/>
              </v:shape>
            </v:group>
            <v:group style="position:absolute;left:3362;top:372;width:2;height:3" coordorigin="3362,372" coordsize="2,3">
              <v:shape style="position:absolute;left:3362;top:372;width:2;height:3" coordorigin="3362,372" coordsize="0,3" path="m3362,372l3362,375e" filled="f" stroked="t" strokeweight=".012pt" strokecolor="#231F1F">
                <v:path arrowok="t"/>
              </v:shape>
            </v:group>
            <v:group style="position:absolute;left:4874;top:363;width:13;height:11" coordorigin="4874,363" coordsize="13,11">
              <v:shape style="position:absolute;left:4874;top:363;width:13;height:11" coordorigin="4874,363" coordsize="13,11" path="m4874,374l4874,374,4876,374,4876,373,4878,373,4879,373,4879,372,4880,371,4881,371,4882,370,4883,369,4884,368,4884,367,4885,366,4885,365,4886,364,4886,363e" filled="f" stroked="t" strokeweight=".15pt" strokecolor="#231F1F">
                <v:path arrowok="t"/>
              </v:shape>
            </v:group>
            <v:group style="position:absolute;left:4885;top:362;width:3;height:2" coordorigin="4885,362" coordsize="3,2">
              <v:shape style="position:absolute;left:4885;top:362;width:3;height:2" coordorigin="4885,362" coordsize="3,0" path="m4885,362l4888,362e" filled="f" stroked="t" strokeweight=".011pt" strokecolor="#231F1F">
                <v:path arrowok="t"/>
              </v:shape>
            </v:group>
            <v:group style="position:absolute;left:4886;top:350;width:3;height:12" coordorigin="4886,350" coordsize="3,12">
              <v:shape style="position:absolute;left:4886;top:350;width:3;height:12" coordorigin="4886,350" coordsize="3,12" path="m4886,362l4889,350e" filled="f" stroked="t" strokeweight=".15pt" strokecolor="#231F1F">
                <v:path arrowok="t"/>
              </v:shape>
            </v:group>
            <v:group style="position:absolute;left:3422;top:20;width:2;height:3" coordorigin="3422,20" coordsize="2,3">
              <v:shape style="position:absolute;left:3422;top:20;width:2;height:3" coordorigin="3422,20" coordsize="0,3" path="m3422,20l3422,23e" filled="f" stroked="t" strokeweight=".008pt" strokecolor="#231F1F">
                <v:path arrowok="t"/>
              </v:shape>
            </v:group>
            <v:group style="position:absolute;left:3449;top:23;width:1509;height:2" coordorigin="3449,23" coordsize="1509,2">
              <v:shape style="position:absolute;left:3449;top:23;width:1509;height:2" coordorigin="3449,23" coordsize="1509,0" path="m4957,23l3449,23e" filled="f" stroked="t" strokeweight=".15pt" strokecolor="#231F1F">
                <v:path arrowok="t"/>
              </v:shape>
            </v:group>
            <v:group style="position:absolute;left:4976;top:34;width:2;height:3" coordorigin="4976,34" coordsize="2,3">
              <v:shape style="position:absolute;left:4976;top:34;width:2;height:3" coordorigin="4976,34" coordsize="0,3" path="m4976,34l4976,37e" filled="f" stroked="t" strokeweight=".011pt" strokecolor="#231F1F">
                <v:path arrowok="t"/>
              </v:shape>
            </v:group>
            <v:group style="position:absolute;left:3351;top:34;width:85;height:312" coordorigin="3351,34" coordsize="85,312">
              <v:shape style="position:absolute;left:3351;top:34;width:85;height:312" coordorigin="3351,34" coordsize="85,312" path="m3435,34l3411,110,3389,188,3369,267,3360,306,3351,346e" filled="f" stroked="t" strokeweight=".15pt" strokecolor="#231F1F">
                <v:path arrowok="t"/>
              </v:shape>
            </v:group>
            <v:group style="position:absolute;left:3436;top:23;width:13;height:9" coordorigin="3436,23" coordsize="13,9">
              <v:shape style="position:absolute;left:3436;top:23;width:13;height:9" coordorigin="3436,23" coordsize="13,9" path="m3449,23l3448,23,3447,23,3446,23,3445,24,3444,24,3443,24,3442,25,3441,25,3441,26,3437,31,3436,32e" filled="f" stroked="t" strokeweight=".15pt" strokecolor="#231F1F">
                <v:path arrowok="t"/>
              </v:shape>
            </v:group>
            <v:group style="position:absolute;left:3435;top:32;width:2;height:2" coordorigin="3435,32" coordsize="2,2">
              <v:shape style="position:absolute;left:3435;top:32;width:2;height:2" coordorigin="3435,32" coordsize="0,2" path="m3436,32l3435,34e" filled="f" stroked="t" strokeweight=".15pt" strokecolor="#231F1F">
                <v:path arrowok="t"/>
              </v:shape>
            </v:group>
            <v:group style="position:absolute;left:3350;top:346;width:2;height:5" coordorigin="3350,346" coordsize="2,5">
              <v:shape style="position:absolute;left:3350;top:346;width:2;height:5" coordorigin="3350,346" coordsize="0,5" path="m3351,346l3350,347,3350,350,3351,351e" filled="f" stroked="t" strokeweight=".15pt" strokecolor="#231F1F">
                <v:path arrowok="t"/>
              </v:shape>
            </v:group>
            <v:group style="position:absolute;left:3351;top:351;width:4;height:17" coordorigin="3351,351" coordsize="4,17">
              <v:shape style="position:absolute;left:3351;top:351;width:4;height:17" coordorigin="3351,351" coordsize="4,17" path="m3351,351l3355,368e" filled="f" stroked="t" strokeweight=".15pt" strokecolor="#231F1F">
                <v:path arrowok="t"/>
              </v:shape>
            </v:group>
            <v:group style="position:absolute;left:4957;top:23;width:5;height:2" coordorigin="4957,23" coordsize="5,2">
              <v:shape style="position:absolute;left:4957;top:23;width:5;height:2" coordorigin="4957,23" coordsize="5,2" path="m4962,25l4961,24,4960,23,4959,23,4957,23e" filled="f" stroked="t" strokeweight=".15pt" strokecolor="#231F1F">
                <v:path arrowok="t"/>
              </v:shape>
            </v:group>
            <v:group style="position:absolute;left:4962;top:25;width:13;height:10" coordorigin="4962,25" coordsize="13,10">
              <v:shape style="position:absolute;left:4962;top:25;width:13;height:10" coordorigin="4962,25" coordsize="13,10" path="m4975,35l4962,25e" filled="f" stroked="t" strokeweight=".15pt" strokecolor="#231F1F">
                <v:path arrowok="t"/>
              </v:shape>
            </v:group>
            <v:group style="position:absolute;left:3351;top:351;width:8;height:6" coordorigin="3351,351" coordsize="8,6">
              <v:shape style="position:absolute;left:3351;top:351;width:8;height:6" coordorigin="3351,351" coordsize="8,6" path="m3351,351l3357,357,3358,357e" filled="f" stroked="t" strokeweight=".15pt" strokecolor="#231F1F">
                <v:path arrowok="t"/>
              </v:shape>
            </v:group>
            <v:group style="position:absolute;left:3362;top:374;width:2;height:2" coordorigin="3362,374" coordsize="2,2">
              <v:shape style="position:absolute;left:3362;top:374;width:2;height:2" coordorigin="3362,374" coordsize="0,0" path="m3363,374l3362,374e" filled="f" stroked="t" strokeweight=".15pt" strokecolor="#231F1F">
                <v:path arrowok="t"/>
              </v:shape>
            </v:group>
            <v:group style="position:absolute;left:4889;top:350;width:2;height:2" coordorigin="4889,350" coordsize="2,2">
              <v:shape style="position:absolute;left:4889;top:350;width:2;height:2" coordorigin="4889,350" coordsize="0,0" path="m4889,350l4889,350e" filled="f" stroked="t" strokeweight=".15pt" strokecolor="#231F1F">
                <v:path arrowok="t"/>
              </v:shape>
            </v:group>
            <v:group style="position:absolute;left:4889;top:350;width:2;height:2" coordorigin="4889,350" coordsize="2,2">
              <v:shape style="position:absolute;left:4889;top:350;width:2;height:2" coordorigin="4889,350" coordsize="0,0" path="m4889,350l4889,350e" filled="f" stroked="t" strokeweight=".15pt" strokecolor="#231F1F">
                <v:path arrowok="t"/>
              </v:shape>
            </v:group>
            <v:group style="position:absolute;left:4880;top:346;width:6;height:17" coordorigin="4880,346" coordsize="6,17">
              <v:shape style="position:absolute;left:4880;top:346;width:6;height:17" coordorigin="4880,346" coordsize="6,17" path="m4886,362l4880,346e" filled="f" stroked="t" strokeweight=".15pt" strokecolor="#231F1F">
                <v:path arrowok="t"/>
              </v:shape>
            </v:group>
            <v:group style="position:absolute;left:4880;top:34;width:84;height:312" coordorigin="4880,34" coordsize="84,312">
              <v:shape style="position:absolute;left:4880;top:34;width:84;height:312" coordorigin="4880,34" coordsize="84,312" path="m4880,346l4898,267,4918,188,4940,110,4952,72,4964,34e" filled="f" stroked="t" strokeweight=".15pt" strokecolor="#231F1F">
                <v:path arrowok="t"/>
              </v:shape>
            </v:group>
            <v:group style="position:absolute;left:4977;top:44;width:2;height:2" coordorigin="4977,44" coordsize="2,2">
              <v:shape style="position:absolute;left:4977;top:44;width:2;height:2" coordorigin="4977,44" coordsize="0,0" path="m4977,44l4977,44e" filled="f" stroked="t" strokeweight=".15pt" strokecolor="#231F1F">
                <v:path arrowok="t"/>
              </v:shape>
            </v:group>
            <v:group style="position:absolute;left:4889;top:44;width:88;height:306" coordorigin="4889,44" coordsize="88,306">
              <v:shape style="position:absolute;left:4889;top:44;width:88;height:306" coordorigin="4889,44" coordsize="88,306" path="m4977,44l4951,119,4928,195,4907,272,4889,350e" filled="f" stroked="t" strokeweight=".15pt" strokecolor="#231F1F">
                <v:path arrowok="t"/>
              </v:shape>
            </v:group>
            <v:group style="position:absolute;left:4962;top:25;width:3;height:9" coordorigin="4962,25" coordsize="3,9">
              <v:shape style="position:absolute;left:4962;top:25;width:3;height:9" coordorigin="4962,25" coordsize="3,9" path="m4964,34l4965,31,4964,29,4964,26,4962,25e" filled="f" stroked="t" strokeweight=".15pt" strokecolor="#231F1F">
                <v:path arrowok="t"/>
              </v:shape>
            </v:group>
            <v:group style="position:absolute;left:4868;top:346;width:13;height:11" coordorigin="4868,346" coordsize="13,11">
              <v:shape style="position:absolute;left:4868;top:346;width:13;height:11" coordorigin="4868,346" coordsize="13,11" path="m4868,357l4880,348,4880,346e" filled="f" stroked="t" strokeweight=".15pt" strokecolor="#231F1F">
                <v:path arrowok="t"/>
              </v:shape>
            </v:group>
            <v:group style="position:absolute;left:4886;top:362;width:2;height:2" coordorigin="4886,362" coordsize="2,2">
              <v:shape style="position:absolute;left:4886;top:362;width:2;height:2" coordorigin="4886,362" coordsize="0,0" path="m4886,363l4886,362e" filled="f" stroked="t" strokeweight=".15pt" strokecolor="#231F1F">
                <v:path arrowok="t"/>
              </v:shape>
            </v:group>
            <v:group style="position:absolute;left:4975;top:35;width:2;height:9" coordorigin="4975,35" coordsize="2,9">
              <v:shape style="position:absolute;left:4975;top:35;width:2;height:9" coordorigin="4975,35" coordsize="2,9" path="m4975,35l4977,37,4978,38,4978,39,4978,40,4978,42,4978,43,4977,43,4977,44e" filled="f" stroked="t" strokeweight=".15pt" strokecolor="#231F1F">
                <v:path arrowok="t"/>
              </v:shape>
            </v:group>
            <v:group style="position:absolute;left:3418;top:633;width:3;height:7" coordorigin="3418,633" coordsize="3,7">
              <v:shape style="position:absolute;left:3418;top:633;width:3;height:7" coordorigin="3418,633" coordsize="3,7" path="m3421,633l3418,640e" filled="f" stroked="t" strokeweight=".15pt" strokecolor="#231F1F">
                <v:path arrowok="t"/>
              </v:shape>
            </v:group>
            <v:group style="position:absolute;left:3421;top:622;width:1428;height:2" coordorigin="3421,622" coordsize="1428,2">
              <v:shape style="position:absolute;left:3421;top:622;width:1428;height:2" coordorigin="3421,622" coordsize="1428,0" path="m3421,622l4849,622e" filled="f" stroked="t" strokeweight=".15pt" strokecolor="#231F1F">
                <v:path arrowok="t"/>
              </v:shape>
            </v:group>
            <v:group style="position:absolute;left:4850;top:599;width:2;height:17" coordorigin="4850,599" coordsize="2,17">
              <v:shape style="position:absolute;left:4850;top:599;width:2;height:17" coordorigin="4850,599" coordsize="2,17" path="m4850,599l4853,617e" filled="f" stroked="t" strokeweight=".15pt" strokecolor="#231F1F">
                <v:path arrowok="t"/>
              </v:shape>
            </v:group>
            <v:group style="position:absolute;left:4848;top:585;width:2;height:14" coordorigin="4848,585" coordsize="2,14">
              <v:shape style="position:absolute;left:4848;top:585;width:2;height:14" coordorigin="4848,585" coordsize="2,14" path="m4850,599l4848,585e" filled="f" stroked="t" strokeweight=".15pt" strokecolor="#231F1F">
                <v:path arrowok="t"/>
              </v:shape>
            </v:group>
            <v:group style="position:absolute;left:4848;top:585;width:2;height:2" coordorigin="4848,585" coordsize="2,2">
              <v:shape style="position:absolute;left:4848;top:585;width:2;height:2" coordorigin="4848,585" coordsize="0,0" path="m4848,585l4848,585e" filled="f" stroked="t" strokeweight=".15pt" strokecolor="#231F1F">
                <v:path arrowok="t"/>
              </v:shape>
            </v:group>
            <v:group style="position:absolute;left:4834;top:489;width:2;height:11" coordorigin="4834,489" coordsize="2,11">
              <v:shape style="position:absolute;left:4834;top:489;width:2;height:11" coordorigin="4834,489" coordsize="2,11" path="m4834,489l4836,500e" filled="f" stroked="t" strokeweight=".15pt" strokecolor="#231F1F">
                <v:path arrowok="t"/>
              </v:shape>
            </v:group>
            <v:group style="position:absolute;left:4839;top:518;width:9;height:67" coordorigin="4839,518" coordsize="9,67">
              <v:shape style="position:absolute;left:4839;top:518;width:9;height:67" coordorigin="4839,518" coordsize="9,67" path="m4848,585l4839,518e" filled="f" stroked="t" strokeweight=".15pt" strokecolor="#231F1F">
                <v:path arrowok="t"/>
              </v:shape>
            </v:group>
            <v:group style="position:absolute;left:4839;top:517;width:2;height:3" coordorigin="4839,517" coordsize="2,3">
              <v:shape style="position:absolute;left:4839;top:517;width:2;height:3" coordorigin="4839,517" coordsize="0,3" path="m4839,517l4839,520e" filled="f" stroked="t" strokeweight="0pt" strokecolor="#231F1F">
                <v:path arrowok="t"/>
              </v:shape>
            </v:group>
            <v:group style="position:absolute;left:4836;top:500;width:3;height:18" coordorigin="4836,500" coordsize="3,18">
              <v:shape style="position:absolute;left:4836;top:500;width:3;height:18" coordorigin="4836,500" coordsize="3,18" path="m4839,518l4839,516,4838,514,4838,511,4838,509,4838,507,4837,504,4836,500e" filled="f" stroked="t" strokeweight=".15pt" strokecolor="#231F1F">
                <v:path arrowok="t"/>
              </v:shape>
            </v:group>
            <v:group style="position:absolute;left:4832;top:485;width:2;height:3" coordorigin="4832,485" coordsize="2,3">
              <v:shape style="position:absolute;left:4832;top:485;width:2;height:3" coordorigin="4832,485" coordsize="0,3" path="m4832,485l4832,488e" filled="f" stroked="t" strokeweight=".007pt" strokecolor="#231F1F">
                <v:path arrowok="t"/>
              </v:shape>
            </v:group>
            <v:group style="position:absolute;left:4832;top:486;width:2;height:3" coordorigin="4832,486" coordsize="2,3">
              <v:shape style="position:absolute;left:4832;top:486;width:2;height:3" coordorigin="4832,486" coordsize="2,3" path="m4832,486l4832,486,4833,486,4833,487,4833,487,4834,488,4834,488,4834,488,4834,489e" filled="f" stroked="t" strokeweight=".15pt" strokecolor="#231F1F">
                <v:path arrowok="t"/>
              </v:shape>
            </v:group>
            <v:group style="position:absolute;left:3378;top:691;width:1556;height:2" coordorigin="3378,691" coordsize="1556,2">
              <v:shape style="position:absolute;left:3378;top:691;width:1556;height:2" coordorigin="3378,691" coordsize="1556,0" path="m3378,691l4934,691e" filled="f" stroked="t" strokeweight=".152pt" strokecolor="#231F1F">
                <v:path arrowok="t"/>
              </v:shape>
            </v:group>
            <v:group style="position:absolute;left:4934;top:665;width:37;height:27" coordorigin="4934,665" coordsize="37,27">
              <v:shape style="position:absolute;left:4934;top:665;width:37;height:27" coordorigin="4934,665" coordsize="37,27" path="m4970,665l4964,676,4955,684,4945,689,4934,691e" filled="f" stroked="t" strokeweight=".15pt" strokecolor="#231F1F">
                <v:path arrowok="t"/>
              </v:shape>
            </v:group>
            <v:group style="position:absolute;left:4970;top:663;width:2;height:2" coordorigin="4970,663" coordsize="2,2">
              <v:shape style="position:absolute;left:4970;top:663;width:2;height:2" coordorigin="4970,663" coordsize="1,1" path="m4970,665l4971,663e" filled="f" stroked="t" strokeweight=".15pt" strokecolor="#231F1F">
                <v:path arrowok="t"/>
              </v:shape>
            </v:group>
            <v:group style="position:absolute;left:4971;top:663;width:2;height:2" coordorigin="4971,663" coordsize="2,2">
              <v:shape style="position:absolute;left:4971;top:663;width:2;height:2" coordorigin="4971,663" coordsize="0,0" path="m4971,663l4971,663e" filled="f" stroked="t" strokeweight=".15pt" strokecolor="#231F1F">
                <v:path arrowok="t"/>
              </v:shape>
            </v:group>
            <v:group style="position:absolute;left:4971;top:182;width:138;height:481" coordorigin="4971,182" coordsize="138,481">
              <v:shape style="position:absolute;left:4971;top:182;width:138;height:481" coordorigin="4971,182" coordsize="138,481" path="m4971,663l5043,424,5109,182e" filled="f" stroked="t" strokeweight=".15pt" strokecolor="#231F1F">
                <v:path arrowok="t"/>
              </v:shape>
            </v:group>
            <v:group style="position:absolute;left:3421;top:622;width:5;height:11" coordorigin="3421,622" coordsize="5,11">
              <v:shape style="position:absolute;left:3421;top:622;width:5;height:11" coordorigin="3421,622" coordsize="5,11" path="m3426,622l3421,633e" filled="f" stroked="t" strokeweight=".15pt" strokecolor="#231F1F">
                <v:path arrowok="t"/>
              </v:shape>
            </v:group>
            <v:group style="position:absolute;left:3351;top:378;width:1525;height:2" coordorigin="3351,378" coordsize="1525,2">
              <v:shape style="position:absolute;left:3351;top:378;width:1525;height:2" coordorigin="3351,378" coordsize="1525,0" path="m3351,378l4876,378e" filled="f" stroked="t" strokeweight=".15pt" strokecolor="#231F1F">
                <v:path arrowok="t"/>
              </v:shape>
            </v:group>
            <v:group style="position:absolute;left:4876;top:369;width:16;height:9" coordorigin="4876,369" coordsize="16,9">
              <v:shape style="position:absolute;left:4876;top:369;width:16;height:9" coordorigin="4876,369" coordsize="16,9" path="m4892,369l4891,370,4891,371,4890,372,4889,373,4888,374,4887,375,4886,375,4885,376,4884,377,4880,378,4879,378,4878,378,4877,378,4876,378e" filled="f" stroked="t" strokeweight=".15pt" strokecolor="#231F1F">
                <v:path arrowok="t"/>
              </v:shape>
            </v:group>
            <v:group style="position:absolute;left:3315;top:374;width:2;height:8" coordorigin="3315,374" coordsize="2,8">
              <v:shape style="position:absolute;left:3315;top:374;width:2;height:8" coordorigin="3315,374" coordsize="1,8" path="m3316,374l3315,382e" filled="f" stroked="t" strokeweight=".15pt" strokecolor="#231F1F">
                <v:path arrowok="t"/>
              </v:shape>
            </v:group>
            <v:group style="position:absolute;left:3316;top:22;width:106;height:352" coordorigin="3316,22" coordsize="106,352">
              <v:shape style="position:absolute;left:3316;top:22;width:106;height:352" coordorigin="3316,22" coordsize="106,352" path="m3422,22l3387,106,3359,193,3335,283,3325,328,3316,374e" filled="f" stroked="t" strokeweight=".15pt" strokecolor="#231F1F">
                <v:path arrowok="t"/>
              </v:shape>
            </v:group>
            <v:group style="position:absolute;left:3422;top:4;width:27;height:18" coordorigin="3422,4" coordsize="27,18">
              <v:shape style="position:absolute;left:3422;top:4;width:27;height:18" coordorigin="3422,4" coordsize="27,18" path="m3450,4l3448,4,3445,4,3444,5,3423,20,3422,22e" filled="f" stroked="t" strokeweight=".15pt" strokecolor="#231F1F">
                <v:path arrowok="t"/>
              </v:shape>
            </v:group>
            <v:group style="position:absolute;left:3450;top:4;width:1545;height:2" coordorigin="3450,4" coordsize="1545,2">
              <v:shape style="position:absolute;left:3450;top:4;width:1545;height:2" coordorigin="3450,4" coordsize="1545,0" path="m3450,4l4994,4e" filled="f" stroked="t" strokeweight=".15pt" strokecolor="#231F1F">
                <v:path arrowok="t"/>
              </v:shape>
            </v:group>
            <v:group style="position:absolute;left:3315;top:382;width:37;height:288" coordorigin="3315,382" coordsize="37,288">
              <v:shape style="position:absolute;left:3315;top:382;width:37;height:288" coordorigin="3315,382" coordsize="37,288" path="m3315,382l3315,456,3321,529,3333,601,3341,636,3352,671e" filled="f" stroked="t" strokeweight=".15pt" strokecolor="#231F1F">
                <v:path arrowok="t"/>
              </v:shape>
            </v:group>
            <v:group style="position:absolute;left:5108;top:171;width:2;height:11" coordorigin="5108,171" coordsize="2,11">
              <v:shape style="position:absolute;left:5108;top:171;width:2;height:11" coordorigin="5108,171" coordsize="1,11" path="m5108,171l5109,177,5109,182e" filled="f" stroked="t" strokeweight=".15pt" strokecolor="#231F1F">
                <v:path arrowok="t"/>
              </v:shape>
            </v:group>
            <v:group style="position:absolute;left:5004;top:8;width:104;height:164" coordorigin="5004,8" coordsize="104,164">
              <v:shape style="position:absolute;left:5004;top:8;width:104;height:164" coordorigin="5004,8" coordsize="104,164" path="m5108,171l5082,114,5051,60,5013,15,5008,11,5004,8e" filled="f" stroked="t" strokeweight=".15pt" strokecolor="#231F1F">
                <v:path arrowok="t"/>
              </v:shape>
            </v:group>
            <v:group style="position:absolute;left:3315;top:382;width:12;height:18" coordorigin="3315,382" coordsize="12,18">
              <v:shape style="position:absolute;left:3315;top:382;width:12;height:18" coordorigin="3315,382" coordsize="12,18" path="m3315,382l3324,400,3327,400e" filled="f" stroked="t" strokeweight=".15pt" strokecolor="#231F1F">
                <v:path arrowok="t"/>
              </v:shape>
            </v:group>
            <v:group style="position:absolute;left:4979;top:18;width:13;height:16" coordorigin="4979,18" coordsize="13,16">
              <v:shape style="position:absolute;left:4979;top:18;width:13;height:16" coordorigin="4979,18" coordsize="13,16" path="m4979,18l4992,28,4992,30,4992,32,4991,33e" filled="f" stroked="t" strokeweight=".15pt" strokecolor="#231F1F">
                <v:path arrowok="t"/>
              </v:shape>
            </v:group>
            <v:group style="position:absolute;left:3455;top:18;width:1524;height:2" coordorigin="3455,18" coordsize="1524,2">
              <v:shape style="position:absolute;left:3455;top:18;width:1524;height:2" coordorigin="3455,18" coordsize="1524,0" path="m3455,18l4979,18e" filled="f" stroked="t" strokeweight=".15pt" strokecolor="#231F1F">
                <v:path arrowok="t"/>
              </v:shape>
            </v:group>
            <v:group style="position:absolute;left:3431;top:18;width:24;height:16" coordorigin="3431,18" coordsize="24,16">
              <v:shape style="position:absolute;left:3431;top:18;width:24;height:16" coordorigin="3431,18" coordsize="24,16" path="m3431,33l3452,18,3455,18e" filled="f" stroked="t" strokeweight=".15pt" strokecolor="#231F1F">
                <v:path arrowok="t"/>
              </v:shape>
            </v:group>
            <v:group style="position:absolute;left:3338;top:33;width:94;height:327" coordorigin="3338,33" coordsize="94,327">
              <v:shape style="position:absolute;left:3338;top:33;width:94;height:327" coordorigin="3338,33" coordsize="94,327" path="m3338,360l3379,194,3431,33e" filled="f" stroked="t" strokeweight=".15pt" strokecolor="#231F1F">
                <v:path arrowok="t"/>
              </v:shape>
            </v:group>
            <v:group style="position:absolute;left:3337;top:360;width:14;height:20" coordorigin="3337,360" coordsize="14,20">
              <v:shape style="position:absolute;left:3337;top:360;width:14;height:20" coordorigin="3337,360" coordsize="14,20" path="m3351,379l3337,365,3337,364,3337,362,3338,360e" filled="f" stroked="t" strokeweight=".15pt" strokecolor="#231F1F">
                <v:path arrowok="t"/>
              </v:shape>
            </v:group>
            <v:group style="position:absolute;left:4837;top:449;width:26;height:194" coordorigin="4837,449" coordsize="26,194">
              <v:shape style="position:absolute;left:4837;top:449;width:26;height:194" coordorigin="4837,449" coordsize="26,194" path="m4837,449l4845,547,4863,643e" filled="f" stroked="t" strokeweight=".15pt" strokecolor="#231F1F">
                <v:path arrowok="t"/>
              </v:shape>
            </v:group>
            <v:group style="position:absolute;left:4835;top:445;width:2;height:4" coordorigin="4835,445" coordsize="2,4">
              <v:shape style="position:absolute;left:4835;top:445;width:2;height:4" coordorigin="4835,445" coordsize="2,4" path="m4835,445l4835,445,4835,445,4837,448,4837,449e" filled="f" stroked="t" strokeweight=".15pt" strokecolor="#231F1F">
                <v:path arrowok="t"/>
              </v:shape>
            </v:group>
            <v:group style="position:absolute;left:3388;top:445;width:1447;height:2" coordorigin="3388,445" coordsize="1447,2">
              <v:shape style="position:absolute;left:3388;top:445;width:1447;height:2" coordorigin="3388,445" coordsize="1447,0" path="m3388,445l4835,445e" filled="f" stroked="t" strokeweight=".15pt" strokecolor="#231F1F">
                <v:path arrowok="t"/>
              </v:shape>
            </v:group>
            <v:group style="position:absolute;left:3327;top:400;width:1565;height:2" coordorigin="3327,400" coordsize="1565,2">
              <v:shape style="position:absolute;left:3327;top:400;width:1565;height:2" coordorigin="3327,400" coordsize="1565,0" path="m3327,400l4892,400e" filled="f" stroked="t" strokeweight=".158pt" strokecolor="#231F1F">
                <v:path arrowok="t"/>
              </v:shape>
            </v:group>
            <v:group style="position:absolute;left:4892;top:400;width:42;height:291" coordorigin="4892,400" coordsize="42,291">
              <v:shape style="position:absolute;left:4892;top:400;width:42;height:291" coordorigin="4892,400" coordsize="42,291" path="m4934,691l4916,620,4904,548,4896,474,4892,400e" filled="f" stroked="t" strokeweight=".15pt" strokecolor="#231F1F">
                <v:path arrowok="t"/>
              </v:shape>
            </v:group>
            <v:group style="position:absolute;left:3417;top:642;width:1446;height:2" coordorigin="3417,642" coordsize="1446,2">
              <v:shape style="position:absolute;left:3417;top:642;width:1446;height:2" coordorigin="3417,642" coordsize="1446,0" path="m3417,642l4863,642e" filled="f" stroked="t" strokeweight=".18pt" strokecolor="#231F1F">
                <v:path arrowok="t"/>
              </v:shape>
            </v:group>
            <v:group style="position:absolute;left:4916;top:32;width:94;height:343" coordorigin="4916,32" coordsize="94,343">
              <v:shape style="position:absolute;left:4916;top:32;width:94;height:343" coordorigin="4916,32" coordsize="94,343" path="m4916,375l4938,288,4961,202,4985,117,4997,74,5010,32e" filled="f" stroked="t" strokeweight=".15pt" strokecolor="#231F1F">
                <v:path arrowok="t"/>
              </v:shape>
            </v:group>
            <v:group style="position:absolute;left:3386;top:445;width:2;height:4" coordorigin="3386,445" coordsize="2,4">
              <v:shape style="position:absolute;left:3386;top:445;width:2;height:4" coordorigin="3386,445" coordsize="2,4" path="m3386,449l3386,448,3386,448,3386,447,3386,446,3387,445,3387,445,3387,445,3388,445e" filled="f" stroked="t" strokeweight=".15pt" strokecolor="#231F1F">
                <v:path arrowok="t"/>
              </v:shape>
            </v:group>
            <v:group style="position:absolute;left:3386;top:449;width:31;height:194" coordorigin="3386,449" coordsize="31,194">
              <v:shape style="position:absolute;left:3386;top:449;width:31;height:194" coordorigin="3386,449" coordsize="31,194" path="m3417,643l3401,571,3390,498,3388,474,3386,449e" filled="f" stroked="t" strokeweight=".15pt" strokecolor="#231F1F">
                <v:path arrowok="t"/>
              </v:shape>
            </v:group>
            <v:group style="position:absolute;left:4892;top:375;width:25;height:25" coordorigin="4892,375" coordsize="25,25">
              <v:shape style="position:absolute;left:4892;top:375;width:25;height:25" coordorigin="4892,375" coordsize="25,25" path="m4892,400l4914,379,4916,375e" filled="f" stroked="t" strokeweight=".15pt" strokecolor="#231F1F">
                <v:path arrowok="t"/>
              </v:shape>
            </v:group>
            <v:group style="position:absolute;left:3417;top:641;width:2;height:2" coordorigin="3417,641" coordsize="2,2">
              <v:shape style="position:absolute;left:3417;top:641;width:2;height:2" coordorigin="3417,641" coordsize="1,2" path="m3418,641l3417,643e" filled="f" stroked="t" strokeweight=".15pt" strokecolor="#231F1F">
                <v:path arrowok="t"/>
              </v:shape>
            </v:group>
            <v:group style="position:absolute;left:3396;top:486;width:6;height:8" coordorigin="3396,486" coordsize="6,8">
              <v:shape style="position:absolute;left:3396;top:486;width:6;height:8" coordorigin="3396,486" coordsize="6,8" path="m3402,486l3399,487,3397,490,3396,494e" filled="f" stroked="t" strokeweight=".15pt" strokecolor="#231F1F">
                <v:path arrowok="t"/>
              </v:shape>
            </v:group>
            <v:group style="position:absolute;left:4849;top:617;width:4;height:5" coordorigin="4849,617" coordsize="4,5">
              <v:shape style="position:absolute;left:4849;top:617;width:4;height:5" coordorigin="4849,617" coordsize="4,5" path="m4849,622l4849,622,4850,622,4851,621,4853,618,4853,617e" filled="f" stroked="t" strokeweight=".15pt" strokecolor="#231F1F">
                <v:path arrowok="t"/>
              </v:shape>
            </v:group>
            <v:group style="position:absolute;left:3396;top:494;width:21;height:125" coordorigin="3396,494" coordsize="21,125">
              <v:shape style="position:absolute;left:3396;top:494;width:21;height:125" coordorigin="3396,494" coordsize="21,125" path="m3396,494l3402,536,3409,578,3417,619e" filled="f" stroked="t" strokeweight=".15pt" strokecolor="#231F1F">
                <v:path arrowok="t"/>
              </v:shape>
            </v:group>
            <v:group style="position:absolute;left:3417;top:619;width:4;height:3" coordorigin="3417,619" coordsize="4,3">
              <v:shape style="position:absolute;left:3417;top:619;width:4;height:3" coordorigin="3417,619" coordsize="4,3" path="m3417,619l3419,621,3421,622e" filled="f" stroked="t" strokeweight=".15pt" strokecolor="#231F1F">
                <v:path arrowok="t"/>
              </v:shape>
            </v:group>
            <v:group style="position:absolute;left:3352;top:671;width:26;height:21" coordorigin="3352,671" coordsize="26,21">
              <v:shape style="position:absolute;left:3352;top:671;width:26;height:21" coordorigin="3352,671" coordsize="26,21" path="m3352,671l3358,681,3368,689,3378,692e" filled="f" stroked="t" strokeweight=".15pt" strokecolor="#231F1F">
                <v:path arrowok="t"/>
              </v:shape>
            </v:group>
            <v:group style="position:absolute;left:3402;top:486;width:1430;height:2" coordorigin="3402,486" coordsize="1430,2">
              <v:shape style="position:absolute;left:3402;top:486;width:1430;height:2" coordorigin="3402,486" coordsize="1430,0" path="m3402,486l4832,486e" filled="f" stroked="t" strokeweight=".15pt" strokecolor="#231F1F">
                <v:path arrowok="t"/>
              </v:shape>
            </v:group>
            <v:group style="position:absolute;left:4892;top:33;width:99;height:336" coordorigin="4892,33" coordsize="99,336">
              <v:shape style="position:absolute;left:4892;top:33;width:99;height:336" coordorigin="4892,33" coordsize="99,336" path="m4991,33l4892,369e" filled="f" stroked="t" strokeweight=".15pt" strokecolor="#231F1F">
                <v:path arrowok="t"/>
              </v:shape>
            </v:group>
            <v:group style="position:absolute;left:4994;top:4;width:17;height:28" coordorigin="4994,4" coordsize="17,28">
              <v:shape style="position:absolute;left:4994;top:4;width:17;height:28" coordorigin="4994,4" coordsize="17,28" path="m5010,32l5011,28,5011,25,5011,21,4997,4,4994,4e" filled="f" stroked="t" strokeweight=".15pt" strokecolor="#231F1F">
                <v:path arrowok="t"/>
              </v:shape>
            </v:group>
            <v:group style="position:absolute;left:4486;top:522;width:44;height:65" coordorigin="4486,522" coordsize="44,65">
              <v:shape style="position:absolute;left:4486;top:522;width:44;height:65" coordorigin="4486,522" coordsize="44,65" path="m4486,522l4490,529,4499,546,4513,568,4530,587e" filled="f" stroked="t" strokeweight=".303pt" strokecolor="#211C1C">
                <v:path arrowok="t"/>
              </v:shape>
            </v:group>
            <v:group style="position:absolute;left:4434;top:539;width:74;height:55" coordorigin="4434,539" coordsize="74,55">
              <v:shape style="position:absolute;left:4434;top:539;width:74;height:55" coordorigin="4434,539" coordsize="74,55" path="m4508,563l4504,569,4494,581,4480,591,4463,594,4455,589,4446,581,4438,570,4434,556,4439,539e" filled="f" stroked="t" strokeweight=".303pt" strokecolor="#211C1C">
                <v:path arrowok="t"/>
              </v:shape>
            </v:group>
            <v:group style="position:absolute;left:4424;top:520;width:19;height:75" coordorigin="4424,520" coordsize="19,75">
              <v:shape style="position:absolute;left:4424;top:520;width:19;height:75" coordorigin="4424,520" coordsize="19,75" path="m4443,595l4436,591,4425,577,4424,551,4424,551,4436,522,4441,520e" filled="f" stroked="t" strokeweight=".303pt" strokecolor="#211C1C">
                <v:path arrowok="t"/>
              </v:shape>
            </v:group>
            <v:group style="position:absolute;left:4323;top:521;width:105;height:76" coordorigin="4323,521" coordsize="105,76">
              <v:shape style="position:absolute;left:4323;top:521;width:105;height:76" coordorigin="4323,521" coordsize="105,76" path="m4427,521l4373,597,4365,596,4348,592,4331,583,4323,567,4344,523e" filled="f" stroked="t" strokeweight=".303pt" strokecolor="#211C1C">
                <v:path arrowok="t"/>
              </v:shape>
            </v:group>
            <v:group style="position:absolute;left:4103;top:523;width:228;height:76" coordorigin="4103,523" coordsize="228,76">
              <v:shape style="position:absolute;left:4103;top:523;width:228;height:76" coordorigin="4103,523" coordsize="228,76" path="m4331,523l4297,575,4286,576,4275,569,4270,567,4262,569,4253,574,4242,581,4231,588,4221,594,4212,598,4205,599,4201,595,4200,585,4217,546,4218,542,4218,533,4216,525,4209,523,4193,532,4151,592,4146,596,4132,596,4107,568,4104,563,4103,550,4116,531e" filled="f" stroked="t" strokeweight=".303pt" strokecolor="#211C1C">
                <v:path arrowok="t"/>
              </v:shape>
            </v:group>
            <v:group style="position:absolute;left:4088;top:523;width:20;height:67" coordorigin="4088,523" coordsize="20,67">
              <v:shape style="position:absolute;left:4088;top:523;width:20;height:67" coordorigin="4088,523" coordsize="20,67" path="m4108,523l4089,555,4088,559,4089,571,4103,590e" filled="f" stroked="t" strokeweight=".303pt" strokecolor="#211C1C">
                <v:path arrowok="t"/>
              </v:shape>
            </v:group>
            <v:group style="position:absolute;left:4181;top:532;width:18;height:41" coordorigin="4181,532" coordsize="18,41">
              <v:shape style="position:absolute;left:4181;top:532;width:18;height:41" coordorigin="4181,532" coordsize="18,41" path="m4193,532l4195,538,4198,550,4196,564,4181,574e" filled="f" stroked="t" strokeweight=".303pt" strokecolor="#211C1C">
                <v:path arrowok="t"/>
              </v:shape>
            </v:group>
            <v:group style="position:absolute;left:4403;top:536;width:16;height:38" coordorigin="4403,536" coordsize="16,38">
              <v:shape style="position:absolute;left:4403;top:536;width:16;height:38" coordorigin="4403,536" coordsize="16,38" path="m4418,536l4419,544,4418,560,4403,573e" filled="f" stroked="t" strokeweight=".272pt" strokecolor="#211C1C">
                <v:path arrowok="t"/>
              </v:shape>
            </v:group>
            <v:group style="position:absolute;left:4395;top:542;width:24;height:24" coordorigin="4395,542" coordsize="24,24">
              <v:shape style="position:absolute;left:4395;top:542;width:24;height:24" coordorigin="4395,542" coordsize="24,24" path="m4412,542l4419,566,4395,566e" filled="f" stroked="t" strokeweight=".272pt" strokecolor="#211C1C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Установить</w:t>
      </w:r>
      <w:r>
        <w:rPr>
          <w:rFonts w:ascii="Calibri" w:hAnsi="Calibri" w:cs="Calibri" w:eastAsia="Calibri"/>
          <w:b/>
          <w:bCs/>
          <w:color w:val="000001"/>
          <w:spacing w:val="-15"/>
          <w:w w:val="105"/>
          <w:sz w:val="17"/>
          <w:szCs w:val="17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фильтр</w:t>
      </w:r>
      <w:r>
        <w:rPr>
          <w:rFonts w:ascii="Calibri" w:hAnsi="Calibri" w:cs="Calibri" w:eastAsia="Calibri"/>
          <w:b/>
          <w:bCs/>
          <w:color w:val="000001"/>
          <w:spacing w:val="-14"/>
          <w:w w:val="105"/>
          <w:sz w:val="17"/>
          <w:szCs w:val="17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на</w:t>
      </w:r>
      <w:r>
        <w:rPr>
          <w:rFonts w:ascii="Calibri" w:hAnsi="Calibri" w:cs="Calibri" w:eastAsia="Calibri"/>
          <w:b/>
          <w:bCs/>
          <w:color w:val="000001"/>
          <w:spacing w:val="-15"/>
          <w:w w:val="105"/>
          <w:sz w:val="17"/>
          <w:szCs w:val="17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место</w:t>
      </w: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7"/>
          <w:szCs w:val="17"/>
        </w:rPr>
      </w:r>
    </w:p>
    <w:p>
      <w:pPr>
        <w:spacing w:line="134" w:lineRule="exact"/>
        <w:ind w:left="5606" w:right="0" w:firstLine="0"/>
        <w:jc w:val="left"/>
        <w:rPr>
          <w:rFonts w:ascii="Calibri" w:hAnsi="Calibri" w:cs="Calibri" w:eastAsia="Calibri"/>
          <w:sz w:val="13"/>
          <w:szCs w:val="13"/>
        </w:rPr>
      </w:pPr>
      <w:r>
        <w:rPr/>
        <w:pict>
          <v:group style="position:absolute;margin-left:67.319pt;margin-top:5.93805pt;width:24.061pt;height:41.14pt;mso-position-horizontal-relative:page;mso-position-vertical-relative:paragraph;z-index:-7904" coordorigin="1346,119" coordsize="481,823">
            <v:group style="position:absolute;left:1354;top:126;width:467;height:809" coordorigin="1354,126" coordsize="467,809">
              <v:shape style="position:absolute;left:1354;top:126;width:467;height:809" coordorigin="1354,126" coordsize="467,809" path="m1655,126l1354,127,1354,895,1437,931,1753,934,1753,823,1820,823,1820,325,1748,294,1748,164,1655,126xe" filled="t" fillcolor="#DDDDDD" stroked="f">
                <v:path arrowok="t"/>
                <v:fill type="solid"/>
              </v:shape>
              <v:shape style="position:absolute;left:1354;top:126;width:467;height:809" coordorigin="1354,126" coordsize="467,809" path="m1820,823l1753,823,1820,827,1820,823xe" filled="t" fillcolor="#DDDDDD" stroked="f">
                <v:path arrowok="t"/>
                <v:fill type="solid"/>
              </v:shape>
            </v:group>
            <v:group style="position:absolute;left:1354;top:126;width:467;height:809" coordorigin="1354,126" coordsize="467,809">
              <v:shape style="position:absolute;left:1354;top:126;width:467;height:809" coordorigin="1354,126" coordsize="467,809" path="m1820,325l1820,827,1753,823,1753,934,1437,931,1354,895,1354,127,1655,126,1748,164,1748,294,1820,325xe" filled="f" stroked="t" strokeweight=".714pt" strokecolor="#231F1F">
                <v:path arrowok="t"/>
              </v:shape>
            </v:group>
            <v:group style="position:absolute;left:1354;top:127;width:67;height:32" coordorigin="1354,127" coordsize="67,32">
              <v:shape style="position:absolute;left:1354;top:127;width:67;height:32" coordorigin="1354,127" coordsize="67,32" path="m1354,127l1420,160e" filled="f" stroked="t" strokeweight=".306pt" strokecolor="#231F1F">
                <v:path arrowok="t"/>
              </v:shape>
            </v:group>
            <v:group style="position:absolute;left:1452;top:162;width:290;height:4" coordorigin="1452,162" coordsize="290,4">
              <v:shape style="position:absolute;left:1452;top:162;width:290;height:4" coordorigin="1452,162" coordsize="290,4" path="m1452,162l1742,166e" filled="f" stroked="t" strokeweight=".306pt" strokecolor="#231F1F">
                <v:path arrowok="t"/>
              </v:shape>
            </v:group>
            <v:group style="position:absolute;left:1432;top:179;width:61;height:142" coordorigin="1432,179" coordsize="61,142">
              <v:shape style="position:absolute;left:1432;top:179;width:61;height:142" coordorigin="1432,179" coordsize="61,142" path="m1432,179l1432,296,1493,321e" filled="f" stroked="t" strokeweight=".306pt" strokecolor="#231F1F">
                <v:path arrowok="t"/>
              </v:shape>
            </v:group>
            <v:group style="position:absolute;left:1467;top:294;width:281;height:2" coordorigin="1467,294" coordsize="281,2">
              <v:shape style="position:absolute;left:1467;top:294;width:281;height:2" coordorigin="1467,294" coordsize="281,2" path="m1467,296l1748,294e" filled="f" stroked="t" strokeweight=".306pt" strokecolor="#231F1F">
                <v:path arrowok="t"/>
              </v:shape>
            </v:group>
            <v:group style="position:absolute;left:1520;top:325;width:265;height:2" coordorigin="1520,325" coordsize="265,2">
              <v:shape style="position:absolute;left:1520;top:325;width:265;height:2" coordorigin="1520,325" coordsize="265,2" path="m1520,325l1785,328e" filled="f" stroked="t" strokeweight=".306pt" strokecolor="#231F1F">
                <v:path arrowok="t"/>
              </v:shape>
            </v:group>
            <v:group style="position:absolute;left:1503;top:345;width:2;height:463" coordorigin="1503,345" coordsize="2,463">
              <v:shape style="position:absolute;left:1503;top:345;width:2;height:463" coordorigin="1503,345" coordsize="0,463" path="m1503,345l1503,808e" filled="f" stroked="t" strokeweight=".306pt" strokecolor="#231F1F">
                <v:path arrowok="t"/>
              </v:shape>
            </v:group>
            <v:group style="position:absolute;left:1436;top:792;width:310;height:137" coordorigin="1436,792" coordsize="310,137">
              <v:shape style="position:absolute;left:1436;top:792;width:310;height:137" coordorigin="1436,792" coordsize="310,137" path="m1436,929l1436,792,1505,823,1746,820e" filled="f" stroked="t" strokeweight=".306pt" strokecolor="#231F1F">
                <v:path arrowok="t"/>
              </v:shape>
            </v:group>
            <v:group style="position:absolute;left:1624;top:436;width:125;height:256" coordorigin="1624,436" coordsize="125,256">
              <v:shape style="position:absolute;left:1624;top:436;width:125;height:256" coordorigin="1624,436" coordsize="125,256" path="m1626,636l1670,677,1738,675,1750,632,1691,551,1691,438,1624,436,1624,692,1697,692,1697,677e" filled="f" stroked="t" strokeweight=".306pt" strokecolor="#231F1F">
                <v:path arrowok="t"/>
              </v:shape>
            </v:group>
            <v:group style="position:absolute;left:1628;top:551;width:121;height:81" coordorigin="1628,551" coordsize="121,81">
              <v:shape style="position:absolute;left:1628;top:551;width:121;height:81" coordorigin="1628,551" coordsize="121,81" path="m1691,551l1628,551,1682,630,1750,632e" filled="f" stroked="t" strokeweight=".306pt" strokecolor="#231F1F">
                <v:path arrowok="t"/>
              </v:shape>
            </v:group>
            <v:group style="position:absolute;left:1670;top:630;width:12;height:47" coordorigin="1670,630" coordsize="12,47">
              <v:shape style="position:absolute;left:1670;top:630;width:12;height:47" coordorigin="1670,630" coordsize="12,47" path="m1670,677l1682,630e" filled="f" stroked="t" strokeweight=".306pt" strokecolor="#231F1F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3"/>
          <w:szCs w:val="13"/>
        </w:rPr>
        <w:t>Закрепите</w:t>
      </w:r>
      <w:r>
        <w:rPr>
          <w:rFonts w:ascii="Calibri" w:hAnsi="Calibri" w:cs="Calibri" w:eastAsia="Calibri"/>
          <w:b w:val="0"/>
          <w:bCs w:val="0"/>
          <w:color w:val="000001"/>
          <w:spacing w:val="-12"/>
          <w:w w:val="100"/>
          <w:sz w:val="13"/>
          <w:szCs w:val="13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3"/>
          <w:szCs w:val="13"/>
        </w:rPr>
        <w:t>фильтр</w:t>
      </w:r>
      <w:r>
        <w:rPr>
          <w:rFonts w:ascii="Calibri" w:hAnsi="Calibri" w:cs="Calibri" w:eastAsia="Calibri"/>
          <w:b w:val="0"/>
          <w:bCs w:val="0"/>
          <w:color w:val="000001"/>
          <w:spacing w:val="-11"/>
          <w:w w:val="100"/>
          <w:sz w:val="13"/>
          <w:szCs w:val="13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3"/>
          <w:szCs w:val="13"/>
        </w:rPr>
        <w:t>таким</w:t>
      </w:r>
      <w:r>
        <w:rPr>
          <w:rFonts w:ascii="Calibri" w:hAnsi="Calibri" w:cs="Calibri" w:eastAsia="Calibri"/>
          <w:b w:val="0"/>
          <w:bCs w:val="0"/>
          <w:color w:val="000001"/>
          <w:spacing w:val="-11"/>
          <w:w w:val="100"/>
          <w:sz w:val="13"/>
          <w:szCs w:val="13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3"/>
          <w:szCs w:val="13"/>
        </w:rPr>
        <w:t>образом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3"/>
          <w:szCs w:val="13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-12"/>
          <w:w w:val="100"/>
          <w:sz w:val="13"/>
          <w:szCs w:val="13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3"/>
          <w:szCs w:val="13"/>
        </w:rPr>
        <w:t>чтобы</w:t>
      </w:r>
      <w:r>
        <w:rPr>
          <w:rFonts w:ascii="Calibri" w:hAnsi="Calibri" w:cs="Calibri" w:eastAsia="Calibri"/>
          <w:b w:val="0"/>
          <w:bCs w:val="0"/>
          <w:color w:val="000001"/>
          <w:spacing w:val="-11"/>
          <w:w w:val="100"/>
          <w:sz w:val="13"/>
          <w:szCs w:val="13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3"/>
          <w:szCs w:val="13"/>
        </w:rPr>
        <w:t>надпись</w:t>
      </w:r>
      <w:r>
        <w:rPr>
          <w:rFonts w:ascii="Calibri" w:hAnsi="Calibri" w:cs="Calibri" w:eastAsia="Calibri"/>
          <w:b w:val="0"/>
          <w:bCs w:val="0"/>
          <w:color w:val="000001"/>
          <w:spacing w:val="-11"/>
          <w:w w:val="100"/>
          <w:sz w:val="13"/>
          <w:szCs w:val="13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  <w:sz w:val="13"/>
          <w:szCs w:val="13"/>
        </w:rPr>
        <w:t>"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3"/>
          <w:szCs w:val="13"/>
        </w:rPr>
        <w:t>ФРОНТ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13"/>
          <w:szCs w:val="13"/>
        </w:rPr>
        <w:t>"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3"/>
          <w:szCs w:val="13"/>
        </w:rPr>
      </w:r>
    </w:p>
    <w:p>
      <w:pPr>
        <w:spacing w:line="127" w:lineRule="exact"/>
        <w:ind w:left="5606" w:right="0" w:firstLine="0"/>
        <w:jc w:val="left"/>
        <w:rPr>
          <w:rFonts w:ascii="Calibri" w:hAnsi="Calibri" w:cs="Calibri" w:eastAsia="Calibri"/>
          <w:sz w:val="12"/>
          <w:szCs w:val="12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смотрела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вперед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Вы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должны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быть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уверены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том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что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фильтр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128" w:lineRule="exact"/>
        <w:ind w:left="5606" w:right="0" w:firstLine="0"/>
        <w:jc w:val="left"/>
        <w:rPr>
          <w:rFonts w:ascii="Calibri" w:hAnsi="Calibri" w:cs="Calibri" w:eastAsia="Calibri"/>
          <w:sz w:val="12"/>
          <w:szCs w:val="12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попал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полозья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5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полностью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зафиксировался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стопорами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Если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194" w:lineRule="auto" w:before="3"/>
        <w:ind w:left="5606" w:right="161" w:hanging="0"/>
        <w:jc w:val="left"/>
        <w:rPr>
          <w:rFonts w:ascii="Calibri" w:hAnsi="Calibri" w:cs="Calibri" w:eastAsia="Calibri"/>
          <w:sz w:val="14"/>
          <w:szCs w:val="14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правый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левый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фильтры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поменять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местами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то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это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может</w:t>
      </w:r>
      <w:r>
        <w:rPr>
          <w:rFonts w:ascii="Calibri" w:hAnsi="Calibri" w:cs="Calibri" w:eastAsia="Calibri"/>
          <w:b w:val="0"/>
          <w:bCs w:val="0"/>
          <w:color w:val="000001"/>
          <w:spacing w:val="3"/>
          <w:w w:val="105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2"/>
          <w:szCs w:val="12"/>
        </w:rPr>
        <w:t>их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6"/>
          <w:sz w:val="12"/>
          <w:szCs w:val="12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3"/>
          <w:szCs w:val="13"/>
        </w:rPr>
        <w:t>повредить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4"/>
          <w:szCs w:val="14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4"/>
          <w:szCs w:val="14"/>
        </w:rPr>
      </w:r>
    </w:p>
    <w:p>
      <w:pPr>
        <w:numPr>
          <w:ilvl w:val="1"/>
          <w:numId w:val="8"/>
        </w:numPr>
        <w:tabs>
          <w:tab w:pos="5782" w:val="left" w:leader="none"/>
        </w:tabs>
        <w:spacing w:line="179" w:lineRule="exact"/>
        <w:ind w:left="5782" w:right="0" w:hanging="176"/>
        <w:jc w:val="left"/>
        <w:rPr>
          <w:rFonts w:ascii="Calibri" w:hAnsi="Calibri" w:cs="Calibri" w:eastAsia="Calibri"/>
          <w:sz w:val="17"/>
          <w:szCs w:val="17"/>
        </w:rPr>
      </w:pP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Закрыть</w:t>
      </w:r>
      <w:r>
        <w:rPr>
          <w:rFonts w:ascii="Calibri" w:hAnsi="Calibri" w:cs="Calibri" w:eastAsia="Calibri"/>
          <w:b/>
          <w:bCs/>
          <w:color w:val="000001"/>
          <w:spacing w:val="-21"/>
          <w:w w:val="105"/>
          <w:sz w:val="17"/>
          <w:szCs w:val="17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переднюю</w:t>
      </w:r>
      <w:r>
        <w:rPr>
          <w:rFonts w:ascii="Calibri" w:hAnsi="Calibri" w:cs="Calibri" w:eastAsia="Calibri"/>
          <w:b/>
          <w:bCs/>
          <w:color w:val="000001"/>
          <w:spacing w:val="-21"/>
          <w:w w:val="105"/>
          <w:sz w:val="17"/>
          <w:szCs w:val="17"/>
        </w:rPr>
        <w:t> </w:t>
      </w: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панель</w:t>
      </w:r>
      <w:r>
        <w:rPr>
          <w:rFonts w:ascii="Calibri" w:hAnsi="Calibri" w:cs="Calibri" w:eastAsia="Calibri"/>
          <w:b/>
          <w:bCs/>
          <w:color w:val="000001"/>
          <w:spacing w:val="0"/>
          <w:w w:val="105"/>
          <w:sz w:val="17"/>
          <w:szCs w:val="17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4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line="96" w:lineRule="exact"/>
        <w:ind w:left="214" w:right="584" w:hanging="0"/>
        <w:jc w:val="left"/>
        <w:rPr>
          <w:rFonts w:ascii="Calibri" w:hAnsi="Calibri" w:cs="Calibri" w:eastAsia="Calibri"/>
          <w:sz w:val="9"/>
          <w:szCs w:val="9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9"/>
          <w:szCs w:val="9"/>
        </w:rPr>
        <w:t>Чистка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5"/>
          <w:sz w:val="9"/>
          <w:szCs w:val="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9"/>
          <w:szCs w:val="9"/>
        </w:rPr>
        <w:t>раз</w:t>
      </w:r>
      <w:r>
        <w:rPr>
          <w:rFonts w:ascii="Calibri" w:hAnsi="Calibri" w:cs="Calibri" w:eastAsia="Calibri"/>
          <w:b w:val="0"/>
          <w:bCs w:val="0"/>
          <w:color w:val="000001"/>
          <w:spacing w:val="2"/>
          <w:w w:val="105"/>
          <w:sz w:val="9"/>
          <w:szCs w:val="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9"/>
          <w:szCs w:val="9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6"/>
          <w:sz w:val="9"/>
          <w:szCs w:val="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9"/>
          <w:szCs w:val="9"/>
        </w:rPr>
        <w:t>две</w:t>
      </w:r>
      <w:r>
        <w:rPr>
          <w:rFonts w:ascii="Calibri" w:hAnsi="Calibri" w:cs="Calibri" w:eastAsia="Calibri"/>
          <w:b w:val="0"/>
          <w:bCs w:val="0"/>
          <w:color w:val="000001"/>
          <w:spacing w:val="4"/>
          <w:w w:val="105"/>
          <w:sz w:val="9"/>
          <w:szCs w:val="9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9"/>
          <w:szCs w:val="9"/>
        </w:rPr>
        <w:t>недели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9"/>
          <w:szCs w:val="9"/>
        </w:rPr>
      </w:r>
    </w:p>
    <w:p>
      <w:pPr>
        <w:spacing w:after="0" w:line="96" w:lineRule="exact"/>
        <w:jc w:val="left"/>
        <w:rPr>
          <w:rFonts w:ascii="Calibri" w:hAnsi="Calibri" w:cs="Calibri" w:eastAsia="Calibri"/>
          <w:sz w:val="9"/>
          <w:szCs w:val="9"/>
        </w:rPr>
        <w:sectPr>
          <w:type w:val="continuous"/>
          <w:pgSz w:w="11906" w:h="16840"/>
          <w:pgMar w:top="1580" w:bottom="0" w:left="280" w:right="360"/>
          <w:cols w:num="2" w:equalWidth="0">
            <w:col w:w="9126" w:space="841"/>
            <w:col w:w="1299"/>
          </w:cols>
        </w:sectPr>
      </w:pPr>
    </w:p>
    <w:p>
      <w:pPr>
        <w:spacing w:line="150" w:lineRule="exact" w:before="5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1906" w:h="16840"/>
          <w:pgMar w:top="1580" w:bottom="0" w:left="280" w:right="360"/>
        </w:sectPr>
      </w:pPr>
    </w:p>
    <w:p>
      <w:pPr>
        <w:spacing w:before="54"/>
        <w:ind w:left="385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23.517878pt;margin-top:26.312611pt;width:265.378244pt;height:351.661784pt;mso-position-horizontal-relative:page;mso-position-vertical-relative:paragraph;z-index:-7900" coordorigin="470,526" coordsize="5308,7033">
            <v:group style="position:absolute;left:3762;top:7184;width:1196;height:73" coordorigin="3762,7184" coordsize="1196,73">
              <v:shape style="position:absolute;left:3762;top:7184;width:1196;height:73" coordorigin="3762,7184" coordsize="1196,73" path="m4959,7232l4703,7228,4699,7256,4540,7250,4534,7208,4138,7208,4135,7244,3979,7244,3969,7202,3762,7184e" filled="f" stroked="t" strokeweight=".72pt" strokecolor="#231F1F">
                <v:path arrowok="t"/>
              </v:shape>
            </v:group>
            <v:group style="position:absolute;left:3646;top:5927;width:1347;height:1303" coordorigin="3646,5927" coordsize="1347,1303">
              <v:shape style="position:absolute;left:3646;top:5927;width:1347;height:1303" coordorigin="3646,5927" coordsize="1347,1303" path="m3754,7177l3721,7101,3698,7026,3675,6927,3656,6803,3650,6731,3646,6653,3646,6569,3649,6478,3656,6381,3667,6277,3684,6167,3707,6050,3735,5927,3893,5939,3990,6048,4621,6123,4653,6072,4992,6088,4992,6090,4991,6097,4982,6161,4971,6236,4960,6323,4949,6411,4940,6489,4935,6553,4934,6581,4935,6615,4937,6694,4941,6784,4945,6880,4951,6975,4956,7063,4961,7139,4966,7214,4967,7226,4968,7230e" filled="f" stroked="t" strokeweight=".845pt" strokecolor="#231F1F">
                <v:path arrowok="t"/>
              </v:shape>
            </v:group>
            <v:group style="position:absolute;left:4621;top:6717;width:286;height:228" coordorigin="4621,6717" coordsize="286,228">
              <v:shape style="position:absolute;left:4621;top:6717;width:286;height:228" coordorigin="4621,6717" coordsize="286,228" path="m4625,6717l4907,6743,4907,6945,4621,6922e" filled="f" stroked="t" strokeweight=".477pt" strokecolor="#231F1F">
                <v:path arrowok="t"/>
              </v:shape>
            </v:group>
            <v:group style="position:absolute;left:3736;top:6630;width:389;height:241" coordorigin="3736,6630" coordsize="389,241">
              <v:shape style="position:absolute;left:3736;top:6630;width:389;height:241" coordorigin="3736,6630" coordsize="389,241" path="m4126,6871l3736,6842,3766,6630,4092,6656e" filled="f" stroked="t" strokeweight=".477pt" strokecolor="#231F1F">
                <v:path arrowok="t"/>
              </v:shape>
            </v:group>
            <v:group style="position:absolute;left:4621;top:6478;width:272;height:193" coordorigin="4621,6478" coordsize="272,193">
              <v:shape style="position:absolute;left:4621;top:6478;width:272;height:193" coordorigin="4621,6478" coordsize="272,193" path="m4893,6497l4893,6671,4621,6651,4630,6478,4893,6497xe" filled="f" stroked="t" strokeweight=".444pt" strokecolor="#231F1F">
                <v:path arrowok="t"/>
              </v:shape>
            </v:group>
            <v:group style="position:absolute;left:4190;top:6400;width:352;height:242" coordorigin="4190,6400" coordsize="352,242">
              <v:shape style="position:absolute;left:4190;top:6400;width:352;height:242" coordorigin="4190,6400" coordsize="352,242" path="m4542,6439l4518,6642,4190,6607,4214,6400,4542,6439xe" filled="f" stroked="t" strokeweight=".477pt" strokecolor="#231F1F">
                <v:path arrowok="t"/>
              </v:shape>
            </v:group>
            <v:group style="position:absolute;left:3731;top:6356;width:418;height:241" coordorigin="3731,6356" coordsize="418,241">
              <v:shape style="position:absolute;left:3731;top:6356;width:418;height:241" coordorigin="3731,6356" coordsize="418,241" path="m4149,6375l4126,6597,3731,6564,3766,6356,4149,6375xe" filled="f" stroked="t" strokeweight=".477pt" strokecolor="#231F1F">
                <v:path arrowok="t"/>
              </v:shape>
            </v:group>
            <v:group style="position:absolute;left:4609;top:6189;width:303;height:208" coordorigin="4609,6189" coordsize="303,208">
              <v:shape style="position:absolute;left:4609;top:6189;width:303;height:208" coordorigin="4609,6189" coordsize="303,208" path="m4911,6228l4893,6397,4609,6371,4649,6189,4911,6228xe" filled="f" stroked="t" strokeweight=".444pt" strokecolor="#231F1F">
                <v:path arrowok="t"/>
              </v:shape>
            </v:group>
            <v:group style="position:absolute;left:4190;top:6131;width:367;height:237" coordorigin="4190,6131" coordsize="367,237">
              <v:shape style="position:absolute;left:4190;top:6131;width:367;height:237" coordorigin="4190,6131" coordsize="367,237" path="m4557,6161l4518,6368,4190,6333,4234,6131,4557,6161xe" filled="f" stroked="t" strokeweight=".477pt" strokecolor="#231F1F">
                <v:path arrowok="t"/>
              </v:shape>
            </v:group>
            <v:group style="position:absolute;left:3761;top:6081;width:403;height:242" coordorigin="3761,6081" coordsize="403,242">
              <v:shape style="position:absolute;left:3761;top:6081;width:403;height:242" coordorigin="3761,6081" coordsize="403,242" path="m4164,6116l4126,6323,3761,6280,3806,6081,4164,6116xe" filled="f" stroked="t" strokeweight=".477pt" strokecolor="#231F1F">
                <v:path arrowok="t"/>
              </v:shape>
            </v:group>
            <v:group style="position:absolute;left:4615;top:6996;width:306;height:179" coordorigin="4615,6996" coordsize="306,179">
              <v:shape style="position:absolute;left:4615;top:6996;width:306;height:179" coordorigin="4615,6996" coordsize="306,179" path="m4921,7175l4910,6996,4624,6996,4615,7167,4913,7175e" filled="f" stroked="t" strokeweight=".477pt" strokecolor="#231F1F">
                <v:path arrowok="t"/>
              </v:shape>
            </v:group>
            <v:group style="position:absolute;left:4194;top:6946;width:343;height:214" coordorigin="4194,6946" coordsize="343,214">
              <v:shape style="position:absolute;left:4194;top:6946;width:343;height:214" coordorigin="4194,6946" coordsize="343,214" path="m4518,7160l4194,7154,4219,6946,4537,6977,4518,7160xe" filled="f" stroked="t" strokeweight=".477pt" strokecolor="#231F1F">
                <v:path arrowok="t"/>
              </v:shape>
            </v:group>
            <v:group style="position:absolute;left:3788;top:6893;width:337;height:260" coordorigin="3788,6893" coordsize="337,260">
              <v:shape style="position:absolute;left:3788;top:6893;width:337;height:260" coordorigin="3788,6893" coordsize="337,260" path="m3794,7144l4119,7154,4126,6935,3788,6893,3789,7144e" filled="f" stroked="t" strokeweight=".477pt" strokecolor="#231F1F">
                <v:path arrowok="t"/>
              </v:shape>
            </v:group>
            <v:group style="position:absolute;left:3904;top:6639;width:893;height:298" coordorigin="3904,6639" coordsize="893,298">
              <v:shape style="position:absolute;left:3904;top:6639;width:893;height:298" coordorigin="3904,6639" coordsize="893,298" path="m3914,6639l3904,6845,4787,6937,4797,6725,3914,6639xe" filled="t" fillcolor="#FFFFFF" stroked="f">
                <v:path arrowok="t"/>
                <v:fill type="solid"/>
              </v:shape>
            </v:group>
            <v:group style="position:absolute;left:3904;top:6639;width:893;height:298" coordorigin="3904,6639" coordsize="893,298">
              <v:shape style="position:absolute;left:3904;top:6639;width:893;height:298" coordorigin="3904,6639" coordsize="893,298" path="m4787,6937l3904,6845,3914,6639,4797,6725,4787,6937xe" filled="f" stroked="t" strokeweight=".433pt" strokecolor="#231F1F">
                <v:path arrowok="t"/>
              </v:shape>
            </v:group>
            <v:group style="position:absolute;left:3906;top:6655;width:5;height:191" coordorigin="3906,6655" coordsize="5,191">
              <v:shape style="position:absolute;left:3906;top:6655;width:5;height:191" coordorigin="3906,6655" coordsize="5,191" path="m3911,6655l3906,6845e" filled="f" stroked="t" strokeweight=".383pt" strokecolor="#231F1F">
                <v:path arrowok="t"/>
              </v:shape>
            </v:group>
            <v:group style="position:absolute;left:3938;top:6658;width:5;height:191" coordorigin="3938,6658" coordsize="5,191">
              <v:shape style="position:absolute;left:3938;top:6658;width:5;height:191" coordorigin="3938,6658" coordsize="5,191" path="m3943,6658l3938,6849e" filled="f" stroked="t" strokeweight=".383pt" strokecolor="#231F1F">
                <v:path arrowok="t"/>
              </v:shape>
            </v:group>
            <v:group style="position:absolute;left:3971;top:6662;width:5;height:191" coordorigin="3971,6662" coordsize="5,191">
              <v:shape style="position:absolute;left:3971;top:6662;width:5;height:191" coordorigin="3971,6662" coordsize="5,191" path="m3976,6662l3971,6852e" filled="f" stroked="t" strokeweight=".383pt" strokecolor="#231F1F">
                <v:path arrowok="t"/>
              </v:shape>
            </v:group>
            <v:group style="position:absolute;left:4003;top:6665;width:5;height:191" coordorigin="4003,6665" coordsize="5,191">
              <v:shape style="position:absolute;left:4003;top:6665;width:5;height:191" coordorigin="4003,6665" coordsize="5,191" path="m4008,6665l4003,6856e" filled="f" stroked="t" strokeweight=".383pt" strokecolor="#231F1F">
                <v:path arrowok="t"/>
              </v:shape>
            </v:group>
            <v:group style="position:absolute;left:4036;top:6668;width:5;height:191" coordorigin="4036,6668" coordsize="5,191">
              <v:shape style="position:absolute;left:4036;top:6668;width:5;height:191" coordorigin="4036,6668" coordsize="5,191" path="m4041,6668l4036,6859e" filled="f" stroked="t" strokeweight=".383pt" strokecolor="#231F1F">
                <v:path arrowok="t"/>
              </v:shape>
            </v:group>
            <v:group style="position:absolute;left:4068;top:6672;width:5;height:191" coordorigin="4068,6672" coordsize="5,191">
              <v:shape style="position:absolute;left:4068;top:6672;width:5;height:191" coordorigin="4068,6672" coordsize="5,191" path="m4073,6672l4068,6862e" filled="f" stroked="t" strokeweight=".383pt" strokecolor="#231F1F">
                <v:path arrowok="t"/>
              </v:shape>
            </v:group>
            <v:group style="position:absolute;left:4101;top:6675;width:5;height:191" coordorigin="4101,6675" coordsize="5,191">
              <v:shape style="position:absolute;left:4101;top:6675;width:5;height:191" coordorigin="4101,6675" coordsize="5,191" path="m4106,6675l4101,6866e" filled="f" stroked="t" strokeweight=".383pt" strokecolor="#231F1F">
                <v:path arrowok="t"/>
              </v:shape>
            </v:group>
            <v:group style="position:absolute;left:4133;top:6679;width:5;height:191" coordorigin="4133,6679" coordsize="5,191">
              <v:shape style="position:absolute;left:4133;top:6679;width:5;height:191" coordorigin="4133,6679" coordsize="5,191" path="m4138,6679l4133,6869e" filled="f" stroked="t" strokeweight=".383pt" strokecolor="#231F1F">
                <v:path arrowok="t"/>
              </v:shape>
            </v:group>
            <v:group style="position:absolute;left:4166;top:6682;width:5;height:191" coordorigin="4166,6682" coordsize="5,191">
              <v:shape style="position:absolute;left:4166;top:6682;width:5;height:191" coordorigin="4166,6682" coordsize="5,191" path="m4171,6682l4166,6873e" filled="f" stroked="t" strokeweight=".383pt" strokecolor="#231F1F">
                <v:path arrowok="t"/>
              </v:shape>
            </v:group>
            <v:group style="position:absolute;left:4198;top:6686;width:5;height:191" coordorigin="4198,6686" coordsize="5,191">
              <v:shape style="position:absolute;left:4198;top:6686;width:5;height:191" coordorigin="4198,6686" coordsize="5,191" path="m4203,6686l4198,6876e" filled="f" stroked="t" strokeweight=".383pt" strokecolor="#231F1F">
                <v:path arrowok="t"/>
              </v:shape>
            </v:group>
            <v:group style="position:absolute;left:4231;top:6689;width:5;height:191" coordorigin="4231,6689" coordsize="5,191">
              <v:shape style="position:absolute;left:4231;top:6689;width:5;height:191" coordorigin="4231,6689" coordsize="5,191" path="m4236,6689l4231,6880e" filled="f" stroked="t" strokeweight=".383pt" strokecolor="#231F1F">
                <v:path arrowok="t"/>
              </v:shape>
            </v:group>
            <v:group style="position:absolute;left:4263;top:6692;width:5;height:191" coordorigin="4263,6692" coordsize="5,191">
              <v:shape style="position:absolute;left:4263;top:6692;width:5;height:191" coordorigin="4263,6692" coordsize="5,191" path="m4268,6692l4263,6883e" filled="f" stroked="t" strokeweight=".383pt" strokecolor="#231F1F">
                <v:path arrowok="t"/>
              </v:shape>
            </v:group>
            <v:group style="position:absolute;left:4296;top:6696;width:5;height:191" coordorigin="4296,6696" coordsize="5,191">
              <v:shape style="position:absolute;left:4296;top:6696;width:5;height:191" coordorigin="4296,6696" coordsize="5,191" path="m4301,6696l4296,6887e" filled="f" stroked="t" strokeweight=".383pt" strokecolor="#231F1F">
                <v:path arrowok="t"/>
              </v:shape>
            </v:group>
            <v:group style="position:absolute;left:4328;top:6699;width:5;height:191" coordorigin="4328,6699" coordsize="5,191">
              <v:shape style="position:absolute;left:4328;top:6699;width:5;height:191" coordorigin="4328,6699" coordsize="5,191" path="m4333,6699l4328,6890e" filled="f" stroked="t" strokeweight=".383pt" strokecolor="#231F1F">
                <v:path arrowok="t"/>
              </v:shape>
            </v:group>
            <v:group style="position:absolute;left:4361;top:6703;width:5;height:191" coordorigin="4361,6703" coordsize="5,191">
              <v:shape style="position:absolute;left:4361;top:6703;width:5;height:191" coordorigin="4361,6703" coordsize="5,191" path="m4366,6703l4361,6893e" filled="f" stroked="t" strokeweight=".383pt" strokecolor="#231F1F">
                <v:path arrowok="t"/>
              </v:shape>
            </v:group>
            <v:group style="position:absolute;left:4393;top:6706;width:5;height:191" coordorigin="4393,6706" coordsize="5,191">
              <v:shape style="position:absolute;left:4393;top:6706;width:5;height:191" coordorigin="4393,6706" coordsize="5,191" path="m4398,6706l4393,6897e" filled="f" stroked="t" strokeweight=".383pt" strokecolor="#231F1F">
                <v:path arrowok="t"/>
              </v:shape>
            </v:group>
            <v:group style="position:absolute;left:4426;top:6710;width:5;height:191" coordorigin="4426,6710" coordsize="5,191">
              <v:shape style="position:absolute;left:4426;top:6710;width:5;height:191" coordorigin="4426,6710" coordsize="5,191" path="m4431,6710l4426,6900e" filled="f" stroked="t" strokeweight=".383pt" strokecolor="#231F1F">
                <v:path arrowok="t"/>
              </v:shape>
            </v:group>
            <v:group style="position:absolute;left:4458;top:6713;width:5;height:191" coordorigin="4458,6713" coordsize="5,191">
              <v:shape style="position:absolute;left:4458;top:6713;width:5;height:191" coordorigin="4458,6713" coordsize="5,191" path="m4463,6713l4458,6904e" filled="f" stroked="t" strokeweight=".383pt" strokecolor="#231F1F">
                <v:path arrowok="t"/>
              </v:shape>
            </v:group>
            <v:group style="position:absolute;left:4491;top:6717;width:5;height:191" coordorigin="4491,6717" coordsize="5,191">
              <v:shape style="position:absolute;left:4491;top:6717;width:5;height:191" coordorigin="4491,6717" coordsize="5,191" path="m4496,6717l4491,6907e" filled="f" stroked="t" strokeweight=".383pt" strokecolor="#231F1F">
                <v:path arrowok="t"/>
              </v:shape>
            </v:group>
            <v:group style="position:absolute;left:4523;top:6720;width:5;height:191" coordorigin="4523,6720" coordsize="5,191">
              <v:shape style="position:absolute;left:4523;top:6720;width:5;height:191" coordorigin="4523,6720" coordsize="5,191" path="m4528,6720l4523,6911e" filled="f" stroked="t" strokeweight=".383pt" strokecolor="#231F1F">
                <v:path arrowok="t"/>
              </v:shape>
            </v:group>
            <v:group style="position:absolute;left:4556;top:6723;width:5;height:191" coordorigin="4556,6723" coordsize="5,191">
              <v:shape style="position:absolute;left:4556;top:6723;width:5;height:191" coordorigin="4556,6723" coordsize="5,191" path="m4561,6723l4556,6914e" filled="f" stroked="t" strokeweight=".383pt" strokecolor="#231F1F">
                <v:path arrowok="t"/>
              </v:shape>
            </v:group>
            <v:group style="position:absolute;left:4588;top:6727;width:5;height:191" coordorigin="4588,6727" coordsize="5,191">
              <v:shape style="position:absolute;left:4588;top:6727;width:5;height:191" coordorigin="4588,6727" coordsize="5,191" path="m4593,6727l4588,6917e" filled="f" stroked="t" strokeweight=".383pt" strokecolor="#231F1F">
                <v:path arrowok="t"/>
              </v:shape>
            </v:group>
            <v:group style="position:absolute;left:4621;top:6730;width:5;height:191" coordorigin="4621,6730" coordsize="5,191">
              <v:shape style="position:absolute;left:4621;top:6730;width:5;height:191" coordorigin="4621,6730" coordsize="5,191" path="m4626,6730l4621,6921e" filled="f" stroked="t" strokeweight=".383pt" strokecolor="#231F1F">
                <v:path arrowok="t"/>
              </v:shape>
            </v:group>
            <v:group style="position:absolute;left:4653;top:6734;width:5;height:191" coordorigin="4653,6734" coordsize="5,191">
              <v:shape style="position:absolute;left:4653;top:6734;width:5;height:191" coordorigin="4653,6734" coordsize="5,191" path="m4658,6734l4653,6924e" filled="f" stroked="t" strokeweight=".383pt" strokecolor="#231F1F">
                <v:path arrowok="t"/>
              </v:shape>
            </v:group>
            <v:group style="position:absolute;left:4686;top:6737;width:5;height:191" coordorigin="4686,6737" coordsize="5,191">
              <v:shape style="position:absolute;left:4686;top:6737;width:5;height:191" coordorigin="4686,6737" coordsize="5,191" path="m4691,6737l4686,6928e" filled="f" stroked="t" strokeweight=".383pt" strokecolor="#231F1F">
                <v:path arrowok="t"/>
              </v:shape>
            </v:group>
            <v:group style="position:absolute;left:4718;top:6741;width:5;height:191" coordorigin="4718,6741" coordsize="5,191">
              <v:shape style="position:absolute;left:4718;top:6741;width:5;height:191" coordorigin="4718,6741" coordsize="5,191" path="m4723,6741l4718,6931e" filled="f" stroked="t" strokeweight=".383pt" strokecolor="#231F1F">
                <v:path arrowok="t"/>
              </v:shape>
            </v:group>
            <v:group style="position:absolute;left:4751;top:6744;width:5;height:191" coordorigin="4751,6744" coordsize="5,191">
              <v:shape style="position:absolute;left:4751;top:6744;width:5;height:191" coordorigin="4751,6744" coordsize="5,191" path="m4756,6744l4751,6935e" filled="f" stroked="t" strokeweight=".383pt" strokecolor="#231F1F">
                <v:path arrowok="t"/>
              </v:shape>
            </v:group>
            <v:group style="position:absolute;left:4783;top:6747;width:5;height:191" coordorigin="4783,6747" coordsize="5,191">
              <v:shape style="position:absolute;left:4783;top:6747;width:5;height:191" coordorigin="4783,6747" coordsize="5,191" path="m4788,6747l4783,6938e" filled="f" stroked="t" strokeweight=".383pt" strokecolor="#231F1F">
                <v:path arrowok="t"/>
              </v:shape>
            </v:group>
            <v:group style="position:absolute;left:3956;top:6634;width:50;height:13" coordorigin="3956,6634" coordsize="50,13">
              <v:shape style="position:absolute;left:3956;top:6634;width:50;height:13" coordorigin="3956,6634" coordsize="50,13" path="m3956,6634l3970,6646,3988,6647,4006,6641e" filled="f" stroked="t" strokeweight=".47pt" strokecolor="#231F1F">
                <v:path arrowok="t"/>
              </v:shape>
            </v:group>
            <v:group style="position:absolute;left:4704;top:6705;width:50;height:13" coordorigin="4704,6705" coordsize="50,13">
              <v:shape style="position:absolute;left:4704;top:6705;width:50;height:13" coordorigin="4704,6705" coordsize="50,13" path="m4704,6705l4718,6717,4737,6718,4754,6712e" filled="f" stroked="t" strokeweight=".47pt" strokecolor="#231F1F">
                <v:path arrowok="t"/>
              </v:shape>
            </v:group>
            <v:group style="position:absolute;left:3940;top:6864;width:50;height:13" coordorigin="3940,6864" coordsize="50,13">
              <v:shape style="position:absolute;left:3940;top:6864;width:50;height:13" coordorigin="3940,6864" coordsize="50,13" path="m3940,6877l3955,6865,3973,6864,3990,6870e" filled="f" stroked="t" strokeweight=".47pt" strokecolor="#231F1F">
                <v:path arrowok="t"/>
              </v:shape>
            </v:group>
            <v:group style="position:absolute;left:4671;top:6931;width:50;height:13" coordorigin="4671,6931" coordsize="50,13">
              <v:shape style="position:absolute;left:4671;top:6931;width:50;height:13" coordorigin="4671,6931" coordsize="50,13" path="m4671,6944l4685,6932,4703,6931,4721,6937e" filled="f" stroked="t" strokeweight=".47pt" strokecolor="#231F1F">
                <v:path arrowok="t"/>
              </v:shape>
            </v:group>
            <v:group style="position:absolute;left:4320;top:6926;width:181;height:191" coordorigin="4320,6926" coordsize="181,191">
              <v:shape style="position:absolute;left:4320;top:6926;width:181;height:191" coordorigin="4320,6926" coordsize="181,191" path="m4410,6926l4320,7001,4361,7004,4361,7118,4467,7118,4467,7004,4501,7004,4410,6926xe" filled="t" fillcolor="#231F1F" stroked="f">
                <v:path arrowok="t"/>
                <v:fill type="solid"/>
              </v:shape>
            </v:group>
            <v:group style="position:absolute;left:3722;top:6620;width:266;height:733" coordorigin="3722,6620" coordsize="266,733">
              <v:shape style="position:absolute;left:3722;top:6620;width:266;height:733" coordorigin="3722,6620" coordsize="266,733" path="m3887,6620l3872,6623,3856,6629,3842,6630,3792,6670,3786,6682,3782,6686,3733,6751,3725,6818,3722,7353,3873,7347,3872,7267,3871,7218,3871,7165,3870,7138,3870,7112,3870,7062,3870,7019,3887,6961,3927,6904,3977,6855,3981,6848,3892,6848,3878,6843,3865,6831,3866,6818,3910,6757,3915,6752,3844,6752,3839,6743,3842,6730,3849,6713,3860,6695,3873,6677,3885,6661,3897,6648,3899,6637,3887,6620xe" filled="t" fillcolor="#FFFFFF" stroked="f">
                <v:path arrowok="t"/>
                <v:fill type="solid"/>
              </v:shape>
              <v:shape style="position:absolute;left:3722;top:6620;width:266;height:733" coordorigin="3722,6620" coordsize="266,733" path="m3978,6813l3970,6814,3960,6819,3935,6835,3921,6842,3907,6847,3892,6848,3981,6848,3986,6841,3988,6827,3978,6813xe" filled="t" fillcolor="#FFFFFF" stroked="f">
                <v:path arrowok="t"/>
                <v:fill type="solid"/>
              </v:shape>
              <v:shape style="position:absolute;left:3722;top:6620;width:266;height:733" coordorigin="3722,6620" coordsize="266,733" path="m3961,6664l3903,6703,3888,6719,3875,6733,3863,6745,3852,6752,3844,6752,3915,6752,3966,6711,3973,6707,3981,6698,3985,6687,3980,6675,3961,6664xe" filled="t" fillcolor="#FFFFFF" stroked="f">
                <v:path arrowok="t"/>
                <v:fill type="solid"/>
              </v:shape>
            </v:group>
            <v:group style="position:absolute;left:3722;top:6620;width:266;height:733" coordorigin="3722,6620" coordsize="266,733">
              <v:shape style="position:absolute;left:3722;top:6620;width:266;height:733" coordorigin="3722,6620" coordsize="266,733" path="m3722,7353l3725,6839,3725,6834,3725,6820,3733,6751,3764,6692,3782,6686,3786,6682,3825,6632,3856,6629,3872,6623,3887,6620,3899,6637,3897,6648,3885,6661,3873,6677,3860,6695,3849,6713,3842,6730,3839,6743,3844,6752,3903,6703,3918,6687,3933,6674,3947,6666,3961,6664,3980,6675,3985,6687,3981,6698,3973,6707,3966,6711,3955,6719,3895,6772,3865,6831,3878,6843,3892,6848,3907,6847,3921,6842,3935,6835,3948,6826,3960,6819,3970,6814,3978,6813,3988,6827,3986,6841,3977,6855,3967,6863,3955,6874,3913,6921,3877,6981,3870,7062,3870,7086,3871,7165,3872,7243,3873,7307,3873,7343,3873,7347e" filled="f" stroked="t" strokeweight=".579pt" strokecolor="#231F1F">
                <v:path arrowok="t"/>
              </v:shape>
            </v:group>
            <v:group style="position:absolute;left:3760;top:6700;width:23;height:74" coordorigin="3760,6700" coordsize="23,74">
              <v:shape style="position:absolute;left:3760;top:6700;width:23;height:74" coordorigin="3760,6700" coordsize="23,74" path="m3783,6700l3774,6725,3766,6749,3761,6767,3760,6774,3783,6700xe" filled="t" fillcolor="#FFFFFF" stroked="f">
                <v:path arrowok="t"/>
                <v:fill type="solid"/>
              </v:shape>
            </v:group>
            <v:group style="position:absolute;left:3760;top:6700;width:23;height:74" coordorigin="3760,6700" coordsize="23,74">
              <v:shape style="position:absolute;left:3760;top:6700;width:23;height:74" coordorigin="3760,6700" coordsize="23,74" path="m3760,6774l3761,6767,3766,6749,3774,6725,3783,6700e" filled="f" stroked="t" strokeweight=".541pt" strokecolor="#231F1F">
                <v:path arrowok="t"/>
              </v:shape>
            </v:group>
            <v:group style="position:absolute;left:3797;top:6638;width:60;height:126" coordorigin="3797,6638" coordsize="60,126">
              <v:shape style="position:absolute;left:3797;top:6638;width:60;height:126" coordorigin="3797,6638" coordsize="60,126" path="m3856,6638l3817,6704,3797,6764,3856,6638xe" filled="t" fillcolor="#FFFFFF" stroked="f">
                <v:path arrowok="t"/>
                <v:fill type="solid"/>
              </v:shape>
            </v:group>
            <v:group style="position:absolute;left:3797;top:6638;width:60;height:126" coordorigin="3797,6638" coordsize="60,126">
              <v:shape style="position:absolute;left:3797;top:6638;width:60;height:126" coordorigin="3797,6638" coordsize="60,126" path="m3797,6764l3817,6704,3841,6657,3856,6638e" filled="f" stroked="t" strokeweight=".541pt" strokecolor="#231F1F">
                <v:path arrowok="t"/>
              </v:shape>
            </v:group>
            <v:group style="position:absolute;left:4709;top:6693;width:266;height:733" coordorigin="4709,6693" coordsize="266,733">
              <v:shape style="position:absolute;left:4709;top:6693;width:266;height:733" coordorigin="4709,6693" coordsize="266,733" path="m4719,6885l4709,6900,4711,6914,4721,6928,4730,6936,4742,6947,4785,6994,4821,7054,4827,7184,4827,7211,4826,7316,4825,7380,4824,7420,4975,7426,4972,6921,4805,6921,4791,6920,4777,6915,4763,6907,4738,6892,4727,6887,4719,6885xe" filled="t" fillcolor="#FFFFFF" stroked="f">
                <v:path arrowok="t"/>
                <v:fill type="solid"/>
              </v:shape>
              <v:shape style="position:absolute;left:4709;top:6693;width:266;height:733" coordorigin="4709,6693" coordsize="266,733" path="m4737,6737l4718,6748,4712,6759,4716,6771,4724,6779,4732,6784,4743,6792,4803,6845,4832,6904,4819,6916,4805,6921,4972,6921,4969,6849,4845,6825,4835,6818,4823,6806,4809,6792,4795,6776,4780,6760,4765,6747,4751,6739,4737,6737xe" filled="t" fillcolor="#FFFFFF" stroked="f">
                <v:path arrowok="t"/>
                <v:fill type="solid"/>
              </v:shape>
              <v:shape style="position:absolute;left:4709;top:6693;width:266;height:733" coordorigin="4709,6693" coordsize="266,733" path="m4811,6693l4798,6710,4801,6721,4812,6734,4825,6750,4838,6768,4849,6786,4856,6803,4858,6816,4853,6825,4845,6825,4965,6825,4934,6765,4916,6759,4912,6755,4872,6705,4841,6702,4825,6696,4811,6693xe" filled="t" fillcolor="#FFFFFF" stroked="f">
                <v:path arrowok="t"/>
                <v:fill type="solid"/>
              </v:shape>
            </v:group>
            <v:group style="position:absolute;left:4709;top:6693;width:266;height:733" coordorigin="4709,6693" coordsize="266,733">
              <v:shape style="position:absolute;left:4709;top:6693;width:266;height:733" coordorigin="4709,6693" coordsize="266,733" path="m4975,7426l4972,6912,4972,6907,4972,6893,4965,6824,4934,6765,4916,6759,4912,6755,4872,6705,4841,6702,4825,6696,4811,6693,4798,6710,4801,6721,4812,6734,4825,6750,4838,6768,4849,6786,4856,6803,4858,6816,4853,6825,4845,6825,4835,6818,4823,6806,4809,6792,4795,6776,4780,6760,4765,6747,4751,6739,4737,6737,4718,6748,4712,6759,4716,6771,4724,6779,4732,6784,4743,6792,4803,6845,4832,6904,4819,6916,4805,6921,4791,6920,4777,6915,4763,6907,4750,6899,4738,6892,4727,6887,4719,6885,4709,6900,4711,6914,4721,6928,4730,6936,4742,6947,4785,6994,4821,7054,4828,7135,4828,7159,4827,7238,4826,7316,4825,7380,4824,7416,4824,7420e" filled="f" stroked="t" strokeweight=".579pt" strokecolor="#231F1F">
                <v:path arrowok="t"/>
              </v:shape>
            </v:group>
            <v:group style="position:absolute;left:4915;top:6773;width:23;height:74" coordorigin="4915,6773" coordsize="23,74">
              <v:shape style="position:absolute;left:4915;top:6773;width:23;height:74" coordorigin="4915,6773" coordsize="23,74" path="m4915,6773l4938,6847,4936,6840,4931,6822,4924,6798,4915,6773xe" filled="t" fillcolor="#FFFFFF" stroked="f">
                <v:path arrowok="t"/>
                <v:fill type="solid"/>
              </v:shape>
            </v:group>
            <v:group style="position:absolute;left:4915;top:6773;width:23;height:74" coordorigin="4915,6773" coordsize="23,74">
              <v:shape style="position:absolute;left:4915;top:6773;width:23;height:74" coordorigin="4915,6773" coordsize="23,74" path="m4938,6847l4936,6840,4931,6822,4924,6798,4915,6773e" filled="f" stroked="t" strokeweight=".541pt" strokecolor="#231F1F">
                <v:path arrowok="t"/>
              </v:shape>
            </v:group>
            <v:group style="position:absolute;left:4841;top:6711;width:60;height:127" coordorigin="4841,6711" coordsize="60,127">
              <v:shape style="position:absolute;left:4841;top:6711;width:60;height:127" coordorigin="4841,6711" coordsize="60,127" path="m4841,6711l4901,6837,4900,6832,4896,6819,4870,6753,4841,6711xe" filled="t" fillcolor="#FFFFFF" stroked="f">
                <v:path arrowok="t"/>
                <v:fill type="solid"/>
              </v:shape>
            </v:group>
            <v:group style="position:absolute;left:4841;top:6711;width:60;height:127" coordorigin="4841,6711" coordsize="60,127">
              <v:shape style="position:absolute;left:4841;top:6711;width:60;height:127" coordorigin="4841,6711" coordsize="60,127" path="m4901,6837l4881,6777,4857,6730,4841,6711e" filled="f" stroked="t" strokeweight=".541pt" strokecolor="#231F1F">
                <v:path arrowok="t"/>
              </v:shape>
            </v:group>
            <v:group style="position:absolute;left:1478;top:3074;width:2;height:3" coordorigin="1478,3074" coordsize="2,3">
              <v:shape style="position:absolute;left:1478;top:3074;width:2;height:3" coordorigin="1478,3074" coordsize="0,3" path="m1478,3074l1478,3077e" filled="f" stroked="t" strokeweight=".004pt" strokecolor="#231F1F">
                <v:path arrowok="t"/>
              </v:shape>
            </v:group>
            <v:group style="position:absolute;left:3856;top:4858;width:642;height:39" coordorigin="3856,4858" coordsize="642,39">
              <v:shape style="position:absolute;left:3856;top:4858;width:642;height:39" coordorigin="3856,4858" coordsize="642,39" path="m4499,4884l4361,4881,4359,4897,4274,4893,4270,4871,4058,4871,4056,4890,3973,4890,3967,4867,3856,4858e" filled="f" stroked="t" strokeweight=".676pt" strokecolor="#231F1F">
                <v:path arrowok="t"/>
              </v:shape>
            </v:group>
            <v:group style="position:absolute;left:3794;top:4183;width:723;height:698" coordorigin="3794,4183" coordsize="723,698">
              <v:shape style="position:absolute;left:3794;top:4183;width:723;height:698" coordorigin="3794,4183" coordsize="723,698" path="m3852,4854l3828,4795,3810,4720,3800,4653,3794,4573,3794,4528,3795,4479,3805,4371,3827,4249,3842,4183,3926,4190,3979,4248,4318,4288,4335,4261,4516,4270,4516,4273,4515,4283,4503,4364,4493,4443,4487,4504,4487,4542,4487,4565,4489,4641,4493,4722,4498,4797,4502,4866,4503,4876,4503,4881e" filled="f" stroked="t" strokeweight=".793pt" strokecolor="#231F1F">
                <v:path arrowok="t"/>
              </v:shape>
            </v:group>
            <v:group style="position:absolute;left:4317;top:4607;width:153;height:122" coordorigin="4317,4607" coordsize="153,122">
              <v:shape style="position:absolute;left:4317;top:4607;width:153;height:122" coordorigin="4317,4607" coordsize="153,122" path="m4319,4607l4471,4621,4471,4729,4317,4717e" filled="f" stroked="t" strokeweight=".448pt" strokecolor="#231F1F">
                <v:path arrowok="t"/>
              </v:shape>
            </v:group>
            <v:group style="position:absolute;left:3842;top:4560;width:209;height:129" coordorigin="3842,4560" coordsize="209,129">
              <v:shape style="position:absolute;left:3842;top:4560;width:209;height:129" coordorigin="3842,4560" coordsize="209,129" path="m4051,4690l3842,4674,3858,4560,4033,4574e" filled="f" stroked="t" strokeweight=".448pt" strokecolor="#231F1F">
                <v:path arrowok="t"/>
              </v:shape>
            </v:group>
            <v:group style="position:absolute;left:4317;top:4479;width:146;height:104" coordorigin="4317,4479" coordsize="146,104">
              <v:shape style="position:absolute;left:4317;top:4479;width:146;height:104" coordorigin="4317,4479" coordsize="146,104" path="m4463,4489l4463,4583,4317,4572,4322,4479,4463,4489xe" filled="f" stroked="t" strokeweight=".417pt" strokecolor="#231F1F">
                <v:path arrowok="t"/>
              </v:shape>
            </v:group>
            <v:group style="position:absolute;left:4086;top:4437;width:189;height:130" coordorigin="4086,4437" coordsize="189,130">
              <v:shape style="position:absolute;left:4086;top:4437;width:189;height:130" coordorigin="4086,4437" coordsize="189,130" path="m4275,4458l4262,4567,4086,4548,4099,4437,4275,4458xe" filled="f" stroked="t" strokeweight=".448pt" strokecolor="#231F1F">
                <v:path arrowok="t"/>
              </v:shape>
            </v:group>
            <v:group style="position:absolute;left:3840;top:4413;width:224;height:129" coordorigin="3840,4413" coordsize="224,129">
              <v:shape style="position:absolute;left:3840;top:4413;width:224;height:129" coordorigin="3840,4413" coordsize="224,129" path="m4064,4423l4051,4543,3840,4525,3858,4413,4064,4423xe" filled="f" stroked="t" strokeweight=".448pt" strokecolor="#231F1F">
                <v:path arrowok="t"/>
              </v:shape>
            </v:group>
            <v:group style="position:absolute;left:4311;top:4324;width:162;height:112" coordorigin="4311,4324" coordsize="162,112">
              <v:shape style="position:absolute;left:4311;top:4324;width:162;height:112" coordorigin="4311,4324" coordsize="162,112" path="m4473,4345l4463,4436,4311,4421,4332,4324,4473,4345xe" filled="f" stroked="t" strokeweight=".417pt" strokecolor="#231F1F">
                <v:path arrowok="t"/>
              </v:shape>
            </v:group>
            <v:group style="position:absolute;left:4086;top:4293;width:197;height:127" coordorigin="4086,4293" coordsize="197,127">
              <v:shape style="position:absolute;left:4086;top:4293;width:197;height:127" coordorigin="4086,4293" coordsize="197,127" path="m4283,4309l4262,4420,4086,4401,4109,4293,4283,4309xe" filled="f" stroked="t" strokeweight=".448pt" strokecolor="#231F1F">
                <v:path arrowok="t"/>
              </v:shape>
            </v:group>
            <v:group style="position:absolute;left:3856;top:4266;width:216;height:130" coordorigin="3856,4266" coordsize="216,130">
              <v:shape style="position:absolute;left:3856;top:4266;width:216;height:130" coordorigin="3856,4266" coordsize="216,130" path="m4072,4285l4051,4396,3856,4373,3880,4266,4072,4285xe" filled="f" stroked="t" strokeweight=".448pt" strokecolor="#231F1F">
                <v:path arrowok="t"/>
              </v:shape>
            </v:group>
            <v:group style="position:absolute;left:4314;top:4757;width:164;height:96" coordorigin="4314,4757" coordsize="164,96">
              <v:shape style="position:absolute;left:4314;top:4757;width:164;height:96" coordorigin="4314,4757" coordsize="164,96" path="m4479,4853l4473,4757,4319,4757,4314,4848,4474,4853e" filled="f" stroked="t" strokeweight=".448pt" strokecolor="#231F1F">
                <v:path arrowok="t"/>
              </v:shape>
            </v:group>
            <v:group style="position:absolute;left:4088;top:4730;width:184;height:115" coordorigin="4088,4730" coordsize="184,115">
              <v:shape style="position:absolute;left:4088;top:4730;width:184;height:115" coordorigin="4088,4730" coordsize="184,115" path="m4262,4845l4088,4842,4101,4730,4272,4747,4262,4845xe" filled="f" stroked="t" strokeweight=".448pt" strokecolor="#231F1F">
                <v:path arrowok="t"/>
              </v:shape>
            </v:group>
            <v:group style="position:absolute;left:3870;top:4702;width:181;height:140" coordorigin="3870,4702" coordsize="181,140">
              <v:shape style="position:absolute;left:3870;top:4702;width:181;height:140" coordorigin="3870,4702" coordsize="181,140" path="m3873,4836l4048,4842,4051,4724,3870,4702,3871,4836e" filled="f" stroked="t" strokeweight=".448pt" strokecolor="#231F1F">
                <v:path arrowok="t"/>
              </v:shape>
            </v:group>
            <v:group style="position:absolute;left:3932;top:4565;width:479;height:160" coordorigin="3932,4565" coordsize="479,160">
              <v:shape style="position:absolute;left:3932;top:4565;width:479;height:160" coordorigin="3932,4565" coordsize="479,160" path="m3938,4565l3932,4676,4406,4725,4412,4611,3938,4565xe" filled="t" fillcolor="#FFFFFF" stroked="f">
                <v:path arrowok="t"/>
                <v:fill type="solid"/>
              </v:shape>
            </v:group>
            <v:group style="position:absolute;left:3932;top:4565;width:479;height:160" coordorigin="3932,4565" coordsize="479,160">
              <v:shape style="position:absolute;left:3932;top:4565;width:479;height:160" coordorigin="3932,4565" coordsize="479,160" path="m4406,4725l3932,4676,3938,4565,4412,4611,4406,4725xe" filled="f" stroked="t" strokeweight=".406pt" strokecolor="#231F1F">
                <v:path arrowok="t"/>
              </v:shape>
            </v:group>
            <v:group style="position:absolute;left:3933;top:4574;width:3;height:102" coordorigin="3933,4574" coordsize="3,102">
              <v:shape style="position:absolute;left:3933;top:4574;width:3;height:102" coordorigin="3933,4574" coordsize="3,102" path="m3936,4574l3933,4676e" filled="f" stroked="t" strokeweight=".359pt" strokecolor="#231F1F">
                <v:path arrowok="t"/>
              </v:shape>
            </v:group>
            <v:group style="position:absolute;left:3951;top:4575;width:3;height:102" coordorigin="3951,4575" coordsize="3,102">
              <v:shape style="position:absolute;left:3951;top:4575;width:3;height:102" coordorigin="3951,4575" coordsize="3,102" path="m3954,4575l3951,4678e" filled="f" stroked="t" strokeweight=".359pt" strokecolor="#231F1F">
                <v:path arrowok="t"/>
              </v:shape>
            </v:group>
            <v:group style="position:absolute;left:3968;top:4577;width:3;height:102" coordorigin="3968,4577" coordsize="3,102">
              <v:shape style="position:absolute;left:3968;top:4577;width:3;height:102" coordorigin="3968,4577" coordsize="3,102" path="m3971,4577l3968,4680e" filled="f" stroked="t" strokeweight=".359pt" strokecolor="#231F1F">
                <v:path arrowok="t"/>
              </v:shape>
            </v:group>
            <v:group style="position:absolute;left:3986;top:4579;width:3;height:102" coordorigin="3986,4579" coordsize="3,102">
              <v:shape style="position:absolute;left:3986;top:4579;width:3;height:102" coordorigin="3986,4579" coordsize="3,102" path="m3988,4579l3986,4681e" filled="f" stroked="t" strokeweight=".359pt" strokecolor="#231F1F">
                <v:path arrowok="t"/>
              </v:shape>
            </v:group>
            <v:group style="position:absolute;left:4003;top:4581;width:3;height:102" coordorigin="4003,4581" coordsize="3,102">
              <v:shape style="position:absolute;left:4003;top:4581;width:3;height:102" coordorigin="4003,4581" coordsize="3,102" path="m4006,4581l4003,4683e" filled="f" stroked="t" strokeweight=".359pt" strokecolor="#231F1F">
                <v:path arrowok="t"/>
              </v:shape>
            </v:group>
            <v:group style="position:absolute;left:4020;top:4583;width:3;height:102" coordorigin="4020,4583" coordsize="3,102">
              <v:shape style="position:absolute;left:4020;top:4583;width:3;height:102" coordorigin="4020,4583" coordsize="3,102" path="m4023,4583l4020,4685e" filled="f" stroked="t" strokeweight=".359pt" strokecolor="#231F1F">
                <v:path arrowok="t"/>
              </v:shape>
            </v:group>
            <v:group style="position:absolute;left:4038;top:4585;width:3;height:102" coordorigin="4038,4585" coordsize="3,102">
              <v:shape style="position:absolute;left:4038;top:4585;width:3;height:102" coordorigin="4038,4585" coordsize="3,102" path="m4041,4585l4038,4687e" filled="f" stroked="t" strokeweight=".359pt" strokecolor="#231F1F">
                <v:path arrowok="t"/>
              </v:shape>
            </v:group>
            <v:group style="position:absolute;left:4055;top:4587;width:3;height:102" coordorigin="4055,4587" coordsize="3,102">
              <v:shape style="position:absolute;left:4055;top:4587;width:3;height:102" coordorigin="4055,4587" coordsize="3,102" path="m4058,4587l4055,4689e" filled="f" stroked="t" strokeweight=".359pt" strokecolor="#231F1F">
                <v:path arrowok="t"/>
              </v:shape>
            </v:group>
            <v:group style="position:absolute;left:4073;top:4588;width:3;height:102" coordorigin="4073,4588" coordsize="3,102">
              <v:shape style="position:absolute;left:4073;top:4588;width:3;height:102" coordorigin="4073,4588" coordsize="3,102" path="m4076,4588l4073,4691e" filled="f" stroked="t" strokeweight=".359pt" strokecolor="#231F1F">
                <v:path arrowok="t"/>
              </v:shape>
            </v:group>
            <v:group style="position:absolute;left:4090;top:4590;width:3;height:102" coordorigin="4090,4590" coordsize="3,102">
              <v:shape style="position:absolute;left:4090;top:4590;width:3;height:102" coordorigin="4090,4590" coordsize="3,102" path="m4093,4590l4090,4693e" filled="f" stroked="t" strokeweight=".359pt" strokecolor="#231F1F">
                <v:path arrowok="t"/>
              </v:shape>
            </v:group>
            <v:group style="position:absolute;left:4108;top:4592;width:3;height:102" coordorigin="4108,4592" coordsize="3,102">
              <v:shape style="position:absolute;left:4108;top:4592;width:3;height:102" coordorigin="4108,4592" coordsize="3,102" path="m4111,4592l4108,4694e" filled="f" stroked="t" strokeweight=".359pt" strokecolor="#231F1F">
                <v:path arrowok="t"/>
              </v:shape>
            </v:group>
            <v:group style="position:absolute;left:4125;top:4594;width:3;height:102" coordorigin="4125,4594" coordsize="3,102">
              <v:shape style="position:absolute;left:4125;top:4594;width:3;height:102" coordorigin="4125,4594" coordsize="3,102" path="m4128,4594l4125,4696e" filled="f" stroked="t" strokeweight=".359pt" strokecolor="#231F1F">
                <v:path arrowok="t"/>
              </v:shape>
            </v:group>
            <v:group style="position:absolute;left:4143;top:4596;width:3;height:102" coordorigin="4143,4596" coordsize="3,102">
              <v:shape style="position:absolute;left:4143;top:4596;width:3;height:102" coordorigin="4143,4596" coordsize="3,102" path="m4145,4596l4143,4698e" filled="f" stroked="t" strokeweight=".359pt" strokecolor="#231F1F">
                <v:path arrowok="t"/>
              </v:shape>
            </v:group>
            <v:group style="position:absolute;left:4160;top:4598;width:3;height:102" coordorigin="4160,4598" coordsize="3,102">
              <v:shape style="position:absolute;left:4160;top:4598;width:3;height:102" coordorigin="4160,4598" coordsize="3,102" path="m4163,4598l4160,4700e" filled="f" stroked="t" strokeweight=".359pt" strokecolor="#231F1F">
                <v:path arrowok="t"/>
              </v:shape>
            </v:group>
            <v:group style="position:absolute;left:4177;top:4599;width:3;height:102" coordorigin="4177,4599" coordsize="3,102">
              <v:shape style="position:absolute;left:4177;top:4599;width:3;height:102" coordorigin="4177,4599" coordsize="3,102" path="m4180,4599l4177,4702e" filled="f" stroked="t" strokeweight=".359pt" strokecolor="#231F1F">
                <v:path arrowok="t"/>
              </v:shape>
            </v:group>
            <v:group style="position:absolute;left:4195;top:4601;width:3;height:102" coordorigin="4195,4601" coordsize="3,102">
              <v:shape style="position:absolute;left:4195;top:4601;width:3;height:102" coordorigin="4195,4601" coordsize="3,102" path="m4198,4601l4195,4704e" filled="f" stroked="t" strokeweight=".359pt" strokecolor="#231F1F">
                <v:path arrowok="t"/>
              </v:shape>
            </v:group>
            <v:group style="position:absolute;left:4212;top:4603;width:3;height:102" coordorigin="4212,4603" coordsize="3,102">
              <v:shape style="position:absolute;left:4212;top:4603;width:3;height:102" coordorigin="4212,4603" coordsize="3,102" path="m4215,4603l4212,4705e" filled="f" stroked="t" strokeweight=".359pt" strokecolor="#231F1F">
                <v:path arrowok="t"/>
              </v:shape>
            </v:group>
            <v:group style="position:absolute;left:4230;top:4605;width:3;height:102" coordorigin="4230,4605" coordsize="3,102">
              <v:shape style="position:absolute;left:4230;top:4605;width:3;height:102" coordorigin="4230,4605" coordsize="3,102" path="m4233,4605l4230,4707e" filled="f" stroked="t" strokeweight=".359pt" strokecolor="#231F1F">
                <v:path arrowok="t"/>
              </v:shape>
            </v:group>
            <v:group style="position:absolute;left:4247;top:4607;width:3;height:102" coordorigin="4247,4607" coordsize="3,102">
              <v:shape style="position:absolute;left:4247;top:4607;width:3;height:102" coordorigin="4247,4607" coordsize="3,102" path="m4250,4607l4247,4709e" filled="f" stroked="t" strokeweight=".359pt" strokecolor="#231F1F">
                <v:path arrowok="t"/>
              </v:shape>
            </v:group>
            <v:group style="position:absolute;left:4265;top:4609;width:3;height:102" coordorigin="4265,4609" coordsize="3,102">
              <v:shape style="position:absolute;left:4265;top:4609;width:3;height:102" coordorigin="4265,4609" coordsize="3,102" path="m4268,4609l4265,4711e" filled="f" stroked="t" strokeweight=".359pt" strokecolor="#231F1F">
                <v:path arrowok="t"/>
              </v:shape>
            </v:group>
            <v:group style="position:absolute;left:4282;top:4611;width:3;height:102" coordorigin="4282,4611" coordsize="3,102">
              <v:shape style="position:absolute;left:4282;top:4611;width:3;height:102" coordorigin="4282,4611" coordsize="3,102" path="m4285,4611l4282,4713e" filled="f" stroked="t" strokeweight=".359pt" strokecolor="#231F1F">
                <v:path arrowok="t"/>
              </v:shape>
            </v:group>
            <v:group style="position:absolute;left:4300;top:4612;width:3;height:102" coordorigin="4300,4612" coordsize="3,102">
              <v:shape style="position:absolute;left:4300;top:4612;width:3;height:102" coordorigin="4300,4612" coordsize="3,102" path="m4302,4612l4300,4715e" filled="f" stroked="t" strokeweight=".359pt" strokecolor="#231F1F">
                <v:path arrowok="t"/>
              </v:shape>
            </v:group>
            <v:group style="position:absolute;left:4317;top:4614;width:3;height:102" coordorigin="4317,4614" coordsize="3,102">
              <v:shape style="position:absolute;left:4317;top:4614;width:3;height:102" coordorigin="4317,4614" coordsize="3,102" path="m4320,4614l4317,4717e" filled="f" stroked="t" strokeweight=".359pt" strokecolor="#231F1F">
                <v:path arrowok="t"/>
              </v:shape>
            </v:group>
            <v:group style="position:absolute;left:4335;top:4616;width:3;height:102" coordorigin="4335,4616" coordsize="3,102">
              <v:shape style="position:absolute;left:4335;top:4616;width:3;height:102" coordorigin="4335,4616" coordsize="3,102" path="m4337,4616l4335,4718e" filled="f" stroked="t" strokeweight=".359pt" strokecolor="#231F1F">
                <v:path arrowok="t"/>
              </v:shape>
            </v:group>
            <v:group style="position:absolute;left:4352;top:4618;width:3;height:102" coordorigin="4352,4618" coordsize="3,102">
              <v:shape style="position:absolute;left:4352;top:4618;width:3;height:102" coordorigin="4352,4618" coordsize="3,102" path="m4355,4618l4352,4720e" filled="f" stroked="t" strokeweight=".359pt" strokecolor="#231F1F">
                <v:path arrowok="t"/>
              </v:shape>
            </v:group>
            <v:group style="position:absolute;left:4369;top:4620;width:3;height:102" coordorigin="4369,4620" coordsize="3,102">
              <v:shape style="position:absolute;left:4369;top:4620;width:3;height:102" coordorigin="4369,4620" coordsize="3,102" path="m4372,4620l4369,4722e" filled="f" stroked="t" strokeweight=".359pt" strokecolor="#231F1F">
                <v:path arrowok="t"/>
              </v:shape>
            </v:group>
            <v:group style="position:absolute;left:4387;top:4622;width:3;height:102" coordorigin="4387,4622" coordsize="3,102">
              <v:shape style="position:absolute;left:4387;top:4622;width:3;height:102" coordorigin="4387,4622" coordsize="3,102" path="m4390,4622l4387,4724e" filled="f" stroked="t" strokeweight=".359pt" strokecolor="#231F1F">
                <v:path arrowok="t"/>
              </v:shape>
            </v:group>
            <v:group style="position:absolute;left:4404;top:4623;width:3;height:102" coordorigin="4404,4623" coordsize="3,102">
              <v:shape style="position:absolute;left:4404;top:4623;width:3;height:102" coordorigin="4404,4623" coordsize="3,102" path="m4407,4623l4404,4726e" filled="f" stroked="t" strokeweight=".359pt" strokecolor="#231F1F">
                <v:path arrowok="t"/>
              </v:shape>
            </v:group>
            <v:group style="position:absolute;left:3960;top:4563;width:30;height:11" coordorigin="3960,4563" coordsize="30,11">
              <v:shape style="position:absolute;left:3960;top:4563;width:30;height:11" coordorigin="3960,4563" coordsize="30,11" path="m3960,4563l3967,4574,3982,4570,3990,4565e" filled="f" stroked="t" strokeweight=".441pt" strokecolor="#231F1F">
                <v:path arrowok="t"/>
              </v:shape>
            </v:group>
            <v:group style="position:absolute;left:3922;top:4566;width:17;height:18" coordorigin="3922,4566" coordsize="17,18">
              <v:shape style="position:absolute;left:3922;top:4566;width:17;height:18" coordorigin="3922,4566" coordsize="17,18" path="m3934,4566l3926,4566,3922,4575,3926,4583,3934,4584,3939,4578,3934,4566xe" filled="t" fillcolor="#231F1F" stroked="f">
                <v:path arrowok="t"/>
                <v:fill type="solid"/>
              </v:shape>
            </v:group>
            <v:group style="position:absolute;left:4362;top:4601;width:30;height:11" coordorigin="4362,4601" coordsize="30,11">
              <v:shape style="position:absolute;left:4362;top:4601;width:30;height:11" coordorigin="4362,4601" coordsize="30,11" path="m4362,4601l4368,4612,4384,4608,4392,4603e" filled="f" stroked="t" strokeweight=".441pt" strokecolor="#231F1F">
                <v:path arrowok="t"/>
              </v:shape>
            </v:group>
            <v:group style="position:absolute;left:4409;top:4614;width:17;height:18" coordorigin="4409,4614" coordsize="17,18">
              <v:shape style="position:absolute;left:4409;top:4614;width:17;height:18" coordorigin="4409,4614" coordsize="17,18" path="m4421,4614l4413,4614,4409,4623,4414,4631,4422,4632,4426,4626,4421,4614xe" filled="t" fillcolor="#231F1F" stroked="f">
                <v:path arrowok="t"/>
                <v:fill type="solid"/>
              </v:shape>
            </v:group>
            <v:group style="position:absolute;left:4405;top:4711;width:17;height:18" coordorigin="4405,4711" coordsize="17,18">
              <v:shape style="position:absolute;left:4405;top:4711;width:17;height:18" coordorigin="4405,4711" coordsize="17,18" path="m4416,4711l4408,4711,4405,4720,4409,4728,4417,4729,4421,4723,4416,4711xe" filled="t" fillcolor="#231F1F" stroked="f">
                <v:path arrowok="t"/>
                <v:fill type="solid"/>
              </v:shape>
            </v:group>
            <v:group style="position:absolute;left:3917;top:4663;width:17;height:18" coordorigin="3917,4663" coordsize="17,18">
              <v:shape style="position:absolute;left:3917;top:4663;width:17;height:18" coordorigin="3917,4663" coordsize="17,18" path="m3929,4663l3920,4663,3917,4673,3921,4680,3929,4681,3934,4675,3929,4663xe" filled="t" fillcolor="#231F1F" stroked="f">
                <v:path arrowok="t"/>
                <v:fill type="solid"/>
              </v:shape>
            </v:group>
            <v:group style="position:absolute;left:3952;top:4682;width:30;height:11" coordorigin="3952,4682" coordsize="30,11">
              <v:shape style="position:absolute;left:3952;top:4682;width:30;height:11" coordorigin="3952,4682" coordsize="30,11" path="m3952,4693l3958,4682,3974,4686,3982,4691e" filled="f" stroked="t" strokeweight=".441pt" strokecolor="#231F1F">
                <v:path arrowok="t"/>
              </v:shape>
            </v:group>
            <v:group style="position:absolute;left:4344;top:4717;width:30;height:11" coordorigin="4344,4717" coordsize="30,11">
              <v:shape style="position:absolute;left:4344;top:4717;width:30;height:11" coordorigin="4344,4717" coordsize="30,11" path="m4344,4729l4350,4717,4366,4721,4374,4727e" filled="f" stroked="t" strokeweight=".441pt" strokecolor="#231F1F">
                <v:path arrowok="t"/>
              </v:shape>
            </v:group>
            <v:group style="position:absolute;left:4146;top:4775;width:97;height:103" coordorigin="4146,4775" coordsize="97,103">
              <v:shape style="position:absolute;left:4146;top:4775;width:97;height:103" coordorigin="4146,4775" coordsize="97,103" path="m4221,4775l4165,4775,4165,4836,4146,4836,4195,4877,4244,4837,4221,4836,4221,4775xe" filled="t" fillcolor="#231F1F" stroked="f">
                <v:path arrowok="t"/>
                <v:fill type="solid"/>
              </v:shape>
            </v:group>
            <v:group style="position:absolute;left:3807;top:4555;width:142;height:392" coordorigin="3807,4555" coordsize="142,392">
              <v:shape style="position:absolute;left:3807;top:4555;width:142;height:392" coordorigin="3807,4555" coordsize="142,392" path="m3899,4555l3842,4589,3825,4596,3814,4616,3810,4641,3808,4660,3807,4947,3888,4940,3887,4886,3886,4832,3886,4807,3885,4785,3885,4768,3890,4746,3902,4725,3916,4706,3930,4692,3939,4683,3948,4672,3910,4672,3896,4672,3883,4660,3890,4646,3903,4630,3914,4621,3870,4621,3902,4567,3906,4564,3899,4555xe" filled="t" fillcolor="#FFFFFF" stroked="f">
                <v:path arrowok="t"/>
                <v:fill type="solid"/>
              </v:shape>
              <v:shape style="position:absolute;left:3807;top:4555;width:142;height:392" coordorigin="3807,4555" coordsize="142,392" path="m3944,4656l3935,4659,3923,4666,3910,4672,3948,4672,3949,4671,3944,4656xe" filled="t" fillcolor="#FFFFFF" stroked="f">
                <v:path arrowok="t"/>
                <v:fill type="solid"/>
              </v:shape>
              <v:shape style="position:absolute;left:3807;top:4555;width:142;height:392" coordorigin="3807,4555" coordsize="142,392" path="m3935,4576l3921,4581,3906,4594,3892,4609,3880,4620,3870,4621,3914,4621,3919,4616,3934,4605,3943,4598,3948,4588,3935,4576xe" filled="t" fillcolor="#FFFFFF" stroked="f">
                <v:path arrowok="t"/>
                <v:fill type="solid"/>
              </v:shape>
            </v:group>
            <v:group style="position:absolute;left:3807;top:4555;width:142;height:392" coordorigin="3807,4555" coordsize="142,392">
              <v:shape style="position:absolute;left:3807;top:4555;width:142;height:392" coordorigin="3807,4555" coordsize="142,392" path="m3807,4947l3808,4671,3808,4662,3810,4641,3814,4616,3825,4596,3842,4589,3845,4581,3854,4566,3869,4558,3885,4555,3899,4555,3906,4564,3902,4567,3895,4574,3885,4586,3874,4605,3870,4621,3880,4620,3892,4609,3906,4594,3921,4581,3935,4576,3948,4588,3943,4598,3934,4605,3919,4616,3903,4630,3890,4646,3883,4660,3896,4672,3910,4672,3923,4666,3935,4659,3944,4656,3949,4671,3939,4683,3930,4692,3916,4706,3902,4725,3890,4746,3885,4768,3885,4785,3886,4860,3888,4929,3888,4940e" filled="f" stroked="t" strokeweight=".544pt" strokecolor="#231F1F">
                <v:path arrowok="t"/>
              </v:shape>
            </v:group>
            <v:group style="position:absolute;left:3827;top:4599;width:11;height:36" coordorigin="3827,4599" coordsize="11,36">
              <v:shape style="position:absolute;left:3827;top:4599;width:11;height:36" coordorigin="3827,4599" coordsize="11,36" path="m3838,4599l3830,4624,3827,4636,3838,4599xe" filled="t" fillcolor="#FFFFFF" stroked="f">
                <v:path arrowok="t"/>
                <v:fill type="solid"/>
              </v:shape>
            </v:group>
            <v:group style="position:absolute;left:3827;top:4599;width:11;height:36" coordorigin="3827,4599" coordsize="11,36">
              <v:shape style="position:absolute;left:3827;top:4599;width:11;height:36" coordorigin="3827,4599" coordsize="11,36" path="m3827,4636l3830,4624,3838,4599e" filled="f" stroked="t" strokeweight=".508pt" strokecolor="#231F1F">
                <v:path arrowok="t"/>
              </v:shape>
            </v:group>
            <v:group style="position:absolute;left:3847;top:4578;width:21;height:53" coordorigin="3847,4578" coordsize="21,53">
              <v:shape style="position:absolute;left:3847;top:4578;width:21;height:53" coordorigin="3847,4578" coordsize="21,53" path="m3867,4578l3856,4602,3849,4622,3847,4631,3867,4578xe" filled="t" fillcolor="#FFFFFF" stroked="f">
                <v:path arrowok="t"/>
                <v:fill type="solid"/>
              </v:shape>
            </v:group>
            <v:group style="position:absolute;left:3847;top:4578;width:21;height:53" coordorigin="3847,4578" coordsize="21,53">
              <v:shape style="position:absolute;left:3847;top:4578;width:21;height:53" coordorigin="3847,4578" coordsize="21,53" path="m3847,4631l3849,4622,3856,4602,3867,4578e" filled="f" stroked="t" strokeweight=".508pt" strokecolor="#231F1F">
                <v:path arrowok="t"/>
              </v:shape>
            </v:group>
            <v:group style="position:absolute;left:4337;top:4594;width:142;height:392" coordorigin="4337,4594" coordsize="142,392">
              <v:shape style="position:absolute;left:4337;top:4594;width:142;height:392" coordorigin="4337,4594" coordsize="142,392" path="m4342,4695l4337,4710,4347,4722,4356,4731,4370,4745,4384,4764,4396,4785,4401,4807,4401,4824,4401,4846,4400,4872,4399,4925,4398,4979,4479,4986,4478,4711,4376,4711,4363,4705,4351,4698,4342,4695xe" filled="t" fillcolor="#FFFFFF" stroked="f">
                <v:path arrowok="t"/>
                <v:fill type="solid"/>
              </v:shape>
              <v:shape style="position:absolute;left:4337;top:4594;width:142;height:392" coordorigin="4337,4594" coordsize="142,392" path="m4352,4616l4338,4627,4343,4637,4352,4644,4367,4655,4383,4669,4396,4685,4403,4699,4390,4711,4376,4711,4478,4711,4478,4698,4476,4680,4473,4660,4416,4660,4406,4659,4394,4648,4380,4633,4365,4620,4352,4616xe" filled="t" fillcolor="#FFFFFF" stroked="f">
                <v:path arrowok="t"/>
                <v:fill type="solid"/>
              </v:shape>
              <v:shape style="position:absolute;left:4337;top:4594;width:142;height:392" coordorigin="4337,4594" coordsize="142,392" path="m4387,4594l4380,4603,4384,4606,4391,4613,4401,4625,4412,4644,4416,4660,4473,4660,4472,4655,4461,4635,4444,4628,4441,4620,4432,4605,4417,4597,4401,4594,4387,4594xe" filled="t" fillcolor="#FFFFFF" stroked="f">
                <v:path arrowok="t"/>
                <v:fill type="solid"/>
              </v:shape>
            </v:group>
            <v:group style="position:absolute;left:4337;top:4594;width:142;height:392" coordorigin="4337,4594" coordsize="142,392">
              <v:shape style="position:absolute;left:4337;top:4594;width:142;height:392" coordorigin="4337,4594" coordsize="142,392" path="m4479,4986l4478,4710,4478,4701,4476,4680,4472,4655,4461,4635,4444,4628,4441,4620,4432,4605,4417,4597,4401,4594,4387,4594,4380,4603,4384,4606,4391,4613,4401,4625,4412,4644,4416,4660,4406,4659,4394,4648,4380,4633,4365,4620,4352,4616,4338,4627,4343,4637,4352,4644,4367,4655,4383,4669,4396,4685,4403,4699,4390,4711,4376,4711,4363,4705,4351,4698,4342,4695,4337,4710,4347,4722,4356,4731,4370,4745,4384,4764,4396,4785,4401,4807,4401,4824,4400,4899,4398,4968,4398,4979e" filled="f" stroked="t" strokeweight=".544pt" strokecolor="#231F1F">
                <v:path arrowok="t"/>
              </v:shape>
            </v:group>
            <v:group style="position:absolute;left:4448;top:4639;width:11;height:36" coordorigin="4448,4639" coordsize="11,36">
              <v:shape style="position:absolute;left:4448;top:4639;width:11;height:36" coordorigin="4448,4639" coordsize="11,36" path="m4448,4639l4459,4675,4456,4663,4448,4639xe" filled="t" fillcolor="#FFFFFF" stroked="f">
                <v:path arrowok="t"/>
                <v:fill type="solid"/>
              </v:shape>
            </v:group>
            <v:group style="position:absolute;left:4448;top:4639;width:11;height:36" coordorigin="4448,4639" coordsize="11,36">
              <v:shape style="position:absolute;left:4448;top:4639;width:11;height:36" coordorigin="4448,4639" coordsize="11,36" path="m4459,4675l4456,4663,4448,4639e" filled="f" stroked="t" strokeweight=".508pt" strokecolor="#231F1F">
                <v:path arrowok="t"/>
              </v:shape>
            </v:group>
            <v:group style="position:absolute;left:4419;top:4617;width:21;height:53" coordorigin="4419,4617" coordsize="21,53">
              <v:shape style="position:absolute;left:4419;top:4617;width:21;height:53" coordorigin="4419,4617" coordsize="21,53" path="m4419,4617l4439,4670,4437,4661,4430,4641,4419,4617xe" filled="t" fillcolor="#FFFFFF" stroked="f">
                <v:path arrowok="t"/>
                <v:fill type="solid"/>
              </v:shape>
            </v:group>
            <v:group style="position:absolute;left:4419;top:4617;width:21;height:53" coordorigin="4419,4617" coordsize="21,53">
              <v:shape style="position:absolute;left:4419;top:4617;width:21;height:53" coordorigin="4419,4617" coordsize="21,53" path="m4439,4670l4437,4661,4430,4641,4419,4617e" filled="f" stroked="t" strokeweight=".508pt" strokecolor="#231F1F">
                <v:path arrowok="t"/>
              </v:shape>
            </v:group>
            <v:group style="position:absolute;left:480;top:536;width:5287;height:7013" coordorigin="480,536" coordsize="5287,7013">
              <v:shape style="position:absolute;left:480;top:536;width:5287;height:7013" coordorigin="480,536" coordsize="5287,7013" path="m5768,7235l5760,7311,5736,7380,5699,7440,5651,7489,5594,7525,5529,7545,5483,7549,765,7549,697,7540,634,7514,580,7474,535,7421,503,7358,484,7286,480,7235,480,850,489,775,512,706,549,646,597,597,654,561,719,540,765,536,5483,536,5552,545,5614,571,5668,612,5713,665,5745,728,5764,799,5768,850,5768,7235xe" filled="f" stroked="t" strokeweight="1.008635pt" strokecolor="#625E60">
                <v:path arrowok="t"/>
              </v:shape>
              <v:shape style="position:absolute;left:3822;top:1391;width:1829;height:622" type="#_x0000_t75">
                <v:imagedata r:id="rId238" o:title=""/>
              </v:shape>
            </v:group>
            <v:group style="position:absolute;left:2231;top:3953;width:138;height:242" coordorigin="2231,3953" coordsize="138,242">
              <v:shape style="position:absolute;left:2231;top:3953;width:138;height:242" coordorigin="2231,3953" coordsize="138,242" path="m2322,3953l2264,3990,2260,4003,2260,4134,2231,4134,2287,4195,2350,4136,2316,4136,2318,3984,2336,3966,2357,3960,2368,3960,2353,3956,2322,3953xe" filled="t" fillcolor="#231F1F" stroked="f">
                <v:path arrowok="t"/>
                <v:fill type="solid"/>
              </v:shape>
            </v:group>
            <v:group style="position:absolute;left:2337;top:3964;width:66;height:43" coordorigin="2337,3964" coordsize="66,43">
              <v:shape style="position:absolute;left:2337;top:3964;width:66;height:43" coordorigin="2337,3964" coordsize="66,43" path="m2337,3967l2346,3973,2361,3993,2400,4007,2401,4002,2402,3992,2396,3978,2377,3964e" filled="f" stroked="t" strokeweight=".281pt" strokecolor="#231F1F">
                <v:path arrowok="t"/>
              </v:shape>
            </v:group>
            <v:group style="position:absolute;left:1313;top:3483;width:83;height:57" coordorigin="1313,3483" coordsize="83,57">
              <v:shape style="position:absolute;left:1313;top:3483;width:83;height:57" coordorigin="1313,3483" coordsize="83,57" path="m1389,3517l1337,3517,1388,3540,1396,3521,1389,3517xe" filled="t" fillcolor="#231F1F" stroked="f">
                <v:path arrowok="t"/>
                <v:fill type="solid"/>
              </v:shape>
              <v:shape style="position:absolute;left:1313;top:3483;width:83;height:57" coordorigin="1313,3483" coordsize="83,57" path="m1356,3483l1313,3492,1327,3530,1337,3517,1389,3517,1352,3498,1356,3483xe" filled="t" fillcolor="#231F1F" stroked="f">
                <v:path arrowok="t"/>
                <v:fill type="solid"/>
              </v:shape>
            </v:group>
            <v:group style="position:absolute;left:2755;top:3448;width:81;height:55" coordorigin="2755,3448" coordsize="81,55">
              <v:shape style="position:absolute;left:2755;top:3448;width:81;height:55" coordorigin="2755,3448" coordsize="81,55" path="m2835,3490l2781,3490,2832,3503,2835,3490xe" filled="t" fillcolor="#231F1F" stroked="f">
                <v:path arrowok="t"/>
                <v:fill type="solid"/>
              </v:shape>
              <v:shape style="position:absolute;left:2755;top:3448;width:81;height:55" coordorigin="2755,3448" coordsize="81,55" path="m2791,3448l2755,3461,2773,3501,2781,3490,2835,3490,2838,3480,2789,3463,2791,3448xe" filled="t" fillcolor="#231F1F" stroked="f">
                <v:path arrowok="t"/>
                <v:fill type="solid"/>
              </v:shape>
            </v:group>
            <v:group style="position:absolute;left:1330;top:3640;width:2;height:79" coordorigin="1330,3640" coordsize="2,79">
              <v:shape style="position:absolute;left:1330;top:3640;width:2;height:79" coordorigin="1330,3640" coordsize="0,79" path="m1330,3640l1330,3720e" filled="f" stroked="t" strokeweight=".15pt" strokecolor="#231F1F">
                <v:path arrowok="t"/>
              </v:shape>
            </v:group>
            <v:group style="position:absolute;left:1431;top:3359;width:2;height:3" coordorigin="1431,3359" coordsize="2,3">
              <v:shape style="position:absolute;left:1431;top:3359;width:2;height:3" coordorigin="1431,3359" coordsize="0,3" path="m1431,3359l1431,3362e" filled="f" stroked="t" strokeweight=".008pt" strokecolor="#231F1F">
                <v:path arrowok="t"/>
              </v:shape>
            </v:group>
            <v:group style="position:absolute;left:1367;top:3629;width:2;height:3" coordorigin="1367,3629" coordsize="2,3">
              <v:shape style="position:absolute;left:1367;top:3629;width:2;height:3" coordorigin="1367,3629" coordsize="0,3" path="m1367,3629l1367,3632e" filled="f" stroked="t" strokeweight=".003pt" strokecolor="#231F1F">
                <v:path arrowok="t"/>
              </v:shape>
            </v:group>
            <v:group style="position:absolute;left:1427;top:3838;width:3;height:6" coordorigin="1427,3838" coordsize="3,6">
              <v:shape style="position:absolute;left:1427;top:3838;width:3;height:6" coordorigin="1427,3838" coordsize="3,6" path="m1430,3838l1427,3844e" filled="f" stroked="t" strokeweight=".15pt" strokecolor="#231F1F">
                <v:path arrowok="t"/>
              </v:shape>
            </v:group>
            <v:group style="position:absolute;left:1430;top:3829;width:1344;height:2" coordorigin="1430,3829" coordsize="1344,2">
              <v:shape style="position:absolute;left:1430;top:3829;width:1344;height:2" coordorigin="1430,3829" coordsize="1344,0" path="m1430,3829l2773,3829e" filled="f" stroked="t" strokeweight=".15pt" strokecolor="#231F1F">
                <v:path arrowok="t"/>
              </v:shape>
            </v:group>
            <v:group style="position:absolute;left:1374;top:3635;width:1422;height:2" coordorigin="1374,3635" coordsize="1422,2">
              <v:shape style="position:absolute;left:1374;top:3635;width:1422;height:2" coordorigin="1374,3635" coordsize="1422,0" path="m2796,3635l1374,3635e" filled="f" stroked="t" strokeweight=".15pt" strokecolor="#231F1F">
                <v:path arrowok="t"/>
              </v:shape>
            </v:group>
            <v:group style="position:absolute;left:1370;top:3622;width:1420;height:2" coordorigin="1370,3622" coordsize="1420,2">
              <v:shape style="position:absolute;left:1370;top:3622;width:1420;height:2" coordorigin="1370,3622" coordsize="1420,0" path="m1370,3622l2791,3622e" filled="f" stroked="t" strokeweight=".15pt" strokecolor="#231F1F">
                <v:path arrowok="t"/>
              </v:shape>
            </v:group>
            <v:group style="position:absolute;left:1876;top:3619;width:409;height:2" coordorigin="1876,3619" coordsize="409,2">
              <v:shape style="position:absolute;left:1876;top:3619;width:409;height:2" coordorigin="1876,3619" coordsize="409,0" path="m1876,3619l2285,3619e" filled="f" stroked="t" strokeweight=".15pt" strokecolor="#231F1F">
                <v:path arrowok="t"/>
              </v:shape>
            </v:group>
            <v:group style="position:absolute;left:1456;top:3362;width:1420;height:2" coordorigin="1456,3362" coordsize="1420,2">
              <v:shape style="position:absolute;left:1456;top:3362;width:1420;height:2" coordorigin="1456,3362" coordsize="1420,0" path="m2876,3362l1456,3362e" filled="f" stroked="t" strokeweight=".15pt" strokecolor="#231F1F">
                <v:path arrowok="t"/>
              </v:shape>
            </v:group>
            <v:group style="position:absolute;left:2760;top:3725;width:2;height:9" coordorigin="2760,3725" coordsize="2,9">
              <v:shape style="position:absolute;left:2760;top:3725;width:2;height:9" coordorigin="2760,3725" coordsize="2,9" path="m2760,3725l2761,3734e" filled="f" stroked="t" strokeweight=".15pt" strokecolor="#231F1F">
                <v:path arrowok="t"/>
              </v:shape>
            </v:group>
            <v:group style="position:absolute;left:2775;top:3811;width:2;height:14" coordorigin="2775,3811" coordsize="2,14">
              <v:shape style="position:absolute;left:2775;top:3811;width:2;height:14" coordorigin="2775,3811" coordsize="2,14" path="m2775,3811l2777,3825e" filled="f" stroked="t" strokeweight=".15pt" strokecolor="#231F1F">
                <v:path arrowok="t"/>
              </v:shape>
            </v:group>
            <v:group style="position:absolute;left:2893;top:3370;width:2;height:3" coordorigin="2893,3370" coordsize="2,3">
              <v:shape style="position:absolute;left:2893;top:3370;width:2;height:3" coordorigin="2893,3370" coordsize="0,3" path="m2893,3370l2893,3373e" filled="f" stroked="t" strokeweight=".004pt" strokecolor="#231F1F">
                <v:path arrowok="t"/>
              </v:shape>
            </v:group>
            <v:group style="position:absolute;left:2773;top:3800;width:2;height:11" coordorigin="2773,3800" coordsize="2,11">
              <v:shape style="position:absolute;left:2773;top:3800;width:2;height:11" coordorigin="2773,3800" coordsize="2,11" path="m2775,3811l2773,3800e" filled="f" stroked="t" strokeweight=".15pt" strokecolor="#231F1F">
                <v:path arrowok="t"/>
              </v:shape>
            </v:group>
            <v:group style="position:absolute;left:2773;top:3800;width:2;height:2" coordorigin="2773,3800" coordsize="2,2">
              <v:shape style="position:absolute;left:2773;top:3800;width:2;height:2" coordorigin="2773,3800" coordsize="0,0" path="m2773,3800l2773,3800e" filled="f" stroked="t" strokeweight=".15pt" strokecolor="#231F1F">
                <v:path arrowok="t"/>
              </v:shape>
            </v:group>
            <v:group style="position:absolute;left:2764;top:3748;width:9;height:52" coordorigin="2764,3748" coordsize="9,52">
              <v:shape style="position:absolute;left:2764;top:3748;width:9;height:52" coordorigin="2764,3748" coordsize="9,52" path="m2773,3800l2764,3748e" filled="f" stroked="t" strokeweight=".15pt" strokecolor="#231F1F">
                <v:path arrowok="t"/>
              </v:shape>
            </v:group>
            <v:group style="position:absolute;left:2764;top:3747;width:2;height:3" coordorigin="2764,3747" coordsize="2,3">
              <v:shape style="position:absolute;left:2764;top:3747;width:2;height:3" coordorigin="2764,3747" coordsize="0,3" path="m2764,3747l2764,3750e" filled="f" stroked="t" strokeweight="0pt" strokecolor="#231F1F">
                <v:path arrowok="t"/>
              </v:shape>
            </v:group>
            <v:group style="position:absolute;left:2761;top:3734;width:2;height:14" coordorigin="2761,3734" coordsize="2,14">
              <v:shape style="position:absolute;left:2761;top:3734;width:2;height:14" coordorigin="2761,3734" coordsize="2,14" path="m2764,3748l2764,3746,2763,3743,2763,3741,2763,3739,2762,3738,2762,3737,2761,3734e" filled="f" stroked="t" strokeweight=".15pt" strokecolor="#231F1F">
                <v:path arrowok="t"/>
              </v:shape>
            </v:group>
            <v:group style="position:absolute;left:2758;top:3722;width:2;height:3" coordorigin="2758,3722" coordsize="2,3">
              <v:shape style="position:absolute;left:2758;top:3722;width:2;height:3" coordorigin="2758,3722" coordsize="0,3" path="m2758,3722l2758,3725e" filled="f" stroked="t" strokeweight=".008pt" strokecolor="#231F1F">
                <v:path arrowok="t"/>
              </v:shape>
            </v:group>
            <v:group style="position:absolute;left:2758;top:3723;width:2;height:2" coordorigin="2758,3723" coordsize="2,2">
              <v:shape style="position:absolute;left:2758;top:3723;width:2;height:2" coordorigin="2758,3723" coordsize="2,2" path="m2758,3723l2758,3723,2758,3723,2758,3723,2760,3725,2760,3725e" filled="f" stroked="t" strokeweight=".15pt" strokecolor="#231F1F">
                <v:path arrowok="t"/>
              </v:shape>
            </v:group>
            <v:group style="position:absolute;left:2809;top:3617;width:3;height:2" coordorigin="2809,3617" coordsize="3,2">
              <v:shape style="position:absolute;left:2809;top:3617;width:3;height:2" coordorigin="2809,3617" coordsize="3,0" path="m2809,3617l2812,3617e" filled="f" stroked="t" strokeweight=".019pt" strokecolor="#231F1F">
                <v:path arrowok="t"/>
              </v:shape>
            </v:group>
            <v:group style="position:absolute;left:2811;top:3615;width:2;height:3" coordorigin="2811,3615" coordsize="2,3">
              <v:shape style="position:absolute;left:2811;top:3615;width:2;height:3" coordorigin="2811,3615" coordsize="0,3" path="m2811,3615l2811,3618e" filled="f" stroked="t" strokeweight=".004pt" strokecolor="#231F1F">
                <v:path arrowok="t"/>
              </v:shape>
            </v:group>
            <v:group style="position:absolute;left:1367;top:3631;width:7;height:5" coordorigin="1367,3631" coordsize="7,5">
              <v:shape style="position:absolute;left:1367;top:3631;width:7;height:5" coordorigin="1367,3631" coordsize="7,5" path="m1367,3631l1368,3633,1370,3634,1372,3635,1374,3635e" filled="f" stroked="t" strokeweight=".15pt" strokecolor="#231F1F">
                <v:path arrowok="t"/>
              </v:shape>
            </v:group>
            <v:group style="position:absolute;left:1374;top:3634;width:2;height:3" coordorigin="1374,3634" coordsize="2,3">
              <v:shape style="position:absolute;left:1374;top:3634;width:2;height:3" coordorigin="1374,3634" coordsize="0,3" path="m1374,3634l1374,3637e" filled="f" stroked="t" strokeweight=".008pt" strokecolor="#231F1F">
                <v:path arrowok="t"/>
              </v:shape>
            </v:group>
            <v:group style="position:absolute;left:2796;top:3627;width:12;height:9" coordorigin="2796,3627" coordsize="12,9">
              <v:shape style="position:absolute;left:2796;top:3627;width:12;height:9" coordorigin="2796,3627" coordsize="12,9" path="m2796,3635l2797,3635,2798,3635,2799,3635,2801,3635,2802,3634,2803,3634,2804,3633,2805,3632,2806,3631,2807,3630,2807,3629,2808,3629,2808,3628,2808,3627e" filled="f" stroked="t" strokeweight=".15pt" strokecolor="#231F1F">
                <v:path arrowok="t"/>
              </v:shape>
            </v:group>
            <v:group style="position:absolute;left:2807;top:3627;width:3;height:2" coordorigin="2807,3627" coordsize="3,2">
              <v:shape style="position:absolute;left:2807;top:3627;width:3;height:2" coordorigin="2807,3627" coordsize="3,0" path="m2807,3627l2810,3627e" filled="f" stroked="t" strokeweight=".012pt" strokecolor="#231F1F">
                <v:path arrowok="t"/>
              </v:shape>
            </v:group>
            <v:group style="position:absolute;left:2808;top:3617;width:3;height:10" coordorigin="2808,3617" coordsize="3,10">
              <v:shape style="position:absolute;left:2808;top:3617;width:3;height:10" coordorigin="2808,3617" coordsize="3,10" path="m2808,3626l2811,3617e" filled="f" stroked="t" strokeweight=".15pt" strokecolor="#231F1F">
                <v:path arrowok="t"/>
              </v:shape>
            </v:group>
            <v:group style="position:absolute;left:1363;top:3370;width:80;height:244" coordorigin="1363,3370" coordsize="80,244">
              <v:shape style="position:absolute;left:1363;top:3370;width:80;height:244" coordorigin="1363,3370" coordsize="80,244" path="m1443,3370l1420,3430,1399,3490,1380,3552,1372,3583,1363,3614e" filled="f" stroked="t" strokeweight=".15pt" strokecolor="#231F1F">
                <v:path arrowok="t"/>
              </v:shape>
            </v:group>
            <v:group style="position:absolute;left:1444;top:3362;width:12;height:7" coordorigin="1444,3362" coordsize="12,7">
              <v:shape style="position:absolute;left:1444;top:3362;width:12;height:7" coordorigin="1444,3362" coordsize="12,7" path="m1456,3362l1455,3362,1454,3362,1453,3362,1452,3362,1451,3363,1450,3363,1449,3363,1449,3364,1448,3364,1447,3365,1446,3365,1446,3366,1445,3366,1445,3367,1444,3368,1444,3369e" filled="f" stroked="t" strokeweight=".15pt" strokecolor="#231F1F">
                <v:path arrowok="t"/>
              </v:shape>
            </v:group>
            <v:group style="position:absolute;left:1443;top:3369;width:2;height:2" coordorigin="1443,3369" coordsize="2,2">
              <v:shape style="position:absolute;left:1443;top:3369;width:2;height:2" coordorigin="1443,3369" coordsize="1,1" path="m1444,3369l1443,3370e" filled="f" stroked="t" strokeweight=".15pt" strokecolor="#231F1F">
                <v:path arrowok="t"/>
              </v:shape>
            </v:group>
            <v:group style="position:absolute;left:1363;top:3614;width:2;height:4" coordorigin="1363,3614" coordsize="2,4">
              <v:shape style="position:absolute;left:1363;top:3614;width:2;height:4" coordorigin="1363,3614" coordsize="0,4" path="m1363,3614l1363,3615,1363,3617,1363,3618e" filled="f" stroked="t" strokeweight=".15pt" strokecolor="#231F1F">
                <v:path arrowok="t"/>
              </v:shape>
            </v:group>
            <v:group style="position:absolute;left:1363;top:3618;width:4;height:13" coordorigin="1363,3618" coordsize="4,13">
              <v:shape style="position:absolute;left:1363;top:3618;width:4;height:13" coordorigin="1363,3618" coordsize="4,13" path="m1363,3618l1367,3631e" filled="f" stroked="t" strokeweight=".15pt" strokecolor="#231F1F">
                <v:path arrowok="t"/>
              </v:shape>
            </v:group>
            <v:group style="position:absolute;left:2875;top:3362;width:4;height:2" coordorigin="2875,3362" coordsize="4,2">
              <v:shape style="position:absolute;left:2875;top:3362;width:4;height:2" coordorigin="2875,3362" coordsize="4,1" path="m2880,3363l2879,3362,2878,3362,2877,3362,2875,3362e" filled="f" stroked="t" strokeweight=".15pt" strokecolor="#231F1F">
                <v:path arrowok="t"/>
              </v:shape>
            </v:group>
            <v:group style="position:absolute;left:2880;top:3363;width:13;height:8" coordorigin="2880,3363" coordsize="13,8">
              <v:shape style="position:absolute;left:2880;top:3363;width:13;height:8" coordorigin="2880,3363" coordsize="13,8" path="m2892,3371l2880,3363e" filled="f" stroked="t" strokeweight=".15pt" strokecolor="#231F1F">
                <v:path arrowok="t"/>
              </v:shape>
            </v:group>
            <v:group style="position:absolute;left:1363;top:3618;width:7;height:5" coordorigin="1363,3618" coordsize="7,5">
              <v:shape style="position:absolute;left:1363;top:3618;width:7;height:5" coordorigin="1363,3618" coordsize="7,5" path="m1363,3618l1369,3622,1370,3622e" filled="f" stroked="t" strokeweight=".15pt" strokecolor="#231F1F">
                <v:path arrowok="t"/>
              </v:shape>
            </v:group>
            <v:group style="position:absolute;left:1374;top:3635;width:2;height:2" coordorigin="1374,3635" coordsize="2,2">
              <v:shape style="position:absolute;left:1374;top:3635;width:2;height:2" coordorigin="1374,3635" coordsize="0,0" path="m1374,3635l1374,3635e" filled="f" stroked="t" strokeweight=".15pt" strokecolor="#231F1F">
                <v:path arrowok="t"/>
              </v:shape>
            </v:group>
            <v:group style="position:absolute;left:2811;top:3617;width:2;height:2" coordorigin="2811,3617" coordsize="2,2">
              <v:shape style="position:absolute;left:2811;top:3617;width:2;height:2" coordorigin="2811,3617" coordsize="0,0" path="m2811,3617l2811,3617e" filled="f" stroked="t" strokeweight=".15pt" strokecolor="#231F1F">
                <v:path arrowok="t"/>
              </v:shape>
            </v:group>
            <v:group style="position:absolute;left:2811;top:3617;width:2;height:2" coordorigin="2811,3617" coordsize="2,2">
              <v:shape style="position:absolute;left:2811;top:3617;width:2;height:2" coordorigin="2811,3617" coordsize="0,0" path="m2811,3617l2811,3617e" filled="f" stroked="t" strokeweight=".15pt" strokecolor="#231F1F">
                <v:path arrowok="t"/>
              </v:shape>
            </v:group>
            <v:group style="position:absolute;left:2803;top:3614;width:5;height:13" coordorigin="2803,3614" coordsize="5,13">
              <v:shape style="position:absolute;left:2803;top:3614;width:5;height:13" coordorigin="2803,3614" coordsize="5,13" path="m2808,3626l2803,3614e" filled="f" stroked="t" strokeweight=".15pt" strokecolor="#231F1F">
                <v:path arrowok="t"/>
              </v:shape>
            </v:group>
            <v:group style="position:absolute;left:2803;top:3370;width:79;height:244" coordorigin="2803,3370" coordsize="79,244">
              <v:shape style="position:absolute;left:2803;top:3370;width:79;height:244" coordorigin="2803,3370" coordsize="79,244" path="m2803,3614l2820,3552,2839,3490,2859,3430,2870,3400,2882,3370e" filled="f" stroked="t" strokeweight=".15pt" strokecolor="#231F1F">
                <v:path arrowok="t"/>
              </v:shape>
            </v:group>
            <v:group style="position:absolute;left:2894;top:3378;width:2;height:2" coordorigin="2894,3378" coordsize="2,2">
              <v:shape style="position:absolute;left:2894;top:3378;width:2;height:2" coordorigin="2894,3378" coordsize="0,0" path="m2894,3378l2894,3378e" filled="f" stroked="t" strokeweight=".15pt" strokecolor="#231F1F">
                <v:path arrowok="t"/>
              </v:shape>
            </v:group>
            <v:group style="position:absolute;left:2811;top:3378;width:83;height:239" coordorigin="2811,3378" coordsize="83,239">
              <v:shape style="position:absolute;left:2811;top:3378;width:83;height:239" coordorigin="2811,3378" coordsize="83,239" path="m2894,3378l2869,3437,2848,3496,2828,3556,2811,3617e" filled="f" stroked="t" strokeweight=".15pt" strokecolor="#231F1F">
                <v:path arrowok="t"/>
              </v:shape>
            </v:group>
            <v:group style="position:absolute;left:2880;top:3363;width:2;height:7" coordorigin="2880,3363" coordsize="2,7">
              <v:shape style="position:absolute;left:2880;top:3363;width:2;height:7" coordorigin="2880,3363" coordsize="2,7" path="m2882,3370l2882,3368,2882,3366,2881,3364,2880,3363e" filled="f" stroked="t" strokeweight=".15pt" strokecolor="#231F1F">
                <v:path arrowok="t"/>
              </v:shape>
            </v:group>
            <v:group style="position:absolute;left:2791;top:3614;width:12;height:9" coordorigin="2791,3614" coordsize="12,9">
              <v:shape style="position:absolute;left:2791;top:3614;width:12;height:9" coordorigin="2791,3614" coordsize="12,9" path="m2791,3622l2802,3615,2803,3614e" filled="f" stroked="t" strokeweight=".15pt" strokecolor="#231F1F">
                <v:path arrowok="t"/>
              </v:shape>
            </v:group>
            <v:group style="position:absolute;left:2808;top:3626;width:2;height:2" coordorigin="2808,3626" coordsize="2,2">
              <v:shape style="position:absolute;left:2808;top:3626;width:2;height:2" coordorigin="2808,3626" coordsize="0,0" path="m2808,3627l2808,3626e" filled="f" stroked="t" strokeweight=".15pt" strokecolor="#231F1F">
                <v:path arrowok="t"/>
              </v:shape>
            </v:group>
            <v:group style="position:absolute;left:2893;top:3371;width:2;height:7" coordorigin="2893,3371" coordsize="2,7">
              <v:shape style="position:absolute;left:2893;top:3371;width:2;height:7" coordorigin="2893,3371" coordsize="2,7" path="m2893,3371l2893,3371,2893,3372,2894,3373,2894,3373,2894,3374,2895,3374,2895,3375,2895,3376,2895,3377,2894,3377,2894,3378e" filled="f" stroked="t" strokeweight=".15pt" strokecolor="#231F1F">
                <v:path arrowok="t"/>
              </v:shape>
            </v:group>
            <v:group style="position:absolute;left:1389;top:3883;width:1464;height:2" coordorigin="1389,3883" coordsize="1464,2">
              <v:shape style="position:absolute;left:1389;top:3883;width:1464;height:2" coordorigin="1389,3883" coordsize="1464,0" path="m1389,3883l2853,3883e" filled="f" stroked="t" strokeweight=".1535pt" strokecolor="#231F1F">
                <v:path arrowok="t"/>
              </v:shape>
            </v:group>
            <v:group style="position:absolute;left:2853;top:3862;width:34;height:21" coordorigin="2853,3862" coordsize="34,21">
              <v:shape style="position:absolute;left:2853;top:3862;width:34;height:21" coordorigin="2853,3862" coordsize="34,21" path="m2888,3862l2882,3871,2873,3877,2864,3882,2853,3883e" filled="f" stroked="t" strokeweight=".15pt" strokecolor="#231F1F">
                <v:path arrowok="t"/>
              </v:shape>
            </v:group>
            <v:group style="position:absolute;left:2888;top:3861;width:2;height:2" coordorigin="2888,3861" coordsize="2,2">
              <v:shape style="position:absolute;left:2888;top:3861;width:2;height:2" coordorigin="2888,3861" coordsize="0,1" path="m2888,3862l2888,3861e" filled="f" stroked="t" strokeweight=".15pt" strokecolor="#231F1F">
                <v:path arrowok="t"/>
              </v:shape>
            </v:group>
            <v:group style="position:absolute;left:2888;top:3861;width:2;height:2" coordorigin="2888,3861" coordsize="2,2">
              <v:shape style="position:absolute;left:2888;top:3861;width:2;height:2" coordorigin="2888,3861" coordsize="0,0" path="m2888,3861l2889,3861e" filled="f" stroked="t" strokeweight=".15pt" strokecolor="#231F1F">
                <v:path arrowok="t"/>
              </v:shape>
            </v:group>
            <v:group style="position:absolute;left:2889;top:3486;width:130;height:375" coordorigin="2889,3486" coordsize="130,375">
              <v:shape style="position:absolute;left:2889;top:3486;width:130;height:375" coordorigin="2889,3486" coordsize="130,375" path="m2889,3861l2956,3675,3018,3486e" filled="f" stroked="t" strokeweight=".15pt" strokecolor="#231F1F">
                <v:path arrowok="t"/>
              </v:shape>
            </v:group>
            <v:group style="position:absolute;left:1430;top:3829;width:5;height:9" coordorigin="1430,3829" coordsize="5,9">
              <v:shape style="position:absolute;left:1430;top:3829;width:5;height:9" coordorigin="1430,3829" coordsize="5,9" path="m1435,3829l1430,3838e" filled="f" stroked="t" strokeweight=".15pt" strokecolor="#231F1F">
                <v:path arrowok="t"/>
              </v:shape>
            </v:group>
            <v:group style="position:absolute;left:1364;top:3639;width:1435;height:2" coordorigin="1364,3639" coordsize="1435,2">
              <v:shape style="position:absolute;left:1364;top:3639;width:1435;height:2" coordorigin="1364,3639" coordsize="1435,0" path="m1364,3639l2799,3639e" filled="f" stroked="t" strokeweight=".15pt" strokecolor="#231F1F">
                <v:path arrowok="t"/>
              </v:shape>
            </v:group>
            <v:group style="position:absolute;left:2799;top:3632;width:15;height:7" coordorigin="2799,3632" coordsize="15,7">
              <v:shape style="position:absolute;left:2799;top:3632;width:15;height:7" coordorigin="2799,3632" coordsize="15,7" path="m2814,3632l2814,3633,2813,3634,2812,3634,2811,3635,2801,3639,2800,3639,2799,3639e" filled="f" stroked="t" strokeweight=".15pt" strokecolor="#231F1F">
                <v:path arrowok="t"/>
              </v:shape>
            </v:group>
            <v:group style="position:absolute;left:1330;top:3636;width:2;height:6" coordorigin="1330,3636" coordsize="2,6">
              <v:shape style="position:absolute;left:1330;top:3636;width:2;height:6" coordorigin="1330,3636" coordsize="1,6" path="m1330,3636l1330,3642e" filled="f" stroked="t" strokeweight=".15pt" strokecolor="#231F1F">
                <v:path arrowok="t"/>
              </v:shape>
            </v:group>
            <v:group style="position:absolute;left:1330;top:3360;width:100;height:275" coordorigin="1330,3360" coordsize="100,275">
              <v:shape style="position:absolute;left:1330;top:3360;width:100;height:275" coordorigin="1330,3360" coordsize="100,275" path="m1431,3360l1398,3426,1371,3494,1348,3564,1339,3600,1330,3636e" filled="f" stroked="t" strokeweight=".15pt" strokecolor="#231F1F">
                <v:path arrowok="t"/>
              </v:shape>
            </v:group>
            <v:group style="position:absolute;left:1431;top:3347;width:26;height:14" coordorigin="1431,3347" coordsize="26,14">
              <v:shape style="position:absolute;left:1431;top:3347;width:26;height:14" coordorigin="1431,3347" coordsize="26,14" path="m1456,3347l1447,3348,1445,3349,1432,3359,1431,3360e" filled="f" stroked="t" strokeweight=".15pt" strokecolor="#231F1F">
                <v:path arrowok="t"/>
              </v:shape>
            </v:group>
            <v:group style="position:absolute;left:1456;top:3347;width:1454;height:2" coordorigin="1456,3347" coordsize="1454,2">
              <v:shape style="position:absolute;left:1456;top:3347;width:1454;height:2" coordorigin="1456,3347" coordsize="1454,0" path="m1456,3347l2910,3347e" filled="f" stroked="t" strokeweight=".15pt" strokecolor="#231F1F">
                <v:path arrowok="t"/>
              </v:shape>
            </v:group>
            <v:group style="position:absolute;left:1355;top:3840;width:10;height:27" coordorigin="1355,3840" coordsize="10,27">
              <v:shape style="position:absolute;left:1355;top:3840;width:10;height:27" coordorigin="1355,3840" coordsize="10,27" path="m1355,3840l1365,3867e" filled="f" stroked="t" strokeweight=".15pt" strokecolor="#231F1F">
                <v:path arrowok="t"/>
              </v:shape>
            </v:group>
            <v:group style="position:absolute;left:2919;top:3350;width:98;height:127" coordorigin="2919,3350" coordsize="98,127">
              <v:shape style="position:absolute;left:2919;top:3350;width:98;height:127" coordorigin="2919,3350" coordsize="98,127" path="m3017,3477l2988,3424,2951,3375,2944,3368,2940,3364,2936,3361,2932,3358,2928,3355,2923,3353,2919,3350e" filled="f" stroked="t" strokeweight=".15pt" strokecolor="#231F1F">
                <v:path arrowok="t"/>
              </v:shape>
            </v:group>
            <v:group style="position:absolute;left:1330;top:3642;width:11;height:14" coordorigin="1330,3642" coordsize="11,14">
              <v:shape style="position:absolute;left:1330;top:3642;width:11;height:14" coordorigin="1330,3642" coordsize="11,14" path="m1330,3642l1339,3656,1341,3656e" filled="f" stroked="t" strokeweight=".15pt" strokecolor="#231F1F">
                <v:path arrowok="t"/>
              </v:shape>
            </v:group>
            <v:group style="position:absolute;left:2896;top:3357;width:12;height:12" coordorigin="2896,3357" coordsize="12,12">
              <v:shape style="position:absolute;left:2896;top:3357;width:12;height:12" coordorigin="2896,3357" coordsize="12,12" path="m2896,3357l2908,3363,2908,3365,2908,3366,2908,3367,2908,3368,2908,3370e" filled="f" stroked="t" strokeweight=".15pt" strokecolor="#231F1F">
                <v:path arrowok="t"/>
              </v:shape>
            </v:group>
            <v:group style="position:absolute;left:1462;top:3357;width:1434;height:2" coordorigin="1462,3357" coordsize="1434,2">
              <v:shape style="position:absolute;left:1462;top:3357;width:1434;height:2" coordorigin="1462,3357" coordsize="1434,0" path="m1462,3357l2896,3357e" filled="f" stroked="t" strokeweight=".15pt" strokecolor="#231F1F">
                <v:path arrowok="t"/>
              </v:shape>
            </v:group>
            <v:group style="position:absolute;left:1439;top:3357;width:23;height:12" coordorigin="1439,3357" coordsize="23,12">
              <v:shape style="position:absolute;left:1439;top:3357;width:23;height:12" coordorigin="1439,3357" coordsize="23,12" path="m1439,3370l1440,3368,1441,3367,1442,3366,1443,3364,1458,3358,1462,3357e" filled="f" stroked="t" strokeweight=".15pt" strokecolor="#231F1F">
                <v:path arrowok="t"/>
              </v:shape>
            </v:group>
            <v:group style="position:absolute;left:1351;top:3370;width:88;height:255" coordorigin="1351,3370" coordsize="88,255">
              <v:shape style="position:absolute;left:1351;top:3370;width:88;height:255" coordorigin="1351,3370" coordsize="88,255" path="m1351,3625l1390,3495,1439,3370e" filled="f" stroked="t" strokeweight=".15pt" strokecolor="#231F1F">
                <v:path arrowok="t"/>
              </v:shape>
            </v:group>
            <v:group style="position:absolute;left:1350;top:3624;width:14;height:15" coordorigin="1350,3624" coordsize="14,15">
              <v:shape style="position:absolute;left:1350;top:3624;width:14;height:15" coordorigin="1350,3624" coordsize="14,15" path="m1364,3640l1362,3640,1361,3639,1360,3639,1358,3639,1357,3638,1355,3637,1350,3629,1350,3627,1351,3624e" filled="f" stroked="t" strokeweight=".15pt" strokecolor="#231F1F">
                <v:path arrowok="t"/>
              </v:shape>
            </v:group>
            <v:group style="position:absolute;left:2762;top:3694;width:25;height:151" coordorigin="2762,3694" coordsize="25,151">
              <v:shape style="position:absolute;left:2762;top:3694;width:25;height:151" coordorigin="2762,3694" coordsize="25,151" path="m2762,3694l2770,3770,2787,3845e" filled="f" stroked="t" strokeweight=".15pt" strokecolor="#231F1F">
                <v:path arrowok="t"/>
              </v:shape>
            </v:group>
            <v:group style="position:absolute;left:2760;top:3691;width:2;height:3" coordorigin="2760,3691" coordsize="2,3">
              <v:shape style="position:absolute;left:2760;top:3691;width:2;height:3" coordorigin="2760,3691" coordsize="2,3" path="m2760,3691l2760,3691,2761,3691,2761,3691,2761,3692,2762,3693,2762,3693,2762,3694,2762,3694e" filled="f" stroked="t" strokeweight=".15pt" strokecolor="#231F1F">
                <v:path arrowok="t"/>
              </v:shape>
            </v:group>
            <v:group style="position:absolute;left:1398;top:3691;width:1362;height:2" coordorigin="1398,3691" coordsize="1362,2">
              <v:shape style="position:absolute;left:1398;top:3691;width:1362;height:2" coordorigin="1398,3691" coordsize="1362,0" path="m1398,3691l2760,3691e" filled="f" stroked="t" strokeweight=".15pt" strokecolor="#231F1F">
                <v:path arrowok="t"/>
              </v:shape>
            </v:group>
            <v:group style="position:absolute;left:1341;top:3656;width:1473;height:2" coordorigin="1341,3656" coordsize="1473,2">
              <v:shape style="position:absolute;left:1341;top:3656;width:1473;height:2" coordorigin="1341,3656" coordsize="1473,0" path="m1341,3656l2814,3656e" filled="f" stroked="t" strokeweight=".154pt" strokecolor="#231F1F">
                <v:path arrowok="t"/>
              </v:shape>
            </v:group>
            <v:group style="position:absolute;left:2814;top:3656;width:40;height:227" coordorigin="2814,3656" coordsize="40,227">
              <v:shape style="position:absolute;left:2814;top:3656;width:40;height:227" coordorigin="2814,3656" coordsize="40,227" path="m2853,3883l2837,3828,2825,3771,2818,3714,2814,3656e" filled="f" stroked="t" strokeweight=".15pt" strokecolor="#231F1F">
                <v:path arrowok="t"/>
              </v:shape>
            </v:group>
            <v:group style="position:absolute;left:1426;top:3845;width:1361;height:2" coordorigin="1426,3845" coordsize="1361,2">
              <v:shape style="position:absolute;left:1426;top:3845;width:1361;height:2" coordorigin="1426,3845" coordsize="1361,0" path="m1426,3845l2787,3845e" filled="f" stroked="t" strokeweight=".15pt" strokecolor="#231F1F">
                <v:path arrowok="t"/>
              </v:shape>
            </v:group>
            <v:group style="position:absolute;left:2837;top:3368;width:89;height:268" coordorigin="2837,3368" coordsize="89,268">
              <v:shape style="position:absolute;left:2837;top:3368;width:89;height:268" coordorigin="2837,3368" coordsize="89,268" path="m2837,3636l2857,3569,2879,3502,2901,3435,2913,3401,2925,3368e" filled="f" stroked="t" strokeweight=".15pt" strokecolor="#231F1F">
                <v:path arrowok="t"/>
              </v:shape>
            </v:group>
            <v:group style="position:absolute;left:1396;top:3691;width:2;height:3" coordorigin="1396,3691" coordsize="2,3">
              <v:shape style="position:absolute;left:1396;top:3691;width:2;height:3" coordorigin="1396,3691" coordsize="2,3" path="m1397,3694l1396,3694,1397,3693,1397,3693,1397,3692,1397,3692,1397,3691,1398,3691,1398,3691e" filled="f" stroked="t" strokeweight=".15pt" strokecolor="#231F1F">
                <v:path arrowok="t"/>
              </v:shape>
            </v:group>
            <v:group style="position:absolute;left:1396;top:3694;width:29;height:151" coordorigin="1396,3694" coordsize="29,151">
              <v:shape style="position:absolute;left:1396;top:3694;width:29;height:151" coordorigin="1396,3694" coordsize="29,151" path="m1426,3845l1407,3770,1398,3713,1396,3694e" filled="f" stroked="t" strokeweight=".15pt" strokecolor="#231F1F">
                <v:path arrowok="t"/>
              </v:shape>
            </v:group>
            <v:group style="position:absolute;left:1427;top:3842;width:2;height:3" coordorigin="1427,3842" coordsize="2,3">
              <v:shape style="position:absolute;left:1427;top:3842;width:2;height:3" coordorigin="1427,3842" coordsize="0,3" path="m1427,3842l1427,3845e" filled="f" stroked="t" strokeweight="0pt" strokecolor="#231F1F">
                <v:path arrowok="t"/>
              </v:shape>
            </v:group>
            <v:group style="position:absolute;left:2814;top:3636;width:23;height:20" coordorigin="2814,3636" coordsize="23,20">
              <v:shape style="position:absolute;left:2814;top:3636;width:23;height:20" coordorigin="2814,3636" coordsize="23,20" path="m2814,3656l2835,3640,2837,3636e" filled="f" stroked="t" strokeweight=".15pt" strokecolor="#231F1F">
                <v:path arrowok="t"/>
              </v:shape>
            </v:group>
            <v:group style="position:absolute;left:1426;top:3844;width:2;height:2" coordorigin="1426,3844" coordsize="2,2">
              <v:shape style="position:absolute;left:1426;top:3844;width:2;height:2" coordorigin="1426,3844" coordsize="1,1" path="m1427,3844l1426,3845e" filled="f" stroked="t" strokeweight=".15pt" strokecolor="#231F1F">
                <v:path arrowok="t"/>
              </v:shape>
            </v:group>
            <v:group style="position:absolute;left:1406;top:3723;width:5;height:6" coordorigin="1406,3723" coordsize="5,6">
              <v:shape style="position:absolute;left:1406;top:3723;width:5;height:6" coordorigin="1406,3723" coordsize="5,6" path="m1411,3723l1409,3724,1407,3726,1406,3729e" filled="f" stroked="t" strokeweight=".15pt" strokecolor="#231F1F">
                <v:path arrowok="t"/>
              </v:shape>
            </v:group>
            <v:group style="position:absolute;left:2773;top:3825;width:4;height:4" coordorigin="2773,3825" coordsize="4,4">
              <v:shape style="position:absolute;left:2773;top:3825;width:4;height:4" coordorigin="2773,3825" coordsize="4,4" path="m2773,3829l2774,3829,2775,3829,2775,3829,2776,3828,2776,3828,2777,3827,2777,3826,2777,3826,2777,3825e" filled="f" stroked="t" strokeweight=".15pt" strokecolor="#231F1F">
                <v:path arrowok="t"/>
              </v:shape>
            </v:group>
            <v:group style="position:absolute;left:1406;top:3729;width:20;height:97" coordorigin="1406,3729" coordsize="20,97">
              <v:shape style="position:absolute;left:1406;top:3729;width:20;height:97" coordorigin="1406,3729" coordsize="20,97" path="m1406,3729l1411,3762,1418,3794,1426,3827e" filled="f" stroked="t" strokeweight=".15pt" strokecolor="#231F1F">
                <v:path arrowok="t"/>
              </v:shape>
            </v:group>
            <v:group style="position:absolute;left:1426;top:3827;width:4;height:3" coordorigin="1426,3827" coordsize="4,3">
              <v:shape style="position:absolute;left:1426;top:3827;width:4;height:3" coordorigin="1426,3827" coordsize="4,3" path="m1426,3827l1427,3828,1430,3829e" filled="f" stroked="t" strokeweight=".15pt" strokecolor="#231F1F">
                <v:path arrowok="t"/>
              </v:shape>
            </v:group>
            <v:group style="position:absolute;left:1365;top:3867;width:24;height:16" coordorigin="1365,3867" coordsize="24,16">
              <v:shape style="position:absolute;left:1365;top:3867;width:24;height:16" coordorigin="1365,3867" coordsize="24,16" path="m1365,3867l1370,3875,1379,3881,1389,3883e" filled="f" stroked="t" strokeweight=".15pt" strokecolor="#231F1F">
                <v:path arrowok="t"/>
              </v:shape>
            </v:group>
            <v:group style="position:absolute;left:1411;top:3723;width:1346;height:2" coordorigin="1411,3723" coordsize="1346,2">
              <v:shape style="position:absolute;left:1411;top:3723;width:1346;height:2" coordorigin="1411,3723" coordsize="1346,0" path="m1411,3723l2757,3723e" filled="f" stroked="t" strokeweight=".15pt" strokecolor="#231F1F">
                <v:path arrowok="t"/>
              </v:shape>
            </v:group>
            <v:group style="position:absolute;left:2814;top:3370;width:93;height:262" coordorigin="2814,3370" coordsize="93,262">
              <v:shape style="position:absolute;left:2814;top:3370;width:93;height:262" coordorigin="2814,3370" coordsize="93,262" path="m2908,3370l2814,3632e" filled="f" stroked="t" strokeweight=".15pt" strokecolor="#231F1F">
                <v:path arrowok="t"/>
              </v:shape>
            </v:group>
            <v:group style="position:absolute;left:2910;top:3347;width:16;height:22" coordorigin="2910,3347" coordsize="16,22">
              <v:shape style="position:absolute;left:2910;top:3347;width:16;height:22" coordorigin="2910,3347" coordsize="16,22" path="m2925,3368l2926,3366,2926,3363,2926,3360,2913,3347,2910,3347e" filled="f" stroked="t" strokeweight=".15pt" strokecolor="#231F1F">
                <v:path arrowok="t"/>
              </v:shape>
            </v:group>
            <v:group style="position:absolute;left:1359;top:3719;width:18;height:14" coordorigin="1359,3719" coordsize="18,14">
              <v:shape style="position:absolute;left:1359;top:3719;width:18;height:14" coordorigin="1359,3719" coordsize="18,14" path="m1359,3719l1364,3733,1377,3722e" filled="f" stroked="t" strokeweight=".23pt" strokecolor="#231F1F">
                <v:path arrowok="t"/>
              </v:shape>
            </v:group>
            <v:group style="position:absolute;left:1207;top:3722;width:118;height:134" coordorigin="1207,3722" coordsize="118,134">
              <v:shape style="position:absolute;left:1207;top:3722;width:118;height:134" coordorigin="1207,3722" coordsize="118,134" path="m1207,3856l1254,3804,1256,3783,1262,3761,1288,3742,1309,3729,1324,3722e" filled="f" stroked="t" strokeweight=".23pt" strokecolor="#231F1F">
                <v:path arrowok="t"/>
              </v:shape>
            </v:group>
            <v:group style="position:absolute;left:1311;top:3710;width:67;height:87" coordorigin="1311,3710" coordsize="67,87">
              <v:shape style="position:absolute;left:1311;top:3710;width:67;height:87" coordorigin="1311,3710" coordsize="67,87" path="m1311,3749l1326,3741,1348,3729,1360,3717,1373,3710,1378,3729,1370,3742,1359,3748,1345,3767,1344,3772,1332,3783,1312,3797e" filled="f" stroked="t" strokeweight=".23pt" strokecolor="#231F1F">
                <v:path arrowok="t"/>
              </v:shape>
            </v:group>
            <v:group style="position:absolute;left:1323;top:3749;width:49;height:60" coordorigin="1323,3749" coordsize="49,60">
              <v:shape style="position:absolute;left:1323;top:3749;width:49;height:60" coordorigin="1323,3749" coordsize="49,60" path="m1328,3787l1323,3809,1337,3800,1358,3788,1372,3777,1372,3770,1366,3749e" filled="f" stroked="t" strokeweight=".23pt" strokecolor="#231F1F">
                <v:path arrowok="t"/>
              </v:shape>
            </v:group>
            <v:group style="position:absolute;left:1330;top:3785;width:16;height:5" coordorigin="1330,3785" coordsize="16,5">
              <v:shape style="position:absolute;left:1330;top:3785;width:16;height:5" coordorigin="1330,3785" coordsize="16,5" path="m1330,3790l1344,3785,1345,3790e" filled="f" stroked="t" strokeweight=".23pt" strokecolor="#231F1F">
                <v:path arrowok="t"/>
              </v:shape>
            </v:group>
            <v:group style="position:absolute;left:1322;top:3775;width:65;height:44" coordorigin="1322,3775" coordsize="65,44">
              <v:shape style="position:absolute;left:1322;top:3775;width:65;height:44" coordorigin="1322,3775" coordsize="65,44" path="m1326,3802l1322,3812,1332,3819,1356,3810,1373,3799,1375,3798,1387,3786,1372,3775e" filled="f" stroked="t" strokeweight=".23pt" strokecolor="#231F1F">
                <v:path arrowok="t"/>
              </v:shape>
            </v:group>
            <v:group style="position:absolute;left:1332;top:3802;width:10;height:15" coordorigin="1332,3802" coordsize="10,15">
              <v:shape style="position:absolute;left:1332;top:3802;width:10;height:15" coordorigin="1332,3802" coordsize="10,15" path="m1332,3802l1342,3811,1338,3817e" filled="f" stroked="t" strokeweight=".23pt" strokecolor="#231F1F">
                <v:path arrowok="t"/>
              </v:shape>
            </v:group>
            <v:group style="position:absolute;left:1327;top:3798;width:55;height:34" coordorigin="1327,3798" coordsize="55,34">
              <v:shape style="position:absolute;left:1327;top:3798;width:55;height:34" coordorigin="1327,3798" coordsize="55,34" path="m1327,3823l1337,3832,1354,3828,1371,3825,1377,3811,1382,3803,1375,3798e" filled="f" stroked="t" strokeweight=".23pt" strokecolor="#231F1F">
                <v:path arrowok="t"/>
              </v:shape>
            </v:group>
            <v:group style="position:absolute;left:1294;top:3828;width:60;height:42" coordorigin="1294,3828" coordsize="60,42">
              <v:shape style="position:absolute;left:1294;top:3828;width:60;height:42" coordorigin="1294,3828" coordsize="60,42" path="m1294,3871l1307,3861,1313,3859,1318,3856,1331,3854,1335,3849,1340,3844,1354,3828e" filled="f" stroked="t" strokeweight=".23pt" strokecolor="#231F1F">
                <v:path arrowok="t"/>
              </v:shape>
            </v:group>
            <v:group style="position:absolute;left:1441;top:3705;width:381;height:213" coordorigin="1441,3705" coordsize="381,213">
              <v:shape style="position:absolute;left:1441;top:3705;width:381;height:213" coordorigin="1441,3705" coordsize="381,213" path="m1821,3705l1461,3709,1454,3723,1450,3743,1451,3751,1442,3762,1441,3785,1441,3810,1441,3837,1441,3861,1441,3879,1442,3890,1798,3919,1810,3897,1808,3734,1821,3705xe" filled="t" fillcolor="#FFFFFF" stroked="f">
                <v:path arrowok="t"/>
                <v:fill type="solid"/>
              </v:shape>
            </v:group>
            <v:group style="position:absolute;left:1439;top:3713;width:89;height:189" coordorigin="1439,3713" coordsize="89,189">
              <v:shape style="position:absolute;left:1439;top:3713;width:89;height:189" coordorigin="1439,3713" coordsize="89,189" path="m1459,3713l1456,3719,1450,3727,1450,3750,1440,3763,1439,3770,1439,3781,1439,3803,1440,3831,1440,3859,1440,3882,1441,3894,1528,3902e" filled="f" stroked="t" strokeweight=".214pt" strokecolor="#231F1F">
                <v:path arrowok="t"/>
              </v:shape>
            </v:group>
            <v:group style="position:absolute;left:1471;top:3714;width:82;height:7" coordorigin="1471,3714" coordsize="82,7">
              <v:shape style="position:absolute;left:1471;top:3714;width:82;height:7" coordorigin="1471,3714" coordsize="82,7" path="m1472,3714l1471,3721,1548,3720,1553,3714e" filled="f" stroked="t" strokeweight=".214pt" strokecolor="#231F1F">
                <v:path arrowok="t"/>
              </v:shape>
            </v:group>
            <v:group style="position:absolute;left:1569;top:3712;width:106;height:9" coordorigin="1569,3712" coordsize="106,9">
              <v:shape style="position:absolute;left:1569;top:3712;width:106;height:9" coordorigin="1569,3712" coordsize="106,9" path="m1569,3712l1569,3720,1668,3721,1675,3713e" filled="f" stroked="t" strokeweight=".214pt" strokecolor="#231F1F">
                <v:path arrowok="t"/>
              </v:shape>
            </v:group>
            <v:group style="position:absolute;left:1689;top:3709;width:107;height:13" coordorigin="1689,3709" coordsize="107,13">
              <v:shape style="position:absolute;left:1689;top:3709;width:107;height:13" coordorigin="1689,3709" coordsize="107,13" path="m1689,3711l1689,3722,1787,3722,1796,3709e" filled="f" stroked="t" strokeweight=".214pt" strokecolor="#231F1F">
                <v:path arrowok="t"/>
              </v:shape>
            </v:group>
            <v:group style="position:absolute;left:1796;top:3712;width:20;height:205" coordorigin="1796,3712" coordsize="20,205">
              <v:shape style="position:absolute;left:1796;top:3712;width:20;height:205" coordorigin="1796,3712" coordsize="20,205" path="m1807,3712l1797,3734,1796,3917,1808,3901,1806,3738,1815,3715e" filled="f" stroked="t" strokeweight=".214pt" strokecolor="#231F1F">
                <v:path arrowok="t"/>
              </v:shape>
            </v:group>
            <v:group style="position:absolute;left:1597;top:3906;width:199;height:17" coordorigin="1597,3906" coordsize="199,17">
              <v:shape style="position:absolute;left:1597;top:3906;width:199;height:17" coordorigin="1597,3906" coordsize="199,17" path="m1597,3906l1796,3922e" filled="f" stroked="t" strokeweight=".214pt" strokecolor="#231F1F">
                <v:path arrowok="t"/>
              </v:shape>
            </v:group>
            <v:group style="position:absolute;left:1659;top:3912;width:24;height:13" coordorigin="1659,3912" coordsize="24,13">
              <v:shape style="position:absolute;left:1659;top:3912;width:24;height:13" coordorigin="1659,3912" coordsize="24,13" path="m1659,3912l1660,3922,1682,3925,1683,3912e" filled="f" stroked="t" strokeweight=".214pt" strokecolor="#231F1F">
                <v:path arrowok="t"/>
              </v:shape>
            </v:group>
            <v:group style="position:absolute;left:1450;top:3825;width:101;height:64" coordorigin="1450,3825" coordsize="101,64">
              <v:shape style="position:absolute;left:1450;top:3825;width:101;height:64" coordorigin="1450,3825" coordsize="101,64" path="m1549,3872l1551,3829,1452,3825,1450,3873,1450,3885,1464,3885,1482,3886,1509,3888,1532,3889e" filled="f" stroked="t" strokeweight=".214pt" strokecolor="#231F1F">
                <v:path arrowok="t"/>
              </v:shape>
            </v:group>
            <v:group style="position:absolute;left:1458;top:3826;width:79;height:54" coordorigin="1458,3826" coordsize="79,54">
              <v:shape style="position:absolute;left:1458;top:3826;width:79;height:54" coordorigin="1458,3826" coordsize="79,54" path="m1458,3826l1458,3870,1458,3877,1469,3877,1486,3878,1513,3879,1537,3880e" filled="f" stroked="t" strokeweight=".214pt" strokecolor="#231F1F">
                <v:path arrowok="t"/>
              </v:shape>
            </v:group>
            <v:group style="position:absolute;left:1448;top:3727;width:105;height:93" coordorigin="1448,3727" coordsize="105,93">
              <v:shape style="position:absolute;left:1448;top:3727;width:105;height:93" coordorigin="1448,3727" coordsize="105,93" path="m1551,3729l1553,3820,1451,3816,1448,3769,1452,3763,1455,3753,1458,3743,1460,3731,1469,3728,1485,3727,1512,3727,1538,3728,1551,3729xe" filled="f" stroked="t" strokeweight=".214pt" strokecolor="#231F1F">
                <v:path arrowok="t"/>
              </v:shape>
            </v:group>
            <v:group style="position:absolute;left:1459;top:3733;width:90;height:79" coordorigin="1459,3733" coordsize="90,79">
              <v:shape style="position:absolute;left:1459;top:3733;width:90;height:79" coordorigin="1459,3733" coordsize="90,79" path="m1548,3734l1472,3733,1468,3740,1469,3746,1471,3752,1466,3761,1459,3763,1459,3806,1549,3812e" filled="f" stroked="t" strokeweight=".214pt" strokecolor="#231F1F">
                <v:path arrowok="t"/>
              </v:shape>
            </v:group>
            <v:group style="position:absolute;left:1558;top:3730;width:115;height:91" coordorigin="1558,3730" coordsize="115,91">
              <v:shape style="position:absolute;left:1558;top:3730;width:115;height:91" coordorigin="1558,3730" coordsize="115,91" path="m1558,3748l1559,3732,1576,3731,1594,3731,1619,3730,1646,3730,1666,3731,1673,3731,1670,3740,1670,3753,1670,3773,1668,3800,1667,3820,1559,3821,1558,3748xe" filled="f" stroked="t" strokeweight=".214pt" strokecolor="#231F1F">
                <v:path arrowok="t"/>
              </v:shape>
            </v:group>
            <v:group style="position:absolute;left:1571;top:3734;width:96;height:80" coordorigin="1571,3734" coordsize="96,80">
              <v:shape style="position:absolute;left:1571;top:3734;width:96;height:80" coordorigin="1571,3734" coordsize="96,80" path="m1572,3734l1571,3812,1667,3814e" filled="f" stroked="t" strokeweight=".214pt" strokecolor="#231F1F">
                <v:path arrowok="t"/>
              </v:shape>
            </v:group>
            <v:group style="position:absolute;left:1673;top:3732;width:114;height:97" coordorigin="1673,3732" coordsize="114,97">
              <v:shape style="position:absolute;left:1673;top:3732;width:114;height:97" coordorigin="1673,3732" coordsize="114,97" path="m1787,3733l1785,3747,1785,3750,1785,3764,1786,3791,1786,3817,1692,3827,1673,3829,1675,3807,1676,3782,1676,3758,1676,3748,1676,3734,1691,3732,1707,3732,1733,3732,1760,3732,1781,3733,1787,3733xe" filled="f" stroked="t" strokeweight=".214pt" strokecolor="#231F1F">
                <v:path arrowok="t"/>
              </v:shape>
            </v:group>
            <v:group style="position:absolute;left:1685;top:3734;width:98;height:86" coordorigin="1685,3734" coordsize="98,86">
              <v:shape style="position:absolute;left:1685;top:3734;width:98;height:86" coordorigin="1685,3734" coordsize="98,86" path="m1685,3734l1686,3815,1783,3820e" filled="f" stroked="t" strokeweight=".214pt" strokecolor="#231F1F">
                <v:path arrowok="t"/>
              </v:shape>
            </v:group>
            <v:group style="position:absolute;left:1676;top:3836;width:110;height:67" coordorigin="1676,3836" coordsize="110,67">
              <v:shape style="position:absolute;left:1676;top:3836;width:110;height:67" coordorigin="1676,3836" coordsize="110,67" path="m1686,3836l1752,3840,1786,3842,1785,3903,1695,3899,1679,3901,1679,3885,1678,3869,1678,3848,1676,3837,1686,3836xe" filled="f" stroked="t" strokeweight=".214pt" strokecolor="#231F1F">
                <v:path arrowok="t"/>
              </v:shape>
            </v:group>
            <v:group style="position:absolute;left:1689;top:3838;width:94;height:60" coordorigin="1689,3838" coordsize="94,60">
              <v:shape style="position:absolute;left:1689;top:3838;width:94;height:60" coordorigin="1689,3838" coordsize="94,60" path="m1691,3838l1689,3889,1697,3893,1702,3891,1716,3892,1743,3894,1770,3896,1784,3897e" filled="f" stroked="t" strokeweight=".214pt" strokecolor="#231F1F">
                <v:path arrowok="t"/>
              </v:shape>
            </v:group>
            <v:group style="position:absolute;left:1559;top:3829;width:110;height:36" coordorigin="1559,3829" coordsize="110,36">
              <v:shape style="position:absolute;left:1559;top:3829;width:110;height:36" coordorigin="1559,3829" coordsize="110,36" path="m1669,3833l1567,3829,1561,3832,1560,3836,1559,3840,1560,3865e" filled="f" stroked="t" strokeweight=".214pt" strokecolor="#231F1F">
                <v:path arrowok="t"/>
              </v:shape>
            </v:group>
            <v:group style="position:absolute;left:1578;top:3835;width:92;height:62" coordorigin="1578,3835" coordsize="92,62">
              <v:shape style="position:absolute;left:1578;top:3835;width:92;height:62" coordorigin="1578,3835" coordsize="92,62" path="m1669,3835l1670,3897,1578,3892e" filled="f" stroked="t" strokeweight=".214pt" strokecolor="#231F1F">
                <v:path arrowok="t"/>
              </v:shape>
            </v:group>
            <v:group style="position:absolute;left:1586;top:3885;width:81;height:2" coordorigin="1586,3885" coordsize="81,2">
              <v:shape style="position:absolute;left:1586;top:3885;width:81;height:2" coordorigin="1586,3885" coordsize="81,2" path="m1586,3885l1667,3887e" filled="f" stroked="t" strokeweight=".214pt" strokecolor="#231F1F">
                <v:path arrowok="t"/>
              </v:shape>
            </v:group>
            <v:group style="position:absolute;left:1571;top:3830;width:3;height:26" coordorigin="1571,3830" coordsize="3,26">
              <v:shape style="position:absolute;left:1571;top:3830;width:3;height:26" coordorigin="1571,3830" coordsize="3,26" path="m1574,3830l1571,3856e" filled="f" stroked="t" strokeweight=".214pt" strokecolor="#231F1F">
                <v:path arrowok="t"/>
              </v:shape>
            </v:group>
            <v:group style="position:absolute;left:1438;top:3862;width:170;height:204" coordorigin="1438,3862" coordsize="170,204">
              <v:shape style="position:absolute;left:1438;top:3862;width:170;height:204" coordorigin="1438,3862" coordsize="170,204" path="m1438,4066l1492,4032,1505,4000,1505,3975,1504,3954,1505,3939,1511,3922,1532,3898,1543,3884,1556,3870,1574,3862,1602,3869,1609,3879,1597,3882,1576,3892e" filled="f" stroked="t" strokeweight=".214pt" strokecolor="#231F1F">
                <v:path arrowok="t"/>
              </v:shape>
            </v:group>
            <v:group style="position:absolute;left:1566;top:3902;width:32;height:3" coordorigin="1566,3902" coordsize="32,3">
              <v:shape style="position:absolute;left:1566;top:3902;width:32;height:3" coordorigin="1566,3902" coordsize="32,3" path="m1566,3903l1577,3902,1597,3905e" filled="f" stroked="t" strokeweight=".214pt" strokecolor="#231F1F">
                <v:path arrowok="t"/>
              </v:shape>
            </v:group>
            <v:group style="position:absolute;left:1586;top:3921;width:25;height:12" coordorigin="1586,3921" coordsize="25,12">
              <v:shape style="position:absolute;left:1586;top:3921;width:25;height:12" coordorigin="1586,3921" coordsize="25,12" path="m1586,3922l1598,3921,1611,3933e" filled="f" stroked="t" strokeweight=".214pt" strokecolor="#231F1F">
                <v:path arrowok="t"/>
              </v:shape>
            </v:group>
            <v:group style="position:absolute;left:1601;top:3941;width:28;height:47" coordorigin="1601,3941" coordsize="28,47">
              <v:shape style="position:absolute;left:1601;top:3941;width:28;height:47" coordorigin="1601,3941" coordsize="28,47" path="m1601,3941l1613,3942,1629,3948,1618,3979,1612,3988e" filled="f" stroked="t" strokeweight=".214pt" strokecolor="#231F1F">
                <v:path arrowok="t"/>
              </v:shape>
            </v:group>
            <v:group style="position:absolute;left:1498;top:3972;width:108;height:135" coordorigin="1498,3972" coordsize="108,135">
              <v:shape style="position:absolute;left:1498;top:3972;width:108;height:135" coordorigin="1498,3972" coordsize="108,135" path="m1606,3972l1600,3988,1598,4004,1593,4025,1582,4042,1567,4051,1549,4063,1530,4078,1512,4093,1498,4107e" filled="f" stroked="t" strokeweight=".214pt" strokecolor="#231F1F">
                <v:path arrowok="t"/>
              </v:shape>
            </v:group>
            <v:group style="position:absolute;left:2895;top:3665;width:2462;height:1382" coordorigin="2895,3665" coordsize="2462,1382">
              <v:shape style="position:absolute;left:2895;top:3665;width:2462;height:1382" coordorigin="2895,3665" coordsize="2462,1382" path="m3348,3846l5247,3846,5276,3848,5341,3873,5357,4990,5354,5005,5281,5045,3227,5048,3198,5046,3134,5021,3101,3942,2895,3665,3348,3846xe" filled="f" stroked="t" strokeweight=".606pt" strokecolor="#231F1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07.034058pt;margin-top:25.933565pt;width:274.450915pt;height:350.439654pt;mso-position-horizontal-relative:page;mso-position-vertical-relative:paragraph;z-index:-7899" coordorigin="6141,519" coordsize="5489,7009">
            <v:group style="position:absolute;left:6240;top:6170;width:76;height:74" coordorigin="6240,6170" coordsize="76,74">
              <v:shape style="position:absolute;left:6240;top:6170;width:76;height:74" coordorigin="6240,6170" coordsize="76,74" path="m6263,6170l6247,6184,6240,6205,6244,6221,6258,6237,6279,6244,6298,6238,6312,6222,6316,6198,6308,6182,6290,6172,6263,6170xe" filled="t" fillcolor="#231F1F" stroked="f">
                <v:path arrowok="t"/>
                <v:fill type="solid"/>
              </v:shape>
            </v:group>
            <v:group style="position:absolute;left:6240;top:6163;width:76;height:74" coordorigin="6240,6163" coordsize="76,74">
              <v:shape style="position:absolute;left:6240;top:6163;width:76;height:74" coordorigin="6240,6163" coordsize="76,74" path="m6240,6198l6247,6176,6263,6163,6290,6164,6308,6174,6316,6190,6312,6215,6298,6230,6279,6236,6258,6230,6244,6214,6240,6198xe" filled="f" stroked="t" strokeweight=".567pt" strokecolor="#231F1F">
                <v:path arrowok="t"/>
              </v:shape>
            </v:group>
            <v:group style="position:absolute;left:6225;top:5295;width:76;height:73" coordorigin="6225,5295" coordsize="76,73">
              <v:shape style="position:absolute;left:6225;top:5295;width:76;height:73" coordorigin="6225,5295" coordsize="76,73" path="m6248,5295l6232,5309,6225,5330,6229,5346,6243,5362,6264,5369,6283,5363,6297,5347,6301,5323,6293,5307,6275,5297,6248,5295xe" filled="t" fillcolor="#231F1F" stroked="f">
                <v:path arrowok="t"/>
                <v:fill type="solid"/>
              </v:shape>
            </v:group>
            <v:group style="position:absolute;left:6225;top:5295;width:76;height:73" coordorigin="6225,5295" coordsize="76,73">
              <v:shape style="position:absolute;left:6225;top:5295;width:76;height:73" coordorigin="6225,5295" coordsize="76,73" path="m6225,5330l6232,5309,6248,5295,6275,5297,6293,5307,6301,5323,6297,5347,6283,5363,6264,5369,6243,5362,6229,5346,6225,5330xe" filled="f" stroked="t" strokeweight=".567pt" strokecolor="#231F1F">
                <v:path arrowok="t"/>
              </v:shape>
            </v:group>
            <v:group style="position:absolute;left:6225;top:4762;width:76;height:74" coordorigin="6225,4762" coordsize="76,74">
              <v:shape style="position:absolute;left:6225;top:4762;width:76;height:74" coordorigin="6225,4762" coordsize="76,74" path="m6248,4762l6232,4776,6225,4798,6229,4813,6243,4830,6264,4836,6283,4830,6297,4815,6301,4790,6293,4774,6275,4764,6248,4762xe" filled="t" fillcolor="#231F1F" stroked="f">
                <v:path arrowok="t"/>
                <v:fill type="solid"/>
              </v:shape>
            </v:group>
            <v:group style="position:absolute;left:6225;top:4762;width:76;height:74" coordorigin="6225,4762" coordsize="76,74">
              <v:shape style="position:absolute;left:6225;top:4762;width:76;height:74" coordorigin="6225,4762" coordsize="76,74" path="m6225,4798l6232,4776,6248,4762,6275,4764,6293,4774,6301,4790,6297,4815,6283,4830,6264,4836,6243,4830,6229,4813,6225,4798xe" filled="f" stroked="t" strokeweight=".567pt" strokecolor="#231F1F">
                <v:path arrowok="t"/>
              </v:shape>
            </v:group>
            <v:group style="position:absolute;left:6385;top:2315;width:120;height:182" coordorigin="6385,2315" coordsize="120,182">
              <v:shape style="position:absolute;left:6385;top:2315;width:120;height:182" coordorigin="6385,2315" coordsize="120,182" path="m6505,2445l6505,2450,6504,2456,6503,2460,6501,2465,6499,2470,6497,2473,6494,2477,6491,2481,6487,2484,6484,2487,6460,2495,6455,2496,6448,2497,6442,2497,6394,2497,6392,2497,6390,2496,6388,2495,6386,2493,6385,2491,6385,2487,6385,2325,6394,2315,6435,2315,6490,2341,6494,2361,6493,2365,6480,2393,6477,2396,6473,2398,6469,2399,6474,2400,6505,2438,6505,2445xe" filled="f" stroked="t" strokeweight="1pt" strokecolor="#000000">
                <v:path arrowok="t"/>
              </v:shape>
            </v:group>
            <v:group style="position:absolute;left:6409;top:2334;width:60;height:59" coordorigin="6409,2334" coordsize="60,59">
              <v:shape style="position:absolute;left:6409;top:2334;width:60;height:59" coordorigin="6409,2334" coordsize="60,59" path="m6469,2363l6434,2334,6409,2334,6409,2393,6437,2393,6443,2393,6461,2384,6464,2382,6466,2378,6467,2375,6468,2371,6469,2367,6469,2363xe" filled="f" stroked="t" strokeweight="1.0pt" strokecolor="#000000">
                <v:path arrowok="t"/>
              </v:shape>
            </v:group>
            <v:group style="position:absolute;left:6409;top:2413;width:70;height:64" coordorigin="6409,2413" coordsize="70,64">
              <v:shape style="position:absolute;left:6409;top:2413;width:70;height:64" coordorigin="6409,2413" coordsize="70,64" path="m6480,2446l6438,2413,6409,2413,6409,2477,6444,2477,6450,2477,6455,2476,6459,2475,6463,2474,6477,2459,6479,2456,6480,2451,6480,2446xe" filled="f" stroked="t" strokeweight="1pt" strokecolor="#000000">
                <v:path arrowok="t"/>
              </v:shape>
              <v:shape style="position:absolute;left:6529;top:2350;width:620;height:159" type="#_x0000_t75">
                <v:imagedata r:id="rId239" o:title=""/>
              </v:shape>
              <v:shape style="position:absolute;left:7172;top:2350;width:508;height:159" type="#_x0000_t75">
                <v:imagedata r:id="rId240" o:title=""/>
              </v:shape>
            </v:group>
            <v:group style="position:absolute;left:6151;top:529;width:5469;height:6989" coordorigin="6151,529" coordsize="5469,6989">
              <v:shape style="position:absolute;left:6151;top:529;width:5469;height:6989" coordorigin="6151,529" coordsize="5469,6989" path="m11620,7204l11611,7280,11587,7348,11549,7408,11499,7457,11440,7493,11373,7513,11325,7517,6445,7517,6374,7508,6310,7482,6254,7442,6208,7389,6174,7326,6155,7255,6151,7204,6151,842,6159,767,6184,698,6222,638,6271,589,6330,553,6397,533,6445,529,11325,529,11396,538,11461,564,11517,604,11563,657,11596,720,11616,791,11620,842,11620,7204xe" filled="f" stroked="t" strokeweight="1.008074pt" strokecolor="#625E60">
                <v:path arrowok="t"/>
              </v:shape>
            </v:group>
            <v:group style="position:absolute;left:9181;top:1117;width:2;height:3" coordorigin="9181,1117" coordsize="2,3">
              <v:shape style="position:absolute;left:9181;top:1117;width:2;height:3" coordorigin="9181,1117" coordsize="0,3" path="m9181,1117l9181,1120e" filled="f" stroked="t" strokeweight=".004pt" strokecolor="#231F1F">
                <v:path arrowok="t"/>
              </v:shape>
            </v:group>
            <v:group style="position:absolute;left:10479;top:2006;width:187;height:333" coordorigin="10479,2006" coordsize="187,333">
              <v:shape style="position:absolute;left:10479;top:2006;width:187;height:333" coordorigin="10479,2006" coordsize="187,333" path="m10479,2328l10485,2330,10517,2338,10544,2340,10566,2336,10582,2328,10487,2328,10479,2328xe" filled="t" fillcolor="#231F1F" stroked="f">
                <v:path arrowok="t"/>
                <v:fill type="solid"/>
              </v:shape>
              <v:shape style="position:absolute;left:10479;top:2006;width:187;height:333" coordorigin="10479,2006" coordsize="187,333" path="m10596,2006l10511,2086,10555,2089,10554,2129,10550,2201,10545,2279,10506,2327,10487,2328,10582,2328,10621,2277,10628,2093,10665,2093,10596,2006xe" filled="t" fillcolor="#231F1F" stroked="f">
                <v:path arrowok="t"/>
                <v:fill type="solid"/>
              </v:shape>
              <v:shape style="position:absolute;left:10479;top:2006;width:187;height:333" coordorigin="10479,2006" coordsize="187,333" path="m10665,2093l10628,2093,10666,2094,10665,2093xe" filled="t" fillcolor="#231F1F" stroked="f">
                <v:path arrowok="t"/>
                <v:fill type="solid"/>
              </v:shape>
            </v:group>
            <v:group style="position:absolute;left:10437;top:2262;width:84;height:68" coordorigin="10437,2262" coordsize="84,68">
              <v:shape style="position:absolute;left:10437;top:2262;width:84;height:68" coordorigin="10437,2262" coordsize="84,68" path="m10521,2321l10514,2316,10499,2301,10489,2274,10441,2262,10439,2266,10437,2275,10437,2287,10444,2302,10459,2317,10487,2330e" filled="f" stroked="t" strokeweight=".3pt" strokecolor="#231F1F">
                <v:path arrowok="t"/>
              </v:shape>
              <v:shape style="position:absolute;left:9058;top:1335;width:2066;height:891" type="#_x0000_t75">
                <v:imagedata r:id="rId241" o:title=""/>
              </v:shape>
            </v:group>
            <w10:wrap type="none"/>
          </v:group>
        </w:pict>
      </w:r>
      <w:r>
        <w:rPr>
          <w:rFonts w:ascii="Calibri" w:hAnsi="Calibri" w:cs="Calibri" w:eastAsia="Calibri"/>
          <w:b/>
          <w:bCs/>
          <w:color w:val="3D3B3B"/>
          <w:spacing w:val="0"/>
          <w:w w:val="100"/>
          <w:sz w:val="25"/>
          <w:szCs w:val="25"/>
        </w:rPr>
        <w:t>Замена</w:t>
      </w:r>
      <w:r>
        <w:rPr>
          <w:rFonts w:ascii="Calibri" w:hAnsi="Calibri" w:cs="Calibri" w:eastAsia="Calibri"/>
          <w:b/>
          <w:bCs/>
          <w:color w:val="3D3B3B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/>
          <w:bCs/>
          <w:color w:val="3D3B3B"/>
          <w:spacing w:val="0"/>
          <w:w w:val="100"/>
          <w:sz w:val="25"/>
          <w:szCs w:val="25"/>
        </w:rPr>
        <w:t>дополнительного</w:t>
      </w:r>
      <w:r>
        <w:rPr>
          <w:rFonts w:ascii="Calibri" w:hAnsi="Calibri" w:cs="Calibri" w:eastAsia="Calibri"/>
          <w:b/>
          <w:bCs/>
          <w:color w:val="3D3B3B"/>
          <w:spacing w:val="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/>
          <w:bCs/>
          <w:color w:val="3D3B3B"/>
          <w:spacing w:val="5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/>
          <w:bCs/>
          <w:color w:val="3D3B3B"/>
          <w:spacing w:val="0"/>
          <w:w w:val="100"/>
          <w:sz w:val="25"/>
          <w:szCs w:val="25"/>
        </w:rPr>
        <w:t>воздушного</w:t>
      </w:r>
      <w:r>
        <w:rPr>
          <w:rFonts w:ascii="Calibri" w:hAnsi="Calibri" w:cs="Calibri" w:eastAsia="Calibri"/>
          <w:b/>
          <w:bCs/>
          <w:color w:val="3D3B3B"/>
          <w:spacing w:val="26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/>
          <w:bCs/>
          <w:color w:val="3D3B3B"/>
          <w:spacing w:val="0"/>
          <w:w w:val="100"/>
          <w:sz w:val="25"/>
          <w:szCs w:val="25"/>
        </w:rPr>
        <w:t>фильтра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before="90"/>
        <w:ind w:left="385" w:right="0" w:firstLine="0"/>
        <w:jc w:val="left"/>
        <w:rPr>
          <w:rFonts w:ascii="Calibri" w:hAnsi="Calibri" w:cs="Calibri" w:eastAsia="Calibri"/>
          <w:sz w:val="17"/>
          <w:szCs w:val="17"/>
        </w:rPr>
      </w:pPr>
      <w:r>
        <w:rPr>
          <w:spacing w:val="0"/>
          <w:w w:val="105"/>
        </w:rPr>
        <w:br w:type="column"/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17"/>
          <w:szCs w:val="17"/>
        </w:rPr>
        <w:t>(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7"/>
          <w:szCs w:val="17"/>
        </w:rPr>
        <w:t>Примечание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7"/>
          <w:szCs w:val="17"/>
        </w:rPr>
        <w:t>:</w:t>
      </w:r>
      <w:r>
        <w:rPr>
          <w:rFonts w:ascii="Calibri" w:hAnsi="Calibri" w:cs="Calibri" w:eastAsia="Calibri"/>
          <w:b w:val="0"/>
          <w:bCs w:val="0"/>
          <w:color w:val="000001"/>
          <w:spacing w:val="-28"/>
          <w:w w:val="105"/>
          <w:sz w:val="17"/>
          <w:szCs w:val="17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7"/>
          <w:szCs w:val="17"/>
        </w:rPr>
        <w:t>фильтры</w:t>
      </w:r>
      <w:r>
        <w:rPr>
          <w:rFonts w:ascii="Calibri" w:hAnsi="Calibri" w:cs="Calibri" w:eastAsia="Calibri"/>
          <w:b w:val="0"/>
          <w:bCs w:val="0"/>
          <w:color w:val="000001"/>
          <w:spacing w:val="-27"/>
          <w:w w:val="105"/>
          <w:sz w:val="17"/>
          <w:szCs w:val="17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7"/>
          <w:szCs w:val="17"/>
        </w:rPr>
        <w:t>приобретаются</w:t>
      </w:r>
      <w:r>
        <w:rPr>
          <w:rFonts w:ascii="Calibri" w:hAnsi="Calibri" w:cs="Calibri" w:eastAsia="Calibri"/>
          <w:b w:val="0"/>
          <w:bCs w:val="0"/>
          <w:color w:val="000001"/>
          <w:spacing w:val="-27"/>
          <w:w w:val="105"/>
          <w:sz w:val="17"/>
          <w:szCs w:val="17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7"/>
          <w:szCs w:val="17"/>
        </w:rPr>
        <w:t>дополнительно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17"/>
          <w:szCs w:val="17"/>
        </w:rPr>
        <w:t>)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17"/>
          <w:szCs w:val="17"/>
        </w:rPr>
      </w:r>
    </w:p>
    <w:p>
      <w:pPr>
        <w:spacing w:after="0"/>
        <w:jc w:val="left"/>
        <w:rPr>
          <w:rFonts w:ascii="Calibri" w:hAnsi="Calibri" w:cs="Calibri" w:eastAsia="Calibri"/>
          <w:sz w:val="17"/>
          <w:szCs w:val="17"/>
        </w:rPr>
        <w:sectPr>
          <w:type w:val="continuous"/>
          <w:pgSz w:w="11906" w:h="16840"/>
          <w:pgMar w:top="1580" w:bottom="0" w:left="280" w:right="360"/>
          <w:cols w:num="2" w:equalWidth="0">
            <w:col w:w="5698" w:space="553"/>
            <w:col w:w="5015"/>
          </w:cols>
        </w:sectPr>
      </w:pP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1906" w:h="16840"/>
          <w:pgMar w:top="1580" w:bottom="0" w:left="280" w:right="360"/>
        </w:sectPr>
      </w:pPr>
    </w:p>
    <w:p>
      <w:pPr>
        <w:pStyle w:val="BodyText"/>
        <w:spacing w:before="72"/>
        <w:ind w:left="316" w:right="0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b w:val="0"/>
          <w:bCs w:val="0"/>
          <w:color w:val="231F1F"/>
          <w:spacing w:val="0"/>
          <w:w w:val="100"/>
        </w:rPr>
        <w:t>1</w:t>
      </w:r>
      <w:r>
        <w:rPr>
          <w:rFonts w:ascii="Arial" w:hAnsi="Arial" w:cs="Arial" w:eastAsia="Arial"/>
          <w:b w:val="0"/>
          <w:bCs w:val="0"/>
          <w:color w:val="231F1F"/>
          <w:spacing w:val="-1"/>
          <w:w w:val="100"/>
        </w:rPr>
        <w:t>.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</w:rPr>
        <w:t>Открыть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</w:rPr>
        <w:t>переднюю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</w:rPr>
        <w:t>панель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 w:before="49"/>
        <w:ind w:left="295" w:right="181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Снимите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крышку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со</w:t>
      </w:r>
      <w:r>
        <w:rPr>
          <w:rFonts w:ascii="Calibri" w:hAnsi="Calibri" w:cs="Calibri" w:eastAsia="Calibri"/>
          <w:b w:val="0"/>
          <w:bCs w:val="0"/>
          <w:color w:val="000001"/>
          <w:spacing w:val="1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стопоров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бокам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110" w:lineRule="exact" w:before="3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ind w:left="295" w:right="0" w:firstLine="0"/>
        <w:jc w:val="left"/>
        <w:rPr>
          <w:rFonts w:ascii="Arial" w:hAnsi="Arial" w:cs="Arial" w:eastAsia="Arial"/>
          <w:sz w:val="27"/>
          <w:szCs w:val="27"/>
        </w:rPr>
      </w:pP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25"/>
          <w:szCs w:val="25"/>
        </w:rPr>
        <w:t>4</w:t>
      </w:r>
      <w:r>
        <w:rPr>
          <w:rFonts w:ascii="Calibri" w:hAnsi="Calibri" w:cs="Calibri" w:eastAsia="Calibri"/>
          <w:b w:val="0"/>
          <w:bCs w:val="0"/>
          <w:color w:val="231F1F"/>
          <w:spacing w:val="-1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25"/>
          <w:szCs w:val="25"/>
        </w:rPr>
        <w:t>Установите</w:t>
      </w:r>
      <w:r>
        <w:rPr>
          <w:rFonts w:ascii="Calibri" w:hAnsi="Calibri" w:cs="Calibri" w:eastAsia="Calibri"/>
          <w:b w:val="0"/>
          <w:bCs w:val="0"/>
          <w:color w:val="231F1F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25"/>
          <w:szCs w:val="25"/>
        </w:rPr>
        <w:t>стандартный</w:t>
      </w:r>
      <w:r>
        <w:rPr>
          <w:rFonts w:ascii="Calibri" w:hAnsi="Calibri" w:cs="Calibri" w:eastAsia="Calibri"/>
          <w:b w:val="0"/>
          <w:bCs w:val="0"/>
          <w:color w:val="231F1F"/>
          <w:spacing w:val="25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25"/>
          <w:szCs w:val="25"/>
        </w:rPr>
        <w:t>фильтр</w:t>
      </w:r>
      <w:r>
        <w:rPr>
          <w:rFonts w:ascii="Calibri" w:hAnsi="Calibri" w:cs="Calibri" w:eastAsia="Calibri"/>
          <w:b w:val="0"/>
          <w:bCs w:val="0"/>
          <w:color w:val="231F1F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25"/>
          <w:szCs w:val="25"/>
        </w:rPr>
        <w:t>на</w:t>
      </w:r>
      <w:r>
        <w:rPr>
          <w:rFonts w:ascii="Calibri" w:hAnsi="Calibri" w:cs="Calibri" w:eastAsia="Calibri"/>
          <w:b w:val="0"/>
          <w:bCs w:val="0"/>
          <w:color w:val="231F1F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25"/>
          <w:szCs w:val="25"/>
        </w:rPr>
        <w:t>мест</w:t>
      </w:r>
      <w:r>
        <w:rPr>
          <w:rFonts w:ascii="Calibri" w:hAnsi="Calibri" w:cs="Calibri" w:eastAsia="Calibri"/>
          <w:b w:val="0"/>
          <w:bCs w:val="0"/>
          <w:color w:val="231F1F"/>
          <w:spacing w:val="2"/>
          <w:w w:val="100"/>
          <w:sz w:val="25"/>
          <w:szCs w:val="25"/>
        </w:rPr>
        <w:t>о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27"/>
          <w:szCs w:val="27"/>
        </w:rPr>
        <w:t>.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7"/>
          <w:szCs w:val="27"/>
        </w:rPr>
      </w:r>
    </w:p>
    <w:p>
      <w:pPr>
        <w:spacing w:after="0"/>
        <w:jc w:val="left"/>
        <w:rPr>
          <w:rFonts w:ascii="Arial" w:hAnsi="Arial" w:cs="Arial" w:eastAsia="Arial"/>
          <w:sz w:val="27"/>
          <w:szCs w:val="27"/>
        </w:rPr>
        <w:sectPr>
          <w:type w:val="continuous"/>
          <w:pgSz w:w="11906" w:h="16840"/>
          <w:pgMar w:top="1580" w:bottom="0" w:left="280" w:right="360"/>
          <w:cols w:num="2" w:equalWidth="0">
            <w:col w:w="3289" w:space="2409"/>
            <w:col w:w="5568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1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after="0" w:line="280" w:lineRule="exact"/>
        <w:rPr>
          <w:sz w:val="28"/>
          <w:szCs w:val="28"/>
        </w:rPr>
        <w:sectPr>
          <w:type w:val="continuous"/>
          <w:pgSz w:w="11906" w:h="16840"/>
          <w:pgMar w:top="1580" w:bottom="0" w:left="280" w:right="360"/>
        </w:sectPr>
      </w:pPr>
    </w:p>
    <w:p>
      <w:pPr>
        <w:pStyle w:val="BodyText"/>
        <w:spacing w:before="97"/>
        <w:ind w:left="274" w:right="0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b w:val="0"/>
          <w:bCs w:val="0"/>
          <w:color w:val="231F1F"/>
          <w:spacing w:val="0"/>
          <w:w w:val="100"/>
        </w:rPr>
        <w:t>2</w:t>
      </w:r>
      <w:r>
        <w:rPr>
          <w:rFonts w:ascii="Arial" w:hAnsi="Arial" w:cs="Arial" w:eastAsia="Arial"/>
          <w:b w:val="0"/>
          <w:bCs w:val="0"/>
          <w:color w:val="231F1F"/>
          <w:spacing w:val="-1"/>
          <w:w w:val="100"/>
        </w:rPr>
        <w:t>.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</w:rPr>
        <w:t>Извлеките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</w:rPr>
        <w:t>стандартный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</w:rPr>
        <w:t>фильтр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</w:rPr>
      </w:r>
    </w:p>
    <w:p>
      <w:pPr>
        <w:spacing w:line="264" w:lineRule="auto" w:before="85"/>
        <w:ind w:left="440" w:right="378" w:hanging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9"/>
          <w:szCs w:val="19"/>
        </w:rPr>
        <w:t>Поднимите</w:t>
      </w:r>
      <w:r>
        <w:rPr>
          <w:rFonts w:ascii="Arial" w:hAnsi="Arial" w:cs="Arial" w:eastAsia="Arial"/>
          <w:b w:val="0"/>
          <w:bCs w:val="0"/>
          <w:color w:val="231F1F"/>
          <w:spacing w:val="10"/>
          <w:w w:val="10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9"/>
          <w:szCs w:val="19"/>
        </w:rPr>
        <w:t>крышку</w:t>
      </w:r>
      <w:r>
        <w:rPr>
          <w:rFonts w:ascii="Arial" w:hAnsi="Arial" w:cs="Arial" w:eastAsia="Arial"/>
          <w:b w:val="0"/>
          <w:bCs w:val="0"/>
          <w:color w:val="231F1F"/>
          <w:spacing w:val="9"/>
          <w:w w:val="10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9"/>
          <w:szCs w:val="19"/>
        </w:rPr>
        <w:t>вверх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9"/>
          <w:szCs w:val="19"/>
        </w:rPr>
        <w:t>,</w:t>
      </w:r>
      <w:r>
        <w:rPr>
          <w:rFonts w:ascii="Arial" w:hAnsi="Arial" w:cs="Arial" w:eastAsia="Arial"/>
          <w:b w:val="0"/>
          <w:bCs w:val="0"/>
          <w:color w:val="231F1F"/>
          <w:spacing w:val="9"/>
          <w:w w:val="10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9"/>
          <w:szCs w:val="19"/>
        </w:rPr>
        <w:t>чтобы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1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9"/>
          <w:szCs w:val="19"/>
        </w:rPr>
        <w:t>достать</w:t>
      </w:r>
      <w:r>
        <w:rPr>
          <w:rFonts w:ascii="Arial" w:hAnsi="Arial" w:cs="Arial" w:eastAsia="Arial"/>
          <w:b w:val="0"/>
          <w:bCs w:val="0"/>
          <w:color w:val="231F1F"/>
          <w:spacing w:val="14"/>
          <w:w w:val="10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9"/>
          <w:szCs w:val="19"/>
        </w:rPr>
        <w:t>фильтр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9"/>
          <w:szCs w:val="19"/>
        </w:rPr>
        <w:t>.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326" w:lineRule="exact" w:before="49"/>
        <w:ind w:left="274" w:right="0" w:firstLine="0"/>
        <w:jc w:val="left"/>
        <w:rPr>
          <w:rFonts w:ascii="Calibri" w:hAnsi="Calibri" w:cs="Calibri" w:eastAsia="Calibri"/>
          <w:sz w:val="28"/>
          <w:szCs w:val="28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28"/>
          <w:szCs w:val="28"/>
        </w:rPr>
        <w:t>Внимание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28"/>
          <w:szCs w:val="28"/>
        </w:rPr>
        <w:t>: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pStyle w:val="BodyText"/>
        <w:spacing w:line="210" w:lineRule="exact"/>
        <w:ind w:left="300" w:right="0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Светлая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сторона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фотокаталитического</w:t>
      </w:r>
      <w:r>
        <w:rPr>
          <w:rFonts w:ascii="Calibri" w:hAnsi="Calibri" w:cs="Calibri" w:eastAsia="Calibri"/>
          <w:b w:val="0"/>
          <w:bCs w:val="0"/>
          <w:color w:val="000001"/>
          <w:spacing w:val="1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фильтра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300" w:right="0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смотрит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наружу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темная</w:t>
      </w:r>
      <w:r>
        <w:rPr>
          <w:rFonts w:ascii="Calibri" w:hAnsi="Calibri" w:cs="Calibri" w:eastAsia="Calibri"/>
          <w:b w:val="0"/>
          <w:bCs w:val="0"/>
          <w:color w:val="000001"/>
          <w:spacing w:val="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внутрь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4" w:lineRule="exact"/>
        <w:ind w:left="300" w:right="0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Бактерицидный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фильтр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смотрит</w:t>
      </w:r>
      <w:r>
        <w:rPr>
          <w:rFonts w:ascii="Calibri" w:hAnsi="Calibri" w:cs="Calibri" w:eastAsia="Calibri"/>
          <w:b w:val="0"/>
          <w:bCs w:val="0"/>
          <w:color w:val="000001"/>
          <w:spacing w:val="1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зеленой</w:t>
      </w:r>
      <w:r>
        <w:rPr>
          <w:rFonts w:ascii="Calibri" w:hAnsi="Calibri" w:cs="Calibri" w:eastAsia="Calibri"/>
          <w:b w:val="0"/>
          <w:bCs w:val="0"/>
          <w:color w:val="000001"/>
          <w:spacing w:val="1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стороной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26" w:lineRule="exact"/>
        <w:ind w:left="300" w:right="0"/>
        <w:jc w:val="left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наружу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а</w:t>
      </w:r>
      <w:r>
        <w:rPr>
          <w:rFonts w:ascii="Calibri" w:hAnsi="Calibri" w:cs="Calibri" w:eastAsia="Calibri"/>
          <w:b w:val="0"/>
          <w:bCs w:val="0"/>
          <w:color w:val="000001"/>
          <w:spacing w:val="8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светлой</w:t>
      </w:r>
      <w:r>
        <w:rPr>
          <w:rFonts w:ascii="Calibri" w:hAnsi="Calibri" w:cs="Calibri" w:eastAsia="Calibri"/>
          <w:b w:val="0"/>
          <w:bCs w:val="0"/>
          <w:color w:val="000001"/>
          <w:spacing w:val="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внутрь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after="0" w:line="226" w:lineRule="exact"/>
        <w:jc w:val="left"/>
        <w:rPr>
          <w:rFonts w:ascii="Calibri" w:hAnsi="Calibri" w:cs="Calibri" w:eastAsia="Calibri"/>
        </w:rPr>
        <w:sectPr>
          <w:type w:val="continuous"/>
          <w:pgSz w:w="11906" w:h="16840"/>
          <w:pgMar w:top="1580" w:bottom="0" w:left="280" w:right="360"/>
          <w:cols w:num="2" w:equalWidth="0">
            <w:col w:w="3761" w:space="2045"/>
            <w:col w:w="5460"/>
          </w:cols>
        </w:sectPr>
      </w:pPr>
    </w:p>
    <w:p>
      <w:pPr>
        <w:spacing w:line="180" w:lineRule="exact" w:before="6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after="0" w:line="180" w:lineRule="exact"/>
        <w:rPr>
          <w:sz w:val="18"/>
          <w:szCs w:val="18"/>
        </w:rPr>
        <w:sectPr>
          <w:type w:val="continuous"/>
          <w:pgSz w:w="11906" w:h="16840"/>
          <w:pgMar w:top="1580" w:bottom="0" w:left="280" w:right="360"/>
        </w:sectPr>
      </w:pPr>
    </w:p>
    <w:p>
      <w:pPr>
        <w:spacing w:line="280" w:lineRule="exact" w:before="19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2941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 w:cs="Arial" w:eastAsia="Arial"/>
          <w:b w:val="0"/>
          <w:bCs w:val="0"/>
          <w:color w:val="231F1F"/>
          <w:spacing w:val="0"/>
          <w:w w:val="105"/>
          <w:sz w:val="12"/>
          <w:szCs w:val="12"/>
        </w:rPr>
        <w:t>Удалите</w:t>
      </w:r>
      <w:r>
        <w:rPr>
          <w:rFonts w:ascii="Arial" w:hAnsi="Arial" w:cs="Arial" w:eastAsia="Arial"/>
          <w:b w:val="0"/>
          <w:bCs w:val="0"/>
          <w:color w:val="231F1F"/>
          <w:spacing w:val="6"/>
          <w:w w:val="105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5"/>
          <w:sz w:val="12"/>
          <w:szCs w:val="12"/>
        </w:rPr>
        <w:t>старую</w:t>
      </w:r>
      <w:r>
        <w:rPr>
          <w:rFonts w:ascii="Arial" w:hAnsi="Arial" w:cs="Arial" w:eastAsia="Arial"/>
          <w:b w:val="0"/>
          <w:bCs w:val="0"/>
          <w:color w:val="231F1F"/>
          <w:spacing w:val="6"/>
          <w:w w:val="105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5"/>
          <w:sz w:val="12"/>
          <w:szCs w:val="12"/>
        </w:rPr>
        <w:t>вставку</w:t>
      </w:r>
      <w:r>
        <w:rPr>
          <w:rFonts w:ascii="Arial" w:hAnsi="Arial" w:cs="Arial" w:eastAsia="Arial"/>
          <w:b w:val="0"/>
          <w:bCs w:val="0"/>
          <w:color w:val="231F1F"/>
          <w:spacing w:val="6"/>
          <w:w w:val="105"/>
          <w:sz w:val="12"/>
          <w:szCs w:val="12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5"/>
          <w:sz w:val="12"/>
          <w:szCs w:val="12"/>
        </w:rPr>
        <w:t>фильтра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2"/>
          <w:szCs w:val="12"/>
        </w:rPr>
      </w:r>
    </w:p>
    <w:p>
      <w:pPr>
        <w:spacing w:line="180" w:lineRule="exact" w:before="7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8"/>
        <w:ind w:left="504" w:right="0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b w:val="0"/>
          <w:bCs w:val="0"/>
          <w:color w:val="231F1F"/>
          <w:spacing w:val="0"/>
          <w:w w:val="100"/>
        </w:rPr>
        <w:t>3</w:t>
      </w:r>
      <w:r>
        <w:rPr>
          <w:rFonts w:ascii="Arial" w:hAnsi="Arial" w:cs="Arial" w:eastAsia="Arial"/>
          <w:b w:val="0"/>
          <w:bCs w:val="0"/>
          <w:color w:val="231F1F"/>
          <w:spacing w:val="-1"/>
          <w:w w:val="100"/>
        </w:rPr>
        <w:t>.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</w:rPr>
        <w:t>Вставьте</w:t>
      </w:r>
      <w:r>
        <w:rPr>
          <w:rFonts w:ascii="Arial" w:hAnsi="Arial" w:cs="Arial" w:eastAsia="Arial"/>
          <w:b w:val="0"/>
          <w:bCs w:val="0"/>
          <w:color w:val="231F1F"/>
          <w:spacing w:val="32"/>
          <w:w w:val="100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</w:rPr>
        <w:t>новый</w:t>
      </w:r>
      <w:r>
        <w:rPr>
          <w:rFonts w:ascii="Arial" w:hAnsi="Arial" w:cs="Arial" w:eastAsia="Arial"/>
          <w:b w:val="0"/>
          <w:bCs w:val="0"/>
          <w:color w:val="231F1F"/>
          <w:spacing w:val="32"/>
          <w:w w:val="100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</w:rPr>
        <w:t>фильтр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</w:rPr>
      </w:r>
    </w:p>
    <w:p>
      <w:pPr>
        <w:spacing w:line="269" w:lineRule="auto" w:before="23"/>
        <w:ind w:left="408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b w:val="0"/>
          <w:bCs w:val="0"/>
          <w:color w:val="231F1F"/>
          <w:spacing w:val="0"/>
          <w:w w:val="105"/>
          <w:sz w:val="21"/>
          <w:szCs w:val="21"/>
        </w:rPr>
        <w:t>Вставьте</w:t>
      </w:r>
      <w:r>
        <w:rPr>
          <w:rFonts w:ascii="Arial" w:hAnsi="Arial" w:cs="Arial" w:eastAsia="Arial"/>
          <w:b w:val="0"/>
          <w:bCs w:val="0"/>
          <w:color w:val="231F1F"/>
          <w:spacing w:val="-17"/>
          <w:w w:val="10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5"/>
          <w:sz w:val="21"/>
          <w:szCs w:val="21"/>
        </w:rPr>
        <w:t>новый</w:t>
      </w:r>
      <w:r>
        <w:rPr>
          <w:rFonts w:ascii="Arial" w:hAnsi="Arial" w:cs="Arial" w:eastAsia="Arial"/>
          <w:b w:val="0"/>
          <w:bCs w:val="0"/>
          <w:color w:val="231F1F"/>
          <w:spacing w:val="-17"/>
          <w:w w:val="10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5"/>
          <w:sz w:val="21"/>
          <w:szCs w:val="21"/>
        </w:rPr>
        <w:t>фильтр</w:t>
      </w:r>
      <w:r>
        <w:rPr>
          <w:rFonts w:ascii="Arial" w:hAnsi="Arial" w:cs="Arial" w:eastAsia="Arial"/>
          <w:b w:val="0"/>
          <w:bCs w:val="0"/>
          <w:color w:val="231F1F"/>
          <w:spacing w:val="-16"/>
          <w:w w:val="10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5"/>
          <w:sz w:val="21"/>
          <w:szCs w:val="21"/>
        </w:rPr>
        <w:t>в</w:t>
      </w:r>
      <w:r>
        <w:rPr>
          <w:rFonts w:ascii="Arial" w:hAnsi="Arial" w:cs="Arial" w:eastAsia="Arial"/>
          <w:b w:val="0"/>
          <w:bCs w:val="0"/>
          <w:color w:val="231F1F"/>
          <w:spacing w:val="-17"/>
          <w:w w:val="10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5"/>
          <w:sz w:val="21"/>
          <w:szCs w:val="21"/>
        </w:rPr>
        <w:t>рамку</w:t>
      </w:r>
      <w:r>
        <w:rPr>
          <w:rFonts w:ascii="Arial" w:hAnsi="Arial" w:cs="Arial" w:eastAsia="Arial"/>
          <w:b w:val="0"/>
          <w:bCs w:val="0"/>
          <w:color w:val="231F1F"/>
          <w:spacing w:val="-17"/>
          <w:w w:val="10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5"/>
          <w:sz w:val="21"/>
          <w:szCs w:val="21"/>
        </w:rPr>
        <w:t>и</w:t>
      </w:r>
      <w:r>
        <w:rPr>
          <w:rFonts w:ascii="Arial" w:hAnsi="Arial" w:cs="Arial" w:eastAsia="Arial"/>
          <w:b w:val="0"/>
          <w:bCs w:val="0"/>
          <w:color w:val="231F1F"/>
          <w:spacing w:val="-16"/>
          <w:w w:val="10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5"/>
          <w:sz w:val="21"/>
          <w:szCs w:val="21"/>
        </w:rPr>
        <w:t>зафиксируйте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3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5"/>
          <w:sz w:val="21"/>
          <w:szCs w:val="21"/>
        </w:rPr>
        <w:t>в</w:t>
      </w:r>
      <w:r>
        <w:rPr>
          <w:rFonts w:ascii="Arial" w:hAnsi="Arial" w:cs="Arial" w:eastAsia="Arial"/>
          <w:b w:val="0"/>
          <w:bCs w:val="0"/>
          <w:color w:val="231F1F"/>
          <w:spacing w:val="-21"/>
          <w:w w:val="10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5"/>
          <w:sz w:val="21"/>
          <w:szCs w:val="21"/>
        </w:rPr>
        <w:t>основном</w:t>
      </w:r>
      <w:r>
        <w:rPr>
          <w:rFonts w:ascii="Arial" w:hAnsi="Arial" w:cs="Arial" w:eastAsia="Arial"/>
          <w:b w:val="0"/>
          <w:bCs w:val="0"/>
          <w:color w:val="231F1F"/>
          <w:spacing w:val="-21"/>
          <w:w w:val="10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5"/>
          <w:sz w:val="21"/>
          <w:szCs w:val="21"/>
        </w:rPr>
        <w:t>фильтре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before="54"/>
        <w:ind w:left="436" w:right="0" w:firstLine="0"/>
        <w:jc w:val="left"/>
        <w:rPr>
          <w:rFonts w:ascii="Calibri" w:hAnsi="Calibri" w:cs="Calibri" w:eastAsia="Calibri"/>
          <w:sz w:val="25"/>
          <w:szCs w:val="25"/>
        </w:rPr>
      </w:pPr>
      <w:r>
        <w:rPr>
          <w:spacing w:val="0"/>
          <w:w w:val="100"/>
        </w:rPr>
        <w:br w:type="column"/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25"/>
          <w:szCs w:val="25"/>
        </w:rPr>
        <w:t>5.</w:t>
      </w:r>
      <w:r>
        <w:rPr>
          <w:rFonts w:ascii="Calibri" w:hAnsi="Calibri" w:cs="Calibri" w:eastAsia="Calibri"/>
          <w:b w:val="0"/>
          <w:bCs w:val="0"/>
          <w:color w:val="231F1F"/>
          <w:spacing w:val="20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25"/>
          <w:szCs w:val="25"/>
        </w:rPr>
        <w:t>Закрыть</w:t>
      </w:r>
      <w:r>
        <w:rPr>
          <w:rFonts w:ascii="Calibri" w:hAnsi="Calibri" w:cs="Calibri" w:eastAsia="Calibri"/>
          <w:b w:val="0"/>
          <w:bCs w:val="0"/>
          <w:color w:val="231F1F"/>
          <w:spacing w:val="23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25"/>
          <w:szCs w:val="25"/>
        </w:rPr>
        <w:t>переднюю</w:t>
      </w:r>
      <w:r>
        <w:rPr>
          <w:rFonts w:ascii="Calibri" w:hAnsi="Calibri" w:cs="Calibri" w:eastAsia="Calibri"/>
          <w:b w:val="0"/>
          <w:bCs w:val="0"/>
          <w:color w:val="231F1F"/>
          <w:spacing w:val="22"/>
          <w:w w:val="100"/>
          <w:sz w:val="25"/>
          <w:szCs w:val="25"/>
        </w:rPr>
        <w:t> 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25"/>
          <w:szCs w:val="25"/>
        </w:rPr>
        <w:t>панель</w:t>
      </w:r>
      <w:r>
        <w:rPr>
          <w:rFonts w:ascii="Calibri" w:hAnsi="Calibri" w:cs="Calibri" w:eastAsia="Calibri"/>
          <w:b w:val="0"/>
          <w:bCs w:val="0"/>
          <w:color w:val="231F1F"/>
          <w:spacing w:val="0"/>
          <w:w w:val="100"/>
          <w:sz w:val="25"/>
          <w:szCs w:val="25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174" w:lineRule="exact"/>
        <w:ind w:left="664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6"/>
          <w:szCs w:val="16"/>
        </w:rPr>
        <w:t>Убедитесь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6"/>
          <w:szCs w:val="16"/>
        </w:rPr>
        <w:t>,</w:t>
      </w:r>
      <w:r>
        <w:rPr>
          <w:rFonts w:ascii="Arial" w:hAnsi="Arial" w:cs="Arial" w:eastAsia="Arial"/>
          <w:b w:val="0"/>
          <w:bCs w:val="0"/>
          <w:color w:val="231F1F"/>
          <w:spacing w:val="1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6"/>
          <w:szCs w:val="16"/>
        </w:rPr>
        <w:t>что</w:t>
      </w:r>
      <w:r>
        <w:rPr>
          <w:rFonts w:ascii="Arial" w:hAnsi="Arial" w:cs="Arial" w:eastAsia="Arial"/>
          <w:b w:val="0"/>
          <w:bCs w:val="0"/>
          <w:color w:val="231F1F"/>
          <w:spacing w:val="1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6"/>
          <w:szCs w:val="16"/>
        </w:rPr>
        <w:t>фиксаторы</w:t>
      </w:r>
      <w:r>
        <w:rPr>
          <w:rFonts w:ascii="Arial" w:hAnsi="Arial" w:cs="Arial" w:eastAsia="Arial"/>
          <w:b w:val="0"/>
          <w:bCs w:val="0"/>
          <w:color w:val="231F1F"/>
          <w:spacing w:val="1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6"/>
          <w:szCs w:val="16"/>
        </w:rPr>
        <w:t>защелкнулись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16"/>
          <w:szCs w:val="16"/>
        </w:rPr>
        <w:t>.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6"/>
          <w:szCs w:val="16"/>
        </w:rPr>
      </w:r>
    </w:p>
    <w:p>
      <w:pPr>
        <w:spacing w:before="53"/>
        <w:ind w:left="408" w:right="0" w:firstLine="0"/>
        <w:jc w:val="left"/>
        <w:rPr>
          <w:rFonts w:ascii="Arial" w:hAnsi="Arial" w:cs="Arial" w:eastAsia="Arial"/>
          <w:sz w:val="25"/>
          <w:szCs w:val="25"/>
        </w:rPr>
      </w:pP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25"/>
          <w:szCs w:val="25"/>
        </w:rPr>
        <w:t>Примечание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100"/>
          <w:sz w:val="25"/>
          <w:szCs w:val="25"/>
        </w:rPr>
        <w:t>: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line="208" w:lineRule="exact" w:before="64"/>
        <w:ind w:left="584" w:right="382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Фотокаталитические</w:t>
      </w:r>
      <w:r>
        <w:rPr>
          <w:rFonts w:ascii="Calibri" w:hAnsi="Calibri" w:cs="Calibri" w:eastAsia="Calibri"/>
          <w:b w:val="0"/>
          <w:bCs w:val="0"/>
          <w:color w:val="000001"/>
          <w:spacing w:val="-2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фильтры</w:t>
      </w:r>
      <w:r>
        <w:rPr>
          <w:rFonts w:ascii="Calibri" w:hAnsi="Calibri" w:cs="Calibri" w:eastAsia="Calibri"/>
          <w:b w:val="0"/>
          <w:bCs w:val="0"/>
          <w:color w:val="000001"/>
          <w:spacing w:val="-2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-2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восстановления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98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каждые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6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месяцев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следует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18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менее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часа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держать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солнце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31" w:lineRule="exact"/>
        <w:ind w:left="547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Бактерицидные</w:t>
      </w:r>
      <w:r>
        <w:rPr>
          <w:rFonts w:ascii="Calibri" w:hAnsi="Calibri" w:cs="Calibri" w:eastAsia="Calibri"/>
          <w:b w:val="0"/>
          <w:bCs w:val="0"/>
          <w:color w:val="000001"/>
          <w:spacing w:val="-2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ф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ильтры</w:t>
      </w:r>
      <w:r>
        <w:rPr>
          <w:rFonts w:ascii="Calibri" w:hAnsi="Calibri" w:cs="Calibri" w:eastAsia="Calibri"/>
          <w:b w:val="0"/>
          <w:bCs w:val="0"/>
          <w:color w:val="000001"/>
          <w:spacing w:val="-2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могут</w:t>
      </w:r>
      <w:r>
        <w:rPr>
          <w:rFonts w:ascii="Calibri" w:hAnsi="Calibri" w:cs="Calibri" w:eastAsia="Calibri"/>
          <w:b w:val="0"/>
          <w:bCs w:val="0"/>
          <w:color w:val="000001"/>
          <w:spacing w:val="-2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использоватьс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я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07" w:lineRule="exact"/>
        <w:ind w:left="547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долгое</w:t>
      </w:r>
      <w:r>
        <w:rPr>
          <w:rFonts w:ascii="Calibri" w:hAnsi="Calibri" w:cs="Calibri" w:eastAsia="Calibri"/>
          <w:b w:val="0"/>
          <w:bCs w:val="0"/>
          <w:color w:val="000001"/>
          <w:spacing w:val="-14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время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-14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без</w:t>
      </w:r>
      <w:r>
        <w:rPr>
          <w:rFonts w:ascii="Calibri" w:hAnsi="Calibri" w:cs="Calibri" w:eastAsia="Calibri"/>
          <w:b w:val="0"/>
          <w:bCs w:val="0"/>
          <w:color w:val="000001"/>
          <w:spacing w:val="-14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необходимости</w:t>
      </w:r>
      <w:r>
        <w:rPr>
          <w:rFonts w:ascii="Calibri" w:hAnsi="Calibri" w:cs="Calibri" w:eastAsia="Calibri"/>
          <w:b w:val="0"/>
          <w:bCs w:val="0"/>
          <w:color w:val="000001"/>
          <w:spacing w:val="-14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замены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-14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Но</w:t>
      </w:r>
      <w:r>
        <w:rPr>
          <w:rFonts w:ascii="Calibri" w:hAnsi="Calibri" w:cs="Calibri" w:eastAsia="Calibri"/>
          <w:b w:val="0"/>
          <w:bCs w:val="0"/>
          <w:color w:val="000001"/>
          <w:spacing w:val="-14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-14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период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9" w:lineRule="exact"/>
        <w:ind w:left="547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их</w:t>
      </w:r>
      <w:r>
        <w:rPr>
          <w:rFonts w:ascii="Calibri" w:hAnsi="Calibri" w:cs="Calibri" w:eastAsia="Calibri"/>
          <w:b w:val="0"/>
          <w:bCs w:val="0"/>
          <w:color w:val="000001"/>
          <w:spacing w:val="-11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использования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вы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должны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следить</w:t>
      </w:r>
      <w:r>
        <w:rPr>
          <w:rFonts w:ascii="Calibri" w:hAnsi="Calibri" w:cs="Calibri" w:eastAsia="Calibri"/>
          <w:b w:val="0"/>
          <w:bCs w:val="0"/>
          <w:color w:val="000001"/>
          <w:spacing w:val="-9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да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их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чис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тотой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-10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в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08" w:lineRule="exact"/>
        <w:ind w:left="547" w:right="0" w:firstLine="0"/>
        <w:jc w:val="left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противном</w:t>
      </w:r>
      <w:r>
        <w:rPr>
          <w:rFonts w:ascii="Calibri" w:hAnsi="Calibri" w:cs="Calibri" w:eastAsia="Calibri"/>
          <w:b w:val="0"/>
          <w:bCs w:val="0"/>
          <w:color w:val="000001"/>
          <w:spacing w:val="-19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случае</w:t>
      </w:r>
      <w:r>
        <w:rPr>
          <w:rFonts w:ascii="Calibri" w:hAnsi="Calibri" w:cs="Calibri" w:eastAsia="Calibri"/>
          <w:b w:val="0"/>
          <w:bCs w:val="0"/>
          <w:color w:val="000001"/>
          <w:spacing w:val="-19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эффект</w:t>
      </w:r>
      <w:r>
        <w:rPr>
          <w:rFonts w:ascii="Calibri" w:hAnsi="Calibri" w:cs="Calibri" w:eastAsia="Calibri"/>
          <w:b w:val="0"/>
          <w:bCs w:val="0"/>
          <w:color w:val="000001"/>
          <w:spacing w:val="-19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будет</w:t>
      </w:r>
      <w:r>
        <w:rPr>
          <w:rFonts w:ascii="Calibri" w:hAnsi="Calibri" w:cs="Calibri" w:eastAsia="Calibri"/>
          <w:b w:val="0"/>
          <w:bCs w:val="0"/>
          <w:color w:val="000001"/>
          <w:spacing w:val="-19"/>
          <w:w w:val="105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снижаться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line="208" w:lineRule="exact" w:before="45"/>
        <w:ind w:left="554" w:right="195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Рекомендуется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хранить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бактерицидные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фильтры</w:t>
      </w:r>
      <w:r>
        <w:rPr>
          <w:rFonts w:ascii="Calibri" w:hAnsi="Calibri" w:cs="Calibri" w:eastAsia="Calibri"/>
          <w:b w:val="0"/>
          <w:bCs w:val="0"/>
          <w:color w:val="000001"/>
          <w:spacing w:val="33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прохладной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сухой</w:t>
      </w:r>
      <w:r>
        <w:rPr>
          <w:rFonts w:ascii="Calibri" w:hAnsi="Calibri" w:cs="Calibri" w:eastAsia="Calibri"/>
          <w:b w:val="0"/>
          <w:bCs w:val="0"/>
          <w:color w:val="000001"/>
          <w:spacing w:val="21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среде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Если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вы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не</w:t>
      </w:r>
      <w:r>
        <w:rPr>
          <w:rFonts w:ascii="Calibri" w:hAnsi="Calibri" w:cs="Calibri" w:eastAsia="Calibri"/>
          <w:b w:val="0"/>
          <w:bCs w:val="0"/>
          <w:color w:val="000001"/>
          <w:spacing w:val="22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эксплуатировали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кондиционер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долгое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время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,</w:t>
      </w:r>
      <w:r>
        <w:rPr>
          <w:rFonts w:ascii="Calibri" w:hAnsi="Calibri" w:cs="Calibri" w:eastAsia="Calibri"/>
          <w:b w:val="0"/>
          <w:bCs w:val="0"/>
          <w:color w:val="000001"/>
          <w:spacing w:val="27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то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рекомендуется</w:t>
      </w:r>
      <w:r>
        <w:rPr>
          <w:rFonts w:ascii="Calibri" w:hAnsi="Calibri" w:cs="Calibri" w:eastAsia="Calibri"/>
          <w:b w:val="0"/>
          <w:bCs w:val="0"/>
          <w:color w:val="000001"/>
          <w:spacing w:val="26"/>
          <w:w w:val="100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0"/>
          <w:szCs w:val="20"/>
        </w:rPr>
        <w:t>их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3"/>
          <w:sz w:val="20"/>
          <w:szCs w:val="2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стерелизовать</w:t>
      </w:r>
      <w:r>
        <w:rPr>
          <w:rFonts w:ascii="Calibri" w:hAnsi="Calibri" w:cs="Calibri" w:eastAsia="Calibri"/>
          <w:b w:val="0"/>
          <w:bCs w:val="0"/>
          <w:color w:val="000001"/>
          <w:spacing w:val="-28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перед</w:t>
      </w:r>
      <w:r>
        <w:rPr>
          <w:rFonts w:ascii="Calibri" w:hAnsi="Calibri" w:cs="Calibri" w:eastAsia="Calibri"/>
          <w:b w:val="0"/>
          <w:bCs w:val="0"/>
          <w:color w:val="000001"/>
          <w:spacing w:val="-2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п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овторным</w:t>
      </w:r>
      <w:r>
        <w:rPr>
          <w:rFonts w:ascii="Calibri" w:hAnsi="Calibri" w:cs="Calibri" w:eastAsia="Calibri"/>
          <w:b w:val="0"/>
          <w:bCs w:val="0"/>
          <w:color w:val="000001"/>
          <w:spacing w:val="-27"/>
          <w:w w:val="100"/>
          <w:sz w:val="21"/>
          <w:szCs w:val="21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использованием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1"/>
          <w:szCs w:val="21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130" w:lineRule="exact" w:before="9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275" w:firstLine="0"/>
        <w:jc w:val="right"/>
        <w:rPr>
          <w:rFonts w:ascii="Calibri" w:hAnsi="Calibri" w:cs="Calibri" w:eastAsia="Calibri"/>
          <w:sz w:val="25"/>
          <w:szCs w:val="25"/>
        </w:rPr>
      </w:pPr>
      <w:r>
        <w:rPr/>
        <w:pict>
          <v:group style="position:absolute;margin-left:551.210022pt;margin-top:3.292932pt;width:12.179pt;height:9.124pt;mso-position-horizontal-relative:page;mso-position-vertical-relative:paragraph;z-index:-7898" coordorigin="11024,66" coordsize="244,182">
            <v:group style="position:absolute;left:11032;top:75;width:94;height:163" coordorigin="11032,75" coordsize="94,163">
              <v:shape style="position:absolute;left:11032;top:75;width:94;height:163" coordorigin="11032,75" coordsize="94,163" path="m11126,229l11124,238,11123,238,11123,238,11122,238,11037,238,11037,238,11036,238,11036,238,11035,237,11035,237,11034,236,11034,235,11034,235,11033,234,11033,232,11033,231,11033,229,11033,228,11033,227,11033,226,11034,225,11034,224,11034,223,11035,222,11035,222,11036,221,11036,221,11037,221,11037,221,11071,221,11071,98,11040,116,11038,117,11037,118,11036,118,11035,118,11034,118,11034,117,11033,117,11033,116,11033,115,11032,113,11032,112,11032,110,11032,109,11032,107,11032,106,11033,105,11033,104,11033,104,11033,103,11034,103,11034,102,11034,102,11035,101,11036,100,11073,77,11073,76,11074,76,11074,76,11075,76,11075,76,11076,75,11077,75,11078,75,11079,75,11080,75,11081,75,11083,75,11085,75,11092,78,11093,78,11093,79,11093,221,11122,221,11126,228,11126,229xe" filled="f" stroked="t" strokeweight=".8pt" strokecolor="#000000">
                <v:path arrowok="t"/>
              </v:shape>
            </v:group>
            <v:group style="position:absolute;left:11151;top:74;width:109;height:166" coordorigin="11151,74" coordsize="109,166">
              <v:shape style="position:absolute;left:11151;top:74;width:109;height:166" coordorigin="11151,74" coordsize="109,166" path="m11260,197l11213,240,11204,240,11196,240,11188,239,11182,238,11175,236,11169,233,11165,230,11160,227,11157,222,11154,217,11152,212,11151,207,11151,200,11151,195,11152,191,11153,186,11155,182,11172,164,11177,161,11182,158,11188,155,11183,153,11178,150,11174,147,11170,144,11167,141,11165,138,11162,135,11160,131,11158,127,11157,123,11156,119,11156,115,11156,109,11157,104,11159,99,11162,94,11165,89,11169,86,11173,82,11207,74,11215,74,11254,112,11254,116,11223,153,11229,156,11260,192,11260,197xe" filled="f" stroked="t" strokeweight=".8pt" strokecolor="#000000">
                <v:path arrowok="t"/>
              </v:shape>
            </v:group>
            <v:group style="position:absolute;left:11178;top:91;width:55;height:55" coordorigin="11178,91" coordsize="55,55">
              <v:shape style="position:absolute;left:11178;top:91;width:55;height:55" coordorigin="11178,91" coordsize="55,55" path="m11233,113l11205,91,11196,91,11189,93,11185,97,11180,101,11178,106,11178,113,11178,117,11178,120,11179,123,11181,125,11182,128,11185,130,11187,133,11190,135,11194,138,11197,140,11202,143,11207,145,11215,141,11222,136,11226,131,11230,126,11233,120,11233,113xe" filled="f" stroked="t" strokeweight=".8pt" strokecolor="#000000">
                <v:path arrowok="t"/>
              </v:shape>
            </v:group>
            <v:group style="position:absolute;left:11173;top:164;width:66;height:60" coordorigin="11173,164" coordsize="66,60">
              <v:shape style="position:absolute;left:11173;top:164;width:66;height:60" coordorigin="11173,164" coordsize="66,60" path="m11238,199l11238,195,11237,191,11204,164,11199,166,11174,188,11173,191,11173,195,11173,198,11173,206,11175,213,11181,217,11186,222,11195,224,11206,224,11216,224,11224,222,11230,217,11235,213,11238,207,11238,199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18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after="0"/>
        <w:jc w:val="right"/>
        <w:rPr>
          <w:rFonts w:ascii="Calibri" w:hAnsi="Calibri" w:cs="Calibri" w:eastAsia="Calibri"/>
          <w:sz w:val="25"/>
          <w:szCs w:val="25"/>
        </w:rPr>
        <w:sectPr>
          <w:type w:val="continuous"/>
          <w:pgSz w:w="11906" w:h="16840"/>
          <w:pgMar w:top="1580" w:bottom="0" w:left="280" w:right="360"/>
          <w:cols w:num="2" w:equalWidth="0">
            <w:col w:w="5330" w:space="229"/>
            <w:col w:w="5707"/>
          </w:cols>
        </w:sectPr>
      </w:pPr>
    </w:p>
    <w:p>
      <w:pPr>
        <w:spacing w:line="90" w:lineRule="exact" w:before="8"/>
        <w:rPr>
          <w:sz w:val="9"/>
          <w:szCs w:val="9"/>
        </w:rPr>
      </w:pPr>
      <w:r>
        <w:rPr>
          <w:sz w:val="9"/>
          <w:szCs w:val="9"/>
        </w:rPr>
      </w:r>
    </w:p>
    <w:tbl>
      <w:tblPr>
        <w:tblW w:w="0" w:type="auto"/>
        <w:jc w:val="left"/>
        <w:tblInd w:w="74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187" w:hRule="exact"/>
        </w:trPr>
        <w:tc>
          <w:tcPr>
            <w:tcW w:w="43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енн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й</w:t>
            </w:r>
            <w:r>
              <w:rPr>
                <w:rFonts w:ascii="Calibri" w:hAnsi="Calibri" w:cs="Calibri" w:eastAsia="Calibri"/>
                <w:b w:val="0"/>
                <w:bCs w:val="0"/>
                <w:spacing w:val="-8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бл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к</w:t>
            </w:r>
            <w:r>
              <w:rPr>
                <w:rFonts w:ascii="Calibri" w:hAnsi="Calibri" w:cs="Calibri" w:eastAsia="Calibri"/>
                <w:b w:val="0"/>
                <w:bCs w:val="0"/>
                <w:spacing w:val="-7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л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тая</w:t>
            </w:r>
            <w:r>
              <w:rPr>
                <w:rFonts w:ascii="Calibri" w:hAnsi="Calibri" w:cs="Calibri" w:eastAsia="Calibri"/>
                <w:b w:val="0"/>
                <w:bCs w:val="0"/>
                <w:spacing w:val="-7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анел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ь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/>
              <w:ind w:left="224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ER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G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/>
              <w:ind w:left="224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ER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G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/>
              <w:ind w:left="224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ER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G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/>
              <w:ind w:left="224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ER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G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43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енн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й</w:t>
            </w:r>
            <w:r>
              <w:rPr>
                <w:rFonts w:ascii="Calibri" w:hAnsi="Calibri" w:cs="Calibri" w:eastAsia="Calibri"/>
                <w:b w:val="0"/>
                <w:bCs w:val="0"/>
                <w:spacing w:val="-8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бл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к</w:t>
            </w:r>
            <w:r>
              <w:rPr>
                <w:rFonts w:ascii="Calibri" w:hAnsi="Calibri" w:cs="Calibri" w:eastAsia="Calibri"/>
                <w:b w:val="0"/>
                <w:bCs w:val="0"/>
                <w:spacing w:val="-7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бе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л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ая</w:t>
            </w:r>
            <w:r>
              <w:rPr>
                <w:rFonts w:ascii="Calibri" w:hAnsi="Calibri" w:cs="Calibri" w:eastAsia="Calibri"/>
                <w:b w:val="0"/>
                <w:bCs w:val="0"/>
                <w:spacing w:val="-6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анел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ь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/>
              <w:ind w:left="207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ER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W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/>
              <w:ind w:left="207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ER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W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/>
              <w:ind w:left="207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ER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W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/>
              <w:ind w:left="207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ER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W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266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3"/>
              <w:ind w:left="1" w:right="0"/>
              <w:jc w:val="center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щ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сть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лаж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к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2" w:lineRule="exact"/>
              <w:ind w:left="207" w:right="0"/>
              <w:jc w:val="left"/>
              <w:rPr>
                <w:rFonts w:ascii="Kozuka Gothic Pro L" w:hAnsi="Kozuka Gothic Pro L" w:cs="Kozuka Gothic Pro L" w:eastAsia="Kozuka Gothic Pro L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7</w:t>
            </w:r>
            <w:r>
              <w:rPr>
                <w:rFonts w:ascii="Kozuka Gothic Pro L" w:hAnsi="Kozuka Gothic Pro L" w:cs="Kozuka Gothic Pro L" w:eastAsia="Kozuka Gothic Pro L"/>
                <w:b w:val="0"/>
                <w:bCs w:val="0"/>
                <w:spacing w:val="0"/>
                <w:w w:val="95"/>
                <w:sz w:val="11"/>
                <w:szCs w:val="11"/>
              </w:rPr>
              <w:t>（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80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40</w:t>
            </w:r>
            <w:r>
              <w:rPr>
                <w:rFonts w:ascii="Kozuka Gothic Pro L" w:hAnsi="Kozuka Gothic Pro L" w:cs="Kozuka Gothic Pro L" w:eastAsia="Kozuka Gothic Pro L"/>
                <w:b w:val="0"/>
                <w:bCs w:val="0"/>
                <w:spacing w:val="0"/>
                <w:w w:val="95"/>
                <w:sz w:val="11"/>
                <w:szCs w:val="11"/>
              </w:rPr>
              <w:t>）</w:t>
            </w:r>
            <w:r>
              <w:rPr>
                <w:rFonts w:ascii="Kozuka Gothic Pro L" w:hAnsi="Kozuka Gothic Pro L" w:cs="Kozuka Gothic Pro L" w:eastAsia="Kozuka Gothic Pro L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86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(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20)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86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(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80)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87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(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50)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266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/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Об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к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87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(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60)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50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(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40)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87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(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90)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87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(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80)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266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3"/>
              <w:ind w:left="627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ебляе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ая</w:t>
            </w:r>
            <w:r>
              <w:rPr>
                <w:rFonts w:ascii="Calibri" w:hAnsi="Calibri" w:cs="Calibri" w:eastAsia="Calibri"/>
                <w:b w:val="0"/>
                <w:bCs w:val="0"/>
                <w:spacing w:val="-1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щ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сть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лаж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к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51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71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(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30)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50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(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35)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87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(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25)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51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(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65)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266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/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Об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к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51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68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(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30)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50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95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(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40)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51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70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(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35)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51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(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95)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S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E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E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R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E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E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R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22" w:right="47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80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22" w:right="47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60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23" w:right="471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22" w:right="47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SCOP/COP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22" w:right="47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22" w:right="47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90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23" w:right="471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22" w:right="47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К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ласс</w:t>
            </w:r>
            <w:r>
              <w:rPr>
                <w:rFonts w:ascii="Calibri" w:hAnsi="Calibri" w:cs="Calibri" w:eastAsia="Calibri"/>
                <w:b w:val="0"/>
                <w:bCs w:val="0"/>
                <w:spacing w:val="-9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эне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эфф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ктивн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сти</w:t>
            </w:r>
            <w:r>
              <w:rPr>
                <w:rFonts w:ascii="Calibri" w:hAnsi="Calibri" w:cs="Calibri" w:eastAsia="Calibri"/>
                <w:b w:val="0"/>
                <w:bCs w:val="0"/>
                <w:spacing w:val="-9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-8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лаж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/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24" w:right="553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+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+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24" w:right="553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+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+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3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+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+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15" w:right="544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+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+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9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эне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еблен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9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-7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лаж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к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ч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/А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48" w:right="558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148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36" w:right="446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207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87" w:right="497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293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9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401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8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К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ласс</w:t>
            </w:r>
            <w:r>
              <w:rPr>
                <w:rFonts w:ascii="Calibri" w:hAnsi="Calibri" w:cs="Calibri" w:eastAsia="Calibri"/>
                <w:b w:val="0"/>
                <w:bCs w:val="0"/>
                <w:spacing w:val="-8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эне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эфф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ктивн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сти</w:t>
            </w:r>
            <w:r>
              <w:rPr>
                <w:rFonts w:ascii="Calibri" w:hAnsi="Calibri" w:cs="Calibri" w:eastAsia="Calibri"/>
                <w:b w:val="0"/>
                <w:bCs w:val="0"/>
                <w:spacing w:val="-8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-7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наг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/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12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+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12" w:right="525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+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13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+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36" w:right="449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+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8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эне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еблен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7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-7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наг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к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ч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/А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48" w:right="558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830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36" w:right="457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1114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21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1832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21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1979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0" w:hRule="exact"/>
        </w:trPr>
        <w:tc>
          <w:tcPr>
            <w:tcW w:w="266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57" w:lineRule="auto" w:before="2"/>
              <w:ind w:left="774" w:right="310" w:hanging="464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анти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ванный</w:t>
            </w:r>
            <w:r>
              <w:rPr>
                <w:rFonts w:ascii="Calibri" w:hAnsi="Calibri" w:cs="Calibri" w:eastAsia="Calibri"/>
                <w:b w:val="0"/>
                <w:bCs w:val="0"/>
                <w:spacing w:val="-11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аз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1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аб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ч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99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тем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ат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3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зд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лаж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C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53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4" w:lineRule="exact" w:before="2"/>
              <w:ind w:left="1333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+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1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6</w:t>
            </w:r>
            <w:r>
              <w:rPr>
                <w:rFonts w:ascii="Calibri" w:hAnsi="Calibri" w:cs="Calibri" w:eastAsia="Calibri"/>
                <w:b w:val="0"/>
                <w:bCs w:val="0"/>
                <w:spacing w:val="-5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+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3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5</w:t>
            </w:r>
            <w:r>
              <w:rPr>
                <w:rFonts w:ascii="Calibri" w:hAnsi="Calibri" w:cs="Calibri" w:eastAsia="Calibri"/>
                <w:b w:val="0"/>
                <w:bCs w:val="0"/>
                <w:spacing w:val="-5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щ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1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0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⁰C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~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+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4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3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⁰C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на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ц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</w:tr>
      <w:tr>
        <w:trPr>
          <w:trHeight w:val="170" w:hRule="exact"/>
        </w:trPr>
        <w:tc>
          <w:tcPr>
            <w:tcW w:w="266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/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Об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C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53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4" w:lineRule="exact" w:before="2"/>
              <w:ind w:left="1213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+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1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0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⁰C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+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2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7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⁰C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щ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-5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1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5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⁰C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~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+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2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4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⁰C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на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ц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</w:tr>
      <w:tr>
        <w:trPr>
          <w:trHeight w:val="187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Эл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кт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тан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6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Ф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/Гц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11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11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11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11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ас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9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зд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1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макс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ма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ь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ны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й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-9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лаж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наг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3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/ч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48" w:right="558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600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36" w:right="446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650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87" w:right="497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900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36" w:right="457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1200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206" w:hRule="exact"/>
        </w:trPr>
        <w:tc>
          <w:tcPr>
            <w:tcW w:w="266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"/>
              <w:ind w:right="1"/>
              <w:jc w:val="center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вень</w:t>
            </w:r>
            <w:r>
              <w:rPr>
                <w:rFonts w:ascii="Calibri" w:hAnsi="Calibri" w:cs="Calibri" w:eastAsia="Calibri"/>
                <w:b w:val="0"/>
                <w:bCs w:val="0"/>
                <w:spacing w:val="-8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ш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ма</w:t>
            </w:r>
            <w:r>
              <w:rPr>
                <w:rFonts w:ascii="Calibri" w:hAnsi="Calibri" w:cs="Calibri" w:eastAsia="Calibri"/>
                <w:b w:val="0"/>
                <w:bCs w:val="0"/>
                <w:spacing w:val="-7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вн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еннего</w:t>
            </w:r>
            <w:r>
              <w:rPr>
                <w:rFonts w:ascii="Calibri" w:hAnsi="Calibri" w:cs="Calibri" w:eastAsia="Calibri"/>
                <w:b w:val="0"/>
                <w:bCs w:val="0"/>
                <w:spacing w:val="-8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бл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ка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  <w:p>
            <w:pPr>
              <w:pStyle w:val="TableParagraph"/>
              <w:spacing w:before="11"/>
              <w:ind w:left="2" w:right="0"/>
              <w:jc w:val="center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выс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к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й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дни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й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зк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й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36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лаж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36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Б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6" w:lineRule="exact"/>
              <w:ind w:left="318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6" w:lineRule="exact"/>
              <w:ind w:left="318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6" w:lineRule="exact"/>
              <w:ind w:left="318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6" w:lineRule="exact"/>
              <w:ind w:left="318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266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/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Об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Б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318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318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318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318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етр</w:t>
            </w:r>
            <w:r>
              <w:rPr>
                <w:rFonts w:ascii="Calibri" w:hAnsi="Calibri" w:cs="Calibri" w:eastAsia="Calibri"/>
                <w:b w:val="0"/>
                <w:bCs w:val="0"/>
                <w:spacing w:val="-10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ж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к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стн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й</w:t>
            </w:r>
            <w:r>
              <w:rPr>
                <w:rFonts w:ascii="Calibri" w:hAnsi="Calibri" w:cs="Calibri" w:eastAsia="Calibri"/>
                <w:b w:val="0"/>
                <w:bCs w:val="0"/>
                <w:spacing w:val="-8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бы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01" w:right="553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01" w:right="553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53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52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етр</w:t>
            </w:r>
            <w:r>
              <w:rPr>
                <w:rFonts w:ascii="Calibri" w:hAnsi="Calibri" w:cs="Calibri" w:eastAsia="Calibri"/>
                <w:b w:val="0"/>
                <w:bCs w:val="0"/>
                <w:spacing w:val="-9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газ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й</w:t>
            </w:r>
            <w:r>
              <w:rPr>
                <w:rFonts w:ascii="Calibri" w:hAnsi="Calibri" w:cs="Calibri" w:eastAsia="Calibri"/>
                <w:b w:val="0"/>
                <w:bCs w:val="0"/>
                <w:spacing w:val="-7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бы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01" w:right="553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01" w:right="553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64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70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63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88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аз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ы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Ш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99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855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204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280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98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855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204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280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99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997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235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322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63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1115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248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336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аз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ы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ак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вке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Ш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72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954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279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355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72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954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279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355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36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1085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329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403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63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1206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342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418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ес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ес</w:t>
            </w:r>
            <w:r>
              <w:rPr>
                <w:rFonts w:ascii="Calibri" w:hAnsi="Calibri" w:cs="Calibri" w:eastAsia="Calibri"/>
                <w:b w:val="0"/>
                <w:bCs w:val="0"/>
                <w:spacing w:val="-6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6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ак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вке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кг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/кг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36" w:right="48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36" w:right="48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29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36" w:right="48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43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ж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ный</w:t>
            </w:r>
            <w:r>
              <w:rPr>
                <w:rFonts w:ascii="Calibri" w:hAnsi="Calibri" w:cs="Calibri" w:eastAsia="Calibri"/>
                <w:b w:val="0"/>
                <w:bCs w:val="0"/>
                <w:spacing w:val="-10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бл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к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/>
              <w:ind w:left="299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09B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ERA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/>
              <w:ind w:left="298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12B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ERA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/>
              <w:ind w:left="231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F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ER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(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/>
              <w:ind w:left="291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G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ERA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43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К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мп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есс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387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Pa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o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ic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387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Pa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o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ic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380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Mi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t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b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i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i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380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Mi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t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b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i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5"/>
                <w:sz w:val="11"/>
                <w:szCs w:val="11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i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вень</w:t>
            </w:r>
            <w:r>
              <w:rPr>
                <w:rFonts w:ascii="Calibri" w:hAnsi="Calibri" w:cs="Calibri" w:eastAsia="Calibri"/>
                <w:b w:val="0"/>
                <w:bCs w:val="0"/>
                <w:spacing w:val="-8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ш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ма</w:t>
            </w:r>
            <w:r>
              <w:rPr>
                <w:rFonts w:ascii="Calibri" w:hAnsi="Calibri" w:cs="Calibri" w:eastAsia="Calibri"/>
                <w:b w:val="0"/>
                <w:bCs w:val="0"/>
                <w:spacing w:val="-6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ш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ма</w:t>
            </w:r>
            <w:r>
              <w:rPr>
                <w:rFonts w:ascii="Calibri" w:hAnsi="Calibri" w:cs="Calibri" w:eastAsia="Calibri"/>
                <w:b w:val="0"/>
                <w:bCs w:val="0"/>
                <w:spacing w:val="-6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ж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го</w:t>
            </w:r>
            <w:r>
              <w:rPr>
                <w:rFonts w:ascii="Calibri" w:hAnsi="Calibri" w:cs="Calibri" w:eastAsia="Calibri"/>
                <w:b w:val="0"/>
                <w:bCs w:val="0"/>
                <w:spacing w:val="-7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бл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ка</w:t>
            </w:r>
            <w:r>
              <w:rPr>
                <w:rFonts w:ascii="Calibri" w:hAnsi="Calibri" w:cs="Calibri" w:eastAsia="Calibri"/>
                <w:b w:val="0"/>
                <w:bCs w:val="0"/>
                <w:spacing w:val="-7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л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пл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.)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дБ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x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87" w:right="515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87" w:right="515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87" w:right="516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28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8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ас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9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зд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1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макс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ма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ь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ны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й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-9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лаж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наг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3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/ч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12" w:right="533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1900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12" w:right="533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1700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21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2200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12" w:right="533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2900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43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Хладагент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67" w:right="50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410A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67" w:right="50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410A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33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410A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32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410A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Зав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дская</w:t>
            </w:r>
            <w:r>
              <w:rPr>
                <w:rFonts w:ascii="Calibri" w:hAnsi="Calibri" w:cs="Calibri" w:eastAsia="Calibri"/>
                <w:b w:val="0"/>
                <w:bCs w:val="0"/>
                <w:spacing w:val="-5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за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авка</w:t>
            </w:r>
            <w:r>
              <w:rPr>
                <w:rFonts w:ascii="Calibri" w:hAnsi="Calibri" w:cs="Calibri" w:eastAsia="Calibri"/>
                <w:b w:val="0"/>
                <w:bCs w:val="0"/>
                <w:spacing w:val="-6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ладагента</w:t>
            </w:r>
            <w:r>
              <w:rPr>
                <w:rFonts w:ascii="Calibri" w:hAnsi="Calibri" w:cs="Calibri" w:eastAsia="Calibri"/>
                <w:b w:val="0"/>
                <w:bCs w:val="0"/>
                <w:spacing w:val="-6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до</w:t>
            </w:r>
            <w:r>
              <w:rPr>
                <w:rFonts w:ascii="Calibri" w:hAnsi="Calibri" w:cs="Calibri" w:eastAsia="Calibri"/>
                <w:b w:val="0"/>
                <w:bCs w:val="0"/>
                <w:spacing w:val="-8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5</w:t>
            </w:r>
            <w:r>
              <w:rPr>
                <w:rFonts w:ascii="Calibri" w:hAnsi="Calibri" w:cs="Calibri" w:eastAsia="Calibri"/>
                <w:b w:val="0"/>
                <w:bCs w:val="0"/>
                <w:spacing w:val="-6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мет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48" w:right="558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750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36" w:right="457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1000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21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1300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21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1600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лн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тел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ь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ная</w:t>
            </w:r>
            <w:r>
              <w:rPr>
                <w:rFonts w:ascii="Calibri" w:hAnsi="Calibri" w:cs="Calibri" w:eastAsia="Calibri"/>
                <w:b w:val="0"/>
                <w:bCs w:val="0"/>
                <w:spacing w:val="-5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зап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авка</w:t>
            </w:r>
            <w:r>
              <w:rPr>
                <w:rFonts w:ascii="Calibri" w:hAnsi="Calibri" w:cs="Calibri" w:eastAsia="Calibri"/>
                <w:b w:val="0"/>
                <w:bCs w:val="0"/>
                <w:spacing w:val="-6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ладагента</w:t>
            </w:r>
            <w:r>
              <w:rPr>
                <w:rFonts w:ascii="Calibri" w:hAnsi="Calibri" w:cs="Calibri" w:eastAsia="Calibri"/>
                <w:b w:val="0"/>
                <w:bCs w:val="0"/>
                <w:spacing w:val="-5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на</w:t>
            </w:r>
            <w:r>
              <w:rPr>
                <w:rFonts w:ascii="Calibri" w:hAnsi="Calibri" w:cs="Calibri" w:eastAsia="Calibri"/>
                <w:b w:val="0"/>
                <w:bCs w:val="0"/>
                <w:spacing w:val="-6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1</w:t>
            </w:r>
            <w:r>
              <w:rPr>
                <w:rFonts w:ascii="Calibri" w:hAnsi="Calibri" w:cs="Calibri" w:eastAsia="Calibri"/>
                <w:b w:val="0"/>
                <w:bCs w:val="0"/>
                <w:spacing w:val="-6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-5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.)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x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06" w:right="548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22" w:right="464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42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42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акс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ма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ь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ная</w:t>
            </w:r>
            <w:r>
              <w:rPr>
                <w:rFonts w:ascii="Calibri" w:hAnsi="Calibri" w:cs="Calibri" w:eastAsia="Calibri"/>
                <w:b w:val="0"/>
                <w:bCs w:val="0"/>
                <w:spacing w:val="-7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дл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на</w:t>
            </w:r>
            <w:r>
              <w:rPr>
                <w:rFonts w:ascii="Calibri" w:hAnsi="Calibri" w:cs="Calibri" w:eastAsia="Calibri"/>
                <w:b w:val="0"/>
                <w:bCs w:val="0"/>
                <w:spacing w:val="-8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маг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ст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л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-7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без</w:t>
            </w:r>
            <w:r>
              <w:rPr>
                <w:rFonts w:ascii="Calibri" w:hAnsi="Calibri" w:cs="Calibri" w:eastAsia="Calibri"/>
                <w:b w:val="0"/>
                <w:bCs w:val="0"/>
                <w:spacing w:val="-8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за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авки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617" w:right="61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617" w:right="61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4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87" w:right="49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акс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ма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ь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ная</w:t>
            </w:r>
            <w:r>
              <w:rPr>
                <w:rFonts w:ascii="Calibri" w:hAnsi="Calibri" w:cs="Calibri" w:eastAsia="Calibri"/>
                <w:b w:val="0"/>
                <w:bCs w:val="0"/>
                <w:spacing w:val="-10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дл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на</w:t>
            </w:r>
            <w:r>
              <w:rPr>
                <w:rFonts w:ascii="Calibri" w:hAnsi="Calibri" w:cs="Calibri" w:eastAsia="Calibri"/>
                <w:b w:val="0"/>
                <w:bCs w:val="0"/>
                <w:spacing w:val="-10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маг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ст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л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81" w:right="585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81" w:right="585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81" w:right="586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81" w:right="585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акс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ма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ь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ный</w:t>
            </w:r>
            <w:r>
              <w:rPr>
                <w:rFonts w:ascii="Calibri" w:hAnsi="Calibri" w:cs="Calibri" w:eastAsia="Calibri"/>
                <w:b w:val="0"/>
                <w:bCs w:val="0"/>
                <w:spacing w:val="-11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пад</w:t>
            </w:r>
            <w:r>
              <w:rPr>
                <w:rFonts w:ascii="Calibri" w:hAnsi="Calibri" w:cs="Calibri" w:eastAsia="Calibri"/>
                <w:b w:val="0"/>
                <w:bCs w:val="0"/>
                <w:spacing w:val="-11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маг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ст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л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81" w:right="585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81" w:right="585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81" w:right="586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81" w:right="585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акс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ма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ь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ный</w:t>
            </w:r>
            <w:r>
              <w:rPr>
                <w:rFonts w:ascii="Calibri" w:hAnsi="Calibri" w:cs="Calibri" w:eastAsia="Calibri"/>
                <w:b w:val="0"/>
                <w:bCs w:val="0"/>
                <w:spacing w:val="-12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к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7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7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14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534" w:right="548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6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аз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ы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Ш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6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72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780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245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540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72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780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245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540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72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810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288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688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72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860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308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730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аз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ы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ак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вке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Ш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-3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-4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72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351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620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72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351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620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72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949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406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760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272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995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813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87" w:hRule="exact"/>
        </w:trPr>
        <w:tc>
          <w:tcPr>
            <w:tcW w:w="37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ес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ес</w:t>
            </w:r>
            <w:r>
              <w:rPr>
                <w:rFonts w:ascii="Calibri" w:hAnsi="Calibri" w:cs="Calibri" w:eastAsia="Calibri"/>
                <w:b w:val="0"/>
                <w:bCs w:val="0"/>
                <w:spacing w:val="-6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6"/>
                <w:w w:val="100"/>
                <w:sz w:val="13"/>
                <w:szCs w:val="13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3"/>
                <w:szCs w:val="13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ак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3"/>
                <w:szCs w:val="13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вке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 w:before="17"/>
              <w:ind w:left="18" w:right="0"/>
              <w:jc w:val="left"/>
              <w:rPr>
                <w:rFonts w:ascii="Calibri" w:hAnsi="Calibri" w:cs="Calibri" w:eastAsia="Calibri"/>
                <w:sz w:val="13"/>
                <w:szCs w:val="13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кг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/кг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3"/>
                <w:szCs w:val="13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09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09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right="44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487" w:right="515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52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</w:tbl>
    <w:p>
      <w:pPr>
        <w:spacing w:line="280" w:lineRule="exact" w:before="14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0" w:type="auto"/>
        <w:jc w:val="left"/>
        <w:tblInd w:w="76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182" w:hRule="exact"/>
        </w:trPr>
        <w:tc>
          <w:tcPr>
            <w:tcW w:w="347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8" w:lineRule="exact" w:before="52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авод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кое</w:t>
            </w:r>
            <w:r>
              <w:rPr>
                <w:rFonts w:ascii="Calibri" w:hAnsi="Calibri" w:cs="Calibri" w:eastAsia="Calibri"/>
                <w:b w:val="0"/>
                <w:bCs w:val="0"/>
                <w:spacing w:val="12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нован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12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вн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нн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го</w:t>
            </w:r>
            <w:r>
              <w:rPr>
                <w:rFonts w:ascii="Calibri" w:hAnsi="Calibri" w:cs="Calibri" w:eastAsia="Calibri"/>
                <w:b w:val="0"/>
                <w:bCs w:val="0"/>
                <w:spacing w:val="15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блока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166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9"/>
                <w:szCs w:val="9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194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9"/>
                <w:szCs w:val="9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199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9"/>
                <w:szCs w:val="9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218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9"/>
                <w:szCs w:val="9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B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211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9"/>
                <w:szCs w:val="9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D3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221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9"/>
                <w:szCs w:val="9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E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347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8" w:lineRule="exact" w:before="52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авод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кое</w:t>
            </w:r>
            <w:r>
              <w:rPr>
                <w:rFonts w:ascii="Calibri" w:hAnsi="Calibri" w:cs="Calibri" w:eastAsia="Calibri"/>
                <w:b w:val="0"/>
                <w:bCs w:val="0"/>
                <w:spacing w:val="11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нован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12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нар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жного</w:t>
            </w:r>
            <w:r>
              <w:rPr>
                <w:rFonts w:ascii="Calibri" w:hAnsi="Calibri" w:cs="Calibri" w:eastAsia="Calibri"/>
                <w:b w:val="0"/>
                <w:bCs w:val="0"/>
                <w:spacing w:val="1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блока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178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07D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EA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211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AR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EA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211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09D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EA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228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12D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EA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237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ER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EA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228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G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9"/>
                <w:szCs w:val="9"/>
              </w:rPr>
              <w:t>EA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347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>
            <w:pPr>
              <w:pStyle w:val="TableParagraph"/>
              <w:spacing w:line="118" w:lineRule="exact" w:before="52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й</w:t>
            </w:r>
            <w:r>
              <w:rPr>
                <w:rFonts w:ascii="Calibri" w:hAnsi="Calibri" w:cs="Calibri" w:eastAsia="Calibri"/>
                <w:b w:val="0"/>
                <w:bCs w:val="0"/>
                <w:spacing w:val="1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блок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73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9"/>
                <w:szCs w:val="9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5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F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6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104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9"/>
                <w:szCs w:val="9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5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F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6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106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9"/>
                <w:szCs w:val="9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5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F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6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123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9"/>
                <w:szCs w:val="9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5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F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6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123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9"/>
                <w:szCs w:val="9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5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F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6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123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9"/>
                <w:szCs w:val="9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5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F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6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1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щ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ть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хлажд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02" w:right="34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2200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33" w:right="373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2200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76" w:right="41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2700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53" w:right="393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3500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53" w:right="394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5400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52" w:right="39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7300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1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бог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02" w:right="34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2300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33" w:right="373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2300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76" w:right="41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2800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53" w:right="393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3650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53" w:right="394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6000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52" w:right="39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7600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1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Потр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бл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яе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мая</w:t>
            </w:r>
            <w:r>
              <w:rPr>
                <w:rFonts w:ascii="Calibri" w:hAnsi="Calibri" w:cs="Calibri" w:eastAsia="Calibri"/>
                <w:b w:val="0"/>
                <w:bCs w:val="0"/>
                <w:spacing w:val="21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щ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ть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хлажд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70" w:right="40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680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99" w:right="434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680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04" w:right="436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830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92" w:right="43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1065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92" w:right="43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1630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92" w:right="43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2205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1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бог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70" w:right="40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99" w:right="434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04" w:right="436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775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92" w:right="43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1000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92" w:right="43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1580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92" w:right="43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2080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8" w:lineRule="exact" w:before="52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EER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58" w:right="39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89" w:right="42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92" w:right="430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08" w:right="444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08" w:right="44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81" w:right="41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8" w:lineRule="exact" w:before="52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C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O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P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58" w:right="39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89" w:right="42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92" w:right="430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08" w:right="444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08" w:right="44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80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81" w:right="41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8" w:lineRule="exact" w:before="52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К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ла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11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эн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ргоэфф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кт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вно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ти</w:t>
            </w:r>
            <w:r>
              <w:rPr>
                <w:rFonts w:ascii="Calibri" w:hAnsi="Calibri" w:cs="Calibri" w:eastAsia="Calibri"/>
                <w:b w:val="0"/>
                <w:bCs w:val="0"/>
                <w:spacing w:val="12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11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охлажд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9" w:right="0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11" w:right="0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81" w:right="37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11" w:right="0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11" w:right="0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92" w:right="380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3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8" w:lineRule="exact" w:before="5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одовое</w:t>
            </w:r>
            <w:r>
              <w:rPr>
                <w:rFonts w:ascii="Calibri" w:hAnsi="Calibri" w:cs="Calibri" w:eastAsia="Calibri"/>
                <w:b w:val="0"/>
                <w:bCs w:val="0"/>
                <w:spacing w:val="11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эн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рго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отр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бл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12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12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хлажд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8" w:lineRule="exact" w:before="5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к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ч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./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4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1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340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3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415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86" w:right="398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532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34" w:right="43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815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21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1102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8" w:lineRule="exact" w:before="52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К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ла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10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эн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ргоэфф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кт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вно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ти</w:t>
            </w:r>
            <w:r>
              <w:rPr>
                <w:rFonts w:ascii="Calibri" w:hAnsi="Calibri" w:cs="Calibri" w:eastAsia="Calibri"/>
                <w:b w:val="0"/>
                <w:bCs w:val="0"/>
                <w:spacing w:val="10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10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наг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86" w:right="37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11" w:right="0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9" w:right="0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11" w:right="0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73" w:right="36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80" w:right="369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8" w:lineRule="exact" w:before="52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одовое</w:t>
            </w:r>
            <w:r>
              <w:rPr>
                <w:rFonts w:ascii="Calibri" w:hAnsi="Calibri" w:cs="Calibri" w:eastAsia="Calibri"/>
                <w:b w:val="0"/>
                <w:bCs w:val="0"/>
                <w:spacing w:val="10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эн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рго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отр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бл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10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11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наг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8" w:lineRule="exact" w:before="52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к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ч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./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70" w:right="40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240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1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302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13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377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35" w:right="436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790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06" w:right="41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1040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1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або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ч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й</w:t>
            </w:r>
            <w:r>
              <w:rPr>
                <w:rFonts w:ascii="Calibri" w:hAnsi="Calibri" w:cs="Calibri" w:eastAsia="Calibri"/>
                <w:b w:val="0"/>
                <w:bCs w:val="0"/>
                <w:spacing w:val="9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ток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хлажд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86" w:right="41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15" w:right="44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28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31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80" w:right="41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77" w:right="408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1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бог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86" w:right="41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15" w:right="44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20" w:right="449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31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3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31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37" w:hRule="exact"/>
        </w:trPr>
        <w:tc>
          <w:tcPr>
            <w:tcW w:w="21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auto" w:before="7"/>
              <w:ind w:left="18" w:right="464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арант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рованный</w:t>
            </w:r>
            <w:r>
              <w:rPr>
                <w:rFonts w:ascii="Calibri" w:hAnsi="Calibri" w:cs="Calibri" w:eastAsia="Calibri"/>
                <w:b w:val="0"/>
                <w:bCs w:val="0"/>
                <w:spacing w:val="1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он</w:t>
            </w:r>
            <w:r>
              <w:rPr>
                <w:rFonts w:ascii="Calibri" w:hAnsi="Calibri" w:cs="Calibri" w:eastAsia="Calibri"/>
                <w:b w:val="0"/>
                <w:bCs w:val="0"/>
                <w:spacing w:val="17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рабо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ч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2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рат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17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во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ха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хлажд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C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24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8" w:lineRule="exact" w:before="7"/>
              <w:ind w:left="1540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+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16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+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32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ом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щ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+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1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8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C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~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+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43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C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на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ц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</w:tr>
      <w:tr>
        <w:trPr>
          <w:trHeight w:val="137" w:hRule="exact"/>
        </w:trPr>
        <w:tc>
          <w:tcPr>
            <w:tcW w:w="21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бог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C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24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8" w:lineRule="exact" w:before="7"/>
              <w:ind w:left="1480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+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10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C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+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27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C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6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ом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щ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7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C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~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+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24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C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на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ц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</w:tr>
      <w:tr>
        <w:trPr>
          <w:trHeight w:val="182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19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Эл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ктро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тан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4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Ф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ц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280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09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14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28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28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28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19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ход</w:t>
            </w:r>
            <w:r>
              <w:rPr>
                <w:rFonts w:ascii="Calibri" w:hAnsi="Calibri" w:cs="Calibri" w:eastAsia="Calibri"/>
                <w:b w:val="0"/>
                <w:bCs w:val="0"/>
                <w:spacing w:val="13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во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ха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3/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ч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70" w:right="40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450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99" w:right="434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450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04" w:right="436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82" w:right="41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3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900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92" w:right="43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1200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7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Уров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нь</w:t>
            </w:r>
            <w:r>
              <w:rPr>
                <w:rFonts w:ascii="Calibri" w:hAnsi="Calibri" w:cs="Calibri" w:eastAsia="Calibri"/>
                <w:b w:val="0"/>
                <w:bCs w:val="0"/>
                <w:spacing w:val="8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ш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ма</w:t>
            </w:r>
            <w:r>
              <w:rPr>
                <w:rFonts w:ascii="Calibri" w:hAnsi="Calibri" w:cs="Calibri" w:eastAsia="Calibri"/>
                <w:b w:val="0"/>
                <w:bCs w:val="0"/>
                <w:spacing w:val="10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вн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нн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го</w:t>
            </w:r>
            <w:r>
              <w:rPr>
                <w:rFonts w:ascii="Calibri" w:hAnsi="Calibri" w:cs="Calibri" w:eastAsia="Calibri"/>
                <w:b w:val="0"/>
                <w:bCs w:val="0"/>
                <w:spacing w:val="12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блока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дБ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(А)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204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235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238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254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254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254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19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тр</w:t>
            </w:r>
            <w:r>
              <w:rPr>
                <w:rFonts w:ascii="Calibri" w:hAnsi="Calibri" w:cs="Calibri" w:eastAsia="Calibri"/>
                <w:b w:val="0"/>
                <w:bCs w:val="0"/>
                <w:spacing w:val="12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ж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дко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тной</w:t>
            </w:r>
            <w:r>
              <w:rPr>
                <w:rFonts w:ascii="Calibri" w:hAnsi="Calibri" w:cs="Calibri" w:eastAsia="Calibri"/>
                <w:b w:val="0"/>
                <w:bCs w:val="0"/>
                <w:spacing w:val="12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тр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бы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58" w:right="39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89" w:right="42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92" w:right="430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08" w:right="444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08" w:right="44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81" w:right="41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19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тр</w:t>
            </w:r>
            <w:r>
              <w:rPr>
                <w:rFonts w:ascii="Calibri" w:hAnsi="Calibri" w:cs="Calibri" w:eastAsia="Calibri"/>
                <w:b w:val="0"/>
                <w:bCs w:val="0"/>
                <w:spacing w:val="11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овой</w:t>
            </w:r>
            <w:r>
              <w:rPr>
                <w:rFonts w:ascii="Calibri" w:hAnsi="Calibri" w:cs="Calibri" w:eastAsia="Calibri"/>
                <w:b w:val="0"/>
                <w:bCs w:val="0"/>
                <w:spacing w:val="10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тр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бы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58" w:right="39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89" w:right="42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92" w:right="430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08" w:right="444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80" w:right="426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63" w:right="408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88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19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ры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Ш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190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810x204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280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221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810x204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280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223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810x204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280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240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855x204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280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240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997x235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322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211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1115x248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336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19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ры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аковке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Ш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190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909x279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355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221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909x279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352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223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909x279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352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240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954x279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352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211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1085x329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403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211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1205x342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418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19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кг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86" w:right="41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15" w:right="44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20" w:right="449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3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36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3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19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7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аковке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кг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58" w:right="39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89" w:right="42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92" w:right="430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08" w:right="444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08" w:right="44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81" w:right="41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347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>
            <w:pPr>
              <w:pStyle w:val="TableParagraph"/>
              <w:spacing w:line="118" w:lineRule="exact" w:before="52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Нар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жный</w:t>
            </w:r>
            <w:r>
              <w:rPr>
                <w:rFonts w:ascii="Calibri" w:hAnsi="Calibri" w:cs="Calibri" w:eastAsia="Calibri"/>
                <w:b w:val="0"/>
                <w:bCs w:val="0"/>
                <w:spacing w:val="13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блок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103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9"/>
                <w:szCs w:val="9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4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3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105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85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85"/>
                <w:sz w:val="9"/>
                <w:szCs w:val="9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85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85"/>
                <w:sz w:val="9"/>
                <w:szCs w:val="9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85"/>
                <w:sz w:val="9"/>
                <w:szCs w:val="9"/>
              </w:rPr>
              <w:t>07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85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4"/>
                <w:w w:val="85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85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85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85"/>
                <w:sz w:val="9"/>
                <w:szCs w:val="9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85"/>
                <w:sz w:val="9"/>
                <w:szCs w:val="9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85"/>
                <w:sz w:val="9"/>
                <w:szCs w:val="9"/>
              </w:rPr>
              <w:t>03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85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85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85"/>
                <w:sz w:val="9"/>
                <w:szCs w:val="9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137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9"/>
                <w:szCs w:val="9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3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3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153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9"/>
                <w:szCs w:val="9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4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3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153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9"/>
                <w:szCs w:val="9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4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3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7" w:lineRule="exact"/>
              <w:ind w:left="153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9"/>
                <w:szCs w:val="9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4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3"/>
                <w:w w:val="90"/>
                <w:sz w:val="9"/>
                <w:szCs w:val="9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3" w:hRule="exact"/>
        </w:trPr>
        <w:tc>
          <w:tcPr>
            <w:tcW w:w="347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8" w:lineRule="exact" w:before="5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1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ком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есс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ора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3" w:lineRule="exact"/>
              <w:ind w:right="20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i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t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ac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hi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3" w:lineRule="exact"/>
              <w:ind w:right="21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Q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i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ng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3" w:lineRule="exact"/>
              <w:ind w:left="381" w:right="394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e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c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hi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3" w:lineRule="exact"/>
              <w:ind w:left="380" w:right="391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e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c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hi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3" w:lineRule="exact"/>
              <w:ind w:right="19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i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t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ac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hi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3" w:lineRule="exact"/>
              <w:ind w:left="309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Pa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o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i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c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19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Уров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нь</w:t>
            </w:r>
            <w:r>
              <w:rPr>
                <w:rFonts w:ascii="Calibri" w:hAnsi="Calibri" w:cs="Calibri" w:eastAsia="Calibri"/>
                <w:b w:val="0"/>
                <w:bCs w:val="0"/>
                <w:spacing w:val="7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ш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ма</w:t>
            </w:r>
            <w:r>
              <w:rPr>
                <w:rFonts w:ascii="Calibri" w:hAnsi="Calibri" w:cs="Calibri" w:eastAsia="Calibri"/>
                <w:b w:val="0"/>
                <w:bCs w:val="0"/>
                <w:spacing w:val="9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ш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ма</w:t>
            </w:r>
            <w:r>
              <w:rPr>
                <w:rFonts w:ascii="Calibri" w:hAnsi="Calibri" w:cs="Calibri" w:eastAsia="Calibri"/>
                <w:b w:val="0"/>
                <w:bCs w:val="0"/>
                <w:spacing w:val="8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нар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жного</w:t>
            </w:r>
            <w:r>
              <w:rPr>
                <w:rFonts w:ascii="Calibri" w:hAnsi="Calibri" w:cs="Calibri" w:eastAsia="Calibri"/>
                <w:b w:val="0"/>
                <w:bCs w:val="0"/>
                <w:spacing w:val="10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блока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8" w:lineRule="exact" w:before="52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дБ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28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26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28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2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10" w:right="43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26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347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8" w:lineRule="exact" w:before="52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ладаг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22" w:right="34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410A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53" w:right="373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410A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21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410A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73" w:right="393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410A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73" w:right="394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410A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72" w:right="39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3"/>
                <w:w w:val="90"/>
                <w:sz w:val="9"/>
                <w:szCs w:val="9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410A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19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авод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кая</w:t>
            </w:r>
            <w:r>
              <w:rPr>
                <w:rFonts w:ascii="Calibri" w:hAnsi="Calibri" w:cs="Calibri" w:eastAsia="Calibri"/>
                <w:b w:val="0"/>
                <w:bCs w:val="0"/>
                <w:spacing w:val="6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равка</w:t>
            </w:r>
            <w:r>
              <w:rPr>
                <w:rFonts w:ascii="Calibri" w:hAnsi="Calibri" w:cs="Calibri" w:eastAsia="Calibri"/>
                <w:b w:val="0"/>
                <w:bCs w:val="0"/>
                <w:spacing w:val="10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хладаг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нта</w:t>
            </w:r>
            <w:r>
              <w:rPr>
                <w:rFonts w:ascii="Calibri" w:hAnsi="Calibri" w:cs="Calibri" w:eastAsia="Calibri"/>
                <w:b w:val="0"/>
                <w:bCs w:val="0"/>
                <w:spacing w:val="8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(до</w:t>
            </w:r>
            <w:r>
              <w:rPr>
                <w:rFonts w:ascii="Calibri" w:hAnsi="Calibri" w:cs="Calibri" w:eastAsia="Calibri"/>
                <w:b w:val="0"/>
                <w:bCs w:val="0"/>
                <w:spacing w:val="9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5</w:t>
            </w:r>
            <w:r>
              <w:rPr>
                <w:rFonts w:ascii="Calibri" w:hAnsi="Calibri" w:cs="Calibri" w:eastAsia="Calibri"/>
                <w:b w:val="0"/>
                <w:bCs w:val="0"/>
                <w:spacing w:val="8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тров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70" w:right="40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99" w:right="434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04" w:right="436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600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82" w:right="41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840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92" w:right="43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1150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392" w:right="432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1550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8" w:lineRule="exact" w:before="52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Мак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мал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ь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ная</w:t>
            </w:r>
            <w:r>
              <w:rPr>
                <w:rFonts w:ascii="Calibri" w:hAnsi="Calibri" w:cs="Calibri" w:eastAsia="Calibri"/>
                <w:b w:val="0"/>
                <w:bCs w:val="0"/>
                <w:spacing w:val="10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дл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на</w:t>
            </w:r>
            <w:r>
              <w:rPr>
                <w:rFonts w:ascii="Calibri" w:hAnsi="Calibri" w:cs="Calibri" w:eastAsia="Calibri"/>
                <w:b w:val="0"/>
                <w:bCs w:val="0"/>
                <w:spacing w:val="11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маг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трали</w:t>
            </w:r>
            <w:r>
              <w:rPr>
                <w:rFonts w:ascii="Calibri" w:hAnsi="Calibri" w:cs="Calibri" w:eastAsia="Calibri"/>
                <w:b w:val="0"/>
                <w:bCs w:val="0"/>
                <w:spacing w:val="10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б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10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до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равки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8" w:lineRule="exact" w:before="52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9" w:right="0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11" w:right="0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9" w:right="0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11" w:right="0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11" w:right="0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435" w:right="423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82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19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До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олн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ь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ная</w:t>
            </w:r>
            <w:r>
              <w:rPr>
                <w:rFonts w:ascii="Calibri" w:hAnsi="Calibri" w:cs="Calibri" w:eastAsia="Calibri"/>
                <w:b w:val="0"/>
                <w:bCs w:val="0"/>
                <w:spacing w:val="6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равка</w:t>
            </w:r>
            <w:r>
              <w:rPr>
                <w:rFonts w:ascii="Calibri" w:hAnsi="Calibri" w:cs="Calibri" w:eastAsia="Calibri"/>
                <w:b w:val="0"/>
                <w:bCs w:val="0"/>
                <w:spacing w:val="9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хладаг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нта</w:t>
            </w:r>
            <w:r>
              <w:rPr>
                <w:rFonts w:ascii="Calibri" w:hAnsi="Calibri" w:cs="Calibri" w:eastAsia="Calibri"/>
                <w:b w:val="0"/>
                <w:bCs w:val="0"/>
                <w:spacing w:val="8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(на</w:t>
            </w:r>
            <w:r>
              <w:rPr>
                <w:rFonts w:ascii="Calibri" w:hAnsi="Calibri" w:cs="Calibri" w:eastAsia="Calibri"/>
                <w:b w:val="0"/>
                <w:bCs w:val="0"/>
                <w:spacing w:val="8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1</w:t>
            </w:r>
            <w:r>
              <w:rPr>
                <w:rFonts w:ascii="Calibri" w:hAnsi="Calibri" w:cs="Calibri" w:eastAsia="Calibri"/>
                <w:b w:val="0"/>
                <w:bCs w:val="0"/>
                <w:spacing w:val="8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до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8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м.)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3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./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left="5" w:right="0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26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2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2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26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2" w:lineRule="exact"/>
              <w:ind w:right="2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51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7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Мак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9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дл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на</w:t>
            </w:r>
            <w:r>
              <w:rPr>
                <w:rFonts w:ascii="Calibri" w:hAnsi="Calibri" w:cs="Calibri" w:eastAsia="Calibri"/>
                <w:b w:val="0"/>
                <w:bCs w:val="0"/>
                <w:spacing w:val="9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фр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оно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ровода</w:t>
            </w:r>
            <w:r>
              <w:rPr>
                <w:rFonts w:ascii="Calibri" w:hAnsi="Calibri" w:cs="Calibri" w:eastAsia="Calibri"/>
                <w:b w:val="0"/>
                <w:bCs w:val="0"/>
                <w:spacing w:val="10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8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жбло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ч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ный</w:t>
            </w:r>
            <w:r>
              <w:rPr>
                <w:rFonts w:ascii="Calibri" w:hAnsi="Calibri" w:cs="Calibri" w:eastAsia="Calibri"/>
                <w:b w:val="0"/>
                <w:bCs w:val="0"/>
                <w:spacing w:val="8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ад</w:t>
            </w:r>
            <w:r>
              <w:rPr>
                <w:rFonts w:ascii="Calibri" w:hAnsi="Calibri" w:cs="Calibri" w:eastAsia="Calibri"/>
                <w:b w:val="0"/>
                <w:bCs w:val="0"/>
                <w:spacing w:val="9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вы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от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9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right="19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right="1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right="19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left="386" w:right="403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right="1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right="1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15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51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7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ры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Ш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9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left="197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660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275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540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left="221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695x245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430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left="223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660x275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540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left="240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660x275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540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left="240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780x245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640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left="240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860x308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730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51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7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ры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аковке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Ш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9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left="197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802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373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605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left="221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848x363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505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left="223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802x373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605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left="240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802x373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605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left="240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920x351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left="240" w:right="0"/>
              <w:jc w:val="left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995x420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813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51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7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9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кг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8" w:lineRule="exact"/>
              <w:ind w:left="358" w:right="39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8" w:lineRule="exact"/>
              <w:ind w:left="389" w:right="42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8" w:lineRule="exact"/>
              <w:ind w:left="392" w:right="430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8" w:lineRule="exact"/>
              <w:ind w:left="408" w:right="444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8" w:lineRule="exact"/>
              <w:ind w:left="408" w:right="44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8" w:lineRule="exact"/>
              <w:ind w:left="381" w:right="41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56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  <w:tr>
        <w:trPr>
          <w:trHeight w:val="151" w:hRule="exact"/>
        </w:trPr>
        <w:tc>
          <w:tcPr>
            <w:tcW w:w="29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7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7"/>
                <w:w w:val="100"/>
                <w:sz w:val="10"/>
                <w:szCs w:val="10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0"/>
                <w:szCs w:val="10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0"/>
                <w:szCs w:val="10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аковке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9"/>
              <w:ind w:left="18" w:right="0"/>
              <w:jc w:val="left"/>
              <w:rPr>
                <w:rFonts w:ascii="Calibri" w:hAnsi="Calibri" w:cs="Calibri" w:eastAsia="Calibri"/>
                <w:sz w:val="10"/>
                <w:szCs w:val="10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кг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0"/>
                <w:szCs w:val="10"/>
              </w:rPr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left="358" w:right="39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left="389" w:right="42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left="392" w:right="430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29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left="408" w:right="444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31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left="408" w:right="445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45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  <w:tc>
          <w:tcPr>
            <w:tcW w:w="1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7" w:lineRule="exact"/>
              <w:ind w:left="381" w:right="417"/>
              <w:jc w:val="center"/>
              <w:rPr>
                <w:rFonts w:ascii="Microsoft JhengHei" w:hAnsi="Microsoft JhengHei" w:cs="Microsoft JhengHei" w:eastAsia="Microsoft JhengHei"/>
                <w:sz w:val="9"/>
                <w:szCs w:val="9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60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9"/>
                <w:szCs w:val="9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9"/>
                <w:szCs w:val="9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9"/>
                <w:szCs w:val="9"/>
              </w:rPr>
            </w:r>
          </w:p>
        </w:tc>
      </w:tr>
    </w:tbl>
    <w:p>
      <w:pPr>
        <w:spacing w:line="150" w:lineRule="exact" w:before="9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54"/>
        <w:ind w:left="0" w:right="927" w:firstLine="0"/>
        <w:jc w:val="right"/>
        <w:rPr>
          <w:rFonts w:ascii="Calibri" w:hAnsi="Calibri" w:cs="Calibri" w:eastAsia="Calibri"/>
          <w:sz w:val="25"/>
          <w:szCs w:val="25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25"/>
          <w:szCs w:val="25"/>
        </w:rPr>
        <w:t>29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25"/>
          <w:szCs w:val="25"/>
        </w:rPr>
      </w:r>
    </w:p>
    <w:p>
      <w:pPr>
        <w:spacing w:after="0"/>
        <w:jc w:val="right"/>
        <w:rPr>
          <w:rFonts w:ascii="Calibri" w:hAnsi="Calibri" w:cs="Calibri" w:eastAsia="Calibri"/>
          <w:sz w:val="25"/>
          <w:szCs w:val="25"/>
        </w:rPr>
        <w:sectPr>
          <w:headerReference w:type="default" r:id="rId242"/>
          <w:pgSz w:w="11906" w:h="16840"/>
          <w:pgMar w:header="341" w:footer="0" w:top="1260" w:bottom="280" w:left="260" w:right="220"/>
        </w:sectPr>
      </w:pPr>
    </w:p>
    <w:p>
      <w:pPr>
        <w:spacing w:line="190" w:lineRule="exact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0" w:type="auto"/>
        <w:jc w:val="left"/>
        <w:tblInd w:w="83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178" w:hRule="exact"/>
        </w:trPr>
        <w:tc>
          <w:tcPr>
            <w:tcW w:w="415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утр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ий</w:t>
            </w:r>
            <w:r>
              <w:rPr>
                <w:rFonts w:ascii="Calibri" w:hAnsi="Calibri" w:cs="Calibri" w:eastAsia="Calibri"/>
                <w:b w:val="0"/>
                <w:bCs w:val="0"/>
                <w:spacing w:val="19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б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лок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375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C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B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371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C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B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320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85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85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85"/>
                <w:sz w:val="11"/>
                <w:szCs w:val="11"/>
              </w:rPr>
              <w:t>09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85"/>
                <w:sz w:val="11"/>
                <w:szCs w:val="11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85"/>
                <w:sz w:val="11"/>
                <w:szCs w:val="11"/>
              </w:rPr>
              <w:t>A3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85"/>
                <w:sz w:val="11"/>
                <w:szCs w:val="11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85"/>
                <w:sz w:val="11"/>
                <w:szCs w:val="11"/>
              </w:rPr>
              <w:t>RA-S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241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85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85"/>
                <w:sz w:val="11"/>
                <w:szCs w:val="11"/>
              </w:rPr>
              <w:t>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85"/>
                <w:sz w:val="11"/>
                <w:szCs w:val="11"/>
              </w:rPr>
              <w:t>12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85"/>
                <w:sz w:val="11"/>
                <w:szCs w:val="11"/>
              </w:rPr>
              <w:t>N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85"/>
                <w:sz w:val="11"/>
                <w:szCs w:val="11"/>
              </w:rPr>
              <w:t>B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85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85"/>
                <w:sz w:val="11"/>
                <w:szCs w:val="11"/>
              </w:rPr>
              <w:t>H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85"/>
                <w:sz w:val="11"/>
                <w:szCs w:val="11"/>
              </w:rPr>
              <w:t>RA-S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25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96"/>
              <w:ind w:left="4" w:right="0"/>
              <w:jc w:val="center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Мощ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ть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Охл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ж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ие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кВт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62" w:lineRule="exact"/>
              <w:ind w:left="361" w:right="0"/>
              <w:jc w:val="left"/>
              <w:rPr>
                <w:rFonts w:ascii="Kozuka Gothic Pro L" w:hAnsi="Kozuka Gothic Pro L" w:cs="Kozuka Gothic Pro L" w:eastAsia="Kozuka Gothic Pro L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7</w:t>
            </w:r>
            <w:r>
              <w:rPr>
                <w:rFonts w:ascii="Kozuka Gothic Pro L" w:hAnsi="Kozuka Gothic Pro L" w:cs="Kozuka Gothic Pro L" w:eastAsia="Kozuka Gothic Pro L"/>
                <w:b w:val="0"/>
                <w:bCs w:val="0"/>
                <w:spacing w:val="0"/>
                <w:w w:val="95"/>
                <w:sz w:val="11"/>
                <w:szCs w:val="11"/>
              </w:rPr>
              <w:t>（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4</w:t>
            </w:r>
            <w:r>
              <w:rPr>
                <w:rFonts w:ascii="Kozuka Gothic Pro L" w:hAnsi="Kozuka Gothic Pro L" w:cs="Kozuka Gothic Pro L" w:eastAsia="Kozuka Gothic Pro L"/>
                <w:b w:val="0"/>
                <w:bCs w:val="0"/>
                <w:spacing w:val="0"/>
                <w:w w:val="95"/>
                <w:sz w:val="11"/>
                <w:szCs w:val="11"/>
              </w:rPr>
              <w:t>）</w:t>
            </w:r>
            <w:r>
              <w:rPr>
                <w:rFonts w:ascii="Kozuka Gothic Pro L" w:hAnsi="Kozuka Gothic Pro L" w:cs="Kozuka Gothic Pro L" w:eastAsia="Kozuka Gothic Pro L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433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6(1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327" w:right="0"/>
              <w:jc w:val="left"/>
              <w:rPr>
                <w:rFonts w:ascii="Kozuka Gothic Pro L" w:hAnsi="Kozuka Gothic Pro L" w:cs="Kozuka Gothic Pro L" w:eastAsia="Kozuka Gothic Pro L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7</w:t>
            </w:r>
            <w:r>
              <w:rPr>
                <w:rFonts w:ascii="Kozuka Gothic Pro L" w:hAnsi="Kozuka Gothic Pro L" w:cs="Kozuka Gothic Pro L" w:eastAsia="Kozuka Gothic Pro L"/>
                <w:b w:val="0"/>
                <w:bCs w:val="0"/>
                <w:spacing w:val="0"/>
                <w:w w:val="95"/>
                <w:sz w:val="11"/>
                <w:szCs w:val="11"/>
              </w:rPr>
              <w:t>（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5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5"/>
                <w:sz w:val="11"/>
                <w:szCs w:val="11"/>
              </w:rPr>
              <w:t>2</w:t>
            </w:r>
            <w:r>
              <w:rPr>
                <w:rFonts w:ascii="Kozuka Gothic Pro L" w:hAnsi="Kozuka Gothic Pro L" w:cs="Kozuka Gothic Pro L" w:eastAsia="Kozuka Gothic Pro L"/>
                <w:b w:val="0"/>
                <w:bCs w:val="0"/>
                <w:spacing w:val="0"/>
                <w:w w:val="95"/>
                <w:sz w:val="11"/>
                <w:szCs w:val="11"/>
              </w:rPr>
              <w:t>）</w:t>
            </w:r>
            <w:r>
              <w:rPr>
                <w:rFonts w:ascii="Kozuka Gothic Pro L" w:hAnsi="Kozuka Gothic Pro L" w:cs="Kozuka Gothic Pro L" w:eastAsia="Kozuka Gothic Pro L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301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7"/>
                <w:w w:val="90"/>
                <w:sz w:val="11"/>
                <w:szCs w:val="11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(1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8)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25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б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огр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кВт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435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0(1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8)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433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9(1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385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7"/>
                <w:w w:val="90"/>
                <w:sz w:val="11"/>
                <w:szCs w:val="11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(1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7)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301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7"/>
                <w:w w:val="90"/>
                <w:sz w:val="11"/>
                <w:szCs w:val="11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(1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25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96"/>
              <w:ind w:left="603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Потр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б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я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я</w:t>
            </w:r>
            <w:r>
              <w:rPr>
                <w:rFonts w:ascii="Calibri" w:hAnsi="Calibri" w:cs="Calibri" w:eastAsia="Calibri"/>
                <w:b w:val="0"/>
                <w:bCs w:val="0"/>
                <w:spacing w:val="13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ощ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2"/>
                <w:szCs w:val="12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ть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Охл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ж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ие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кВт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335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67(0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35)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333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95(0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40)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541" w:right="563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805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457" w:right="476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080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25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б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огр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кВт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335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77(0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40)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316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9"/>
                <w:w w:val="90"/>
                <w:sz w:val="11"/>
                <w:szCs w:val="11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5(0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48)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541" w:right="563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795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457" w:right="476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025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S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R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R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538" w:right="585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533" w:right="582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16"/>
              <w:ind w:left="572" w:right="571"/>
              <w:jc w:val="center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3,35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16"/>
              <w:ind w:left="488" w:right="484"/>
              <w:jc w:val="center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3,24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S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P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P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538" w:right="585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533" w:right="582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16"/>
              <w:ind w:left="572" w:right="571"/>
              <w:jc w:val="center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3,90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16"/>
              <w:ind w:left="488" w:right="484"/>
              <w:jc w:val="center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3,80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Кл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сс</w:t>
            </w:r>
            <w:r>
              <w:rPr>
                <w:rFonts w:ascii="Calibri" w:hAnsi="Calibri" w:cs="Calibri" w:eastAsia="Calibri"/>
                <w:b w:val="0"/>
                <w:bCs w:val="0"/>
                <w:spacing w:val="9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э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рго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2"/>
                <w:szCs w:val="12"/>
              </w:rPr>
              <w:t>э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фф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кти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2"/>
                <w:szCs w:val="12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ти</w:t>
            </w:r>
            <w:r>
              <w:rPr>
                <w:rFonts w:ascii="Calibri" w:hAnsi="Calibri" w:cs="Calibri" w:eastAsia="Calibri"/>
                <w:b w:val="0"/>
                <w:bCs w:val="0"/>
                <w:spacing w:val="9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9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охл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ж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ие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596" w:right="638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85"/>
                <w:sz w:val="11"/>
                <w:szCs w:val="11"/>
              </w:rPr>
              <w:t>A++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594" w:right="633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85"/>
                <w:sz w:val="11"/>
                <w:szCs w:val="11"/>
              </w:rPr>
              <w:t>A++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647" w:right="641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563" w:right="554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Го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ое</w:t>
            </w:r>
            <w:r>
              <w:rPr>
                <w:rFonts w:ascii="Calibri" w:hAnsi="Calibri" w:cs="Calibri" w:eastAsia="Calibri"/>
                <w:b w:val="0"/>
                <w:bCs w:val="0"/>
                <w:spacing w:val="1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э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рго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отр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б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ие</w:t>
            </w:r>
            <w:r>
              <w:rPr>
                <w:rFonts w:ascii="Calibri" w:hAnsi="Calibri" w:cs="Calibri" w:eastAsia="Calibri"/>
                <w:b w:val="0"/>
                <w:bCs w:val="0"/>
                <w:spacing w:val="1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17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Охл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ж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ие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кВт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ч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620" w:right="642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616" w:right="639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534" w:right="57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402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right="23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Кл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сс</w:t>
            </w:r>
            <w:r>
              <w:rPr>
                <w:rFonts w:ascii="Calibri" w:hAnsi="Calibri" w:cs="Calibri" w:eastAsia="Calibri"/>
                <w:b w:val="0"/>
                <w:bCs w:val="0"/>
                <w:spacing w:val="8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э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рго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2"/>
                <w:szCs w:val="12"/>
              </w:rPr>
              <w:t>э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фф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кти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2"/>
                <w:szCs w:val="12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ти</w:t>
            </w:r>
            <w:r>
              <w:rPr>
                <w:rFonts w:ascii="Calibri" w:hAnsi="Calibri" w:cs="Calibri" w:eastAsia="Calibri"/>
                <w:b w:val="0"/>
                <w:bCs w:val="0"/>
                <w:spacing w:val="8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8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596" w:right="638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85"/>
                <w:sz w:val="11"/>
                <w:szCs w:val="11"/>
              </w:rPr>
              <w:t>A++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594" w:right="633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85"/>
                <w:sz w:val="11"/>
                <w:szCs w:val="11"/>
              </w:rPr>
              <w:t>A++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647" w:right="641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563" w:right="554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5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Го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ое</w:t>
            </w:r>
            <w:r>
              <w:rPr>
                <w:rFonts w:ascii="Calibri" w:hAnsi="Calibri" w:cs="Calibri" w:eastAsia="Calibri"/>
                <w:b w:val="0"/>
                <w:bCs w:val="0"/>
                <w:spacing w:val="6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э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рго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2"/>
                <w:szCs w:val="12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отр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б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ие</w:t>
            </w:r>
            <w:r>
              <w:rPr>
                <w:rFonts w:ascii="Calibri" w:hAnsi="Calibri" w:cs="Calibri" w:eastAsia="Calibri"/>
                <w:b w:val="0"/>
                <w:bCs w:val="0"/>
                <w:spacing w:val="6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8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5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кВт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ч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620" w:right="642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616" w:right="639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534" w:right="57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397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right="33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512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326" w:hRule="exact"/>
        </w:trPr>
        <w:tc>
          <w:tcPr>
            <w:tcW w:w="25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80" w:lineRule="exact" w:before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TableParagraph"/>
              <w:spacing w:line="267" w:lineRule="auto"/>
              <w:ind w:left="738" w:right="298" w:hanging="44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тиро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ый</w:t>
            </w:r>
            <w:r>
              <w:rPr>
                <w:rFonts w:ascii="Calibri" w:hAnsi="Calibri" w:cs="Calibri" w:eastAsia="Calibri"/>
                <w:b w:val="0"/>
                <w:bCs w:val="0"/>
                <w:spacing w:val="20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зон</w:t>
            </w:r>
            <w:r>
              <w:rPr>
                <w:rFonts w:ascii="Calibri" w:hAnsi="Calibri" w:cs="Calibri" w:eastAsia="Calibri"/>
                <w:b w:val="0"/>
                <w:bCs w:val="0"/>
                <w:spacing w:val="19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б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очих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2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тур</w:t>
            </w:r>
            <w:r>
              <w:rPr>
                <w:rFonts w:ascii="Calibri" w:hAnsi="Calibri" w:cs="Calibri" w:eastAsia="Calibri"/>
                <w:b w:val="0"/>
                <w:bCs w:val="0"/>
                <w:spacing w:val="21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0" w:lineRule="exac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144" w:lineRule="exact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Охл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ж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ие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70" w:lineRule="exac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  <w:p>
            <w:pPr>
              <w:pStyle w:val="TableParagraph"/>
              <w:spacing w:line="144" w:lineRule="exact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C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9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8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+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16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+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35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по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щ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ии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1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2"/>
                <w:szCs w:val="12"/>
              </w:rPr>
              <w:t>0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⁰C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~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+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43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⁰C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улиц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64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32"/>
              <w:ind w:left="131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32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90"/>
                <w:sz w:val="12"/>
                <w:szCs w:val="12"/>
              </w:rPr>
              <w:t>⁰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90"/>
                <w:sz w:val="12"/>
                <w:szCs w:val="12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(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                        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0"/>
                <w:w w:val="90"/>
                <w:sz w:val="11"/>
                <w:szCs w:val="11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43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90"/>
                <w:sz w:val="12"/>
                <w:szCs w:val="12"/>
              </w:rPr>
              <w:t>⁰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(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               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7"/>
                <w:w w:val="90"/>
                <w:sz w:val="11"/>
                <w:szCs w:val="11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365" w:hRule="exact"/>
        </w:trPr>
        <w:tc>
          <w:tcPr>
            <w:tcW w:w="25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 w:before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144" w:lineRule="exact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б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огр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 w:before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144" w:lineRule="exact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C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9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+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10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⁰C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6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+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27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⁰C</w:t>
            </w:r>
            <w:r>
              <w:rPr>
                <w:rFonts w:ascii="Calibri" w:hAnsi="Calibri" w:cs="Calibri" w:eastAsia="Calibri"/>
                <w:b w:val="0"/>
                <w:bCs w:val="0"/>
                <w:spacing w:val="6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по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щ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ии</w:t>
            </w:r>
            <w:r>
              <w:rPr>
                <w:rFonts w:ascii="Calibri" w:hAnsi="Calibri" w:cs="Calibri" w:eastAsia="Calibri"/>
                <w:b w:val="0"/>
                <w:bCs w:val="0"/>
                <w:spacing w:val="7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20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⁰C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~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+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24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⁰C</w:t>
            </w:r>
            <w:r>
              <w:rPr>
                <w:rFonts w:ascii="Calibri" w:hAnsi="Calibri" w:cs="Calibri" w:eastAsia="Calibri"/>
                <w:b w:val="0"/>
                <w:bCs w:val="0"/>
                <w:spacing w:val="6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Calibri" w:hAnsi="Calibri" w:cs="Calibri" w:eastAsia="Calibri"/>
                <w:b w:val="0"/>
                <w:bCs w:val="0"/>
                <w:spacing w:val="6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улиц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264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51"/>
              <w:ind w:left="107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27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90"/>
                <w:sz w:val="12"/>
                <w:szCs w:val="12"/>
              </w:rPr>
              <w:t>⁰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(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                        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5"/>
                <w:w w:val="90"/>
                <w:sz w:val="11"/>
                <w:szCs w:val="11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-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24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90"/>
                <w:sz w:val="12"/>
                <w:szCs w:val="12"/>
              </w:rPr>
              <w:t>⁰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(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               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3"/>
                <w:w w:val="90"/>
                <w:sz w:val="11"/>
                <w:szCs w:val="11"/>
              </w:rPr>
              <w:t> 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)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63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7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Эл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ктро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ит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ие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5" w:lineRule="exact" w:before="7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Ф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Гц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5" w:lineRule="exact"/>
              <w:ind w:left="479" w:right="53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5" w:lineRule="exact"/>
              <w:ind w:right="53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5" w:lineRule="exact"/>
              <w:ind w:left="457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5" w:lineRule="exact"/>
              <w:ind w:left="371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сход</w:t>
            </w:r>
            <w:r>
              <w:rPr>
                <w:rFonts w:ascii="Calibri" w:hAnsi="Calibri" w:cs="Calibri" w:eastAsia="Calibri"/>
                <w:b w:val="0"/>
                <w:bCs w:val="0"/>
                <w:spacing w:val="6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2"/>
                <w:szCs w:val="12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1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кси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ль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ый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7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охл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ж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3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ч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620" w:right="642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616" w:right="639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495" w:right="541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408" w:right="456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25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before="21"/>
              <w:ind w:left="5" w:right="0"/>
              <w:jc w:val="center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Уро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ь</w:t>
            </w:r>
            <w:r>
              <w:rPr>
                <w:rFonts w:ascii="Calibri" w:hAnsi="Calibri" w:cs="Calibri" w:eastAsia="Calibri"/>
                <w:b w:val="0"/>
                <w:bCs w:val="0"/>
                <w:spacing w:val="6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ш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утр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го</w:t>
            </w:r>
            <w:r>
              <w:rPr>
                <w:rFonts w:ascii="Calibri" w:hAnsi="Calibri" w:cs="Calibri" w:eastAsia="Calibri"/>
                <w:b w:val="0"/>
                <w:bCs w:val="0"/>
                <w:spacing w:val="7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б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лока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  <w:p>
            <w:pPr>
              <w:pStyle w:val="TableParagraph"/>
              <w:spacing w:before="16"/>
              <w:ind w:left="4" w:right="0"/>
              <w:jc w:val="center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ысокий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ср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ий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изкий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Охл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ж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ие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Б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399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395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366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279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94" w:hRule="exact"/>
        </w:trPr>
        <w:tc>
          <w:tcPr>
            <w:tcW w:w="25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38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б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огр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38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Б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64" w:lineRule="exact"/>
              <w:ind w:left="399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64" w:lineRule="exact"/>
              <w:ind w:left="395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61" w:lineRule="exact"/>
              <w:ind w:left="366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61" w:lineRule="exact"/>
              <w:ind w:left="279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Ди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тр</w:t>
            </w:r>
            <w:r>
              <w:rPr>
                <w:rFonts w:ascii="Calibri" w:hAnsi="Calibri" w:cs="Calibri" w:eastAsia="Calibri"/>
                <w:b w:val="0"/>
                <w:bCs w:val="0"/>
                <w:spacing w:val="7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жи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ко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2"/>
                <w:szCs w:val="12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ой</w:t>
            </w:r>
            <w:r>
              <w:rPr>
                <w:rFonts w:ascii="Calibri" w:hAnsi="Calibri" w:cs="Calibri" w:eastAsia="Calibri"/>
                <w:b w:val="0"/>
                <w:bCs w:val="0"/>
                <w:spacing w:val="9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тру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б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ы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596" w:right="647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594" w:right="642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555" w:right="607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471" w:right="52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Ди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тр</w:t>
            </w:r>
            <w:r>
              <w:rPr>
                <w:rFonts w:ascii="Calibri" w:hAnsi="Calibri" w:cs="Calibri" w:eastAsia="Calibri"/>
                <w:b w:val="0"/>
                <w:bCs w:val="0"/>
                <w:spacing w:val="12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зо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ой</w:t>
            </w:r>
            <w:r>
              <w:rPr>
                <w:rFonts w:ascii="Calibri" w:hAnsi="Calibri" w:cs="Calibri" w:eastAsia="Calibri"/>
                <w:b w:val="0"/>
                <w:bCs w:val="0"/>
                <w:spacing w:val="1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тру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б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ы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596" w:right="647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594" w:right="642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555" w:right="607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471" w:right="52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ры</w:t>
            </w:r>
            <w:r>
              <w:rPr>
                <w:rFonts w:ascii="Calibri" w:hAnsi="Calibri" w:cs="Calibri" w:eastAsia="Calibri"/>
                <w:b w:val="0"/>
                <w:bCs w:val="0"/>
                <w:spacing w:val="2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Ш</w:t>
            </w:r>
            <w:r>
              <w:rPr>
                <w:rFonts w:ascii="Calibri" w:hAnsi="Calibri" w:cs="Calibri" w:eastAsia="Calibri"/>
                <w:b w:val="0"/>
                <w:bCs w:val="0"/>
                <w:spacing w:val="2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354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907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349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907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×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347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810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204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280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260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855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204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280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1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ры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уп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ке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Ш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347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1015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290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413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342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1015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290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413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346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909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279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355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260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954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279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355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1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11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9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уп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кг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right="53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right="51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right="41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368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415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>
            <w:pPr>
              <w:pStyle w:val="TableParagraph"/>
              <w:spacing w:line="144" w:lineRule="exact" w:before="21"/>
              <w:ind w:left="21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ру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ж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ый</w:t>
            </w:r>
            <w:r>
              <w:rPr>
                <w:rFonts w:ascii="Calibri" w:hAnsi="Calibri" w:cs="Calibri" w:eastAsia="Calibri"/>
                <w:b w:val="0"/>
                <w:bCs w:val="0"/>
                <w:spacing w:val="9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б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лок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378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Q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E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E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376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Q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E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E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342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B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E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258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U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2"/>
                <w:w w:val="90"/>
                <w:sz w:val="11"/>
                <w:szCs w:val="11"/>
              </w:rPr>
              <w:t>B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E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1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Уро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ь</w:t>
            </w:r>
            <w:r>
              <w:rPr>
                <w:rFonts w:ascii="Calibri" w:hAnsi="Calibri" w:cs="Calibri" w:eastAsia="Calibri"/>
                <w:b w:val="0"/>
                <w:bCs w:val="0"/>
                <w:spacing w:val="6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ш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ш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ру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ж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ого</w:t>
            </w:r>
            <w:r>
              <w:rPr>
                <w:rFonts w:ascii="Calibri" w:hAnsi="Calibri" w:cs="Calibri" w:eastAsia="Calibri"/>
                <w:b w:val="0"/>
                <w:bCs w:val="0"/>
                <w:spacing w:val="6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б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лока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охл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./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гр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Б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x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479" w:right="518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559" w:right="60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right="37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right="39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сход</w:t>
            </w:r>
            <w:r>
              <w:rPr>
                <w:rFonts w:ascii="Calibri" w:hAnsi="Calibri" w:cs="Calibri" w:eastAsia="Calibri"/>
                <w:b w:val="0"/>
                <w:bCs w:val="0"/>
                <w:spacing w:val="6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2"/>
                <w:szCs w:val="12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у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1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кси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ль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ый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7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охл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ж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и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3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ч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587" w:right="617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21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583" w:right="614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21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511" w:right="527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19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right="17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17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415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5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л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т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right="29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410A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right="31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410A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511" w:right="541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410A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424" w:right="456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R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410A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ск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я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пр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ка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хл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та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5</w:t>
            </w:r>
            <w:r>
              <w:rPr>
                <w:rFonts w:ascii="Calibri" w:hAnsi="Calibri" w:cs="Calibri" w:eastAsia="Calibri"/>
                <w:b w:val="0"/>
                <w:bCs w:val="0"/>
                <w:spacing w:val="6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тро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587" w:right="617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11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583" w:right="614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11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right="21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460" w:right="492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12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До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2"/>
                <w:szCs w:val="12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ол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ит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ль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я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пр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ка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хл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та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1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2"/>
                <w:szCs w:val="12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6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.)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2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x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right="36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right="38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1" w:right="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460" w:right="461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кси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ль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я</w:t>
            </w:r>
            <w:r>
              <w:rPr>
                <w:rFonts w:ascii="Calibri" w:hAnsi="Calibri" w:cs="Calibri" w:eastAsia="Calibri"/>
                <w:b w:val="0"/>
                <w:bCs w:val="0"/>
                <w:spacing w:val="7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ли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гистр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ли</w:t>
            </w:r>
            <w:r>
              <w:rPr>
                <w:rFonts w:ascii="Calibri" w:hAnsi="Calibri" w:cs="Calibri" w:eastAsia="Calibri"/>
                <w:b w:val="0"/>
                <w:bCs w:val="0"/>
                <w:spacing w:val="9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б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8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о</w:t>
            </w:r>
            <w:r>
              <w:rPr>
                <w:rFonts w:ascii="Calibri" w:hAnsi="Calibri" w:cs="Calibri" w:eastAsia="Calibri"/>
                <w:b w:val="0"/>
                <w:bCs w:val="0"/>
                <w:spacing w:val="1"/>
                <w:w w:val="100"/>
                <w:sz w:val="12"/>
                <w:szCs w:val="12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пр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9" w:right="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7" w:right="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9" w:right="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7" w:right="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кси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ль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я</w:t>
            </w:r>
            <w:r>
              <w:rPr>
                <w:rFonts w:ascii="Calibri" w:hAnsi="Calibri" w:cs="Calibri" w:eastAsia="Calibri"/>
                <w:b w:val="0"/>
                <w:bCs w:val="0"/>
                <w:spacing w:val="18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ли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16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гистр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ли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661" w:right="659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657" w:right="657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621" w:right="62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534" w:right="535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кси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ль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ый</w:t>
            </w:r>
            <w:r>
              <w:rPr>
                <w:rFonts w:ascii="Calibri" w:hAnsi="Calibri" w:cs="Calibri" w:eastAsia="Calibri"/>
                <w:b w:val="0"/>
                <w:bCs w:val="0"/>
                <w:spacing w:val="20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п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д</w:t>
            </w:r>
            <w:r>
              <w:rPr>
                <w:rFonts w:ascii="Calibri" w:hAnsi="Calibri" w:cs="Calibri" w:eastAsia="Calibri"/>
                <w:b w:val="0"/>
                <w:bCs w:val="0"/>
                <w:spacing w:val="18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гистр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ли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661" w:right="659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657" w:right="657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621" w:right="62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534" w:right="535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1"/>
                <w:w w:val="90"/>
                <w:sz w:val="11"/>
                <w:szCs w:val="11"/>
              </w:rPr>
              <w:t>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1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кси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ль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н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ый</w:t>
            </w:r>
            <w:r>
              <w:rPr>
                <w:rFonts w:ascii="Calibri" w:hAnsi="Calibri" w:cs="Calibri" w:eastAsia="Calibri"/>
                <w:b w:val="0"/>
                <w:bCs w:val="0"/>
                <w:spacing w:val="21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ток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right="19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559" w:right="575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.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right="52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right="49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12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ры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Ш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380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780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275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595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376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780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275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595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347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780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245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540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260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780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245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540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Р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з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ры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уп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ке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(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Ш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Г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х</w:t>
            </w:r>
            <w:r>
              <w:rPr>
                <w:rFonts w:ascii="Calibri" w:hAnsi="Calibri" w:cs="Calibri" w:eastAsia="Calibri"/>
                <w:b w:val="0"/>
                <w:bCs w:val="0"/>
                <w:spacing w:val="5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)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-2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м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380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910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390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619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376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910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390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619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347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351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620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left="260" w:right="0"/>
              <w:jc w:val="left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920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351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x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620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  <w:tr>
        <w:trPr>
          <w:trHeight w:val="178" w:hRule="exact"/>
        </w:trPr>
        <w:tc>
          <w:tcPr>
            <w:tcW w:w="3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с</w:t>
            </w:r>
            <w:r>
              <w:rPr>
                <w:rFonts w:ascii="Calibri" w:hAnsi="Calibri" w:cs="Calibri" w:eastAsia="Calibri"/>
                <w:b w:val="0"/>
                <w:bCs w:val="0"/>
                <w:spacing w:val="7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4"/>
                <w:w w:val="100"/>
                <w:sz w:val="12"/>
                <w:szCs w:val="12"/>
              </w:rPr>
              <w:t> 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уп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а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ко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в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ке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44" w:lineRule="exact" w:before="21"/>
              <w:ind w:left="20" w:right="0"/>
              <w:jc w:val="left"/>
              <w:rPr>
                <w:rFonts w:ascii="Calibri" w:hAnsi="Calibri" w:cs="Calibri" w:eastAsia="Calibri"/>
                <w:sz w:val="12"/>
                <w:szCs w:val="12"/>
              </w:rPr>
            </w:pP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кг</w:t>
            </w:r>
            <w:r>
              <w:rPr>
                <w:rFonts w:ascii="Calibri" w:hAnsi="Calibri" w:cs="Calibri" w:eastAsia="Calibri"/>
                <w:b w:val="0"/>
                <w:bCs w:val="0"/>
                <w:spacing w:val="-1"/>
                <w:w w:val="100"/>
                <w:sz w:val="12"/>
                <w:szCs w:val="12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/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кг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  <w:t>.</w:t>
            </w:r>
            <w:r>
              <w:rPr>
                <w:rFonts w:ascii="Calibri" w:hAnsi="Calibri" w:cs="Calibri" w:eastAsia="Calibri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479" w:right="518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7" w:lineRule="exact"/>
              <w:ind w:left="559" w:right="60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34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37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right="40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52" w:lineRule="exact"/>
              <w:ind w:right="37"/>
              <w:jc w:val="center"/>
              <w:rPr>
                <w:rFonts w:ascii="Microsoft JhengHei" w:hAnsi="Microsoft JhengHei" w:cs="Microsoft JhengHei" w:eastAsia="Microsoft JhengHei"/>
                <w:sz w:val="11"/>
                <w:szCs w:val="11"/>
              </w:rPr>
            </w:pP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26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/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28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-1"/>
                <w:w w:val="90"/>
                <w:sz w:val="11"/>
                <w:szCs w:val="11"/>
              </w:rPr>
              <w:t>,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90"/>
                <w:sz w:val="11"/>
                <w:szCs w:val="11"/>
              </w:rPr>
              <w:t>5</w:t>
            </w:r>
            <w:r>
              <w:rPr>
                <w:rFonts w:ascii="Microsoft JhengHei" w:hAnsi="Microsoft JhengHei" w:cs="Microsoft JhengHei" w:eastAsia="Microsoft JhengHei"/>
                <w:b w:val="0"/>
                <w:bCs w:val="0"/>
                <w:spacing w:val="0"/>
                <w:w w:val="100"/>
                <w:sz w:val="11"/>
                <w:szCs w:val="11"/>
              </w:rPr>
            </w:r>
          </w:p>
        </w:tc>
      </w:tr>
    </w:tbl>
    <w:p>
      <w:pPr>
        <w:spacing w:line="220" w:lineRule="exact" w:before="2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51"/>
        <w:ind w:left="1366" w:right="1490" w:firstLine="721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аждое</w:t>
      </w:r>
      <w:r>
        <w:rPr>
          <w:rFonts w:ascii="Calibri" w:hAnsi="Calibri" w:cs="Calibri" w:eastAsia="Calibri"/>
          <w:b w:val="0"/>
          <w:bCs w:val="0"/>
          <w:spacing w:val="15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з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делие</w:t>
      </w:r>
      <w:r>
        <w:rPr>
          <w:rFonts w:ascii="Calibri" w:hAnsi="Calibri" w:cs="Calibri" w:eastAsia="Calibri"/>
          <w:b w:val="0"/>
          <w:bCs w:val="0"/>
          <w:spacing w:val="15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а</w:t>
      </w:r>
      <w:r>
        <w:rPr>
          <w:rFonts w:ascii="Calibri" w:hAnsi="Calibri" w:cs="Calibri" w:eastAsia="Calibri"/>
          <w:b w:val="0"/>
          <w:bCs w:val="0"/>
          <w:spacing w:val="15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у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п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4"/>
          <w:szCs w:val="24"/>
        </w:rPr>
        <w:t>а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ов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е</w:t>
      </w:r>
      <w:r>
        <w:rPr>
          <w:rFonts w:ascii="Calibri" w:hAnsi="Calibri" w:cs="Calibri" w:eastAsia="Calibri"/>
          <w:b w:val="0"/>
          <w:bCs w:val="0"/>
          <w:spacing w:val="15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15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орп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у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с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е</w:t>
      </w:r>
      <w:r>
        <w:rPr>
          <w:rFonts w:ascii="Calibri" w:hAnsi="Calibri" w:cs="Calibri" w:eastAsia="Calibri"/>
          <w:b w:val="0"/>
          <w:bCs w:val="0"/>
          <w:spacing w:val="15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имеет</w:t>
      </w:r>
      <w:r>
        <w:rPr>
          <w:rFonts w:ascii="Calibri" w:hAnsi="Calibri" w:cs="Calibri" w:eastAsia="Calibri"/>
          <w:b w:val="0"/>
          <w:bCs w:val="0"/>
          <w:spacing w:val="13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двад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ц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ати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з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ач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ый</w:t>
      </w:r>
      <w:r>
        <w:rPr>
          <w:rFonts w:ascii="Calibri" w:hAnsi="Calibri" w:cs="Calibri" w:eastAsia="Calibri"/>
          <w:b w:val="0"/>
          <w:bCs w:val="0"/>
          <w:spacing w:val="15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б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у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2"/>
          <w:w w:val="100"/>
          <w:sz w:val="24"/>
          <w:szCs w:val="24"/>
        </w:rPr>
        <w:t>в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е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о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-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ц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ф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ровой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од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,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д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у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б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лир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4"/>
          <w:szCs w:val="24"/>
        </w:rPr>
        <w:t>у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емый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4"/>
          <w:szCs w:val="24"/>
        </w:rPr>
        <w:t>п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оло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с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ой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ш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т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рих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4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ода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.</w:t>
      </w:r>
    </w:p>
    <w:p>
      <w:pPr>
        <w:spacing w:line="293" w:lineRule="exact"/>
        <w:ind w:left="1366" w:right="0" w:firstLine="0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П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ервые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11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ц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ф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р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я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вл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я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ю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т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с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я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одом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п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р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од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у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та</w:t>
      </w:r>
    </w:p>
    <w:p>
      <w:pPr>
        <w:spacing w:before="2"/>
        <w:ind w:left="1366" w:right="1933" w:firstLine="0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12</w:t>
      </w:r>
      <w:r>
        <w:rPr>
          <w:rFonts w:ascii="Calibri" w:hAnsi="Calibri" w:cs="Calibri" w:eastAsia="Calibri"/>
          <w:b w:val="0"/>
          <w:bCs w:val="0"/>
          <w:spacing w:val="2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п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з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ц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ия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ода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–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б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у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ва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A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(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i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r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c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nd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4"/>
          <w:szCs w:val="24"/>
        </w:rPr>
        <w:t>i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t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i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o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ner)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–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4"/>
          <w:szCs w:val="24"/>
        </w:rPr>
        <w:t>б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з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ачает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ди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ц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ер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во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з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д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у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х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а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.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13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по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з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ц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ия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–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о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мер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п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р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з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вод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с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тве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ой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ли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</w:t>
      </w:r>
    </w:p>
    <w:p>
      <w:pPr>
        <w:numPr>
          <w:ilvl w:val="0"/>
          <w:numId w:val="10"/>
        </w:numPr>
        <w:tabs>
          <w:tab w:pos="1667" w:val="left" w:leader="none"/>
        </w:tabs>
        <w:ind w:left="1667" w:right="0" w:hanging="301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по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з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ц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ия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–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4"/>
          <w:szCs w:val="24"/>
        </w:rPr>
        <w:t>Г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од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4"/>
          <w:szCs w:val="24"/>
        </w:rPr>
        <w:t>в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ы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п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у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с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а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з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делия</w:t>
      </w:r>
    </w:p>
    <w:p>
      <w:pPr>
        <w:numPr>
          <w:ilvl w:val="0"/>
          <w:numId w:val="10"/>
        </w:numPr>
        <w:tabs>
          <w:tab w:pos="1667" w:val="left" w:leader="none"/>
        </w:tabs>
        <w:ind w:left="1667" w:right="0" w:hanging="301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по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з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ц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ия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–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М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е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с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я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ц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в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ы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п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у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с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а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з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делия</w:t>
      </w:r>
    </w:p>
    <w:p>
      <w:pPr>
        <w:numPr>
          <w:ilvl w:val="0"/>
          <w:numId w:val="10"/>
        </w:numPr>
        <w:tabs>
          <w:tab w:pos="1667" w:val="left" w:leader="none"/>
        </w:tabs>
        <w:spacing w:line="293" w:lineRule="exact"/>
        <w:ind w:left="1667" w:right="0" w:hanging="301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по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з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ц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ия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–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Д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е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ь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вы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4"/>
          <w:szCs w:val="24"/>
        </w:rPr>
        <w:t>п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у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с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а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з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делия</w:t>
      </w:r>
    </w:p>
    <w:p>
      <w:pPr>
        <w:numPr>
          <w:ilvl w:val="0"/>
          <w:numId w:val="10"/>
        </w:numPr>
        <w:tabs>
          <w:tab w:pos="1667" w:val="left" w:leader="none"/>
        </w:tabs>
        <w:ind w:left="1667" w:right="0" w:hanging="301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–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20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п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з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ц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ия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–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п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ро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з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вод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с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тве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ый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омер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.</w:t>
      </w:r>
    </w:p>
    <w:p>
      <w:pPr>
        <w:ind w:left="1366" w:right="1646" w:firstLine="0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П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ример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,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ак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опр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е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дели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т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ь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д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ату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п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р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з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вод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с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тва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д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ц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ио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ера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с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с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ери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й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ы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м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ом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е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ром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: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AA1P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5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5E0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0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0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A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B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D3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F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0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9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3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9</w:t>
      </w:r>
    </w:p>
    <w:p>
      <w:pPr>
        <w:spacing w:line="239" w:lineRule="auto"/>
        <w:ind w:left="1366" w:right="7057" w:firstLine="0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AA1P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5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5E0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U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00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–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о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д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п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р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о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д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у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та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А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-</w:t>
      </w:r>
      <w:r>
        <w:rPr>
          <w:rFonts w:ascii="Calibri" w:hAnsi="Calibri" w:cs="Calibri" w:eastAsia="Calibri"/>
          <w:b w:val="0"/>
          <w:bCs w:val="0"/>
          <w:spacing w:val="2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д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ц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ио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ер</w:t>
      </w:r>
    </w:p>
    <w:p>
      <w:pPr>
        <w:ind w:left="1366" w:right="6429" w:firstLine="0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В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–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П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рои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з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вод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с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т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4"/>
          <w:szCs w:val="24"/>
        </w:rPr>
        <w:t>в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е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ая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ли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ия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№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1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1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*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D</w:t>
      </w:r>
      <w:r>
        <w:rPr>
          <w:rFonts w:ascii="Calibri" w:hAnsi="Calibri" w:cs="Calibri" w:eastAsia="Calibri"/>
          <w:b w:val="0"/>
          <w:bCs w:val="0"/>
          <w:spacing w:val="2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–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20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1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3*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год</w:t>
      </w:r>
    </w:p>
    <w:p>
      <w:pPr>
        <w:ind w:left="1366" w:right="0" w:firstLine="0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3</w:t>
      </w:r>
      <w:r>
        <w:rPr>
          <w:rFonts w:ascii="Calibri" w:hAnsi="Calibri" w:cs="Calibri" w:eastAsia="Calibri"/>
          <w:b w:val="0"/>
          <w:bCs w:val="0"/>
          <w:spacing w:val="2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–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М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а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р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т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*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ме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с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я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ц</w:t>
      </w:r>
    </w:p>
    <w:p>
      <w:pPr>
        <w:spacing w:line="293" w:lineRule="exact"/>
        <w:ind w:left="1366" w:right="0" w:firstLine="0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F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–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1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5*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ч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с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ло</w:t>
      </w:r>
    </w:p>
    <w:p>
      <w:pPr>
        <w:spacing w:before="2"/>
        <w:ind w:left="1366" w:right="0" w:firstLine="0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0939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–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4"/>
          <w:szCs w:val="24"/>
        </w:rPr>
        <w:t>п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рои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з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вод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с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тве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ый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н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ом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е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р</w:t>
      </w:r>
    </w:p>
    <w:p>
      <w:pPr>
        <w:ind w:left="1366" w:right="0" w:firstLine="0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Д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АТА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В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Ы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П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У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С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К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А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З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Д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Е</w:t>
      </w:r>
      <w:r>
        <w:rPr>
          <w:rFonts w:ascii="Calibri" w:hAnsi="Calibri" w:cs="Calibri" w:eastAsia="Calibri"/>
          <w:b w:val="0"/>
          <w:bCs w:val="0"/>
          <w:spacing w:val="2"/>
          <w:w w:val="100"/>
          <w:sz w:val="24"/>
          <w:szCs w:val="24"/>
        </w:rPr>
        <w:t>Л</w:t>
      </w:r>
      <w:r>
        <w:rPr>
          <w:rFonts w:ascii="Calibri" w:hAnsi="Calibri" w:cs="Calibri" w:eastAsia="Calibri"/>
          <w:b w:val="0"/>
          <w:bCs w:val="0"/>
          <w:spacing w:val="-1"/>
          <w:w w:val="100"/>
          <w:sz w:val="24"/>
          <w:szCs w:val="24"/>
        </w:rPr>
        <w:t>И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Я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: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1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5</w:t>
      </w:r>
      <w:r>
        <w:rPr>
          <w:rFonts w:ascii="Calibri" w:hAnsi="Calibri" w:cs="Calibri" w:eastAsia="Calibri"/>
          <w:b w:val="0"/>
          <w:bCs w:val="0"/>
          <w:spacing w:val="1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м</w:t>
      </w:r>
      <w:r>
        <w:rPr>
          <w:rFonts w:ascii="Calibri" w:hAnsi="Calibri" w:cs="Calibri" w:eastAsia="Calibri"/>
          <w:b w:val="0"/>
          <w:bCs w:val="0"/>
          <w:spacing w:val="-3"/>
          <w:w w:val="100"/>
          <w:sz w:val="24"/>
          <w:szCs w:val="24"/>
        </w:rPr>
        <w:t>а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рта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2</w:t>
      </w:r>
      <w:r>
        <w:rPr>
          <w:rFonts w:ascii="Calibri" w:hAnsi="Calibri" w:cs="Calibri" w:eastAsia="Calibri"/>
          <w:b w:val="0"/>
          <w:bCs w:val="0"/>
          <w:spacing w:val="-2"/>
          <w:w w:val="100"/>
          <w:sz w:val="24"/>
          <w:szCs w:val="24"/>
        </w:rPr>
        <w:t>0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13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года</w:t>
      </w:r>
      <w:r>
        <w:rPr>
          <w:rFonts w:ascii="Calibri" w:hAnsi="Calibri" w:cs="Calibri" w:eastAsia="Calibri"/>
          <w:b w:val="0"/>
          <w:bCs w:val="0"/>
          <w:spacing w:val="0"/>
          <w:w w:val="100"/>
          <w:sz w:val="24"/>
          <w:szCs w:val="24"/>
        </w:rPr>
        <w:t>.</w:t>
      </w:r>
    </w:p>
    <w:p>
      <w:pPr>
        <w:spacing w:line="190" w:lineRule="exact" w:before="8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359" w:right="0" w:firstLine="0"/>
        <w:jc w:val="left"/>
        <w:rPr>
          <w:rFonts w:ascii="Cambria" w:hAnsi="Cambria" w:cs="Cambria" w:eastAsia="Cambria"/>
          <w:sz w:val="20"/>
          <w:szCs w:val="20"/>
        </w:rPr>
      </w:pPr>
      <w:r>
        <w:rPr>
          <w:rFonts w:ascii="Cambria" w:hAnsi="Cambria" w:cs="Cambria" w:eastAsia="Cambria"/>
          <w:b w:val="0"/>
          <w:bCs w:val="0"/>
          <w:spacing w:val="-1"/>
          <w:w w:val="100"/>
          <w:position w:val="5"/>
          <w:sz w:val="13"/>
          <w:szCs w:val="13"/>
        </w:rPr>
        <w:t>*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П</w:t>
      </w:r>
      <w:r>
        <w:rPr>
          <w:rFonts w:ascii="Cambria" w:hAnsi="Cambria" w:cs="Cambria" w:eastAsia="Cambria"/>
          <w:b w:val="0"/>
          <w:bCs w:val="0"/>
          <w:spacing w:val="-1"/>
          <w:w w:val="100"/>
          <w:position w:val="0"/>
          <w:sz w:val="20"/>
          <w:szCs w:val="20"/>
        </w:rPr>
        <w:t>р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и</w:t>
      </w:r>
      <w:r>
        <w:rPr>
          <w:rFonts w:ascii="Cambria" w:hAnsi="Cambria" w:cs="Cambria" w:eastAsia="Cambria"/>
          <w:b w:val="0"/>
          <w:bCs w:val="0"/>
          <w:spacing w:val="-9"/>
          <w:w w:val="100"/>
          <w:position w:val="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2"/>
          <w:w w:val="100"/>
          <w:position w:val="0"/>
          <w:sz w:val="20"/>
          <w:szCs w:val="20"/>
        </w:rPr>
        <w:t>о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п</w:t>
      </w:r>
      <w:r>
        <w:rPr>
          <w:rFonts w:ascii="Cambria" w:hAnsi="Cambria" w:cs="Cambria" w:eastAsia="Cambria"/>
          <w:b w:val="0"/>
          <w:bCs w:val="0"/>
          <w:spacing w:val="2"/>
          <w:w w:val="100"/>
          <w:position w:val="0"/>
          <w:sz w:val="20"/>
          <w:szCs w:val="20"/>
        </w:rPr>
        <w:t>р</w:t>
      </w:r>
      <w:r>
        <w:rPr>
          <w:rFonts w:ascii="Cambria" w:hAnsi="Cambria" w:cs="Cambria" w:eastAsia="Cambria"/>
          <w:b w:val="0"/>
          <w:bCs w:val="0"/>
          <w:spacing w:val="-1"/>
          <w:w w:val="100"/>
          <w:position w:val="0"/>
          <w:sz w:val="20"/>
          <w:szCs w:val="20"/>
        </w:rPr>
        <w:t>е</w:t>
      </w:r>
      <w:r>
        <w:rPr>
          <w:rFonts w:ascii="Cambria" w:hAnsi="Cambria" w:cs="Cambria" w:eastAsia="Cambria"/>
          <w:b w:val="0"/>
          <w:bCs w:val="0"/>
          <w:spacing w:val="1"/>
          <w:w w:val="100"/>
          <w:position w:val="0"/>
          <w:sz w:val="20"/>
          <w:szCs w:val="20"/>
        </w:rPr>
        <w:t>д</w:t>
      </w:r>
      <w:r>
        <w:rPr>
          <w:rFonts w:ascii="Cambria" w:hAnsi="Cambria" w:cs="Cambria" w:eastAsia="Cambria"/>
          <w:b w:val="0"/>
          <w:bCs w:val="0"/>
          <w:spacing w:val="-1"/>
          <w:w w:val="100"/>
          <w:position w:val="0"/>
          <w:sz w:val="20"/>
          <w:szCs w:val="20"/>
        </w:rPr>
        <w:t>е</w:t>
      </w:r>
      <w:r>
        <w:rPr>
          <w:rFonts w:ascii="Cambria" w:hAnsi="Cambria" w:cs="Cambria" w:eastAsia="Cambria"/>
          <w:b w:val="0"/>
          <w:bCs w:val="0"/>
          <w:spacing w:val="1"/>
          <w:w w:val="100"/>
          <w:position w:val="0"/>
          <w:sz w:val="20"/>
          <w:szCs w:val="20"/>
        </w:rPr>
        <w:t>л</w:t>
      </w:r>
      <w:r>
        <w:rPr>
          <w:rFonts w:ascii="Cambria" w:hAnsi="Cambria" w:cs="Cambria" w:eastAsia="Cambria"/>
          <w:b w:val="0"/>
          <w:bCs w:val="0"/>
          <w:spacing w:val="-1"/>
          <w:w w:val="100"/>
          <w:position w:val="0"/>
          <w:sz w:val="20"/>
          <w:szCs w:val="20"/>
        </w:rPr>
        <w:t>е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нии</w:t>
      </w:r>
      <w:r>
        <w:rPr>
          <w:rFonts w:ascii="Cambria" w:hAnsi="Cambria" w:cs="Cambria" w:eastAsia="Cambria"/>
          <w:b w:val="0"/>
          <w:bCs w:val="0"/>
          <w:spacing w:val="-7"/>
          <w:w w:val="100"/>
          <w:position w:val="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-1"/>
          <w:w w:val="100"/>
          <w:position w:val="0"/>
          <w:sz w:val="20"/>
          <w:szCs w:val="20"/>
        </w:rPr>
        <w:t>ц</w:t>
      </w:r>
      <w:r>
        <w:rPr>
          <w:rFonts w:ascii="Cambria" w:hAnsi="Cambria" w:cs="Cambria" w:eastAsia="Cambria"/>
          <w:b w:val="0"/>
          <w:bCs w:val="0"/>
          <w:spacing w:val="2"/>
          <w:w w:val="100"/>
          <w:position w:val="0"/>
          <w:sz w:val="20"/>
          <w:szCs w:val="20"/>
        </w:rPr>
        <w:t>и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ф</w:t>
      </w:r>
      <w:r>
        <w:rPr>
          <w:rFonts w:ascii="Cambria" w:hAnsi="Cambria" w:cs="Cambria" w:eastAsia="Cambria"/>
          <w:b w:val="0"/>
          <w:bCs w:val="0"/>
          <w:spacing w:val="-1"/>
          <w:w w:val="100"/>
          <w:position w:val="0"/>
          <w:sz w:val="20"/>
          <w:szCs w:val="20"/>
        </w:rPr>
        <w:t>р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ы</w:t>
      </w:r>
      <w:r>
        <w:rPr>
          <w:rFonts w:ascii="Cambria" w:hAnsi="Cambria" w:cs="Cambria" w:eastAsia="Cambria"/>
          <w:b w:val="0"/>
          <w:bCs w:val="0"/>
          <w:spacing w:val="-6"/>
          <w:w w:val="100"/>
          <w:position w:val="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ук</w:t>
      </w:r>
      <w:r>
        <w:rPr>
          <w:rFonts w:ascii="Cambria" w:hAnsi="Cambria" w:cs="Cambria" w:eastAsia="Cambria"/>
          <w:b w:val="0"/>
          <w:bCs w:val="0"/>
          <w:spacing w:val="1"/>
          <w:w w:val="100"/>
          <w:position w:val="0"/>
          <w:sz w:val="20"/>
          <w:szCs w:val="20"/>
        </w:rPr>
        <w:t>а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з</w:t>
      </w:r>
      <w:r>
        <w:rPr>
          <w:rFonts w:ascii="Cambria" w:hAnsi="Cambria" w:cs="Cambria" w:eastAsia="Cambria"/>
          <w:b w:val="0"/>
          <w:bCs w:val="0"/>
          <w:spacing w:val="1"/>
          <w:w w:val="100"/>
          <w:position w:val="0"/>
          <w:sz w:val="20"/>
          <w:szCs w:val="20"/>
        </w:rPr>
        <w:t>а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нной</w:t>
      </w:r>
      <w:r>
        <w:rPr>
          <w:rFonts w:ascii="Cambria" w:hAnsi="Cambria" w:cs="Cambria" w:eastAsia="Cambria"/>
          <w:b w:val="0"/>
          <w:bCs w:val="0"/>
          <w:spacing w:val="-9"/>
          <w:w w:val="100"/>
          <w:position w:val="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в</w:t>
      </w:r>
      <w:r>
        <w:rPr>
          <w:rFonts w:ascii="Cambria" w:hAnsi="Cambria" w:cs="Cambria" w:eastAsia="Cambria"/>
          <w:b w:val="0"/>
          <w:bCs w:val="0"/>
          <w:spacing w:val="-9"/>
          <w:w w:val="100"/>
          <w:position w:val="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с</w:t>
      </w:r>
      <w:r>
        <w:rPr>
          <w:rFonts w:ascii="Cambria" w:hAnsi="Cambria" w:cs="Cambria" w:eastAsia="Cambria"/>
          <w:b w:val="0"/>
          <w:bCs w:val="0"/>
          <w:spacing w:val="2"/>
          <w:w w:val="100"/>
          <w:position w:val="0"/>
          <w:sz w:val="20"/>
          <w:szCs w:val="20"/>
        </w:rPr>
        <w:t>о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о</w:t>
      </w:r>
      <w:r>
        <w:rPr>
          <w:rFonts w:ascii="Cambria" w:hAnsi="Cambria" w:cs="Cambria" w:eastAsia="Cambria"/>
          <w:b w:val="0"/>
          <w:bCs w:val="0"/>
          <w:spacing w:val="1"/>
          <w:w w:val="100"/>
          <w:position w:val="0"/>
          <w:sz w:val="20"/>
          <w:szCs w:val="20"/>
        </w:rPr>
        <w:t>т</w:t>
      </w:r>
      <w:r>
        <w:rPr>
          <w:rFonts w:ascii="Cambria" w:hAnsi="Cambria" w:cs="Cambria" w:eastAsia="Cambria"/>
          <w:b w:val="0"/>
          <w:bCs w:val="0"/>
          <w:spacing w:val="-1"/>
          <w:w w:val="100"/>
          <w:position w:val="0"/>
          <w:sz w:val="20"/>
          <w:szCs w:val="20"/>
        </w:rPr>
        <w:t>в</w:t>
      </w:r>
      <w:r>
        <w:rPr>
          <w:rFonts w:ascii="Cambria" w:hAnsi="Cambria" w:cs="Cambria" w:eastAsia="Cambria"/>
          <w:b w:val="0"/>
          <w:bCs w:val="0"/>
          <w:spacing w:val="1"/>
          <w:w w:val="100"/>
          <w:position w:val="0"/>
          <w:sz w:val="20"/>
          <w:szCs w:val="20"/>
        </w:rPr>
        <w:t>е</w:t>
      </w:r>
      <w:r>
        <w:rPr>
          <w:rFonts w:ascii="Cambria" w:hAnsi="Cambria" w:cs="Cambria" w:eastAsia="Cambria"/>
          <w:b w:val="0"/>
          <w:bCs w:val="0"/>
          <w:spacing w:val="-1"/>
          <w:w w:val="100"/>
          <w:position w:val="0"/>
          <w:sz w:val="20"/>
          <w:szCs w:val="20"/>
        </w:rPr>
        <w:t>т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с</w:t>
      </w:r>
      <w:r>
        <w:rPr>
          <w:rFonts w:ascii="Cambria" w:hAnsi="Cambria" w:cs="Cambria" w:eastAsia="Cambria"/>
          <w:b w:val="0"/>
          <w:bCs w:val="0"/>
          <w:spacing w:val="1"/>
          <w:w w:val="100"/>
          <w:position w:val="0"/>
          <w:sz w:val="20"/>
          <w:szCs w:val="20"/>
        </w:rPr>
        <w:t>т</w:t>
      </w:r>
      <w:r>
        <w:rPr>
          <w:rFonts w:ascii="Cambria" w:hAnsi="Cambria" w:cs="Cambria" w:eastAsia="Cambria"/>
          <w:b w:val="0"/>
          <w:bCs w:val="0"/>
          <w:spacing w:val="-1"/>
          <w:w w:val="100"/>
          <w:position w:val="0"/>
          <w:sz w:val="20"/>
          <w:szCs w:val="20"/>
        </w:rPr>
        <w:t>в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у</w:t>
      </w:r>
      <w:r>
        <w:rPr>
          <w:rFonts w:ascii="Cambria" w:hAnsi="Cambria" w:cs="Cambria" w:eastAsia="Cambria"/>
          <w:b w:val="0"/>
          <w:bCs w:val="0"/>
          <w:spacing w:val="3"/>
          <w:w w:val="100"/>
          <w:position w:val="0"/>
          <w:sz w:val="20"/>
          <w:szCs w:val="20"/>
        </w:rPr>
        <w:t>ю</w:t>
      </w:r>
      <w:r>
        <w:rPr>
          <w:rFonts w:ascii="Cambria" w:hAnsi="Cambria" w:cs="Cambria" w:eastAsia="Cambria"/>
          <w:b w:val="0"/>
          <w:bCs w:val="0"/>
          <w:spacing w:val="-1"/>
          <w:w w:val="100"/>
          <w:position w:val="0"/>
          <w:sz w:val="20"/>
          <w:szCs w:val="20"/>
        </w:rPr>
        <w:t>щ</w:t>
      </w:r>
      <w:r>
        <w:rPr>
          <w:rFonts w:ascii="Cambria" w:hAnsi="Cambria" w:cs="Cambria" w:eastAsia="Cambria"/>
          <w:b w:val="0"/>
          <w:bCs w:val="0"/>
          <w:spacing w:val="1"/>
          <w:w w:val="100"/>
          <w:position w:val="0"/>
          <w:sz w:val="20"/>
          <w:szCs w:val="20"/>
        </w:rPr>
        <w:t>е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й</w:t>
      </w:r>
      <w:r>
        <w:rPr>
          <w:rFonts w:ascii="Cambria" w:hAnsi="Cambria" w:cs="Cambria" w:eastAsia="Cambria"/>
          <w:b w:val="0"/>
          <w:bCs w:val="0"/>
          <w:spacing w:val="-9"/>
          <w:w w:val="100"/>
          <w:position w:val="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п</w:t>
      </w:r>
      <w:r>
        <w:rPr>
          <w:rFonts w:ascii="Cambria" w:hAnsi="Cambria" w:cs="Cambria" w:eastAsia="Cambria"/>
          <w:b w:val="0"/>
          <w:bCs w:val="0"/>
          <w:spacing w:val="2"/>
          <w:w w:val="100"/>
          <w:position w:val="0"/>
          <w:sz w:val="20"/>
          <w:szCs w:val="20"/>
        </w:rPr>
        <w:t>о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зи</w:t>
      </w:r>
      <w:r>
        <w:rPr>
          <w:rFonts w:ascii="Cambria" w:hAnsi="Cambria" w:cs="Cambria" w:eastAsia="Cambria"/>
          <w:b w:val="0"/>
          <w:bCs w:val="0"/>
          <w:spacing w:val="-1"/>
          <w:w w:val="100"/>
          <w:position w:val="0"/>
          <w:sz w:val="20"/>
          <w:szCs w:val="20"/>
        </w:rPr>
        <w:t>ц</w:t>
      </w:r>
      <w:r>
        <w:rPr>
          <w:rFonts w:ascii="Cambria" w:hAnsi="Cambria" w:cs="Cambria" w:eastAsia="Cambria"/>
          <w:b w:val="0"/>
          <w:bCs w:val="0"/>
          <w:spacing w:val="2"/>
          <w:w w:val="100"/>
          <w:position w:val="0"/>
          <w:sz w:val="20"/>
          <w:szCs w:val="20"/>
        </w:rPr>
        <w:t>и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и</w:t>
      </w:r>
      <w:r>
        <w:rPr>
          <w:rFonts w:ascii="Cambria" w:hAnsi="Cambria" w:cs="Cambria" w:eastAsia="Cambria"/>
          <w:b w:val="0"/>
          <w:bCs w:val="0"/>
          <w:spacing w:val="-9"/>
          <w:w w:val="100"/>
          <w:position w:val="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исп</w:t>
      </w:r>
      <w:r>
        <w:rPr>
          <w:rFonts w:ascii="Cambria" w:hAnsi="Cambria" w:cs="Cambria" w:eastAsia="Cambria"/>
          <w:b w:val="0"/>
          <w:bCs w:val="0"/>
          <w:spacing w:val="2"/>
          <w:w w:val="100"/>
          <w:position w:val="0"/>
          <w:sz w:val="20"/>
          <w:szCs w:val="20"/>
        </w:rPr>
        <w:t>о</w:t>
      </w:r>
      <w:r>
        <w:rPr>
          <w:rFonts w:ascii="Cambria" w:hAnsi="Cambria" w:cs="Cambria" w:eastAsia="Cambria"/>
          <w:b w:val="0"/>
          <w:bCs w:val="0"/>
          <w:spacing w:val="-1"/>
          <w:w w:val="100"/>
          <w:position w:val="0"/>
          <w:sz w:val="20"/>
          <w:szCs w:val="20"/>
        </w:rPr>
        <w:t>л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ьзую</w:t>
      </w:r>
      <w:r>
        <w:rPr>
          <w:rFonts w:ascii="Cambria" w:hAnsi="Cambria" w:cs="Cambria" w:eastAsia="Cambria"/>
          <w:b w:val="0"/>
          <w:bCs w:val="0"/>
          <w:spacing w:val="-1"/>
          <w:w w:val="100"/>
          <w:position w:val="0"/>
          <w:sz w:val="20"/>
          <w:szCs w:val="20"/>
        </w:rPr>
        <w:t>т</w:t>
      </w:r>
      <w:r>
        <w:rPr>
          <w:rFonts w:ascii="Cambria" w:hAnsi="Cambria" w:cs="Cambria" w:eastAsia="Cambria"/>
          <w:b w:val="0"/>
          <w:bCs w:val="0"/>
          <w:spacing w:val="3"/>
          <w:w w:val="100"/>
          <w:position w:val="0"/>
          <w:sz w:val="20"/>
          <w:szCs w:val="20"/>
        </w:rPr>
        <w:t>с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я</w:t>
      </w:r>
      <w:r>
        <w:rPr>
          <w:rFonts w:ascii="Cambria" w:hAnsi="Cambria" w:cs="Cambria" w:eastAsia="Cambria"/>
          <w:b w:val="0"/>
          <w:bCs w:val="0"/>
          <w:spacing w:val="-9"/>
          <w:w w:val="100"/>
          <w:position w:val="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-1"/>
          <w:w w:val="100"/>
          <w:position w:val="0"/>
          <w:sz w:val="20"/>
          <w:szCs w:val="20"/>
        </w:rPr>
        <w:t>ц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и</w:t>
      </w:r>
      <w:r>
        <w:rPr>
          <w:rFonts w:ascii="Cambria" w:hAnsi="Cambria" w:cs="Cambria" w:eastAsia="Cambria"/>
          <w:b w:val="0"/>
          <w:bCs w:val="0"/>
          <w:spacing w:val="2"/>
          <w:w w:val="100"/>
          <w:position w:val="0"/>
          <w:sz w:val="20"/>
          <w:szCs w:val="20"/>
        </w:rPr>
        <w:t>ф</w:t>
      </w:r>
      <w:r>
        <w:rPr>
          <w:rFonts w:ascii="Cambria" w:hAnsi="Cambria" w:cs="Cambria" w:eastAsia="Cambria"/>
          <w:b w:val="0"/>
          <w:bCs w:val="0"/>
          <w:spacing w:val="-1"/>
          <w:w w:val="100"/>
          <w:position w:val="0"/>
          <w:sz w:val="20"/>
          <w:szCs w:val="20"/>
        </w:rPr>
        <w:t>р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ы</w:t>
      </w:r>
      <w:r>
        <w:rPr>
          <w:rFonts w:ascii="Cambria" w:hAnsi="Cambria" w:cs="Cambria" w:eastAsia="Cambria"/>
          <w:b w:val="0"/>
          <w:bCs w:val="0"/>
          <w:spacing w:val="-7"/>
          <w:w w:val="100"/>
          <w:position w:val="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от</w:t>
      </w:r>
      <w:r>
        <w:rPr>
          <w:rFonts w:ascii="Cambria" w:hAnsi="Cambria" w:cs="Cambria" w:eastAsia="Cambria"/>
          <w:b w:val="0"/>
          <w:bCs w:val="0"/>
          <w:spacing w:val="-8"/>
          <w:w w:val="100"/>
          <w:position w:val="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  <w:t>1</w:t>
      </w:r>
      <w:r>
        <w:rPr>
          <w:rFonts w:ascii="Cambria" w:hAnsi="Cambria" w:cs="Cambria" w:eastAsia="Cambria"/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ind w:left="1358" w:right="0" w:firstLine="0"/>
        <w:jc w:val="left"/>
        <w:rPr>
          <w:rFonts w:ascii="Cambria" w:hAnsi="Cambria" w:cs="Cambria" w:eastAsia="Cambria"/>
          <w:sz w:val="20"/>
          <w:szCs w:val="20"/>
        </w:rPr>
      </w:pPr>
      <w:r>
        <w:rPr>
          <w:rFonts w:ascii="Cambria" w:hAnsi="Cambria" w:cs="Cambria" w:eastAsia="Cambria"/>
          <w:b w:val="0"/>
          <w:bCs w:val="0"/>
          <w:spacing w:val="-1"/>
          <w:w w:val="100"/>
          <w:sz w:val="20"/>
          <w:szCs w:val="20"/>
        </w:rPr>
        <w:t>д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о</w:t>
      </w:r>
      <w:r>
        <w:rPr>
          <w:rFonts w:ascii="Cambria" w:hAnsi="Cambria" w:cs="Cambria" w:eastAsia="Cambria"/>
          <w:b w:val="0"/>
          <w:bCs w:val="0"/>
          <w:spacing w:val="-4"/>
          <w:w w:val="10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9,</w:t>
      </w:r>
      <w:r>
        <w:rPr>
          <w:rFonts w:ascii="Cambria" w:hAnsi="Cambria" w:cs="Cambria" w:eastAsia="Cambria"/>
          <w:b w:val="0"/>
          <w:bCs w:val="0"/>
          <w:spacing w:val="-1"/>
          <w:w w:val="10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-1"/>
          <w:w w:val="100"/>
          <w:sz w:val="20"/>
          <w:szCs w:val="20"/>
        </w:rPr>
        <w:t>д</w:t>
      </w:r>
      <w:r>
        <w:rPr>
          <w:rFonts w:ascii="Cambria" w:hAnsi="Cambria" w:cs="Cambria" w:eastAsia="Cambria"/>
          <w:b w:val="0"/>
          <w:bCs w:val="0"/>
          <w:spacing w:val="1"/>
          <w:w w:val="100"/>
          <w:sz w:val="20"/>
          <w:szCs w:val="20"/>
        </w:rPr>
        <w:t>а</w:t>
      </w:r>
      <w:r>
        <w:rPr>
          <w:rFonts w:ascii="Cambria" w:hAnsi="Cambria" w:cs="Cambria" w:eastAsia="Cambria"/>
          <w:b w:val="0"/>
          <w:bCs w:val="0"/>
          <w:spacing w:val="1"/>
          <w:w w:val="100"/>
          <w:sz w:val="20"/>
          <w:szCs w:val="20"/>
        </w:rPr>
        <w:t>л</w:t>
      </w:r>
      <w:r>
        <w:rPr>
          <w:rFonts w:ascii="Cambria" w:hAnsi="Cambria" w:cs="Cambria" w:eastAsia="Cambria"/>
          <w:b w:val="0"/>
          <w:bCs w:val="0"/>
          <w:spacing w:val="1"/>
          <w:w w:val="100"/>
          <w:sz w:val="20"/>
          <w:szCs w:val="20"/>
        </w:rPr>
        <w:t>е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е</w:t>
      </w:r>
      <w:r>
        <w:rPr>
          <w:rFonts w:ascii="Cambria" w:hAnsi="Cambria" w:cs="Cambria" w:eastAsia="Cambria"/>
          <w:b w:val="0"/>
          <w:bCs w:val="0"/>
          <w:spacing w:val="-4"/>
          <w:w w:val="10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бу</w:t>
      </w:r>
      <w:r>
        <w:rPr>
          <w:rFonts w:ascii="Cambria" w:hAnsi="Cambria" w:cs="Cambria" w:eastAsia="Cambria"/>
          <w:b w:val="0"/>
          <w:bCs w:val="0"/>
          <w:spacing w:val="2"/>
          <w:w w:val="100"/>
          <w:sz w:val="20"/>
          <w:szCs w:val="20"/>
        </w:rPr>
        <w:t>к</w:t>
      </w:r>
      <w:r>
        <w:rPr>
          <w:rFonts w:ascii="Cambria" w:hAnsi="Cambria" w:cs="Cambria" w:eastAsia="Cambria"/>
          <w:b w:val="0"/>
          <w:bCs w:val="0"/>
          <w:spacing w:val="-1"/>
          <w:w w:val="100"/>
          <w:sz w:val="20"/>
          <w:szCs w:val="20"/>
        </w:rPr>
        <w:t>в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ы</w:t>
      </w:r>
      <w:r>
        <w:rPr>
          <w:rFonts w:ascii="Cambria" w:hAnsi="Cambria" w:cs="Cambria" w:eastAsia="Cambria"/>
          <w:b w:val="0"/>
          <w:bCs w:val="0"/>
          <w:spacing w:val="-1"/>
          <w:w w:val="10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от</w:t>
      </w:r>
      <w:r>
        <w:rPr>
          <w:rFonts w:ascii="Cambria" w:hAnsi="Cambria" w:cs="Cambria" w:eastAsia="Cambria"/>
          <w:b w:val="0"/>
          <w:bCs w:val="0"/>
          <w:spacing w:val="-3"/>
          <w:w w:val="10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A</w:t>
      </w:r>
      <w:r>
        <w:rPr>
          <w:rFonts w:ascii="Cambria" w:hAnsi="Cambria" w:cs="Cambria" w:eastAsia="Cambria"/>
          <w:b w:val="0"/>
          <w:bCs w:val="0"/>
          <w:spacing w:val="-3"/>
          <w:w w:val="10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1"/>
          <w:w w:val="100"/>
          <w:sz w:val="20"/>
          <w:szCs w:val="20"/>
        </w:rPr>
        <w:t>д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о</w:t>
      </w:r>
      <w:r>
        <w:rPr>
          <w:rFonts w:ascii="Cambria" w:hAnsi="Cambria" w:cs="Cambria" w:eastAsia="Cambria"/>
          <w:b w:val="0"/>
          <w:bCs w:val="0"/>
          <w:spacing w:val="-3"/>
          <w:w w:val="10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3"/>
          <w:w w:val="100"/>
          <w:sz w:val="20"/>
          <w:szCs w:val="20"/>
        </w:rPr>
        <w:t>Z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.</w:t>
      </w:r>
      <w:r>
        <w:rPr>
          <w:rFonts w:ascii="Cambria" w:hAnsi="Cambria" w:cs="Cambria" w:eastAsia="Cambria"/>
          <w:b w:val="0"/>
          <w:bCs w:val="0"/>
          <w:spacing w:val="-3"/>
          <w:w w:val="10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A</w:t>
      </w:r>
      <w:r>
        <w:rPr>
          <w:rFonts w:ascii="Cambria" w:hAnsi="Cambria" w:cs="Cambria" w:eastAsia="Cambria"/>
          <w:b w:val="0"/>
          <w:bCs w:val="0"/>
          <w:spacing w:val="-2"/>
          <w:w w:val="10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–</w:t>
      </w:r>
      <w:r>
        <w:rPr>
          <w:rFonts w:ascii="Cambria" w:hAnsi="Cambria" w:cs="Cambria" w:eastAsia="Cambria"/>
          <w:b w:val="0"/>
          <w:bCs w:val="0"/>
          <w:spacing w:val="-2"/>
          <w:w w:val="10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10,</w:t>
      </w:r>
      <w:r>
        <w:rPr>
          <w:rFonts w:ascii="Cambria" w:hAnsi="Cambria" w:cs="Cambria" w:eastAsia="Cambria"/>
          <w:b w:val="0"/>
          <w:bCs w:val="0"/>
          <w:spacing w:val="-4"/>
          <w:w w:val="10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B-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11,</w:t>
      </w:r>
      <w:r>
        <w:rPr>
          <w:rFonts w:ascii="Cambria" w:hAnsi="Cambria" w:cs="Cambria" w:eastAsia="Cambria"/>
          <w:b w:val="0"/>
          <w:bCs w:val="0"/>
          <w:spacing w:val="-3"/>
          <w:w w:val="10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C</w:t>
      </w:r>
      <w:r>
        <w:rPr>
          <w:rFonts w:ascii="Cambria" w:hAnsi="Cambria" w:cs="Cambria" w:eastAsia="Cambria"/>
          <w:b w:val="0"/>
          <w:bCs w:val="0"/>
          <w:spacing w:val="1"/>
          <w:w w:val="100"/>
          <w:sz w:val="20"/>
          <w:szCs w:val="20"/>
        </w:rPr>
        <w:t>-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12,</w:t>
      </w:r>
      <w:r>
        <w:rPr>
          <w:rFonts w:ascii="Cambria" w:hAnsi="Cambria" w:cs="Cambria" w:eastAsia="Cambria"/>
          <w:b w:val="0"/>
          <w:bCs w:val="0"/>
          <w:spacing w:val="-1"/>
          <w:w w:val="10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D</w:t>
      </w:r>
      <w:r>
        <w:rPr>
          <w:rFonts w:ascii="Cambria" w:hAnsi="Cambria" w:cs="Cambria" w:eastAsia="Cambria"/>
          <w:b w:val="0"/>
          <w:bCs w:val="0"/>
          <w:spacing w:val="1"/>
          <w:w w:val="100"/>
          <w:sz w:val="20"/>
          <w:szCs w:val="20"/>
        </w:rPr>
        <w:t>-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13,</w:t>
      </w:r>
      <w:r>
        <w:rPr>
          <w:rFonts w:ascii="Cambria" w:hAnsi="Cambria" w:cs="Cambria" w:eastAsia="Cambria"/>
          <w:b w:val="0"/>
          <w:bCs w:val="0"/>
          <w:spacing w:val="-4"/>
          <w:w w:val="10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E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-</w:t>
      </w:r>
      <w:r>
        <w:rPr>
          <w:rFonts w:ascii="Cambria" w:hAnsi="Cambria" w:cs="Cambria" w:eastAsia="Cambria"/>
          <w:b w:val="0"/>
          <w:bCs w:val="0"/>
          <w:spacing w:val="-2"/>
          <w:w w:val="10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14,</w:t>
      </w:r>
      <w:r>
        <w:rPr>
          <w:rFonts w:ascii="Cambria" w:hAnsi="Cambria" w:cs="Cambria" w:eastAsia="Cambria"/>
          <w:b w:val="0"/>
          <w:bCs w:val="0"/>
          <w:spacing w:val="-3"/>
          <w:w w:val="10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F</w:t>
      </w:r>
      <w:r>
        <w:rPr>
          <w:rFonts w:ascii="Cambria" w:hAnsi="Cambria" w:cs="Cambria" w:eastAsia="Cambria"/>
          <w:b w:val="0"/>
          <w:bCs w:val="0"/>
          <w:spacing w:val="-3"/>
          <w:w w:val="10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-</w:t>
      </w:r>
      <w:r>
        <w:rPr>
          <w:rFonts w:ascii="Cambria" w:hAnsi="Cambria" w:cs="Cambria" w:eastAsia="Cambria"/>
          <w:b w:val="0"/>
          <w:bCs w:val="0"/>
          <w:spacing w:val="-2"/>
          <w:w w:val="10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15</w:t>
      </w:r>
      <w:r>
        <w:rPr>
          <w:rFonts w:ascii="Cambria" w:hAnsi="Cambria" w:cs="Cambria" w:eastAsia="Cambria"/>
          <w:b w:val="0"/>
          <w:bCs w:val="0"/>
          <w:spacing w:val="43"/>
          <w:w w:val="10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-1"/>
          <w:w w:val="100"/>
          <w:sz w:val="20"/>
          <w:szCs w:val="20"/>
        </w:rPr>
        <w:t>…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.</w:t>
      </w:r>
      <w:r>
        <w:rPr>
          <w:rFonts w:ascii="Cambria" w:hAnsi="Cambria" w:cs="Cambria" w:eastAsia="Cambria"/>
          <w:b w:val="0"/>
          <w:bCs w:val="0"/>
          <w:spacing w:val="-4"/>
          <w:w w:val="100"/>
          <w:sz w:val="20"/>
          <w:szCs w:val="20"/>
        </w:rPr>
        <w:t> 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  <w:t>)</w:t>
      </w:r>
      <w:r>
        <w:rPr>
          <w:rFonts w:ascii="Cambria" w:hAnsi="Cambria" w:cs="Cambria" w:eastAsia="Cambria"/>
          <w:b w:val="0"/>
          <w:bCs w:val="0"/>
          <w:spacing w:val="0"/>
          <w:w w:val="100"/>
          <w:sz w:val="20"/>
          <w:szCs w:val="20"/>
        </w:rPr>
      </w:r>
    </w:p>
    <w:p>
      <w:pPr>
        <w:spacing w:line="150" w:lineRule="exact" w:before="6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9"/>
        <w:ind w:left="0" w:right="756" w:firstLine="0"/>
        <w:jc w:val="righ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24"/>
          <w:szCs w:val="24"/>
        </w:rPr>
        <w:t>30</w:t>
      </w:r>
    </w:p>
    <w:p>
      <w:pPr>
        <w:spacing w:after="0"/>
        <w:jc w:val="right"/>
        <w:rPr>
          <w:rFonts w:ascii="Arial" w:hAnsi="Arial" w:cs="Arial" w:eastAsia="Arial"/>
          <w:sz w:val="24"/>
          <w:szCs w:val="24"/>
        </w:rPr>
        <w:sectPr>
          <w:pgSz w:w="11907" w:h="16840"/>
          <w:pgMar w:header="341" w:footer="0" w:top="1260" w:bottom="280" w:left="260" w:right="220"/>
        </w:sectPr>
      </w:pPr>
    </w:p>
    <w:p>
      <w:pPr>
        <w:spacing w:before="13"/>
        <w:ind w:left="3433" w:right="0" w:firstLine="0"/>
        <w:jc w:val="left"/>
        <w:rPr>
          <w:rFonts w:ascii="Calibri" w:hAnsi="Calibri" w:cs="Calibri" w:eastAsia="Calibri"/>
          <w:sz w:val="45"/>
          <w:szCs w:val="45"/>
        </w:rPr>
      </w:pPr>
      <w:r>
        <w:rPr/>
        <w:pict>
          <v:group style="position:absolute;margin-left:16.879011pt;margin-top:57.754013pt;width:560.526978pt;height:45.985pt;mso-position-horizontal-relative:page;mso-position-vertical-relative:page;z-index:-7896" coordorigin="338,1155" coordsize="11211,920">
            <v:group style="position:absolute;left:348;top:1165;width:11191;height:900" coordorigin="348,1165" coordsize="11191,900">
              <v:shape style="position:absolute;left:348;top:1165;width:11191;height:900" coordorigin="348,1165" coordsize="11191,900" path="m11320,1165l566,1165,538,1166,463,1182,403,1213,354,1272,348,1923,349,1941,387,2004,441,2039,512,2060,566,2065,11320,2065,11399,2055,11465,2029,11513,1989,11538,1923,11538,1307,11536,1289,11499,1226,11445,1190,11374,1169,11320,1165xe" filled="t" fillcolor="#E8E8E8" stroked="f">
                <v:path arrowok="t"/>
                <v:fill type="solid"/>
              </v:shape>
            </v:group>
            <v:group style="position:absolute;left:4457;top:1455;width:230;height:288" coordorigin="4457,1455" coordsize="230,288">
              <v:shape style="position:absolute;left:4457;top:1455;width:230;height:288" coordorigin="4457,1455" coordsize="230,288" path="m4605,1660l4574,1721,4568,1727,4562,1733,4555,1737,4548,1739,4541,1741,4533,1742,4524,1742,4520,1742,4517,1742,4514,1742,4511,1741,4508,1741,4505,1740,4502,1739,4499,1738,4497,1737,4495,1736,4493,1735,4492,1734,4491,1734,4490,1733,4490,1732,4489,1731,4489,1730,4488,1728,4488,1727,4488,1725,4488,1723,4487,1720,4487,1718,4487,1715,4487,1709,4488,1705,4489,1703,4490,1700,4492,1699,4494,1699,4495,1699,4496,1700,4498,1700,4499,1701,4501,1702,4504,1703,4506,1705,4508,1706,4511,1706,4515,1707,4518,1708,4523,1708,4526,1708,4530,1708,4533,1707,4536,1706,4539,1704,4542,1701,4544,1699,4547,1695,4550,1690,4554,1686,4557,1679,4561,1671,4460,1469,4458,1466,4458,1464,4457,1462,4457,1460,4458,1458,4459,1457,4460,1456,4462,1456,4465,1455,4468,1455,4471,1455,4476,1455,4480,1455,4499,1463,4549,1567,4555,1578,4560,1589,4565,1600,4570,1611,4575,1621,4580,1632,4581,1632,4585,1621,4589,1610,4593,1599,4597,1588,4602,1576,4607,1563,4646,1462,4647,1460,4648,1459,4648,1458,4649,1458,4669,1455,4673,1455,4685,1457,4686,1458,4686,1459,4687,1461,4686,1462,4686,1464,4685,1466,4605,1660xe" filled="f" stroked="t" strokeweight=".8pt" strokecolor="#000000">
                <v:path arrowok="t"/>
              </v:shape>
              <v:shape style="position:absolute;left:4715;top:1519;width:1502;height:232" type="#_x0000_t75">
                <v:imagedata r:id="rId244" o:title=""/>
              </v:shape>
              <v:shape style="position:absolute;left:6268;top:1428;width:729;height:323" type="#_x0000_t75">
                <v:imagedata r:id="rId245" o:title=""/>
              </v:shape>
            </v:group>
            <v:group style="position:absolute;left:7130;top:1531;width:190;height:212" coordorigin="7130,1531" coordsize="190,212">
              <v:shape style="position:absolute;left:7130;top:1531;width:190;height:212" coordorigin="7130,1531" coordsize="190,212" path="m7320,1734l7302,1740,7299,1740,7288,1739,7286,1738,7285,1737,7285,1737,7284,1736,7284,1735,7284,1734,7284,1562,7230,1562,7227,1583,7224,1603,7213,1662,7186,1721,7145,1743,7137,1743,7136,1743,7135,1743,7134,1742,7133,1742,7132,1741,7132,1740,7131,1739,7130,1737,7130,1735,7130,1733,7130,1730,7130,1727,7130,1723,7130,1720,7130,1718,7130,1716,7131,1714,7131,1713,7132,1712,7132,1711,7133,1710,7134,1710,7135,1710,7136,1710,7141,1710,7173,1675,7176,1666,7189,1605,7197,1540,7198,1537,7200,1534,7202,1532,7204,1531,7208,1531,7309,1531,7320,1544,7320,1734xe" filled="f" stroked="t" strokeweight=".8pt" strokecolor="#000000">
                <v:path arrowok="t"/>
              </v:shape>
            </v:group>
            <v:group style="position:absolute;left:7387;top:1530;width:175;height:210" coordorigin="7387,1530" coordsize="175,210">
              <v:shape style="position:absolute;left:7387;top:1530;width:175;height:210" coordorigin="7387,1530" coordsize="175,210" path="m7562,1734l7558,1739,7557,1739,7544,1740,7541,1740,7530,1739,7528,1738,7527,1738,7527,1737,7526,1736,7526,1735,7526,1734,7526,1620,7526,1615,7526,1609,7526,1603,7526,1597,7527,1591,7527,1586,7524,1592,7504,1620,7421,1734,7420,1735,7419,1736,7418,1737,7403,1740,7400,1740,7390,1739,7389,1738,7388,1738,7388,1737,7387,1736,7387,1735,7387,1734,7387,1536,7387,1536,7387,1535,7388,1534,7388,1533,7405,1530,7412,1530,7423,1536,7423,1650,7423,1656,7423,1662,7423,1667,7422,1673,7422,1679,7421,1684,7425,1679,7428,1673,7432,1668,7435,1663,7439,1657,7443,1652,7527,1536,7528,1535,7529,1534,7530,1533,7531,1533,7532,1532,7534,1531,7535,1531,7546,1530,7549,1530,7562,1537,7562,1734xe" filled="f" stroked="t" strokeweight=".8pt" strokecolor="#000000">
                <v:path arrowok="t"/>
              </v:shape>
            </v:group>
            <v:group style="position:absolute;left:7616;top:1527;width:155;height:216" coordorigin="7616,1527" coordsize="155,216">
              <v:shape style="position:absolute;left:7616;top:1527;width:155;height:216" coordorigin="7616,1527" coordsize="155,216" path="m7771,1704l7765,1722,7763,1724,7760,1726,7756,1729,7751,1732,7703,1743,7689,1743,7638,1716,7631,1707,7625,1696,7621,1683,7617,1664,7616,1644,7616,1620,7636,1560,7694,1527,7707,1527,7714,1527,7767,1551,7768,1552,7770,1559,7770,1561,7770,1563,7770,1565,7770,1571,7769,1575,7768,1577,7767,1580,7765,1581,7763,1581,7761,1581,7758,1580,7756,1577,7753,1575,7707,1558,7686,1562,7653,1631,7653,1648,7654,1659,7657,1669,7659,1679,7684,1707,7691,1710,7699,1712,7708,1712,7716,1712,7723,1711,7730,1708,7736,1705,7741,1703,7746,1699,7750,1696,7754,1694,7757,1691,7761,1688,7763,1687,7765,1687,7766,1687,7771,1701,7771,1704xe" filled="f" stroked="t" strokeweight=".8pt" strokecolor="#000000">
                <v:path arrowok="t"/>
              </v:shape>
            </v:group>
            <v:group style="position:absolute;left:7788;top:1531;width:169;height:209" coordorigin="7788,1531" coordsize="169,209">
              <v:shape style="position:absolute;left:7788;top:1531;width:169;height:209" coordorigin="7788,1531" coordsize="169,209" path="m7957,1547l7953,1563,7952,1564,7951,1564,7949,1564,7890,1564,7890,1734,7890,1735,7890,1736,7890,1737,7889,1737,7888,1738,7887,1739,7885,1739,7872,1740,7869,1740,7858,1739,7856,1738,7856,1737,7855,1737,7855,1736,7854,1735,7854,1734,7854,1564,7795,1564,7794,1564,7793,1564,7792,1563,7791,1562,7790,1561,7790,1560,7789,1559,7789,1557,7788,1555,7788,1553,7788,1550,7788,1547,7788,1545,7788,1542,7788,1540,7789,1538,7789,1537,7795,1531,7949,1531,7957,1545,7957,1547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45"/>
          <w:szCs w:val="45"/>
        </w:rPr>
        <w:t>Упаковочный</w:t>
      </w:r>
      <w:r>
        <w:rPr>
          <w:rFonts w:ascii="Calibri" w:hAnsi="Calibri" w:cs="Calibri" w:eastAsia="Calibri"/>
          <w:b w:val="0"/>
          <w:bCs w:val="0"/>
          <w:color w:val="000001"/>
          <w:spacing w:val="-36"/>
          <w:w w:val="100"/>
          <w:sz w:val="45"/>
          <w:szCs w:val="45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45"/>
          <w:szCs w:val="45"/>
        </w:rPr>
        <w:t>ли</w:t>
      </w:r>
      <w:r>
        <w:rPr>
          <w:rFonts w:ascii="Calibri" w:hAnsi="Calibri" w:cs="Calibri" w:eastAsia="Calibri"/>
          <w:b w:val="0"/>
          <w:bCs w:val="0"/>
          <w:color w:val="000001"/>
          <w:spacing w:val="1"/>
          <w:w w:val="100"/>
          <w:sz w:val="45"/>
          <w:szCs w:val="45"/>
        </w:rPr>
        <w:t>с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  <w:sz w:val="45"/>
          <w:szCs w:val="45"/>
        </w:rPr>
        <w:t>т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45"/>
          <w:szCs w:val="4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before="58"/>
        <w:ind w:right="0"/>
        <w:jc w:val="left"/>
        <w:rPr>
          <w:rFonts w:ascii="Calibri" w:hAnsi="Calibri" w:cs="Calibri" w:eastAsia="Calibri"/>
        </w:rPr>
      </w:pPr>
      <w:r>
        <w:rPr/>
        <w:pict>
          <v:group style="position:absolute;margin-left:56.744999pt;margin-top:5.307654pt;width:467.643pt;height:10.457pt;mso-position-horizontal-relative:page;mso-position-vertical-relative:paragraph;z-index:-7895" coordorigin="1135,106" coordsize="9353,209">
            <v:group style="position:absolute;left:1143;top:126;width:93;height:142" coordorigin="1143,126" coordsize="93,142">
              <v:shape style="position:absolute;left:1143;top:126;width:93;height:142" coordorigin="1143,126" coordsize="93,142" path="m1236,227l1236,231,1236,235,1235,239,1233,243,1232,246,1230,249,1228,252,1225,255,1222,257,1220,260,1216,261,1213,263,1209,264,1205,266,1201,266,1197,267,1192,267,1187,267,1150,267,1148,267,1147,267,1145,266,1144,265,1143,263,1143,260,1143,134,1148,126,1150,126,1182,126,1190,126,1197,127,1227,156,1227,162,1227,165,1217,187,1214,189,1211,190,1208,192,1212,193,1236,222,1236,227xe" filled="f" stroked="t" strokeweight=".8pt" strokecolor="#000000">
                <v:path arrowok="t"/>
              </v:shape>
            </v:group>
            <v:group style="position:absolute;left:1162;top:141;width:46;height:46" coordorigin="1162,141" coordsize="46,46">
              <v:shape style="position:absolute;left:1162;top:141;width:46;height:46" coordorigin="1162,141" coordsize="46,46" path="m1208,164l1181,141,1162,141,1162,187,1183,187,1188,187,1202,180,1204,178,1206,175,1206,172,1207,170,1208,167,1208,164xe" filled="f" stroked="t" strokeweight=".8pt" strokecolor="#000000">
                <v:path arrowok="t"/>
              </v:shape>
            </v:group>
            <v:group style="position:absolute;left:1162;top:202;width:55;height:50" coordorigin="1162,202" coordsize="55,50">
              <v:shape style="position:absolute;left:1162;top:202;width:55;height:50" coordorigin="1162,202" coordsize="55,50" path="m1216,228l1216,224,1216,220,1190,202,1184,202,1162,202,1162,252,1189,252,1193,252,1197,252,1200,250,1203,249,1216,232,1216,228xe" filled="f" stroked="t" strokeweight=".8pt" strokecolor="#000000">
                <v:path arrowok="t"/>
              </v:shape>
              <v:shape style="position:absolute;left:1255;top:153;width:526;height:162" type="#_x0000_t75">
                <v:imagedata r:id="rId246" o:title=""/>
              </v:shape>
            </v:group>
            <v:group style="position:absolute;left:1801;top:163;width:86;height:105" coordorigin="1801,163" coordsize="86,105">
              <v:shape style="position:absolute;left:1801;top:163;width:86;height:105" coordorigin="1801,163" coordsize="86,105" path="m1888,265l1886,267,1885,268,1884,268,1883,268,1882,268,1880,268,1879,268,1877,268,1875,268,1874,268,1873,268,1872,268,1871,267,1871,267,1870,267,1870,266,1870,266,1869,265,1869,265,1869,222,1819,222,1819,265,1819,265,1817,267,1817,268,1816,268,1815,268,1813,268,1812,268,1810,268,1808,268,1807,268,1806,268,1805,268,1804,268,1803,267,1802,267,1802,267,1802,266,1801,266,1801,265,1801,265,1801,166,1801,166,1801,165,1802,165,1802,164,1802,164,1808,163,1810,163,1812,163,1819,166,1819,206,1869,206,1869,166,1869,166,1870,165,1870,165,1870,164,1871,164,1877,163,1879,163,1880,163,1888,166,1888,265xe" filled="f" stroked="t" strokeweight=".8pt" strokecolor="#000000">
                <v:path arrowok="t"/>
              </v:shape>
              <v:shape style="position:absolute;left:1913;top:106;width:8272;height:171" type="#_x0000_t75">
                <v:imagedata r:id="rId247" o:title=""/>
              </v:shape>
            </v:group>
            <v:group style="position:absolute;left:10206;top:163;width:130;height:105" coordorigin="10206,163" coordsize="130,105">
              <v:shape style="position:absolute;left:10206;top:163;width:130;height:105" coordorigin="10206,163" coordsize="130,105" path="m10336,261l10336,263,10336,265,10335,266,10333,267,10332,267,10330,267,10212,267,10210,267,10209,267,10208,266,10207,265,10206,263,10206,261,10206,166,10206,166,10206,165,10207,165,10207,164,10214,163,10215,163,10217,163,10224,166,10224,252,10262,252,10262,166,10262,166,10262,165,10263,165,10263,164,10263,164,10269,163,10271,163,10273,163,10280,166,10280,252,10318,252,10318,166,10318,166,10318,165,10325,163,10327,163,10329,163,10335,164,10335,164,10336,165,10336,165,10336,166,10336,166,10336,261xe" filled="f" stroked="t" strokeweight=".8pt" strokecolor="#000000">
                <v:path arrowok="t"/>
              </v:shape>
            </v:group>
            <v:group style="position:absolute;left:10354;top:163;width:85;height:105" coordorigin="10354,163" coordsize="85,105">
              <v:shape style="position:absolute;left:10354;top:163;width:85;height:105" coordorigin="10354,163" coordsize="85,105" path="m10439,172l10436,179,10436,180,10435,180,10435,180,10405,180,10405,265,10405,265,10403,267,10403,268,10402,268,10401,268,10399,268,10398,268,10396,268,10394,268,10393,268,10392,268,10391,268,10390,268,10389,267,10388,267,10388,267,10388,266,10387,266,10387,265,10387,265,10387,180,10358,180,10357,180,10357,180,10356,179,10356,179,10355,179,10355,178,10355,177,10354,176,10354,175,10354,174,10354,173,10354,172,10354,170,10354,169,10354,168,10354,167,10355,166,10355,165,10355,165,10356,164,10356,164,10357,164,10357,164,10358,163,10435,163,10438,165,10438,166,10438,167,10438,168,10438,169,10439,170,10439,172xe" filled="f" stroked="t" strokeweight=".8pt" strokecolor="#000000">
                <v:path arrowok="t"/>
              </v:shape>
            </v:group>
            <v:group style="position:absolute;left:10456;top:243;width:24;height:26" coordorigin="10456,243" coordsize="24,26">
              <v:shape style="position:absolute;left:10456;top:243;width:24;height:26" coordorigin="10456,243" coordsize="24,26" path="m10480,255l10480,261,10479,264,10477,266,10475,268,10472,268,10468,268,10464,268,10460,268,10459,266,10457,264,10456,261,10456,256,10456,251,10468,243,10472,243,10476,244,10477,245,10479,247,10480,250,10480,255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Внутренний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4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1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шт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spacing w:before="58"/>
        <w:ind w:right="0"/>
        <w:jc w:val="left"/>
        <w:rPr>
          <w:rFonts w:ascii="Calibri" w:hAnsi="Calibri" w:cs="Calibri" w:eastAsia="Calibri"/>
        </w:rPr>
      </w:pPr>
      <w:r>
        <w:rPr/>
        <w:pict>
          <v:group style="position:absolute;margin-left:56.744999pt;margin-top:5.84963pt;width:452.378pt;height:9.917pt;mso-position-horizontal-relative:page;mso-position-vertical-relative:paragraph;z-index:-7894" coordorigin="1135,117" coordsize="9048,198">
            <v:shape style="position:absolute;left:1135;top:118;width:1115;height:197" type="#_x0000_t75">
              <v:imagedata r:id="rId248" o:title=""/>
            </v:shape>
            <v:group style="position:absolute;left:2275;top:163;width:86;height:105" coordorigin="2275,163" coordsize="86,105">
              <v:shape style="position:absolute;left:2275;top:163;width:86;height:105" coordorigin="2275,163" coordsize="86,105" path="m2362,265l2360,267,2359,268,2358,268,2357,268,2356,268,2354,268,2353,268,2351,268,2349,268,2348,268,2347,268,2346,268,2345,267,2345,267,2344,267,2344,266,2344,266,2344,265,2344,265,2344,222,2293,222,2293,265,2293,265,2291,267,2291,268,2290,268,2289,268,2287,268,2286,268,2284,268,2282,268,2281,268,2280,268,2279,268,2278,268,2277,267,2276,267,2276,267,2276,266,2275,266,2275,265,2275,265,2275,166,2275,166,2275,165,2276,165,2276,164,2276,164,2282,163,2284,163,2286,163,2292,164,2293,164,2293,165,2293,165,2293,166,2293,166,2293,206,2344,206,2344,166,2344,166,2344,165,2344,165,2344,164,2345,164,2351,163,2353,163,2354,163,2362,166,2362,265xe" filled="f" stroked="t" strokeweight=".8pt" strokecolor="#000000">
                <v:path arrowok="t"/>
              </v:shape>
            </v:group>
            <v:group style="position:absolute;left:2395;top:163;width:101;height:140" coordorigin="2395,163" coordsize="101,140">
              <v:shape style="position:absolute;left:2395;top:163;width:101;height:140" coordorigin="2395,163" coordsize="101,140" path="m2497,301l2492,303,2489,303,2486,303,2485,303,2483,303,2482,302,2481,302,2481,301,2481,267,2401,267,2399,267,2398,267,2397,266,2396,265,2395,263,2395,261,2395,166,2395,166,2395,165,2396,165,2396,164,2396,164,2402,163,2404,163,2406,163,2412,164,2413,164,2413,165,2413,165,2413,166,2413,166,2413,252,2461,252,2461,166,2461,166,2461,165,2461,165,2461,164,2462,164,2468,163,2470,163,2471,163,2479,166,2479,166,2479,252,2492,252,2494,252,2495,252,2496,253,2496,254,2497,255,2497,256,2497,301xe" filled="f" stroked="t" strokeweight=".8pt" strokecolor="#000000">
                <v:path arrowok="t"/>
              </v:shape>
            </v:group>
            <v:group style="position:absolute;left:2517;top:163;width:88;height:105" coordorigin="2517,163" coordsize="88,105">
              <v:shape style="position:absolute;left:2517;top:163;width:88;height:105" coordorigin="2517,163" coordsize="88,105" path="m2604,265l2602,267,2602,268,2601,268,2600,268,2599,268,2597,268,2595,268,2594,268,2592,268,2591,268,2590,268,2589,268,2588,267,2587,267,2587,267,2587,266,2586,266,2586,265,2586,265,2586,208,2586,205,2586,202,2586,200,2586,197,2587,194,2587,191,2585,194,2583,197,2581,199,2579,202,2577,205,2534,265,2532,266,2532,267,2531,267,2531,267,2530,268,2529,268,2528,268,2527,268,2526,268,2525,268,2523,268,2522,268,2521,268,2520,268,2519,268,2518,267,2518,267,2517,267,2517,266,2517,266,2517,265,2517,265,2517,166,2517,166,2517,165,2517,165,2517,164,2518,164,2524,163,2526,163,2529,163,2535,166,2535,223,2535,226,2535,229,2535,232,2534,235,2534,237,2534,240,2536,237,2537,235,2539,232,2541,229,2543,227,2545,224,2587,166,2587,166,2588,165,2588,165,2589,164,2589,164,2595,163,2596,163,2598,163,2604,166,2604,265xe" filled="f" stroked="t" strokeweight=".8pt" strokecolor="#000000">
                <v:path arrowok="t"/>
              </v:shape>
            </v:group>
            <v:group style="position:absolute;left:2631;top:161;width:98;height:108" coordorigin="2631,161" coordsize="98,108">
              <v:shape style="position:absolute;left:2631;top:161;width:98;height:108" coordorigin="2631,161" coordsize="98,108" path="m2730,214l2730,222,2729,230,2726,237,2724,243,2721,249,2717,254,2713,259,2708,263,2701,266,2695,268,2688,270,2679,270,2671,270,2643,255,2639,251,2636,245,2634,239,2632,232,2631,225,2631,216,2631,208,2632,201,2634,194,2636,188,2639,182,2644,177,2648,172,2681,161,2689,161,2727,192,2729,199,2730,206,2730,214xe" filled="f" stroked="t" strokeweight=".8pt" strokecolor="#000000">
                <v:path arrowok="t"/>
              </v:shape>
            </v:group>
            <v:group style="position:absolute;left:2650;top:176;width:61;height:78" coordorigin="2650,176" coordsize="61,78">
              <v:shape style="position:absolute;left:2650;top:176;width:61;height:78" coordorigin="2650,176" coordsize="61,78" path="m2711,216l2681,176,2675,177,2671,177,2667,179,2663,181,2660,184,2657,187,2655,191,2653,195,2652,200,2650,204,2650,210,2650,215,2650,221,2650,226,2651,230,2652,235,2654,239,2656,243,2659,246,2662,249,2666,251,2670,253,2674,254,2680,254,2685,254,2690,253,2694,252,2698,250,2701,247,2704,244,2706,240,2708,236,2709,231,2710,227,2711,221,2711,216xe" filled="f" stroked="t" strokeweight=".8pt" strokecolor="#000000">
                <v:path arrowok="t"/>
              </v:shape>
            </v:group>
            <v:group style="position:absolute;left:2756;top:163;width:86;height:105" coordorigin="2756,163" coordsize="86,105">
              <v:shape style="position:absolute;left:2756;top:163;width:86;height:105" coordorigin="2756,163" coordsize="86,105" path="m2843,265l2843,265,2842,266,2842,266,2842,267,2841,267,2841,267,2840,268,2839,268,2838,268,2837,268,2835,268,2834,268,2832,268,2830,268,2829,268,2828,268,2827,268,2826,267,2826,267,2825,267,2825,266,2825,266,2825,265,2825,265,2825,222,2774,222,2774,265,2774,265,2774,266,2774,266,2774,267,2773,267,2772,267,2772,268,2771,268,2770,268,2769,268,2767,268,2765,268,2763,268,2762,268,2761,268,2760,268,2759,268,2758,267,2757,267,2757,267,2757,266,2756,266,2756,265,2756,265,2756,166,2756,166,2756,165,2757,165,2757,164,2757,164,2763,163,2765,163,2767,163,2773,164,2774,164,2774,165,2774,165,2774,166,2774,166,2774,206,2825,206,2825,166,2825,166,2825,165,2825,165,2825,164,2826,164,2832,163,2834,163,2835,163,2841,164,2842,164,2842,165,2842,165,2843,166,2843,166,2843,265xe" filled="f" stroked="t" strokeweight=".8pt" strokecolor="#000000">
                <v:path arrowok="t"/>
              </v:shape>
              <v:shape style="position:absolute;left:2868;top:153;width:1251;height:162" type="#_x0000_t75">
                <v:imagedata r:id="rId249" o:title=""/>
              </v:shape>
              <v:shape style="position:absolute;left:4131;top:117;width:6052;height:160" type="#_x0000_t75">
                <v:imagedata r:id="rId250" o:title=""/>
              </v:shape>
            </v:group>
            <w10:wrap type="none"/>
          </v:group>
        </w:pict>
      </w:r>
      <w:r>
        <w:rPr/>
        <w:pict>
          <v:group style="position:absolute;margin-left:512.327026pt;margin-top:7.74763pt;width:14.471pt;height:6.078pt;mso-position-horizontal-relative:page;mso-position-vertical-relative:paragraph;z-index:-7893" coordorigin="10247,155" coordsize="289,122">
            <v:group style="position:absolute;left:10255;top:163;width:130;height:105" coordorigin="10255,163" coordsize="130,105">
              <v:shape style="position:absolute;left:10255;top:163;width:130;height:105" coordorigin="10255,163" coordsize="130,105" path="m10384,261l10384,263,10384,265,10383,266,10382,267,10380,267,10379,267,10260,267,10258,267,10257,267,10256,266,10255,265,10255,263,10255,261,10255,166,10255,166,10255,165,10255,165,10255,164,10262,163,10264,163,10265,163,10271,164,10272,164,10272,165,10272,165,10273,166,10273,166,10273,252,10311,252,10311,166,10311,166,10311,165,10311,165,10311,164,10312,164,10318,163,10319,163,10321,163,10328,166,10328,252,10366,252,10366,166,10366,166,10366,165,10373,163,10375,163,10377,163,10383,164,10384,164,10384,165,10384,165,10384,166,10384,166,10384,261xe" filled="f" stroked="t" strokeweight=".8pt" strokecolor="#000000">
                <v:path arrowok="t"/>
              </v:shape>
            </v:group>
            <v:group style="position:absolute;left:10402;top:164;width:85;height:105" coordorigin="10402,164" coordsize="85,105">
              <v:shape style="position:absolute;left:10402;top:164;width:85;height:105" coordorigin="10402,164" coordsize="85,105" path="m10487,172l10485,179,10484,180,10484,180,10483,180,10454,180,10454,265,10454,265,10452,267,10451,268,10450,268,10449,268,10448,268,10446,268,10444,268,10443,268,10441,268,10440,268,10439,268,10438,268,10437,267,10437,267,10436,267,10436,266,10436,266,10435,265,10436,265,10436,180,10406,180,10405,180,10405,180,10404,179,10404,179,10403,179,10403,178,10403,177,10403,176,10403,175,10402,174,10402,173,10402,172,10402,170,10402,169,10403,168,10403,167,10403,166,10403,166,10404,165,10404,164,10404,164,10405,164,10405,164,10406,164,10483,164,10486,166,10486,166,10486,167,10486,168,10487,169,10487,170,10487,172xe" filled="f" stroked="t" strokeweight=".8pt" strokecolor="#000000">
                <v:path arrowok="t"/>
              </v:shape>
            </v:group>
            <v:group style="position:absolute;left:10504;top:243;width:24;height:26" coordorigin="10504,243" coordsize="24,26">
              <v:shape style="position:absolute;left:10504;top:243;width:24;height:26" coordorigin="10504,243" coordsize="24,26" path="m10528,256l10528,261,10527,264,10525,266,10524,268,10521,268,10516,269,10512,268,10509,268,10507,266,10505,264,10504,261,10504,256,10504,251,10505,247,10507,246,10509,244,10512,243,10516,243,10521,243,10524,244,10525,246,10527,247,10528,251,10528,256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Пульт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дистанционного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управления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......1</w:t>
      </w:r>
      <w:r>
        <w:rPr>
          <w:rFonts w:ascii="Calibri" w:hAnsi="Calibri" w:cs="Calibri" w:eastAsia="Calibri"/>
          <w:b w:val="0"/>
          <w:bCs w:val="0"/>
          <w:color w:val="000001"/>
          <w:spacing w:val="3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шт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spacing w:before="58"/>
        <w:ind w:right="0"/>
        <w:jc w:val="left"/>
        <w:rPr>
          <w:rFonts w:ascii="Calibri" w:hAnsi="Calibri" w:cs="Calibri" w:eastAsia="Calibri"/>
        </w:rPr>
      </w:pPr>
      <w:r>
        <w:rPr/>
        <w:pict>
          <v:group style="position:absolute;margin-left:56.748001pt;margin-top:5.394606pt;width:452.179pt;height:10.37pt;mso-position-horizontal-relative:page;mso-position-vertical-relative:paragraph;z-index:-7892" coordorigin="1135,108" coordsize="9044,207">
            <v:group style="position:absolute;left:1143;top:126;width:93;height:142" coordorigin="1143,126" coordsize="93,142">
              <v:shape style="position:absolute;left:1143;top:126;width:93;height:142" coordorigin="1143,126" coordsize="93,142" path="m1236,225l1195,267,1184,267,1150,267,1148,267,1147,267,1145,266,1144,265,1143,263,1143,260,1143,134,1148,126,1150,126,1223,126,1224,126,1224,126,1227,133,1227,134,1227,135,1227,137,1227,137,1227,139,1227,139,1226,140,1226,141,1226,141,1225,141,1225,142,1224,142,1223,142,1162,142,1162,186,1188,186,1197,186,1236,219,1236,225xe" filled="f" stroked="t" strokeweight=".8pt" strokecolor="#000000">
                <v:path arrowok="t"/>
              </v:shape>
            </v:group>
            <v:group style="position:absolute;left:1162;top:201;width:55;height:51" coordorigin="1162,201" coordsize="55,51">
              <v:shape style="position:absolute;left:1162;top:201;width:55;height:51" coordorigin="1162,201" coordsize="55,51" path="m1217,227l1185,201,1162,201,1162,252,1186,252,1192,252,1196,252,1200,250,1204,249,1215,237,1216,234,1217,231,1217,227xe" filled="f" stroked="t" strokeweight=".8pt" strokecolor="#000000">
                <v:path arrowok="t"/>
              </v:shape>
            </v:group>
            <v:group style="position:absolute;left:1255;top:161;width:81;height:108" coordorigin="1255,161" coordsize="81,108">
              <v:shape style="position:absolute;left:1255;top:161;width:81;height:108" coordorigin="1255,161" coordsize="81,108" path="m1335,265l1335,266,1335,266,1335,267,1334,267,1328,268,1326,268,1321,267,1320,266,1320,266,1320,265,1320,255,1316,260,1311,263,1306,266,1300,268,1295,270,1289,270,1284,270,1279,269,1275,268,1270,266,1267,264,1264,262,1261,259,1259,256,1257,252,1255,249,1255,244,1255,240,1255,234,1304,207,1318,207,1318,199,1312,182,1311,180,1308,179,1305,178,1303,177,1299,176,1295,176,1291,176,1274,181,1271,182,1269,184,1267,185,1265,186,1264,186,1263,186,1263,186,1262,186,1262,186,1261,186,1261,185,1260,184,1260,184,1260,183,1260,182,1259,181,1259,180,1259,179,1259,177,1260,176,1260,175,1260,174,1261,173,1262,172,1263,171,1264,170,1267,169,1269,167,1285,162,1289,162,1293,161,1297,161,1304,161,1335,198,1335,265xe" filled="f" stroked="t" strokeweight=".8pt" strokecolor="#000000">
                <v:path arrowok="t"/>
              </v:shape>
            </v:group>
            <v:group style="position:absolute;left:1273;top:220;width:45;height:36" coordorigin="1273,220" coordsize="45,36">
              <v:shape style="position:absolute;left:1273;top:220;width:45;height:36" coordorigin="1273,220" coordsize="45,36" path="m1318,220l1302,220,1297,220,1293,220,1273,236,1273,239,1273,244,1275,248,1278,251,1281,254,1286,256,1292,255,1296,256,1301,254,1305,252,1309,249,1313,246,1318,241,1318,220xe" filled="f" stroked="t" strokeweight=".8pt" strokecolor="#000000">
                <v:path arrowok="t"/>
              </v:shape>
              <v:shape style="position:absolute;left:1345;top:108;width:8834;height:207" type="#_x0000_t75">
                <v:imagedata r:id="rId251" o:title=""/>
              </v:shape>
            </v:group>
            <w10:wrap type="none"/>
          </v:group>
        </w:pict>
      </w:r>
      <w:r>
        <w:rPr/>
        <w:pict>
          <v:group style="position:absolute;margin-left:512.146973pt;margin-top:7.746605pt;width:14.472pt;height:6.077pt;mso-position-horizontal-relative:page;mso-position-vertical-relative:paragraph;z-index:-7891" coordorigin="10243,155" coordsize="289,122">
            <v:group style="position:absolute;left:10251;top:163;width:130;height:105" coordorigin="10251,163" coordsize="130,105">
              <v:shape style="position:absolute;left:10251;top:163;width:130;height:105" coordorigin="10251,163" coordsize="130,105" path="m10381,261l10381,263,10380,265,10379,266,10378,267,10377,267,10375,267,10257,267,10255,267,10253,267,10252,266,10251,265,10251,263,10251,261,10251,166,10257,163,10258,163,10260,163,10262,163,10263,163,10269,166,10269,252,10307,252,10307,166,10307,166,10307,165,10307,165,10308,164,10308,164,10312,163,10314,163,10316,163,10317,163,10319,163,10325,166,10325,252,10363,252,10363,166,10363,166,10363,165,10368,163,10370,163,10372,163,10373,163,10375,163,10379,164,10380,164,10380,165,10381,165,10381,166,10381,166,10381,261xe" filled="f" stroked="t" strokeweight=".8pt" strokecolor="#000000">
                <v:path arrowok="t"/>
              </v:shape>
            </v:group>
            <v:group style="position:absolute;left:10399;top:163;width:85;height:105" coordorigin="10399,163" coordsize="85,105">
              <v:shape style="position:absolute;left:10399;top:163;width:85;height:105" coordorigin="10399,163" coordsize="85,105" path="m10483,172l10480,180,10480,180,10450,180,10450,265,10450,265,10448,267,10447,268,10446,268,10445,268,10444,268,10443,268,10441,268,10439,268,10438,268,10437,268,10435,268,10434,268,10434,267,10433,267,10433,267,10432,266,10432,266,10432,265,10432,265,10432,180,10402,180,10402,180,10401,180,10401,179,10400,179,10400,179,10400,178,10399,177,10399,176,10399,175,10399,174,10399,173,10399,172,10399,170,10399,169,10399,168,10399,167,10399,166,10402,163,10480,163,10482,166,10483,166,10483,167,10483,168,10483,169,10483,170,10483,172xe" filled="f" stroked="t" strokeweight=".8pt" strokecolor="#000000">
                <v:path arrowok="t"/>
              </v:shape>
            </v:group>
            <v:group style="position:absolute;left:10501;top:243;width:24;height:26" coordorigin="10501,243" coordsize="24,26">
              <v:shape style="position:absolute;left:10501;top:243;width:24;height:26" coordorigin="10501,243" coordsize="24,26" path="m10524,256l10524,261,10523,264,10522,266,10520,268,10517,268,10512,268,10508,268,10505,268,10503,266,10502,264,10501,261,10501,256,10501,251,10502,247,10503,246,10505,244,10508,243,10513,243,10517,243,10520,244,10522,246,10524,247,10524,251,10524,256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Батарейки</w:t>
      </w:r>
      <w:r>
        <w:rPr>
          <w:rFonts w:ascii="Calibri" w:hAnsi="Calibri" w:cs="Calibri" w:eastAsia="Calibri"/>
          <w:b w:val="0"/>
          <w:bCs w:val="0"/>
          <w:color w:val="000001"/>
          <w:spacing w:val="20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AAA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пульта</w:t>
      </w:r>
      <w:r>
        <w:rPr>
          <w:rFonts w:ascii="Calibri" w:hAnsi="Calibri" w:cs="Calibri" w:eastAsia="Calibri"/>
          <w:b w:val="0"/>
          <w:bCs w:val="0"/>
          <w:color w:val="000001"/>
          <w:spacing w:val="17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ДУ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....2</w:t>
      </w:r>
      <w:r>
        <w:rPr>
          <w:rFonts w:ascii="Calibri" w:hAnsi="Calibri" w:cs="Calibri" w:eastAsia="Calibri"/>
          <w:b w:val="0"/>
          <w:bCs w:val="0"/>
          <w:color w:val="000001"/>
          <w:spacing w:val="19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шт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spacing w:before="58"/>
        <w:ind w:right="0"/>
        <w:jc w:val="left"/>
        <w:rPr>
          <w:rFonts w:ascii="Calibri" w:hAnsi="Calibri" w:cs="Calibri" w:eastAsia="Calibri"/>
        </w:rPr>
      </w:pPr>
      <w:r>
        <w:rPr/>
        <w:pict>
          <v:group style="position:absolute;margin-left:56.744999pt;margin-top:5.310642pt;width:454.444pt;height:10.457pt;mso-position-horizontal-relative:page;mso-position-vertical-relative:paragraph;z-index:-7890" coordorigin="1135,106" coordsize="9089,209">
            <v:shape style="position:absolute;left:1135;top:117;width:611;height:198" type="#_x0000_t75">
              <v:imagedata r:id="rId252" o:title=""/>
            </v:shape>
            <v:shape style="position:absolute;left:1754;top:106;width:8470;height:171" type="#_x0000_t75">
              <v:imagedata r:id="rId253" o:title=""/>
            </v:shape>
            <w10:wrap type="none"/>
          </v:group>
        </w:pict>
      </w:r>
      <w:r>
        <w:rPr/>
        <w:pict>
          <v:group style="position:absolute;margin-left:514.393005pt;margin-top:7.748642pt;width:14.472pt;height:6.077pt;mso-position-horizontal-relative:page;mso-position-vertical-relative:paragraph;z-index:-7889" coordorigin="10288,155" coordsize="289,122">
            <v:group style="position:absolute;left:10296;top:163;width:130;height:105" coordorigin="10296,163" coordsize="130,105">
              <v:shape style="position:absolute;left:10296;top:163;width:130;height:105" coordorigin="10296,163" coordsize="130,105" path="m10426,261l10426,263,10425,265,10424,266,10423,267,10422,268,10420,268,10302,268,10300,268,10298,267,10297,266,10296,265,10296,263,10296,261,10296,166,10296,166,10296,165,10296,165,10297,164,10303,163,10305,163,10307,163,10314,166,10314,252,10352,252,10352,166,10352,166,10352,165,10352,165,10353,164,10353,164,10359,163,10361,163,10362,163,10368,164,10369,164,10369,165,10369,165,10369,166,10370,166,10370,252,10408,252,10408,166,10408,166,10408,165,10415,163,10416,163,10418,163,10424,164,10425,164,10425,165,10426,165,10426,166,10426,166,10426,261xe" filled="f" stroked="t" strokeweight=".8pt" strokecolor="#000000">
                <v:path arrowok="t"/>
              </v:shape>
            </v:group>
            <v:group style="position:absolute;left:10444;top:164;width:85;height:105" coordorigin="10444,164" coordsize="85,105">
              <v:shape style="position:absolute;left:10444;top:164;width:85;height:105" coordorigin="10444,164" coordsize="85,105" path="m10528,172l10528,173,10528,175,10528,175,10526,179,10526,180,10525,180,10524,180,10495,180,10495,265,10495,265,10493,267,10492,268,10491,268,10490,268,10489,268,10488,268,10486,268,10484,268,10483,268,10481,268,10480,268,10479,268,10479,267,10478,267,10477,267,10477,266,10477,266,10477,265,10477,265,10477,180,10447,180,10447,180,10446,180,10446,179,10445,179,10445,179,10445,178,10444,177,10444,176,10444,175,10444,174,10444,173,10444,172,10444,170,10444,169,10444,168,10444,167,10444,166,10447,164,10524,164,10527,166,10527,166,10528,167,10528,168,10528,169,10528,170,10528,172xe" filled="f" stroked="t" strokeweight=".8pt" strokecolor="#000000">
                <v:path arrowok="t"/>
              </v:shape>
            </v:group>
            <v:group style="position:absolute;left:10546;top:243;width:24;height:26" coordorigin="10546,243" coordsize="24,26">
              <v:shape style="position:absolute;left:10546;top:243;width:24;height:26" coordorigin="10546,243" coordsize="24,26" path="m10569,256l10557,269,10553,268,10550,268,10548,266,10547,264,10546,261,10546,256,10546,251,10547,247,10548,246,10550,244,10553,243,10558,243,10562,243,10565,244,10567,246,10568,247,10569,251,10569,256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Наружный</w:t>
      </w:r>
      <w:r>
        <w:rPr>
          <w:rFonts w:ascii="Calibri" w:hAnsi="Calibri" w:cs="Calibri" w:eastAsia="Calibri"/>
          <w:b w:val="0"/>
          <w:bCs w:val="0"/>
          <w:color w:val="000001"/>
          <w:spacing w:val="4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блок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...........1</w:t>
      </w:r>
      <w:r>
        <w:rPr>
          <w:rFonts w:ascii="Calibri" w:hAnsi="Calibri" w:cs="Calibri" w:eastAsia="Calibri"/>
          <w:b w:val="0"/>
          <w:bCs w:val="0"/>
          <w:color w:val="000001"/>
          <w:spacing w:val="4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шт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spacing w:before="58"/>
        <w:ind w:right="0"/>
        <w:jc w:val="left"/>
        <w:rPr>
          <w:rFonts w:ascii="Calibri" w:hAnsi="Calibri" w:cs="Calibri" w:eastAsia="Calibri"/>
        </w:rPr>
      </w:pPr>
      <w:r>
        <w:rPr/>
        <w:pict>
          <v:group style="position:absolute;margin-left:56.744999pt;margin-top:5.309618pt;width:490.12pt;height:10.456pt;mso-position-horizontal-relative:page;mso-position-vertical-relative:paragraph;z-index:-7888" coordorigin="1135,106" coordsize="9802,209">
            <v:shape style="position:absolute;left:1135;top:106;width:2520;height:209" type="#_x0000_t75">
              <v:imagedata r:id="rId254" o:title=""/>
            </v:shape>
            <v:group style="position:absolute;left:3673;top:163;width:86;height:105" coordorigin="3673,163" coordsize="86,105">
              <v:shape style="position:absolute;left:3673;top:163;width:86;height:105" coordorigin="3673,163" coordsize="86,105" path="m3760,265l3758,267,3757,268,3756,268,3755,268,3754,268,3753,268,3751,268,3749,268,3748,268,3746,268,3745,268,3744,268,3744,267,3743,267,3742,267,3742,266,3742,266,3742,265,3742,265,3742,222,3692,222,3692,265,3691,265,3690,267,3689,268,3688,268,3687,268,3686,268,3684,268,3683,268,3681,268,3679,268,3678,268,3677,268,3676,268,3675,267,3675,267,3674,267,3674,266,3674,266,3673,265,3674,265,3674,166,3681,163,3683,163,3684,163,3692,166,3692,206,3742,206,3742,166,3742,166,3742,165,3749,163,3751,163,3753,163,3760,166,3760,265xe" filled="f" stroked="t" strokeweight=".8pt" strokecolor="#000000">
                <v:path arrowok="t"/>
              </v:shape>
              <v:shape style="position:absolute;left:3770;top:117;width:7167;height:161" type="#_x0000_t75">
                <v:imagedata r:id="rId255" o:title="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Набор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аксессуаров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для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монтажа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1</w:t>
      </w:r>
      <w:r>
        <w:rPr>
          <w:rFonts w:ascii="Calibri" w:hAnsi="Calibri" w:cs="Calibri" w:eastAsia="Calibri"/>
          <w:b w:val="0"/>
          <w:bCs w:val="0"/>
          <w:color w:val="000001"/>
          <w:spacing w:val="2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компл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spacing w:before="58"/>
        <w:ind w:right="0"/>
        <w:jc w:val="left"/>
        <w:rPr>
          <w:rFonts w:ascii="Calibri" w:hAnsi="Calibri" w:cs="Calibri" w:eastAsia="Calibri"/>
        </w:rPr>
      </w:pPr>
      <w:r>
        <w:rPr/>
        <w:pict>
          <v:group style="position:absolute;margin-left:56.744999pt;margin-top:5.846654pt;width:455.432pt;height:9.918pt;mso-position-horizontal-relative:page;mso-position-vertical-relative:paragraph;z-index:-7887" coordorigin="1135,117" coordsize="9109,198">
            <v:group style="position:absolute;left:1143;top:125;width:106;height:143" coordorigin="1143,125" coordsize="106,143">
              <v:shape style="position:absolute;left:1143;top:125;width:106;height:143" coordorigin="1143,125" coordsize="106,143" path="m1249,265l1249,265,1249,266,1249,266,1248,267,1248,267,1247,267,1246,268,1245,268,1244,268,1243,268,1241,268,1240,268,1238,268,1236,268,1235,268,1234,268,1233,268,1232,267,1232,267,1231,267,1231,266,1230,266,1230,265,1230,265,1230,172,1230,170,1230,167,1230,165,1230,162,1231,160,1231,158,1231,158,1230,159,1229,160,1229,162,1228,163,1227,164,1226,165,1226,167,1225,168,1224,169,1223,170,1222,172,1222,173,1160,265,1160,265,1159,266,1159,266,1159,267,1154,268,1153,268,1151,268,1145,267,1144,267,1144,267,1143,266,1143,266,1143,265,1143,264,1143,129,1143,128,1143,128,1143,127,1144,127,1152,125,1154,125,1162,129,1162,222,1162,224,1162,226,1162,228,1162,231,1161,233,1161,235,1162,235,1163,233,1164,231,1166,228,1167,226,1169,223,1171,221,1232,128,1232,128,1232,128,1233,127,1233,127,1234,126,1235,126,1235,126,1236,126,1237,125,1238,125,1239,125,1241,125,1242,125,1249,128,1249,129,1249,265xe" filled="f" stroked="t" strokeweight=".8pt" strokecolor="#000000">
                <v:path arrowok="t"/>
              </v:shape>
              <v:shape style="position:absolute;left:1277;top:153;width:2034;height:162" type="#_x0000_t75">
                <v:imagedata r:id="rId256" o:title=""/>
              </v:shape>
            </v:group>
            <v:group style="position:absolute;left:3320;top:163;width:85;height:105" coordorigin="3320,163" coordsize="85,105">
              <v:shape style="position:absolute;left:3320;top:163;width:85;height:105" coordorigin="3320,163" coordsize="85,105" path="m3405,172l3402,180,3401,180,3372,180,3372,265,3372,265,3370,267,3369,268,3368,268,3367,268,3366,268,3364,268,3363,268,3361,268,3359,268,3358,268,3357,268,3356,268,3355,267,3355,267,3354,267,3354,266,3354,266,3354,265,3354,265,3354,180,3324,180,3324,180,3323,180,3323,179,3322,179,3322,179,3321,178,3321,177,3321,176,3321,175,3320,174,3320,173,3320,172,3320,170,3320,169,3321,168,3321,167,3321,166,3324,163,3401,163,3404,165,3404,166,3405,167,3405,168,3405,169,3405,170,3405,172xe" filled="f" stroked="t" strokeweight=".8pt" strokecolor="#000000">
                <v:path arrowok="t"/>
              </v:shape>
            </v:group>
            <v:group style="position:absolute;left:3416;top:161;width:81;height:108" coordorigin="3416,161" coordsize="81,108">
              <v:shape style="position:absolute;left:3416;top:161;width:81;height:108" coordorigin="3416,161" coordsize="81,108" path="m3497,265l3497,266,3497,266,3496,267,3496,267,3495,268,3494,268,3493,268,3491,268,3489,268,3487,268,3482,267,3482,266,3481,266,3482,265,3482,255,3477,260,3472,263,3467,266,3462,268,3456,270,3450,270,3445,270,3440,269,3436,268,3432,266,3428,264,3426,262,3423,259,3420,256,3419,252,3417,249,3416,244,3416,240,3416,234,3466,207,3479,207,3479,199,3461,176,3457,176,3452,176,3429,185,3427,186,3425,186,3425,186,3424,186,3424,186,3423,186,3423,186,3422,185,3422,184,3422,184,3421,183,3421,182,3421,181,3421,180,3421,179,3421,177,3421,176,3421,175,3422,174,3428,169,3431,167,3458,161,3465,161,3497,198,3497,265xe" filled="f" stroked="t" strokeweight=".8pt" strokecolor="#000000">
                <v:path arrowok="t"/>
              </v:shape>
            </v:group>
            <v:group style="position:absolute;left:3435;top:220;width:45;height:36" coordorigin="3435,220" coordsize="45,36">
              <v:shape style="position:absolute;left:3435;top:220;width:45;height:36" coordorigin="3435,220" coordsize="45,36" path="m3479,220l3464,220,3459,220,3454,220,3435,236,3435,239,3435,244,3436,248,3440,251,3443,254,3447,255,3453,255,3458,255,3462,254,3466,252,3470,249,3475,246,3479,241,3479,220xe" filled="f" stroked="t" strokeweight=".8pt" strokecolor="#000000">
                <v:path arrowok="t"/>
              </v:shape>
              <v:shape style="position:absolute;left:3522;top:153;width:725;height:158" type="#_x0000_t75">
                <v:imagedata r:id="rId257" o:title=""/>
              </v:shape>
            </v:group>
            <v:group style="position:absolute;left:4266;top:163;width:86;height:105" coordorigin="4266,163" coordsize="86,105">
              <v:shape style="position:absolute;left:4266;top:163;width:86;height:105" coordorigin="4266,163" coordsize="86,105" path="m4352,265l4349,268,4348,268,4346,268,4345,268,4343,268,4341,268,4340,268,4339,268,4338,268,4337,268,4336,267,4335,267,4335,267,4335,266,4334,266,4334,265,4334,265,4334,222,4284,222,4284,265,4284,265,4282,267,4281,268,4280,268,4279,268,4278,268,4277,268,4275,268,4273,268,4272,268,4271,268,4269,268,4268,268,4268,267,4267,267,4267,267,4266,266,4266,266,4266,265,4266,265,4266,166,4266,166,4266,165,4266,165,4267,164,4267,164,4273,163,4275,163,4277,163,4284,166,4284,206,4334,206,4334,166,4334,166,4334,165,4335,165,4335,164,4335,164,4341,163,4343,163,4345,163,4352,166,4352,265xe" filled="f" stroked="t" strokeweight=".8pt" strokecolor="#000000">
                <v:path arrowok="t"/>
              </v:shape>
              <v:shape style="position:absolute;left:4362;top:117;width:5881;height:198" type="#_x0000_t75">
                <v:imagedata r:id="rId258" o:title=""/>
              </v:shape>
            </v:group>
            <w10:wrap type="none"/>
          </v:group>
        </w:pict>
      </w:r>
      <w:r>
        <w:rPr/>
        <w:pict>
          <v:group style="position:absolute;margin-left:515.377014pt;margin-top:7.745654pt;width:14.476pt;height:6.077pt;mso-position-horizontal-relative:page;mso-position-vertical-relative:paragraph;z-index:-7886" coordorigin="10308,155" coordsize="290,122">
            <v:group style="position:absolute;left:10316;top:163;width:130;height:105" coordorigin="10316,163" coordsize="130,105">
              <v:shape style="position:absolute;left:10316;top:163;width:130;height:105" coordorigin="10316,163" coordsize="130,105" path="m10445,261l10445,263,10445,265,10444,266,10443,267,10441,267,10440,267,10321,267,10319,267,10318,267,10317,266,10316,265,10316,263,10316,261,10316,166,10316,166,10316,165,10316,165,10316,164,10323,163,10325,163,10326,163,10334,166,10334,252,10372,252,10372,166,10372,166,10372,165,10372,165,10372,164,10373,164,10379,163,10380,163,10382,163,10389,166,10389,252,10427,252,10427,166,10427,166,10427,165,10434,163,10436,163,10438,163,10444,164,10445,164,10445,165,10445,165,10445,166,10445,166,10445,261xe" filled="f" stroked="t" strokeweight=".8pt" strokecolor="#000000">
                <v:path arrowok="t"/>
              </v:shape>
            </v:group>
            <v:group style="position:absolute;left:10463;top:163;width:85;height:105" coordorigin="10463,163" coordsize="85,105">
              <v:shape style="position:absolute;left:10463;top:163;width:85;height:105" coordorigin="10463,163" coordsize="85,105" path="m10548,172l10546,179,10545,180,10545,180,10544,180,10515,180,10515,265,10515,265,10513,267,10512,268,10511,268,10510,268,10509,268,10507,268,10506,268,10504,268,10502,268,10501,268,10500,268,10499,268,10498,267,10498,267,10497,267,10497,266,10497,266,10497,265,10497,265,10497,180,10467,180,10466,180,10466,180,10465,179,10465,179,10465,179,10464,178,10464,177,10464,176,10464,175,10463,174,10463,173,10463,172,10463,170,10463,169,10464,168,10464,167,10464,166,10464,165,10465,165,10465,164,10466,164,10466,164,10466,164,10467,163,10544,163,10548,170,10548,172xe" filled="f" stroked="t" strokeweight=".8pt" strokecolor="#000000">
                <v:path arrowok="t"/>
              </v:shape>
            </v:group>
            <v:group style="position:absolute;left:10565;top:243;width:24;height:26" coordorigin="10565,243" coordsize="24,26">
              <v:shape style="position:absolute;left:10565;top:243;width:24;height:26" coordorigin="10565,243" coordsize="24,26" path="m10589,255l10589,261,10588,264,10586,266,10585,268,10582,268,10577,268,10573,268,10570,268,10568,266,10566,264,10565,261,10566,256,10565,251,10578,243,10582,243,10585,244,10587,245,10588,247,10589,250,10589,255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Инструкция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по</w:t>
      </w:r>
      <w:r>
        <w:rPr>
          <w:rFonts w:ascii="Calibri" w:hAnsi="Calibri" w:cs="Calibri" w:eastAsia="Calibri"/>
          <w:b w:val="0"/>
          <w:bCs w:val="0"/>
          <w:color w:val="000001"/>
          <w:spacing w:val="15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эксплуатаци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и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монтажу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....1</w:t>
      </w:r>
      <w:r>
        <w:rPr>
          <w:rFonts w:ascii="Calibri" w:hAnsi="Calibri" w:cs="Calibri" w:eastAsia="Calibri"/>
          <w:b w:val="0"/>
          <w:bCs w:val="0"/>
          <w:color w:val="000001"/>
          <w:spacing w:val="16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шт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spacing w:before="58"/>
        <w:ind w:right="0"/>
        <w:jc w:val="left"/>
        <w:rPr>
          <w:rFonts w:ascii="Calibri" w:hAnsi="Calibri" w:cs="Calibri" w:eastAsia="Calibri"/>
        </w:rPr>
      </w:pPr>
      <w:r>
        <w:rPr/>
        <w:pict>
          <v:group style="position:absolute;margin-left:56.744999pt;margin-top:5.39663pt;width:92.358pt;height:10.37pt;mso-position-horizontal-relative:page;mso-position-vertical-relative:paragraph;z-index:-7885" coordorigin="1135,108" coordsize="1847,207">
            <v:shape style="position:absolute;left:1135;top:118;width:410;height:197" type="#_x0000_t75">
              <v:imagedata r:id="rId259" o:title=""/>
            </v:shape>
            <v:group style="position:absolute;left:1570;top:163;width:86;height:105" coordorigin="1570,163" coordsize="86,105">
              <v:shape style="position:absolute;left:1570;top:163;width:86;height:105" coordorigin="1570,163" coordsize="86,105" path="m1656,265l1656,265,1656,266,1656,266,1655,267,1655,267,1654,267,1654,268,1653,268,1652,268,1650,268,1649,268,1647,268,1645,268,1644,268,1643,268,1641,268,1641,268,1640,267,1639,267,1639,267,1639,266,1638,266,1638,265,1638,265,1638,222,1588,222,1588,265,1588,265,1586,267,1585,268,1584,268,1583,268,1582,268,1581,268,1579,268,1577,268,1576,268,1574,268,1573,268,1572,268,1572,267,1571,267,1570,267,1570,266,1570,266,1570,265,1570,265,1570,166,1570,166,1570,165,1570,165,1570,164,1571,164,1577,163,1579,163,1581,163,1588,166,1588,206,1638,206,1638,166,1638,166,1638,165,1639,165,1639,164,1639,164,1645,163,1647,163,1649,163,1655,164,1655,164,1656,165,1656,165,1656,166,1656,166,1656,265xe" filled="f" stroked="t" strokeweight=".8pt" strokecolor="#000000">
                <v:path arrowok="t"/>
              </v:shape>
              <v:shape style="position:absolute;left:1666;top:108;width:328;height:168" type="#_x0000_t75">
                <v:imagedata r:id="rId260" o:title=""/>
              </v:shape>
              <v:shape style="position:absolute;left:2011;top:108;width:373;height:169" type="#_x0000_t75">
                <v:imagedata r:id="rId261" o:title=""/>
              </v:shape>
              <v:shape style="position:absolute;left:2437;top:153;width:432;height:124" type="#_x0000_t75">
                <v:imagedata r:id="rId262" o:title=""/>
              </v:shape>
            </v:group>
            <v:group style="position:absolute;left:2888;top:163;width:86;height:105" coordorigin="2888,163" coordsize="86,105">
              <v:shape style="position:absolute;left:2888;top:163;width:86;height:105" coordorigin="2888,163" coordsize="86,105" path="m2974,265l2972,267,2971,268,2971,268,2969,268,2968,268,2967,268,2965,268,2963,268,2962,268,2961,268,2959,268,2958,268,2958,267,2957,267,2957,267,2956,266,2956,266,2956,265,2956,265,2956,222,2906,222,2906,265,2906,265,2904,267,2903,268,2902,268,2901,268,2900,268,2898,268,2897,268,2895,268,2893,268,2892,268,2891,268,2890,268,2890,267,2889,267,2888,267,2888,266,2888,266,2888,265,2888,265,2888,166,2888,166,2888,165,2888,165,2888,164,2889,164,2895,163,2897,163,2898,163,2906,166,2906,206,2956,206,2956,166,2956,166,2956,165,2956,165,2957,164,2957,164,2963,163,2965,163,2967,163,2974,166,2974,265xe" filled="f" stroked="t" strokeweight=".8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52.529999pt;margin-top:5.31063pt;width:376.573pt;height:10.456pt;mso-position-horizontal-relative:page;mso-position-vertical-relative:paragraph;z-index:-7884" coordorigin="3051,106" coordsize="7531,209">
            <v:group style="position:absolute;left:3059;top:162;width:81;height:107" coordorigin="3059,162" coordsize="81,107">
              <v:shape style="position:absolute;left:3059;top:162;width:81;height:107" coordorigin="3059,162" coordsize="81,107" path="m3140,236l3093,269,3091,269,3088,269,3086,269,3084,269,3082,269,3080,269,3077,268,3075,268,3073,268,3071,268,3069,268,3067,268,3064,267,3062,266,3061,265,3059,263,3059,261,3059,258,3059,173,3069,163,3071,163,3073,163,3075,163,3077,162,3080,162,3082,162,3084,162,3087,162,3089,162,3091,162,3094,162,3101,162,3135,184,3135,188,3135,194,3134,199,3131,203,3128,207,3123,209,3118,211,3125,213,3130,216,3134,220,3138,224,3139,230,3140,236xe" filled="f" stroked="t" strokeweight=".8pt" strokecolor="#000000">
                <v:path arrowok="t"/>
              </v:shape>
            </v:group>
            <v:group style="position:absolute;left:3076;top:176;width:42;height:31" coordorigin="3076,176" coordsize="42,31">
              <v:shape style="position:absolute;left:3076;top:176;width:42;height:31" coordorigin="3076,176" coordsize="42,31" path="m3118,191l3093,176,3089,176,3086,176,3083,176,3080,176,3078,176,3076,176,3076,207,3095,207,3102,207,3108,206,3112,203,3116,200,3118,196,3118,191xe" filled="f" stroked="t" strokeweight=".8pt" strokecolor="#000000">
                <v:path arrowok="t"/>
              </v:shape>
            </v:group>
            <v:group style="position:absolute;left:3076;top:219;width:45;height:36" coordorigin="3076,219" coordsize="45,36">
              <v:shape style="position:absolute;left:3076;top:219;width:45;height:36" coordorigin="3076,219" coordsize="45,36" path="m3121,237l3094,219,3076,219,3076,254,3078,254,3079,254,3080,255,3082,255,3084,255,3085,255,3087,255,3088,255,3090,255,3091,255,3093,255,3094,255,3099,255,3103,255,3106,254,3110,253,3112,252,3115,250,3117,249,3118,247,3119,244,3120,242,3121,240,3121,237xe" filled="f" stroked="t" strokeweight=".8pt" strokecolor="#000000">
                <v:path arrowok="t"/>
              </v:shape>
              <v:shape style="position:absolute;left:3158;top:153;width:526;height:162" type="#_x0000_t75">
                <v:imagedata r:id="rId263" o:title=""/>
              </v:shape>
            </v:group>
            <v:group style="position:absolute;left:3704;top:163;width:86;height:105" coordorigin="3704,163" coordsize="86,105">
              <v:shape style="position:absolute;left:3704;top:163;width:86;height:105" coordorigin="3704,163" coordsize="86,105" path="m3790,265l3789,267,3788,268,3787,268,3786,268,3785,268,3783,268,3781,268,3780,268,3778,268,3777,268,3776,268,3775,268,3774,267,3774,267,3773,267,3773,266,3772,266,3772,265,3772,265,3772,222,3722,222,3722,265,3722,265,3720,267,3720,268,3719,268,3718,268,3716,268,3715,268,3713,268,3711,268,3710,268,3709,268,3708,268,3707,268,3706,267,3705,267,3705,267,3705,266,3704,266,3704,265,3704,265,3704,166,3704,166,3704,165,3705,165,3705,164,3705,164,3711,163,3713,163,3715,163,3722,166,3722,206,3772,206,3772,166,3772,166,3772,165,3773,165,3773,164,3774,164,3780,163,3781,163,3783,163,3790,166,3790,265xe" filled="f" stroked="t" strokeweight=".8pt" strokecolor="#000000">
                <v:path arrowok="t"/>
              </v:shape>
              <v:shape style="position:absolute;left:3816;top:106;width:6463;height:171" type="#_x0000_t75">
                <v:imagedata r:id="rId264" o:title=""/>
              </v:shape>
            </v:group>
            <v:group style="position:absolute;left:10301;top:163;width:130;height:105" coordorigin="10301,163" coordsize="130,105">
              <v:shape style="position:absolute;left:10301;top:163;width:130;height:105" coordorigin="10301,163" coordsize="130,105" path="m10430,261l10430,263,10430,265,10429,266,10428,267,10426,267,10425,267,10306,267,10304,267,10303,267,10302,266,10301,265,10301,263,10301,261,10301,166,10301,166,10301,165,10301,165,10301,164,10308,163,10310,163,10311,163,10317,164,10318,164,10318,165,10318,165,10319,166,10319,166,10319,252,10357,252,10357,166,10357,166,10357,165,10357,165,10357,164,10358,164,10364,163,10365,163,10367,163,10373,164,10373,164,10374,165,10374,165,10374,166,10374,166,10374,252,10412,252,10412,166,10412,166,10412,165,10419,163,10421,163,10423,163,10429,164,10430,164,10430,165,10430,165,10430,166,10430,166,10430,261xe" filled="f" stroked="t" strokeweight=".8pt" strokecolor="#000000">
                <v:path arrowok="t"/>
              </v:shape>
            </v:group>
            <v:group style="position:absolute;left:10448;top:164;width:85;height:105" coordorigin="10448,164" coordsize="85,105">
              <v:shape style="position:absolute;left:10448;top:164;width:85;height:105" coordorigin="10448,164" coordsize="85,105" path="m10533,172l10531,179,10530,180,10530,180,10529,180,10500,180,10500,265,10500,265,10498,267,10497,268,10496,268,10495,268,10494,268,10492,268,10491,268,10489,268,10487,268,10486,268,10485,268,10484,268,10483,267,10483,267,10482,267,10482,266,10482,266,10482,265,10482,265,10482,180,10452,180,10451,180,10451,180,10450,179,10450,179,10450,179,10449,178,10449,177,10449,176,10449,175,10448,174,10448,173,10448,172,10448,170,10448,169,10449,168,10449,167,10449,166,10449,166,10450,165,10450,164,10451,164,10451,164,10451,164,10452,164,10529,164,10533,170,10533,172xe" filled="f" stroked="t" strokeweight=".8pt" strokecolor="#000000">
                <v:path arrowok="t"/>
              </v:shape>
            </v:group>
            <v:group style="position:absolute;left:10550;top:243;width:24;height:26" coordorigin="10550,243" coordsize="24,26">
              <v:shape style="position:absolute;left:10550;top:243;width:24;height:26" coordorigin="10550,243" coordsize="24,26" path="m10574,256l10574,261,10573,264,10571,266,10570,268,10567,268,10562,269,10558,268,10555,268,10553,266,10551,264,10550,261,10551,256,10550,251,10563,243,10567,243,10570,244,10572,246,10573,247,10574,251,10574,256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Гарантийный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талон</w:t>
      </w:r>
      <w:r>
        <w:rPr>
          <w:rFonts w:ascii="Calibri" w:hAnsi="Calibri" w:cs="Calibri" w:eastAsia="Calibri"/>
          <w:b w:val="0"/>
          <w:bCs w:val="0"/>
          <w:color w:val="000001"/>
          <w:spacing w:val="31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внутреннего</w:t>
      </w:r>
      <w:r>
        <w:rPr>
          <w:rFonts w:ascii="Calibri" w:hAnsi="Calibri" w:cs="Calibri" w:eastAsia="Calibri"/>
          <w:b w:val="0"/>
          <w:bCs w:val="0"/>
          <w:color w:val="000001"/>
          <w:spacing w:val="32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блока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1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шт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spacing w:before="58"/>
        <w:ind w:right="0"/>
        <w:jc w:val="left"/>
        <w:rPr>
          <w:rFonts w:ascii="Calibri" w:hAnsi="Calibri" w:cs="Calibri" w:eastAsia="Calibri"/>
        </w:rPr>
      </w:pPr>
      <w:r>
        <w:rPr/>
        <w:pict>
          <v:group style="position:absolute;margin-left:56.744999pt;margin-top:5.308606pt;width:457.846pt;height:10.456pt;mso-position-horizontal-relative:page;mso-position-vertical-relative:paragraph;z-index:-7883" coordorigin="1135,106" coordsize="9157,209">
            <v:shape style="position:absolute;left:1135;top:118;width:410;height:197" type="#_x0000_t75">
              <v:imagedata r:id="rId265" o:title=""/>
            </v:shape>
            <v:group style="position:absolute;left:1570;top:163;width:86;height:105" coordorigin="1570,163" coordsize="86,105">
              <v:shape style="position:absolute;left:1570;top:163;width:86;height:105" coordorigin="1570,163" coordsize="86,105" path="m1656,265l1654,267,1654,268,1653,268,1652,268,1650,268,1649,268,1647,268,1645,268,1644,268,1643,268,1641,268,1641,268,1640,267,1639,267,1639,267,1639,266,1638,266,1638,265,1638,265,1638,222,1588,222,1588,265,1588,265,1586,267,1585,268,1584,268,1583,268,1582,268,1581,268,1579,268,1577,268,1576,268,1574,268,1573,268,1572,268,1572,267,1571,267,1570,267,1570,266,1570,266,1570,265,1570,265,1570,166,1570,166,1570,165,1570,165,1570,164,1571,164,1576,163,1577,163,1579,163,1581,163,1582,163,1588,166,1588,206,1638,206,1638,166,1638,166,1638,165,1639,165,1639,164,1639,164,1644,163,1645,163,1647,163,1649,163,1650,163,1656,166,1656,265xe" filled="f" stroked="t" strokeweight=".8pt" strokecolor="#000000">
                <v:path arrowok="t"/>
              </v:shape>
              <v:shape style="position:absolute;left:1666;top:108;width:328;height:168" type="#_x0000_t75">
                <v:imagedata r:id="rId266" o:title=""/>
              </v:shape>
              <v:shape style="position:absolute;left:2011;top:108;width:373;height:169" type="#_x0000_t75">
                <v:imagedata r:id="rId267" o:title=""/>
              </v:shape>
              <v:shape style="position:absolute;left:2437;top:153;width:432;height:124" type="#_x0000_t75">
                <v:imagedata r:id="rId268" o:title=""/>
              </v:shape>
            </v:group>
            <v:group style="position:absolute;left:2888;top:163;width:86;height:105" coordorigin="2888,163" coordsize="86,105">
              <v:shape style="position:absolute;left:2888;top:163;width:86;height:105" coordorigin="2888,163" coordsize="86,105" path="m2974,265l2972,267,2971,268,2971,268,2969,268,2968,268,2967,268,2965,268,2963,268,2962,268,2961,268,2959,268,2958,268,2958,267,2957,267,2957,267,2956,266,2956,266,2956,265,2956,265,2956,222,2906,222,2906,265,2906,265,2904,267,2903,268,2902,268,2901,268,2900,268,2898,268,2897,268,2895,268,2893,268,2892,268,2891,268,2890,268,2890,267,2889,267,2888,267,2888,266,2888,266,2888,265,2888,265,2888,166,2888,166,2888,165,2893,163,2895,163,2897,163,2898,163,2900,163,2906,166,2906,206,2956,206,2956,166,2956,166,2956,165,2962,163,2963,163,2965,163,2967,163,2968,163,2974,166,2974,265xe" filled="f" stroked="t" strokeweight=".8pt" strokecolor="#000000">
                <v:path arrowok="t"/>
              </v:shape>
              <v:shape style="position:absolute;left:3051;top:153;width:594;height:162" type="#_x0000_t75">
                <v:imagedata r:id="rId269" o:title=""/>
              </v:shape>
              <v:shape style="position:absolute;left:3652;top:106;width:6640;height:171" type="#_x0000_t75">
                <v:imagedata r:id="rId270" o:title=""/>
              </v:shape>
            </v:group>
            <w10:wrap type="none"/>
          </v:group>
        </w:pict>
      </w:r>
      <w:r>
        <w:rPr/>
        <w:pict>
          <v:group style="position:absolute;margin-left:517.794983pt;margin-top:7.746605pt;width:14.472pt;height:6.077pt;mso-position-horizontal-relative:page;mso-position-vertical-relative:paragraph;z-index:-7882" coordorigin="10356,155" coordsize="289,122">
            <v:group style="position:absolute;left:10364;top:163;width:130;height:105" coordorigin="10364,163" coordsize="130,105">
              <v:shape style="position:absolute;left:10364;top:163;width:130;height:105" coordorigin="10364,163" coordsize="130,105" path="m10494,261l10494,263,10493,265,10492,266,10491,267,10490,267,10488,267,10370,267,10368,267,10366,267,10365,266,10364,265,10364,263,10364,261,10364,166,10364,166,10364,165,10364,165,10365,164,10370,163,10371,163,10373,163,10375,163,10376,163,10382,166,10382,252,10420,252,10420,166,10420,166,10420,165,10420,165,10421,164,10421,164,10425,163,10427,163,10429,163,10430,163,10432,163,10438,166,10438,252,10476,252,10476,166,10476,166,10476,165,10481,163,10483,163,10485,163,10486,163,10488,163,10492,164,10493,164,10493,165,10494,165,10494,166,10494,166,10494,261xe" filled="f" stroked="t" strokeweight=".8pt" strokecolor="#000000">
                <v:path arrowok="t"/>
              </v:shape>
            </v:group>
            <v:group style="position:absolute;left:10512;top:163;width:85;height:105" coordorigin="10512,163" coordsize="85,105">
              <v:shape style="position:absolute;left:10512;top:163;width:85;height:105" coordorigin="10512,163" coordsize="85,105" path="m10596,172l10594,179,10594,180,10593,180,10592,180,10563,180,10563,265,10563,265,10561,267,10560,268,10559,268,10558,268,10557,268,10556,268,10554,268,10552,268,10551,268,10549,268,10548,268,10547,268,10547,267,10546,267,10545,267,10545,266,10545,266,10545,265,10545,265,10545,180,10515,180,10515,180,10514,180,10514,179,10513,179,10513,179,10513,178,10512,177,10512,176,10512,175,10512,174,10512,173,10512,172,10512,170,10512,169,10512,168,10512,167,10512,166,10513,166,10513,165,10513,164,10514,164,10514,164,10515,164,10515,163,10592,163,10596,170,10596,172xe" filled="f" stroked="t" strokeweight=".8pt" strokecolor="#000000">
                <v:path arrowok="t"/>
              </v:shape>
            </v:group>
            <v:group style="position:absolute;left:10614;top:243;width:24;height:26" coordorigin="10614,243" coordsize="24,26">
              <v:shape style="position:absolute;left:10614;top:243;width:24;height:26" coordorigin="10614,243" coordsize="24,26" path="m10637,256l10637,261,10636,264,10635,266,10633,268,10630,268,10625,268,10621,268,10618,268,10616,266,10615,264,10614,261,10614,256,10614,251,10615,247,10616,246,10618,244,10621,243,10626,243,10630,243,10633,244,10635,246,10636,247,10637,251,10637,256xe" filled="f" stroked="t" strokeweight=".8pt" strokecolor="#000000">
                <v:path arrowok="t"/>
              </v:shape>
            </v:group>
            <w10:wrap type="none"/>
          </v:group>
        </w:pic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Гарантийный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талон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наружного</w:t>
      </w:r>
      <w:r>
        <w:rPr>
          <w:rFonts w:ascii="Calibri" w:hAnsi="Calibri" w:cs="Calibri" w:eastAsia="Calibri"/>
          <w:b w:val="0"/>
          <w:bCs w:val="0"/>
          <w:color w:val="000001"/>
          <w:spacing w:val="24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блока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............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......1</w:t>
      </w:r>
      <w:r>
        <w:rPr>
          <w:rFonts w:ascii="Calibri" w:hAnsi="Calibri" w:cs="Calibri" w:eastAsia="Calibri"/>
          <w:b w:val="0"/>
          <w:bCs w:val="0"/>
          <w:color w:val="000001"/>
          <w:spacing w:val="23"/>
          <w:w w:val="100"/>
        </w:rPr>
        <w:t> 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шт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0"/>
        </w:rPr>
        <w:t>.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5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7"/>
        <w:spacing w:before="64"/>
        <w:ind w:right="126"/>
        <w:jc w:val="right"/>
        <w:rPr>
          <w:rFonts w:ascii="Arial" w:hAnsi="Arial" w:cs="Arial" w:eastAsia="Arial"/>
        </w:rPr>
      </w:pPr>
      <w:r>
        <w:rPr>
          <w:rFonts w:ascii="Arial" w:hAnsi="Arial" w:cs="Arial" w:eastAsia="Arial"/>
          <w:b w:val="0"/>
          <w:bCs w:val="0"/>
          <w:spacing w:val="0"/>
          <w:w w:val="100"/>
        </w:rPr>
        <w:t>31</w:t>
      </w:r>
    </w:p>
    <w:p>
      <w:pPr>
        <w:spacing w:after="0"/>
        <w:jc w:val="right"/>
        <w:rPr>
          <w:rFonts w:ascii="Arial" w:hAnsi="Arial" w:cs="Arial" w:eastAsia="Arial"/>
        </w:rPr>
        <w:sectPr>
          <w:headerReference w:type="default" r:id="rId243"/>
          <w:pgSz w:w="11906" w:h="16840"/>
          <w:pgMar w:header="0" w:footer="0" w:top="1280" w:bottom="280" w:left="1020" w:right="860"/>
        </w:sectPr>
      </w:pPr>
    </w:p>
    <w:p>
      <w:pPr>
        <w:spacing w:line="190" w:lineRule="exact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headerReference w:type="default" r:id="rId271"/>
          <w:pgSz w:w="11906" w:h="16840"/>
          <w:pgMar w:header="0" w:footer="0" w:top="1560" w:bottom="0" w:left="420" w:right="780"/>
        </w:sectPr>
      </w:pPr>
    </w:p>
    <w:p>
      <w:pPr>
        <w:spacing w:line="243" w:lineRule="auto" w:before="79"/>
        <w:ind w:left="118" w:right="86" w:hanging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Филиалы</w:t>
      </w:r>
      <w:r>
        <w:rPr>
          <w:rFonts w:ascii="Arial" w:hAnsi="Arial" w:cs="Arial" w:eastAsia="Arial"/>
          <w:b w:val="0"/>
          <w:bCs w:val="0"/>
          <w:color w:val="231F1F"/>
          <w:spacing w:val="-9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Изготовителя</w:t>
      </w:r>
      <w:r>
        <w:rPr>
          <w:rFonts w:ascii="Arial" w:hAnsi="Arial" w:cs="Arial" w:eastAsia="Arial"/>
          <w:b w:val="0"/>
          <w:bCs w:val="0"/>
          <w:color w:val="231F1F"/>
          <w:spacing w:val="-8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6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код</w:t>
      </w:r>
      <w:r>
        <w:rPr>
          <w:rFonts w:ascii="Arial" w:hAnsi="Arial" w:cs="Arial" w:eastAsia="Arial"/>
          <w:b w:val="0"/>
          <w:bCs w:val="0"/>
          <w:color w:val="231F1F"/>
          <w:spacing w:val="-8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филиала</w:t>
      </w:r>
      <w:r>
        <w:rPr>
          <w:rFonts w:ascii="Arial" w:hAnsi="Arial" w:cs="Arial" w:eastAsia="Arial"/>
          <w:b w:val="0"/>
          <w:bCs w:val="0"/>
          <w:color w:val="231F1F"/>
          <w:spacing w:val="-8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Изготов</w:t>
      </w:r>
      <w:r>
        <w:rPr>
          <w:rFonts w:ascii="Arial" w:hAnsi="Arial" w:cs="Arial" w:eastAsia="Arial"/>
          <w:b w:val="0"/>
          <w:bCs w:val="0"/>
          <w:color w:val="231F1F"/>
          <w:spacing w:val="-1"/>
          <w:w w:val="85"/>
          <w:sz w:val="21"/>
          <w:szCs w:val="21"/>
        </w:rPr>
        <w:t>и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теля</w:t>
      </w:r>
      <w:r>
        <w:rPr>
          <w:rFonts w:ascii="Arial" w:hAnsi="Arial" w:cs="Arial" w:eastAsia="Arial"/>
          <w:b w:val="0"/>
          <w:bCs w:val="0"/>
          <w:color w:val="231F1F"/>
          <w:spacing w:val="-8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указан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на</w:t>
      </w:r>
      <w:r>
        <w:rPr>
          <w:rFonts w:ascii="Arial" w:hAnsi="Arial" w:cs="Arial" w:eastAsia="Arial"/>
          <w:b w:val="0"/>
          <w:bCs w:val="0"/>
          <w:color w:val="231F1F"/>
          <w:spacing w:val="24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Изделии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0: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180" w:lineRule="exact" w:before="5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91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/>
        <w:pict>
          <v:group style="position:absolute;margin-left:27.465408pt;margin-top:3.521971pt;width:22.526591pt;height:21.716042pt;mso-position-horizontal-relative:page;mso-position-vertical-relative:paragraph;z-index:-7880" coordorigin="549,70" coordsize="451,434">
            <v:group style="position:absolute;left:671;top:179;width:205;height:217" coordorigin="671,179" coordsize="205,217">
              <v:shape style="position:absolute;left:671;top:179;width:205;height:217" coordorigin="671,179" coordsize="205,217" path="m807,179l740,179,671,396,724,396,740,341,859,341,847,304,747,304,761,255,766,236,771,216,819,216,807,179xe" filled="t" fillcolor="#231F1F" stroked="f">
                <v:path arrowok="t"/>
                <v:fill type="solid"/>
              </v:shape>
              <v:shape style="position:absolute;left:671;top:179;width:205;height:217" coordorigin="671,179" coordsize="205,217" path="m859,341l804,341,822,396,877,396,859,341xe" filled="t" fillcolor="#231F1F" stroked="f">
                <v:path arrowok="t"/>
                <v:fill type="solid"/>
              </v:shape>
              <v:shape style="position:absolute;left:671;top:179;width:205;height:217" coordorigin="671,179" coordsize="205,217" path="m819,216l771,216,773,219,778,239,783,258,797,304,847,304,819,216xe" filled="t" fillcolor="#231F1F" stroked="f">
                <v:path arrowok="t"/>
                <v:fill type="solid"/>
              </v:shape>
            </v:group>
            <v:group style="position:absolute;left:559;top:80;width:431;height:414" coordorigin="559,80" coordsize="431,414">
              <v:shape style="position:absolute;left:559;top:80;width:431;height:414" coordorigin="559,80" coordsize="431,414" path="m759,80l695,95,640,127,597,174,569,235,559,307,562,328,584,385,624,434,678,470,746,491,797,495,820,491,842,485,863,478,880,469,769,469,748,467,689,449,640,414,597,347,586,285,588,264,607,207,644,157,713,117,775,107,875,107,875,107,854,97,832,90,809,85,784,81,759,80xe" filled="t" fillcolor="#231F1F" stroked="f">
                <v:path arrowok="t"/>
                <v:fill type="solid"/>
              </v:shape>
              <v:shape style="position:absolute;left:559;top:80;width:431;height:414" coordorigin="559,80" coordsize="431,414" path="m990,288l976,288,962,295,960,315,956,334,930,389,886,433,813,465,769,469,880,469,934,427,971,374,989,311,990,288xe" filled="t" fillcolor="#231F1F" stroked="f">
                <v:path arrowok="t"/>
                <v:fill type="solid"/>
              </v:shape>
              <v:shape style="position:absolute;left:559;top:80;width:431;height:414" coordorigin="559,80" coordsize="431,414" path="m875,107l775,107,794,108,813,111,885,144,933,190,957,246,962,288,989,276,975,213,943,160,894,117,875,107xe" filled="t" fillcolor="#231F1F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«Haier</w:t>
      </w:r>
      <w:r>
        <w:rPr>
          <w:rFonts w:ascii="Arial" w:hAnsi="Arial" w:cs="Arial" w:eastAsia="Arial"/>
          <w:b w:val="0"/>
          <w:bCs w:val="0"/>
          <w:color w:val="231F1F"/>
          <w:spacing w:val="-24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Overseas</w:t>
      </w:r>
      <w:r>
        <w:rPr>
          <w:rFonts w:ascii="Arial" w:hAnsi="Arial" w:cs="Arial" w:eastAsia="Arial"/>
          <w:b w:val="0"/>
          <w:bCs w:val="0"/>
          <w:color w:val="231F1F"/>
          <w:spacing w:val="-24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Electric</w:t>
      </w:r>
      <w:r>
        <w:rPr>
          <w:rFonts w:ascii="Arial" w:hAnsi="Arial" w:cs="Arial" w:eastAsia="Arial"/>
          <w:b w:val="0"/>
          <w:bCs w:val="0"/>
          <w:color w:val="231F1F"/>
          <w:spacing w:val="-24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Co(9</w:t>
      </w:r>
      <w:r>
        <w:rPr>
          <w:rFonts w:ascii="Arial" w:hAnsi="Arial" w:cs="Arial" w:eastAsia="Arial"/>
          <w:b w:val="0"/>
          <w:bCs w:val="0"/>
          <w:color w:val="231F1F"/>
          <w:spacing w:val="-24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Ltd(»9</w:t>
      </w:r>
      <w:r>
        <w:rPr>
          <w:rFonts w:ascii="Arial" w:hAnsi="Arial" w:cs="Arial" w:eastAsia="Arial"/>
          <w:b w:val="0"/>
          <w:bCs w:val="0"/>
          <w:color w:val="231F1F"/>
          <w:spacing w:val="-24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Китай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43" w:lineRule="auto" w:before="3"/>
        <w:ind w:left="91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Haier</w:t>
      </w:r>
      <w:r>
        <w:rPr>
          <w:rFonts w:ascii="Arial" w:hAnsi="Arial" w:cs="Arial" w:eastAsia="Arial"/>
          <w:b w:val="0"/>
          <w:bCs w:val="0"/>
          <w:color w:val="231F1F"/>
          <w:spacing w:val="1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Group9</w:t>
      </w:r>
      <w:r>
        <w:rPr>
          <w:rFonts w:ascii="Arial" w:hAnsi="Arial" w:cs="Arial" w:eastAsia="Arial"/>
          <w:b w:val="0"/>
          <w:bCs w:val="0"/>
          <w:color w:val="231F1F"/>
          <w:spacing w:val="2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Haier</w:t>
      </w:r>
      <w:r>
        <w:rPr>
          <w:rFonts w:ascii="Arial" w:hAnsi="Arial" w:cs="Arial" w:eastAsia="Arial"/>
          <w:b w:val="0"/>
          <w:bCs w:val="0"/>
          <w:color w:val="231F1F"/>
          <w:spacing w:val="2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Industrial</w:t>
      </w:r>
      <w:r>
        <w:rPr>
          <w:rFonts w:ascii="Arial" w:hAnsi="Arial" w:cs="Arial" w:eastAsia="Arial"/>
          <w:b w:val="0"/>
          <w:bCs w:val="0"/>
          <w:color w:val="231F1F"/>
          <w:spacing w:val="1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Park9</w:t>
      </w:r>
      <w:r>
        <w:rPr>
          <w:rFonts w:ascii="Arial" w:hAnsi="Arial" w:cs="Arial" w:eastAsia="Arial"/>
          <w:b w:val="0"/>
          <w:bCs w:val="0"/>
          <w:color w:val="231F1F"/>
          <w:spacing w:val="2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No</w:t>
      </w:r>
      <w:r>
        <w:rPr>
          <w:rFonts w:ascii="Arial" w:hAnsi="Arial" w:cs="Arial" w:eastAsia="Arial"/>
          <w:b w:val="0"/>
          <w:bCs w:val="0"/>
          <w:color w:val="231F1F"/>
          <w:spacing w:val="2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M9</w:t>
      </w:r>
      <w:r>
        <w:rPr>
          <w:rFonts w:ascii="Arial" w:hAnsi="Arial" w:cs="Arial" w:eastAsia="Arial"/>
          <w:b w:val="0"/>
          <w:bCs w:val="0"/>
          <w:color w:val="231F1F"/>
          <w:spacing w:val="1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Haier</w:t>
      </w:r>
      <w:r>
        <w:rPr>
          <w:rFonts w:ascii="Arial" w:hAnsi="Arial" w:cs="Arial" w:eastAsia="Arial"/>
          <w:b w:val="0"/>
          <w:bCs w:val="0"/>
          <w:color w:val="231F1F"/>
          <w:spacing w:val="2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Road9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77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Hi8tech</w:t>
      </w:r>
      <w:r>
        <w:rPr>
          <w:rFonts w:ascii="Arial" w:hAnsi="Arial" w:cs="Arial" w:eastAsia="Arial"/>
          <w:b w:val="0"/>
          <w:bCs w:val="0"/>
          <w:color w:val="231F1F"/>
          <w:spacing w:val="9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Zone9</w:t>
      </w:r>
      <w:r>
        <w:rPr>
          <w:rFonts w:ascii="Arial" w:hAnsi="Arial" w:cs="Arial" w:eastAsia="Arial"/>
          <w:b w:val="0"/>
          <w:bCs w:val="0"/>
          <w:color w:val="231F1F"/>
          <w:spacing w:val="10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3jjMvM9</w:t>
      </w:r>
      <w:r>
        <w:rPr>
          <w:rFonts w:ascii="Arial" w:hAnsi="Arial" w:cs="Arial" w:eastAsia="Arial"/>
          <w:b w:val="0"/>
          <w:bCs w:val="0"/>
          <w:color w:val="231F1F"/>
          <w:spacing w:val="10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Qingdao9</w:t>
      </w:r>
      <w:r>
        <w:rPr>
          <w:rFonts w:ascii="Arial" w:hAnsi="Arial" w:cs="Arial" w:eastAsia="Arial"/>
          <w:b w:val="0"/>
          <w:bCs w:val="0"/>
          <w:color w:val="231F1F"/>
          <w:spacing w:val="10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-23"/>
          <w:w w:val="80"/>
          <w:sz w:val="21"/>
          <w:szCs w:val="21"/>
        </w:rPr>
        <w:t>P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(R(</w:t>
      </w:r>
      <w:r>
        <w:rPr>
          <w:rFonts w:ascii="Arial" w:hAnsi="Arial" w:cs="Arial" w:eastAsia="Arial"/>
          <w:b w:val="0"/>
          <w:bCs w:val="0"/>
          <w:color w:val="231F1F"/>
          <w:spacing w:val="10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China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180" w:lineRule="exact" w:before="5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91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/>
        <w:pict>
          <v:group style="position:absolute;margin-left:27.465801pt;margin-top:1.055494pt;width:22.526199pt;height:21.714775pt;mso-position-horizontal-relative:page;mso-position-vertical-relative:paragraph;z-index:-7879" coordorigin="549,21" coordsize="451,434">
            <v:group style="position:absolute;left:691;top:128;width:166;height:221" coordorigin="691,128" coordsize="166,221">
              <v:shape style="position:absolute;left:691;top:128;width:166;height:221" coordorigin="691,128" coordsize="166,221" path="m750,128l727,129,706,131,691,133,697,347,712,348,733,349,763,349,787,346,847,315,848,313,746,313,741,312,741,251,846,251,833,238,813,230,833,218,835,216,741,216,741,165,745,164,751,164,846,164,834,149,813,136,797,131,776,129,750,128xe" filled="t" fillcolor="#231F1F" stroked="f">
                <v:path arrowok="t"/>
                <v:fill type="solid"/>
              </v:shape>
              <v:shape style="position:absolute;left:691;top:128;width:166;height:221" coordorigin="691,128" coordsize="166,221" path="m846,251l741,251,766,251,785,256,798,270,801,296,785,309,761,313,848,313,855,298,857,272,848,253,846,251xe" filled="t" fillcolor="#231F1F" stroked="f">
                <v:path arrowok="t"/>
                <v:fill type="solid"/>
              </v:shape>
              <v:shape style="position:absolute;left:691;top:128;width:166;height:221" coordorigin="691,128" coordsize="166,221" path="m846,164l751,164,776,165,793,175,797,197,784,211,758,216,835,216,846,202,850,183,846,165,846,164xe" filled="t" fillcolor="#231F1F" stroked="f">
                <v:path arrowok="t"/>
                <v:fill type="solid"/>
              </v:shape>
            </v:group>
            <v:group style="position:absolute;left:559;top:31;width:431;height:414" coordorigin="559,31" coordsize="431,414">
              <v:shape style="position:absolute;left:559;top:31;width:431;height:414" coordorigin="559,31" coordsize="431,414" path="m759,31l695,45,640,77,597,125,569,185,559,257,562,278,584,336,624,385,678,421,746,442,797,445,820,442,842,436,863,428,880,420,769,420,748,418,689,400,640,365,597,298,586,235,588,215,607,157,644,108,713,67,775,57,875,57,875,57,854,48,832,41,809,35,784,32,759,31xe" filled="t" fillcolor="#231F1F" stroked="f">
                <v:path arrowok="t"/>
                <v:fill type="solid"/>
              </v:shape>
              <v:shape style="position:absolute;left:559;top:31;width:431;height:414" coordorigin="559,31" coordsize="431,414" path="m990,239l976,239,962,245,960,265,956,285,930,339,886,384,813,415,769,420,880,420,934,378,971,325,989,261,990,239xe" filled="t" fillcolor="#231F1F" stroked="f">
                <v:path arrowok="t"/>
                <v:fill type="solid"/>
              </v:shape>
              <v:shape style="position:absolute;left:559;top:31;width:431;height:414" coordorigin="559,31" coordsize="431,414" path="m875,57l775,57,794,59,813,62,885,95,933,141,957,197,962,239,989,226,975,164,943,110,894,68,875,57xe" filled="t" fillcolor="#231F1F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Qingdao</w:t>
      </w:r>
      <w:r>
        <w:rPr>
          <w:rFonts w:ascii="Arial" w:hAnsi="Arial" w:cs="Arial" w:eastAsia="Arial"/>
          <w:b w:val="0"/>
          <w:bCs w:val="0"/>
          <w:color w:val="231F1F"/>
          <w:spacing w:val="35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Haier</w:t>
      </w:r>
      <w:r>
        <w:rPr>
          <w:rFonts w:ascii="Arial" w:hAnsi="Arial" w:cs="Arial" w:eastAsia="Arial"/>
          <w:b w:val="0"/>
          <w:bCs w:val="0"/>
          <w:color w:val="231F1F"/>
          <w:spacing w:val="35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Electronics9Co(9Ltd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43" w:lineRule="auto" w:before="3"/>
        <w:ind w:left="917" w:right="263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Haier</w:t>
      </w:r>
      <w:r>
        <w:rPr>
          <w:rFonts w:ascii="Arial" w:hAnsi="Arial" w:cs="Arial" w:eastAsia="Arial"/>
          <w:b w:val="0"/>
          <w:bCs w:val="0"/>
          <w:color w:val="231F1F"/>
          <w:spacing w:val="4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Group9</w:t>
      </w:r>
      <w:r>
        <w:rPr>
          <w:rFonts w:ascii="Arial" w:hAnsi="Arial" w:cs="Arial" w:eastAsia="Arial"/>
          <w:b w:val="0"/>
          <w:bCs w:val="0"/>
          <w:color w:val="231F1F"/>
          <w:spacing w:val="4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Haier</w:t>
      </w:r>
      <w:r>
        <w:rPr>
          <w:rFonts w:ascii="Arial" w:hAnsi="Arial" w:cs="Arial" w:eastAsia="Arial"/>
          <w:b w:val="0"/>
          <w:bCs w:val="0"/>
          <w:color w:val="231F1F"/>
          <w:spacing w:val="4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Industrial</w:t>
      </w:r>
      <w:r>
        <w:rPr>
          <w:rFonts w:ascii="Arial" w:hAnsi="Arial" w:cs="Arial" w:eastAsia="Arial"/>
          <w:b w:val="0"/>
          <w:bCs w:val="0"/>
          <w:color w:val="231F1F"/>
          <w:spacing w:val="4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Park9</w:t>
      </w:r>
      <w:r>
        <w:rPr>
          <w:rFonts w:ascii="Arial" w:hAnsi="Arial" w:cs="Arial" w:eastAsia="Arial"/>
          <w:b w:val="0"/>
          <w:bCs w:val="0"/>
          <w:color w:val="231F1F"/>
          <w:spacing w:val="5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No</w:t>
      </w:r>
      <w:r>
        <w:rPr>
          <w:rFonts w:ascii="Arial" w:hAnsi="Arial" w:cs="Arial" w:eastAsia="Arial"/>
          <w:b w:val="0"/>
          <w:bCs w:val="0"/>
          <w:color w:val="231F1F"/>
          <w:spacing w:val="4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M9</w:t>
      </w:r>
      <w:r>
        <w:rPr>
          <w:rFonts w:ascii="Arial" w:hAnsi="Arial" w:cs="Arial" w:eastAsia="Arial"/>
          <w:b w:val="0"/>
          <w:bCs w:val="0"/>
          <w:color w:val="231F1F"/>
          <w:spacing w:val="4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Haier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Road9</w:t>
      </w:r>
      <w:r>
        <w:rPr>
          <w:rFonts w:ascii="Arial" w:hAnsi="Arial" w:cs="Arial" w:eastAsia="Arial"/>
          <w:b w:val="0"/>
          <w:bCs w:val="0"/>
          <w:color w:val="231F1F"/>
          <w:spacing w:val="5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Hi8tech</w:t>
      </w:r>
      <w:r>
        <w:rPr>
          <w:rFonts w:ascii="Arial" w:hAnsi="Arial" w:cs="Arial" w:eastAsia="Arial"/>
          <w:b w:val="0"/>
          <w:bCs w:val="0"/>
          <w:color w:val="231F1F"/>
          <w:spacing w:val="6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Zone9</w:t>
      </w:r>
      <w:r>
        <w:rPr>
          <w:rFonts w:ascii="Arial" w:hAnsi="Arial" w:cs="Arial" w:eastAsia="Arial"/>
          <w:b w:val="0"/>
          <w:bCs w:val="0"/>
          <w:color w:val="231F1F"/>
          <w:spacing w:val="5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3jjMvM9</w:t>
      </w:r>
      <w:r>
        <w:rPr>
          <w:rFonts w:ascii="Arial" w:hAnsi="Arial" w:cs="Arial" w:eastAsia="Arial"/>
          <w:b w:val="0"/>
          <w:bCs w:val="0"/>
          <w:color w:val="231F1F"/>
          <w:spacing w:val="6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Qingdao9</w:t>
      </w:r>
      <w:r>
        <w:rPr>
          <w:rFonts w:ascii="Arial" w:hAnsi="Arial" w:cs="Arial" w:eastAsia="Arial"/>
          <w:b w:val="0"/>
          <w:bCs w:val="0"/>
          <w:color w:val="231F1F"/>
          <w:spacing w:val="6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-23"/>
          <w:w w:val="80"/>
          <w:sz w:val="21"/>
          <w:szCs w:val="21"/>
        </w:rPr>
        <w:t>P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(R(</w:t>
      </w:r>
      <w:r>
        <w:rPr>
          <w:rFonts w:ascii="Arial" w:hAnsi="Arial" w:cs="Arial" w:eastAsia="Arial"/>
          <w:b w:val="0"/>
          <w:bCs w:val="0"/>
          <w:color w:val="231F1F"/>
          <w:spacing w:val="5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China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180" w:lineRule="exact" w:before="5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91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/>
        <w:pict>
          <v:group style="position:absolute;margin-left:27.487169pt;margin-top:1.2865pt;width:22.478454pt;height:21.763416pt;mso-position-horizontal-relative:page;mso-position-vertical-relative:paragraph;z-index:-7878" coordorigin="550,26" coordsize="450,435">
            <v:group style="position:absolute;left:673;top:131;width:174;height:222" coordorigin="673,131" coordsize="174,222">
              <v:shape style="position:absolute;left:673;top:131;width:174;height:222" coordorigin="673,131" coordsize="174,222" path="m791,131l730,146,688,190,673,265,677,284,731,340,812,354,833,350,846,346,834,314,790,314,767,309,749,299,736,284,727,263,725,237,729,213,740,195,756,182,776,174,800,171,838,171,837,136,817,133,791,131xe" filled="t" fillcolor="#231F1F" stroked="f">
                <v:path arrowok="t"/>
                <v:fill type="solid"/>
              </v:shape>
              <v:shape style="position:absolute;left:673;top:131;width:174;height:222" coordorigin="673,131" coordsize="174,222" path="m832,309l814,313,790,314,834,314,832,309xe" filled="t" fillcolor="#231F1F" stroked="f">
                <v:path arrowok="t"/>
                <v:fill type="solid"/>
              </v:shape>
              <v:shape style="position:absolute;left:673;top:131;width:174;height:222" coordorigin="673,131" coordsize="174,222" path="m838,171l800,171,822,174,839,179,838,171xe" filled="t" fillcolor="#231F1F" stroked="f">
                <v:path arrowok="t"/>
                <v:fill type="solid"/>
              </v:shape>
            </v:group>
            <v:group style="position:absolute;left:560;top:36;width:430;height:415" coordorigin="560,36" coordsize="430,415">
              <v:shape style="position:absolute;left:560;top:36;width:430;height:415" coordorigin="560,36" coordsize="430,415" path="m756,36l693,51,639,83,597,131,569,192,560,265,563,287,588,348,630,397,685,432,751,450,774,451,786,451,851,437,879,424,772,424,749,422,685,402,633,362,599,307,586,242,588,219,609,157,650,107,707,74,774,62,874,62,873,61,852,52,830,45,806,40,782,37,756,36xe" filled="t" fillcolor="#231F1F" stroked="f">
                <v:path arrowok="t"/>
                <v:fill type="solid"/>
              </v:shape>
              <v:shape style="position:absolute;left:560;top:36;width:430;height:415" coordorigin="560,36" coordsize="430,415" path="m874,62l774,62,778,62,801,64,864,84,915,124,950,180,962,246,960,268,939,330,898,379,840,412,772,424,879,424,938,376,972,320,988,253,989,228,987,207,966,148,927,98,893,72,874,62xe" filled="t" fillcolor="#231F1F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SHENZHEN</w:t>
      </w:r>
      <w:r>
        <w:rPr>
          <w:rFonts w:ascii="Arial" w:hAnsi="Arial" w:cs="Arial" w:eastAsia="Arial"/>
          <w:b w:val="0"/>
          <w:bCs w:val="0"/>
          <w:color w:val="231F1F"/>
          <w:spacing w:val="-28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MTC</w:t>
      </w:r>
      <w:r>
        <w:rPr>
          <w:rFonts w:ascii="Arial" w:hAnsi="Arial" w:cs="Arial" w:eastAsia="Arial"/>
          <w:b w:val="0"/>
          <w:bCs w:val="0"/>
          <w:color w:val="231F1F"/>
          <w:spacing w:val="-28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CO(9</w:t>
      </w:r>
      <w:r>
        <w:rPr>
          <w:rFonts w:ascii="Arial" w:hAnsi="Arial" w:cs="Arial" w:eastAsia="Arial"/>
          <w:b w:val="0"/>
          <w:bCs w:val="0"/>
          <w:color w:val="231F1F"/>
          <w:spacing w:val="-16"/>
          <w:w w:val="85"/>
          <w:sz w:val="21"/>
          <w:szCs w:val="21"/>
        </w:rPr>
        <w:t>L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TD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243" w:lineRule="auto" w:before="3"/>
        <w:ind w:left="917" w:right="686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~M~~3F</w:t>
      </w:r>
      <w:r>
        <w:rPr>
          <w:rFonts w:ascii="Arial" w:hAnsi="Arial" w:cs="Arial" w:eastAsia="Arial"/>
          <w:b w:val="0"/>
          <w:bCs w:val="0"/>
          <w:color w:val="231F1F"/>
          <w:spacing w:val="1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A</w:t>
      </w:r>
      <w:r>
        <w:rPr>
          <w:rFonts w:ascii="Arial" w:hAnsi="Arial" w:cs="Arial" w:eastAsia="Arial"/>
          <w:b w:val="0"/>
          <w:bCs w:val="0"/>
          <w:color w:val="231F1F"/>
          <w:spacing w:val="2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Xingheshiji</w:t>
      </w:r>
      <w:r>
        <w:rPr>
          <w:rFonts w:ascii="Arial" w:hAnsi="Arial" w:cs="Arial" w:eastAsia="Arial"/>
          <w:b w:val="0"/>
          <w:bCs w:val="0"/>
          <w:color w:val="231F1F"/>
          <w:spacing w:val="1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blgd</w:t>
      </w:r>
      <w:r>
        <w:rPr>
          <w:rFonts w:ascii="Arial" w:hAnsi="Arial" w:cs="Arial" w:eastAsia="Arial"/>
          <w:b w:val="0"/>
          <w:bCs w:val="0"/>
          <w:color w:val="231F1F"/>
          <w:spacing w:val="2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~vj9</w:t>
      </w:r>
      <w:r>
        <w:rPr>
          <w:rFonts w:ascii="Arial" w:hAnsi="Arial" w:cs="Arial" w:eastAsia="Arial"/>
          <w:b w:val="0"/>
          <w:bCs w:val="0"/>
          <w:color w:val="231F1F"/>
          <w:spacing w:val="2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C</w:t>
      </w:r>
      <w:r>
        <w:rPr>
          <w:rFonts w:ascii="Arial" w:hAnsi="Arial" w:cs="Arial" w:eastAsia="Arial"/>
          <w:b w:val="0"/>
          <w:bCs w:val="0"/>
          <w:color w:val="231F1F"/>
          <w:spacing w:val="-1"/>
          <w:w w:val="85"/>
          <w:sz w:val="21"/>
          <w:szCs w:val="21"/>
        </w:rPr>
        <w:t>a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itian</w:t>
      </w:r>
      <w:r>
        <w:rPr>
          <w:rFonts w:ascii="Arial" w:hAnsi="Arial" w:cs="Arial" w:eastAsia="Arial"/>
          <w:b w:val="0"/>
          <w:bCs w:val="0"/>
          <w:color w:val="231F1F"/>
          <w:spacing w:val="1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road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Futian</w:t>
      </w:r>
      <w:r>
        <w:rPr>
          <w:rFonts w:ascii="Arial" w:hAnsi="Arial" w:cs="Arial" w:eastAsia="Arial"/>
          <w:b w:val="0"/>
          <w:bCs w:val="0"/>
          <w:color w:val="231F1F"/>
          <w:spacing w:val="-16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district</w:t>
      </w:r>
      <w:r>
        <w:rPr>
          <w:rFonts w:ascii="Arial" w:hAnsi="Arial" w:cs="Arial" w:eastAsia="Arial"/>
          <w:b w:val="0"/>
          <w:bCs w:val="0"/>
          <w:color w:val="231F1F"/>
          <w:spacing w:val="-15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Shenzhen9</w:t>
      </w:r>
      <w:r>
        <w:rPr>
          <w:rFonts w:ascii="Arial" w:hAnsi="Arial" w:cs="Arial" w:eastAsia="Arial"/>
          <w:b w:val="0"/>
          <w:bCs w:val="0"/>
          <w:color w:val="231F1F"/>
          <w:spacing w:val="-15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-24"/>
          <w:w w:val="85"/>
          <w:sz w:val="21"/>
          <w:szCs w:val="21"/>
        </w:rPr>
        <w:t>P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(R(</w:t>
      </w:r>
      <w:r>
        <w:rPr>
          <w:rFonts w:ascii="Arial" w:hAnsi="Arial" w:cs="Arial" w:eastAsia="Arial"/>
          <w:b w:val="0"/>
          <w:bCs w:val="0"/>
          <w:color w:val="231F1F"/>
          <w:spacing w:val="-15"/>
          <w:w w:val="85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5"/>
          <w:sz w:val="21"/>
          <w:szCs w:val="21"/>
        </w:rPr>
        <w:t>China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180" w:lineRule="exact" w:before="5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917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/>
        <w:pict>
          <v:group style="position:absolute;margin-left:27.487249pt;margin-top:-5.414907pt;width:22.478297pt;height:21.764312pt;mso-position-horizontal-relative:page;mso-position-vertical-relative:paragraph;z-index:-7877" coordorigin="550,-108" coordsize="450,435">
            <v:group style="position:absolute;left:560;top:-98;width:430;height:415" coordorigin="560,-98" coordsize="430,415">
              <v:shape style="position:absolute;left:560;top:-98;width:430;height:415" coordorigin="560,-98" coordsize="430,415" path="m756,-98l693,-83,639,-51,597,-3,569,58,560,131,563,153,588,214,630,263,685,298,751,316,774,317,786,317,851,303,879,290,772,290,749,289,685,268,633,228,599,173,586,108,588,85,609,23,650,-27,707,-60,774,-72,874,-72,873,-73,852,-82,830,-89,806,-94,782,-97,756,-98xe" filled="t" fillcolor="#231F1F" stroked="f">
                <v:path arrowok="t"/>
                <v:fill type="solid"/>
              </v:shape>
              <v:shape style="position:absolute;left:560;top:-98;width:430;height:415" coordorigin="560,-98" coordsize="430,415" path="m874,-72l774,-72,778,-72,801,-70,864,-50,916,-10,950,46,962,112,960,134,939,196,898,245,840,278,772,290,879,290,938,242,972,186,988,119,989,94,987,73,966,14,927,-36,893,-62,874,-72xe" filled="t" fillcolor="#231F1F" stroked="f">
                <v:path arrowok="t"/>
                <v:fill type="solid"/>
              </v:shape>
            </v:group>
            <v:group style="position:absolute;left:686;top:-5;width:203;height:227" coordorigin="686,-5" coordsize="203,227">
              <v:shape style="position:absolute;left:686;top:-5;width:203;height:227" coordorigin="686,-5" coordsize="203,227" path="m744,-5l723,-4,703,-2,686,0,688,219,703,221,723,222,749,223,770,222,845,197,863,183,742,183,738,182,738,36,742,35,750,34,866,34,862,29,796,-1,773,-4,744,-5xe" filled="t" fillcolor="#231F1F" stroked="f">
                <v:path arrowok="t"/>
                <v:fill type="solid"/>
              </v:shape>
              <v:shape style="position:absolute;left:686;top:-5;width:203;height:227" coordorigin="686,-5" coordsize="203,227" path="m866,34l750,34,778,35,797,41,813,52,825,69,832,91,834,121,828,144,817,161,800,174,780,181,756,183,863,183,888,112,889,82,883,62,874,44,866,34xe" filled="t" fillcolor="#231F1F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ООО</w:t>
      </w:r>
      <w:r>
        <w:rPr>
          <w:rFonts w:ascii="Arial" w:hAnsi="Arial" w:cs="Arial" w:eastAsia="Arial"/>
          <w:b w:val="0"/>
          <w:bCs w:val="0"/>
          <w:color w:val="231F1F"/>
          <w:spacing w:val="21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Мегабалт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9</w:t>
      </w:r>
      <w:r>
        <w:rPr>
          <w:rFonts w:ascii="Arial" w:hAnsi="Arial" w:cs="Arial" w:eastAsia="Arial"/>
          <w:b w:val="0"/>
          <w:bCs w:val="0"/>
          <w:color w:val="231F1F"/>
          <w:spacing w:val="21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г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(</w:t>
      </w:r>
      <w:r>
        <w:rPr>
          <w:rFonts w:ascii="Arial" w:hAnsi="Arial" w:cs="Arial" w:eastAsia="Arial"/>
          <w:b w:val="0"/>
          <w:bCs w:val="0"/>
          <w:color w:val="231F1F"/>
          <w:spacing w:val="21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Калининград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9</w:t>
      </w:r>
      <w:r>
        <w:rPr>
          <w:rFonts w:ascii="Arial" w:hAnsi="Arial" w:cs="Arial" w:eastAsia="Arial"/>
          <w:b w:val="0"/>
          <w:bCs w:val="0"/>
          <w:color w:val="231F1F"/>
          <w:spacing w:val="21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Камская</w:t>
      </w:r>
      <w:r>
        <w:rPr>
          <w:rFonts w:ascii="Arial" w:hAnsi="Arial" w:cs="Arial" w:eastAsia="Arial"/>
          <w:b w:val="0"/>
          <w:bCs w:val="0"/>
          <w:color w:val="231F1F"/>
          <w:spacing w:val="21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у</w:t>
      </w:r>
      <w:r>
        <w:rPr>
          <w:rFonts w:ascii="Arial" w:hAnsi="Arial" w:cs="Arial" w:eastAsia="Arial"/>
          <w:b w:val="0"/>
          <w:bCs w:val="0"/>
          <w:color w:val="231F1F"/>
          <w:spacing w:val="-23"/>
          <w:w w:val="80"/>
          <w:sz w:val="21"/>
          <w:szCs w:val="21"/>
        </w:rPr>
        <w:t>л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(</w:t>
      </w:r>
      <w:r>
        <w:rPr>
          <w:rFonts w:ascii="Arial" w:hAnsi="Arial" w:cs="Arial" w:eastAsia="Arial"/>
          <w:b w:val="0"/>
          <w:bCs w:val="0"/>
          <w:color w:val="231F1F"/>
          <w:spacing w:val="21"/>
          <w:w w:val="80"/>
          <w:sz w:val="21"/>
          <w:szCs w:val="21"/>
        </w:rPr>
        <w:t> </w:t>
      </w:r>
      <w:r>
        <w:rPr>
          <w:rFonts w:ascii="Arial" w:hAnsi="Arial" w:cs="Arial" w:eastAsia="Arial"/>
          <w:b w:val="0"/>
          <w:bCs w:val="0"/>
          <w:color w:val="231F1F"/>
          <w:spacing w:val="0"/>
          <w:w w:val="80"/>
          <w:sz w:val="21"/>
          <w:szCs w:val="21"/>
        </w:rPr>
        <w:t>z3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before="78"/>
        <w:ind w:left="118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spacing w:val="0"/>
          <w:w w:val="85"/>
        </w:rPr>
        <w:br w:type="column"/>
      </w:r>
      <w:r>
        <w:rPr>
          <w:rFonts w:ascii="Arial" w:hAnsi="Arial" w:cs="Arial" w:eastAsia="Arial"/>
          <w:b w:val="0"/>
          <w:bCs w:val="0"/>
          <w:color w:val="FFFFFF"/>
          <w:spacing w:val="0"/>
          <w:w w:val="85"/>
          <w:sz w:val="19"/>
          <w:szCs w:val="19"/>
        </w:rPr>
        <w:t>И</w:t>
      </w:r>
      <w:r>
        <w:rPr>
          <w:rFonts w:ascii="Arial" w:hAnsi="Arial" w:cs="Arial" w:eastAsia="Arial"/>
          <w:b w:val="0"/>
          <w:bCs w:val="0"/>
          <w:color w:val="FFFFFF"/>
          <w:spacing w:val="6"/>
          <w:w w:val="85"/>
          <w:sz w:val="19"/>
          <w:szCs w:val="19"/>
        </w:rPr>
        <w:t>з</w:t>
      </w:r>
      <w:r>
        <w:rPr>
          <w:rFonts w:ascii="Arial" w:hAnsi="Arial" w:cs="Arial" w:eastAsia="Arial"/>
          <w:b w:val="0"/>
          <w:bCs w:val="0"/>
          <w:color w:val="FFFFFF"/>
          <w:spacing w:val="8"/>
          <w:w w:val="85"/>
          <w:sz w:val="19"/>
          <w:szCs w:val="19"/>
        </w:rPr>
        <w:t>г</w:t>
      </w:r>
      <w:r>
        <w:rPr>
          <w:rFonts w:ascii="Arial" w:hAnsi="Arial" w:cs="Arial" w:eastAsia="Arial"/>
          <w:b w:val="0"/>
          <w:bCs w:val="0"/>
          <w:color w:val="FFFFFF"/>
          <w:spacing w:val="8"/>
          <w:w w:val="85"/>
          <w:sz w:val="19"/>
          <w:szCs w:val="19"/>
        </w:rPr>
        <w:t>о</w:t>
      </w:r>
      <w:r>
        <w:rPr>
          <w:rFonts w:ascii="Arial" w:hAnsi="Arial" w:cs="Arial" w:eastAsia="Arial"/>
          <w:b w:val="0"/>
          <w:bCs w:val="0"/>
          <w:color w:val="FFFFFF"/>
          <w:spacing w:val="5"/>
          <w:w w:val="85"/>
          <w:sz w:val="19"/>
          <w:szCs w:val="19"/>
        </w:rPr>
        <w:t>т</w:t>
      </w:r>
      <w:r>
        <w:rPr>
          <w:rFonts w:ascii="Arial" w:hAnsi="Arial" w:cs="Arial" w:eastAsia="Arial"/>
          <w:b w:val="0"/>
          <w:bCs w:val="0"/>
          <w:color w:val="FFFFFF"/>
          <w:spacing w:val="8"/>
          <w:w w:val="85"/>
          <w:sz w:val="19"/>
          <w:szCs w:val="19"/>
        </w:rPr>
        <w:t>о</w:t>
      </w:r>
      <w:r>
        <w:rPr>
          <w:rFonts w:ascii="Arial" w:hAnsi="Arial" w:cs="Arial" w:eastAsia="Arial"/>
          <w:b w:val="0"/>
          <w:bCs w:val="0"/>
          <w:color w:val="FFFFFF"/>
          <w:spacing w:val="13"/>
          <w:w w:val="85"/>
          <w:sz w:val="19"/>
          <w:szCs w:val="19"/>
        </w:rPr>
        <w:t>в</w:t>
      </w:r>
      <w:r>
        <w:rPr>
          <w:rFonts w:ascii="Arial" w:hAnsi="Arial" w:cs="Arial" w:eastAsia="Arial"/>
          <w:b w:val="0"/>
          <w:bCs w:val="0"/>
          <w:color w:val="FFFFFF"/>
          <w:spacing w:val="9"/>
          <w:w w:val="85"/>
          <w:sz w:val="19"/>
          <w:szCs w:val="19"/>
        </w:rPr>
        <w:t>и</w:t>
      </w:r>
      <w:r>
        <w:rPr>
          <w:rFonts w:ascii="Arial" w:hAnsi="Arial" w:cs="Arial" w:eastAsia="Arial"/>
          <w:b w:val="0"/>
          <w:bCs w:val="0"/>
          <w:color w:val="FFFFFF"/>
          <w:spacing w:val="5"/>
          <w:w w:val="85"/>
          <w:sz w:val="19"/>
          <w:szCs w:val="19"/>
        </w:rPr>
        <w:t>т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5"/>
          <w:sz w:val="19"/>
          <w:szCs w:val="19"/>
        </w:rPr>
        <w:t>е</w:t>
      </w:r>
      <w:r>
        <w:rPr>
          <w:rFonts w:ascii="Arial" w:hAnsi="Arial" w:cs="Arial" w:eastAsia="Arial"/>
          <w:b w:val="0"/>
          <w:bCs w:val="0"/>
          <w:color w:val="FFFFFF"/>
          <w:spacing w:val="8"/>
          <w:w w:val="85"/>
          <w:sz w:val="19"/>
          <w:szCs w:val="19"/>
        </w:rPr>
        <w:t>л</w:t>
      </w:r>
      <w:r>
        <w:rPr>
          <w:rFonts w:ascii="Arial" w:hAnsi="Arial" w:cs="Arial" w:eastAsia="Arial"/>
          <w:b w:val="0"/>
          <w:bCs w:val="0"/>
          <w:color w:val="FFFFFF"/>
          <w:spacing w:val="14"/>
          <w:w w:val="85"/>
          <w:sz w:val="19"/>
          <w:szCs w:val="19"/>
        </w:rPr>
        <w:t>ь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5"/>
          <w:sz w:val="19"/>
          <w:szCs w:val="19"/>
        </w:rPr>
        <w:t>: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before="87"/>
        <w:ind w:left="118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HAIER</w:t>
      </w:r>
      <w:r>
        <w:rPr>
          <w:rFonts w:ascii="Arial" w:hAnsi="Arial" w:cs="Arial" w:eastAsia="Arial"/>
          <w:b w:val="0"/>
          <w:bCs w:val="0"/>
          <w:color w:val="FFFFFF"/>
          <w:spacing w:val="24"/>
          <w:w w:val="8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ELECTRICAL</w:t>
      </w:r>
      <w:r>
        <w:rPr>
          <w:rFonts w:ascii="Arial" w:hAnsi="Arial" w:cs="Arial" w:eastAsia="Arial"/>
          <w:b w:val="0"/>
          <w:bCs w:val="0"/>
          <w:color w:val="FFFFFF"/>
          <w:spacing w:val="24"/>
          <w:w w:val="8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APPLIANCES</w:t>
      </w:r>
      <w:r>
        <w:rPr>
          <w:rFonts w:ascii="Arial" w:hAnsi="Arial" w:cs="Arial" w:eastAsia="Arial"/>
          <w:b w:val="0"/>
          <w:bCs w:val="0"/>
          <w:color w:val="FFFFFF"/>
          <w:spacing w:val="22"/>
          <w:w w:val="8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CO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80"/>
          <w:sz w:val="19"/>
          <w:szCs w:val="19"/>
        </w:rPr>
        <w:t>R</w:t>
      </w:r>
      <w:r>
        <w:rPr>
          <w:rFonts w:ascii="Arial" w:hAnsi="Arial" w:cs="Arial" w:eastAsia="Arial"/>
          <w:b w:val="0"/>
          <w:bCs w:val="0"/>
          <w:color w:val="FFFFFF"/>
          <w:spacing w:val="-21"/>
          <w:w w:val="80"/>
          <w:sz w:val="19"/>
          <w:szCs w:val="19"/>
        </w:rPr>
        <w:t>P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(9</w:t>
      </w:r>
      <w:r>
        <w:rPr>
          <w:rFonts w:ascii="Arial" w:hAnsi="Arial" w:cs="Arial" w:eastAsia="Arial"/>
          <w:b w:val="0"/>
          <w:bCs w:val="0"/>
          <w:color w:val="FFFFFF"/>
          <w:spacing w:val="-16"/>
          <w:w w:val="80"/>
          <w:sz w:val="19"/>
          <w:szCs w:val="19"/>
        </w:rPr>
        <w:t>L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TD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before="10"/>
        <w:ind w:left="118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b w:val="0"/>
          <w:bCs w:val="0"/>
          <w:color w:val="FFFFFF"/>
          <w:spacing w:val="-1"/>
          <w:w w:val="80"/>
          <w:sz w:val="19"/>
          <w:szCs w:val="19"/>
        </w:rPr>
        <w:t>«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Ха</w:t>
      </w:r>
      <w:r>
        <w:rPr>
          <w:rFonts w:ascii="Arial" w:hAnsi="Arial" w:cs="Arial" w:eastAsia="Arial"/>
          <w:b w:val="0"/>
          <w:bCs w:val="0"/>
          <w:color w:val="FFFFFF"/>
          <w:spacing w:val="-3"/>
          <w:w w:val="80"/>
          <w:sz w:val="19"/>
          <w:szCs w:val="19"/>
        </w:rPr>
        <w:t>й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ер</w:t>
      </w:r>
      <w:r>
        <w:rPr>
          <w:rFonts w:ascii="Arial" w:hAnsi="Arial" w:cs="Arial" w:eastAsia="Arial"/>
          <w:b w:val="0"/>
          <w:bCs w:val="0"/>
          <w:color w:val="FFFFFF"/>
          <w:spacing w:val="23"/>
          <w:w w:val="8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Э</w:t>
      </w:r>
      <w:r>
        <w:rPr>
          <w:rFonts w:ascii="Arial" w:hAnsi="Arial" w:cs="Arial" w:eastAsia="Arial"/>
          <w:b w:val="0"/>
          <w:bCs w:val="0"/>
          <w:color w:val="FFFFFF"/>
          <w:spacing w:val="-12"/>
          <w:w w:val="80"/>
          <w:sz w:val="19"/>
          <w:szCs w:val="19"/>
        </w:rPr>
        <w:t>л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ектрикал</w:t>
      </w:r>
      <w:r>
        <w:rPr>
          <w:rFonts w:ascii="Arial" w:hAnsi="Arial" w:cs="Arial" w:eastAsia="Arial"/>
          <w:b w:val="0"/>
          <w:bCs w:val="0"/>
          <w:color w:val="FFFFFF"/>
          <w:spacing w:val="24"/>
          <w:w w:val="8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Апплиа</w:t>
      </w:r>
      <w:r>
        <w:rPr>
          <w:rFonts w:ascii="Arial" w:hAnsi="Arial" w:cs="Arial" w:eastAsia="Arial"/>
          <w:b w:val="0"/>
          <w:bCs w:val="0"/>
          <w:color w:val="FFFFFF"/>
          <w:spacing w:val="-4"/>
          <w:w w:val="80"/>
          <w:sz w:val="19"/>
          <w:szCs w:val="19"/>
        </w:rPr>
        <w:t>н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сес</w:t>
      </w:r>
      <w:r>
        <w:rPr>
          <w:rFonts w:ascii="Arial" w:hAnsi="Arial" w:cs="Arial" w:eastAsia="Arial"/>
          <w:b w:val="0"/>
          <w:bCs w:val="0"/>
          <w:color w:val="FFFFFF"/>
          <w:spacing w:val="24"/>
          <w:w w:val="8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Корп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(</w:t>
      </w:r>
      <w:r>
        <w:rPr>
          <w:rFonts w:ascii="Arial" w:hAnsi="Arial" w:cs="Arial" w:eastAsia="Arial"/>
          <w:b w:val="0"/>
          <w:bCs w:val="0"/>
          <w:color w:val="FFFFFF"/>
          <w:spacing w:val="24"/>
          <w:w w:val="8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Лтд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(»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160" w:lineRule="exact" w:before="4"/>
        <w:rPr>
          <w:sz w:val="16"/>
          <w:szCs w:val="16"/>
        </w:rPr>
      </w:pPr>
      <w:r>
        <w:rPr>
          <w:sz w:val="16"/>
          <w:szCs w:val="16"/>
        </w:rPr>
      </w:r>
    </w:p>
    <w:p>
      <w:pPr>
        <w:ind w:left="118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b w:val="0"/>
          <w:bCs w:val="0"/>
          <w:color w:val="FFFFFF"/>
          <w:spacing w:val="7"/>
          <w:w w:val="80"/>
          <w:sz w:val="19"/>
          <w:szCs w:val="19"/>
        </w:rPr>
        <w:t>А</w:t>
      </w:r>
      <w:r>
        <w:rPr>
          <w:rFonts w:ascii="Arial" w:hAnsi="Arial" w:cs="Arial" w:eastAsia="Arial"/>
          <w:b w:val="0"/>
          <w:bCs w:val="0"/>
          <w:color w:val="FFFFFF"/>
          <w:spacing w:val="7"/>
          <w:w w:val="80"/>
          <w:sz w:val="19"/>
          <w:szCs w:val="19"/>
        </w:rPr>
        <w:t>д</w:t>
      </w:r>
      <w:r>
        <w:rPr>
          <w:rFonts w:ascii="Arial" w:hAnsi="Arial" w:cs="Arial" w:eastAsia="Arial"/>
          <w:b w:val="0"/>
          <w:bCs w:val="0"/>
          <w:color w:val="FFFFFF"/>
          <w:spacing w:val="7"/>
          <w:w w:val="80"/>
          <w:sz w:val="19"/>
          <w:szCs w:val="19"/>
        </w:rPr>
        <w:t>р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ес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30"/>
          <w:w w:val="8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И</w:t>
      </w:r>
      <w:r>
        <w:rPr>
          <w:rFonts w:ascii="Arial" w:hAnsi="Arial" w:cs="Arial" w:eastAsia="Arial"/>
          <w:b w:val="0"/>
          <w:bCs w:val="0"/>
          <w:color w:val="FFFFFF"/>
          <w:spacing w:val="5"/>
          <w:w w:val="80"/>
          <w:sz w:val="19"/>
          <w:szCs w:val="19"/>
        </w:rPr>
        <w:t>з</w:t>
      </w:r>
      <w:r>
        <w:rPr>
          <w:rFonts w:ascii="Arial" w:hAnsi="Arial" w:cs="Arial" w:eastAsia="Arial"/>
          <w:b w:val="0"/>
          <w:bCs w:val="0"/>
          <w:color w:val="FFFFFF"/>
          <w:spacing w:val="7"/>
          <w:w w:val="80"/>
          <w:sz w:val="19"/>
          <w:szCs w:val="19"/>
        </w:rPr>
        <w:t>г</w:t>
      </w:r>
      <w:r>
        <w:rPr>
          <w:rFonts w:ascii="Arial" w:hAnsi="Arial" w:cs="Arial" w:eastAsia="Arial"/>
          <w:b w:val="0"/>
          <w:bCs w:val="0"/>
          <w:color w:val="FFFFFF"/>
          <w:spacing w:val="7"/>
          <w:w w:val="80"/>
          <w:sz w:val="19"/>
          <w:szCs w:val="19"/>
        </w:rPr>
        <w:t>о</w:t>
      </w:r>
      <w:r>
        <w:rPr>
          <w:rFonts w:ascii="Arial" w:hAnsi="Arial" w:cs="Arial" w:eastAsia="Arial"/>
          <w:b w:val="0"/>
          <w:bCs w:val="0"/>
          <w:color w:val="FFFFFF"/>
          <w:spacing w:val="4"/>
          <w:w w:val="80"/>
          <w:sz w:val="19"/>
          <w:szCs w:val="19"/>
        </w:rPr>
        <w:t>т</w:t>
      </w:r>
      <w:r>
        <w:rPr>
          <w:rFonts w:ascii="Arial" w:hAnsi="Arial" w:cs="Arial" w:eastAsia="Arial"/>
          <w:b w:val="0"/>
          <w:bCs w:val="0"/>
          <w:color w:val="FFFFFF"/>
          <w:spacing w:val="7"/>
          <w:w w:val="80"/>
          <w:sz w:val="19"/>
          <w:szCs w:val="19"/>
        </w:rPr>
        <w:t>о</w:t>
      </w:r>
      <w:r>
        <w:rPr>
          <w:rFonts w:ascii="Arial" w:hAnsi="Arial" w:cs="Arial" w:eastAsia="Arial"/>
          <w:b w:val="0"/>
          <w:bCs w:val="0"/>
          <w:color w:val="FFFFFF"/>
          <w:spacing w:val="12"/>
          <w:w w:val="80"/>
          <w:sz w:val="19"/>
          <w:szCs w:val="19"/>
        </w:rPr>
        <w:t>в</w:t>
      </w:r>
      <w:r>
        <w:rPr>
          <w:rFonts w:ascii="Arial" w:hAnsi="Arial" w:cs="Arial" w:eastAsia="Arial"/>
          <w:b w:val="0"/>
          <w:bCs w:val="0"/>
          <w:color w:val="FFFFFF"/>
          <w:spacing w:val="7"/>
          <w:w w:val="80"/>
          <w:sz w:val="19"/>
          <w:szCs w:val="19"/>
        </w:rPr>
        <w:t>и</w:t>
      </w:r>
      <w:r>
        <w:rPr>
          <w:rFonts w:ascii="Arial" w:hAnsi="Arial" w:cs="Arial" w:eastAsia="Arial"/>
          <w:b w:val="0"/>
          <w:bCs w:val="0"/>
          <w:color w:val="FFFFFF"/>
          <w:spacing w:val="4"/>
          <w:w w:val="80"/>
          <w:sz w:val="19"/>
          <w:szCs w:val="19"/>
        </w:rPr>
        <w:t>т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е</w:t>
      </w:r>
      <w:r>
        <w:rPr>
          <w:rFonts w:ascii="Arial" w:hAnsi="Arial" w:cs="Arial" w:eastAsia="Arial"/>
          <w:b w:val="0"/>
          <w:bCs w:val="0"/>
          <w:color w:val="FFFFFF"/>
          <w:spacing w:val="7"/>
          <w:w w:val="80"/>
          <w:sz w:val="19"/>
          <w:szCs w:val="19"/>
        </w:rPr>
        <w:t>л</w:t>
      </w:r>
      <w:r>
        <w:rPr>
          <w:rFonts w:ascii="Arial" w:hAnsi="Arial" w:cs="Arial" w:eastAsia="Arial"/>
          <w:b w:val="0"/>
          <w:bCs w:val="0"/>
          <w:color w:val="FFFFFF"/>
          <w:spacing w:val="5"/>
          <w:w w:val="80"/>
          <w:sz w:val="19"/>
          <w:szCs w:val="19"/>
        </w:rPr>
        <w:t>я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: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251" w:lineRule="auto" w:before="10"/>
        <w:ind w:left="118" w:right="115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Haier</w:t>
      </w:r>
      <w:r>
        <w:rPr>
          <w:rFonts w:ascii="Arial" w:hAnsi="Arial" w:cs="Arial" w:eastAsia="Arial"/>
          <w:b w:val="0"/>
          <w:bCs w:val="0"/>
          <w:color w:val="FFFFFF"/>
          <w:spacing w:val="16"/>
          <w:w w:val="7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Group9</w:t>
      </w:r>
      <w:r>
        <w:rPr>
          <w:rFonts w:ascii="Arial" w:hAnsi="Arial" w:cs="Arial" w:eastAsia="Arial"/>
          <w:b w:val="0"/>
          <w:bCs w:val="0"/>
          <w:color w:val="FFFFFF"/>
          <w:spacing w:val="17"/>
          <w:w w:val="7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Haier</w:t>
      </w:r>
      <w:r>
        <w:rPr>
          <w:rFonts w:ascii="Arial" w:hAnsi="Arial" w:cs="Arial" w:eastAsia="Arial"/>
          <w:b w:val="0"/>
          <w:bCs w:val="0"/>
          <w:color w:val="FFFFFF"/>
          <w:spacing w:val="16"/>
          <w:w w:val="7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Industrial</w:t>
      </w:r>
      <w:r>
        <w:rPr>
          <w:rFonts w:ascii="Arial" w:hAnsi="Arial" w:cs="Arial" w:eastAsia="Arial"/>
          <w:b w:val="0"/>
          <w:bCs w:val="0"/>
          <w:color w:val="FFFFFF"/>
          <w:spacing w:val="17"/>
          <w:w w:val="7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Park9</w:t>
      </w:r>
      <w:r>
        <w:rPr>
          <w:rFonts w:ascii="Arial" w:hAnsi="Arial" w:cs="Arial" w:eastAsia="Arial"/>
          <w:b w:val="0"/>
          <w:bCs w:val="0"/>
          <w:color w:val="FFFFFF"/>
          <w:spacing w:val="17"/>
          <w:w w:val="7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No</w:t>
      </w:r>
      <w:r>
        <w:rPr>
          <w:rFonts w:ascii="Arial" w:hAnsi="Arial" w:cs="Arial" w:eastAsia="Arial"/>
          <w:b w:val="0"/>
          <w:bCs w:val="0"/>
          <w:color w:val="FFFFFF"/>
          <w:spacing w:val="16"/>
          <w:w w:val="7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M9</w:t>
      </w:r>
      <w:r>
        <w:rPr>
          <w:rFonts w:ascii="Arial" w:hAnsi="Arial" w:cs="Arial" w:eastAsia="Arial"/>
          <w:b w:val="0"/>
          <w:bCs w:val="0"/>
          <w:color w:val="FFFFFF"/>
          <w:spacing w:val="17"/>
          <w:w w:val="7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Haier</w:t>
      </w:r>
      <w:r>
        <w:rPr>
          <w:rFonts w:ascii="Arial" w:hAnsi="Arial" w:cs="Arial" w:eastAsia="Arial"/>
          <w:b w:val="0"/>
          <w:bCs w:val="0"/>
          <w:color w:val="FFFFFF"/>
          <w:spacing w:val="17"/>
          <w:w w:val="7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Road9</w:t>
      </w:r>
      <w:r>
        <w:rPr>
          <w:rFonts w:ascii="Arial" w:hAnsi="Arial" w:cs="Arial" w:eastAsia="Arial"/>
          <w:b w:val="0"/>
          <w:bCs w:val="0"/>
          <w:color w:val="FFFFFF"/>
          <w:spacing w:val="16"/>
          <w:w w:val="7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Hi8tech</w:t>
      </w:r>
      <w:r>
        <w:rPr>
          <w:rFonts w:ascii="Arial" w:hAnsi="Arial" w:cs="Arial" w:eastAsia="Arial"/>
          <w:b w:val="0"/>
          <w:bCs w:val="0"/>
          <w:color w:val="FFFFFF"/>
          <w:spacing w:val="17"/>
          <w:w w:val="7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Zon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75"/>
          <w:sz w:val="19"/>
          <w:szCs w:val="19"/>
        </w:rPr>
        <w:t>e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9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41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3jjMvM9</w:t>
      </w:r>
      <w:r>
        <w:rPr>
          <w:rFonts w:ascii="Arial" w:hAnsi="Arial" w:cs="Arial" w:eastAsia="Arial"/>
          <w:b w:val="0"/>
          <w:bCs w:val="0"/>
          <w:color w:val="FFFFFF"/>
          <w:spacing w:val="37"/>
          <w:w w:val="7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Qingdao9</w:t>
      </w:r>
      <w:r>
        <w:rPr>
          <w:rFonts w:ascii="Arial" w:hAnsi="Arial" w:cs="Arial" w:eastAsia="Arial"/>
          <w:b w:val="0"/>
          <w:bCs w:val="0"/>
          <w:color w:val="FFFFFF"/>
          <w:spacing w:val="37"/>
          <w:w w:val="7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-19"/>
          <w:w w:val="75"/>
          <w:sz w:val="19"/>
          <w:szCs w:val="19"/>
        </w:rPr>
        <w:t>P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(R(</w:t>
      </w:r>
      <w:r>
        <w:rPr>
          <w:rFonts w:ascii="Arial" w:hAnsi="Arial" w:cs="Arial" w:eastAsia="Arial"/>
          <w:b w:val="0"/>
          <w:bCs w:val="0"/>
          <w:color w:val="FFFFFF"/>
          <w:spacing w:val="37"/>
          <w:w w:val="7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China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251" w:lineRule="auto" w:before="77"/>
        <w:ind w:left="118" w:right="1424" w:hanging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Ха</w:t>
      </w:r>
      <w:r>
        <w:rPr>
          <w:rFonts w:ascii="Arial" w:hAnsi="Arial" w:cs="Arial" w:eastAsia="Arial"/>
          <w:b w:val="0"/>
          <w:bCs w:val="0"/>
          <w:color w:val="FFFFFF"/>
          <w:spacing w:val="-3"/>
          <w:w w:val="80"/>
          <w:sz w:val="19"/>
          <w:szCs w:val="19"/>
        </w:rPr>
        <w:t>й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ер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8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Индастриал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Парк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9</w:t>
      </w:r>
      <w:r>
        <w:rPr>
          <w:rFonts w:ascii="Arial" w:hAnsi="Arial" w:cs="Arial" w:eastAsia="Arial"/>
          <w:b w:val="0"/>
          <w:bCs w:val="0"/>
          <w:color w:val="FFFFFF"/>
          <w:spacing w:val="-1"/>
          <w:w w:val="8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Ха</w:t>
      </w:r>
      <w:r>
        <w:rPr>
          <w:rFonts w:ascii="Arial" w:hAnsi="Arial" w:cs="Arial" w:eastAsia="Arial"/>
          <w:b w:val="0"/>
          <w:bCs w:val="0"/>
          <w:color w:val="FFFFFF"/>
          <w:spacing w:val="-3"/>
          <w:w w:val="80"/>
          <w:sz w:val="19"/>
          <w:szCs w:val="19"/>
        </w:rPr>
        <w:t>й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ер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Роад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9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Хай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8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теч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3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Зо</w:t>
      </w:r>
      <w:r>
        <w:rPr>
          <w:rFonts w:ascii="Arial" w:hAnsi="Arial" w:cs="Arial" w:eastAsia="Arial"/>
          <w:b w:val="0"/>
          <w:bCs w:val="0"/>
          <w:color w:val="FFFFFF"/>
          <w:spacing w:val="-12"/>
          <w:w w:val="80"/>
          <w:sz w:val="19"/>
          <w:szCs w:val="19"/>
        </w:rPr>
        <w:t>н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е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9</w:t>
      </w:r>
      <w:r>
        <w:rPr>
          <w:rFonts w:ascii="Arial" w:hAnsi="Arial" w:cs="Arial" w:eastAsia="Arial"/>
          <w:b w:val="0"/>
          <w:bCs w:val="0"/>
          <w:color w:val="FFFFFF"/>
          <w:spacing w:val="-13"/>
          <w:w w:val="8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Цинда</w:t>
      </w:r>
      <w:r>
        <w:rPr>
          <w:rFonts w:ascii="Arial" w:hAnsi="Arial" w:cs="Arial" w:eastAsia="Arial"/>
          <w:b w:val="0"/>
          <w:bCs w:val="0"/>
          <w:color w:val="FFFFFF"/>
          <w:spacing w:val="-21"/>
          <w:w w:val="80"/>
          <w:sz w:val="19"/>
          <w:szCs w:val="19"/>
        </w:rPr>
        <w:t>о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9</w:t>
      </w:r>
      <w:r>
        <w:rPr>
          <w:rFonts w:ascii="Arial" w:hAnsi="Arial" w:cs="Arial" w:eastAsia="Arial"/>
          <w:b w:val="0"/>
          <w:bCs w:val="0"/>
          <w:color w:val="FFFFFF"/>
          <w:spacing w:val="-12"/>
          <w:w w:val="8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3jjMvM9</w:t>
      </w:r>
      <w:r>
        <w:rPr>
          <w:rFonts w:ascii="Arial" w:hAnsi="Arial" w:cs="Arial" w:eastAsia="Arial"/>
          <w:b w:val="0"/>
          <w:bCs w:val="0"/>
          <w:color w:val="FFFFFF"/>
          <w:spacing w:val="-12"/>
          <w:w w:val="8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КНР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before="77"/>
        <w:ind w:left="118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85"/>
          <w:sz w:val="19"/>
          <w:szCs w:val="19"/>
        </w:rPr>
        <w:t>И</w:t>
      </w:r>
      <w:r>
        <w:rPr>
          <w:rFonts w:ascii="Arial" w:hAnsi="Arial" w:cs="Arial" w:eastAsia="Arial"/>
          <w:b w:val="0"/>
          <w:bCs w:val="0"/>
          <w:color w:val="FFFFFF"/>
          <w:spacing w:val="8"/>
          <w:w w:val="85"/>
          <w:sz w:val="19"/>
          <w:szCs w:val="19"/>
        </w:rPr>
        <w:t>м</w:t>
      </w:r>
      <w:r>
        <w:rPr>
          <w:rFonts w:ascii="Arial" w:hAnsi="Arial" w:cs="Arial" w:eastAsia="Arial"/>
          <w:b w:val="0"/>
          <w:bCs w:val="0"/>
          <w:color w:val="FFFFFF"/>
          <w:spacing w:val="9"/>
          <w:w w:val="85"/>
          <w:sz w:val="19"/>
          <w:szCs w:val="19"/>
        </w:rPr>
        <w:t>п</w:t>
      </w:r>
      <w:r>
        <w:rPr>
          <w:rFonts w:ascii="Arial" w:hAnsi="Arial" w:cs="Arial" w:eastAsia="Arial"/>
          <w:b w:val="0"/>
          <w:bCs w:val="0"/>
          <w:color w:val="FFFFFF"/>
          <w:spacing w:val="8"/>
          <w:w w:val="85"/>
          <w:sz w:val="19"/>
          <w:szCs w:val="19"/>
        </w:rPr>
        <w:t>о</w:t>
      </w:r>
      <w:r>
        <w:rPr>
          <w:rFonts w:ascii="Arial" w:hAnsi="Arial" w:cs="Arial" w:eastAsia="Arial"/>
          <w:b w:val="0"/>
          <w:bCs w:val="0"/>
          <w:color w:val="FFFFFF"/>
          <w:spacing w:val="8"/>
          <w:w w:val="85"/>
          <w:sz w:val="19"/>
          <w:szCs w:val="19"/>
        </w:rPr>
        <w:t>р</w:t>
      </w:r>
      <w:r>
        <w:rPr>
          <w:rFonts w:ascii="Arial" w:hAnsi="Arial" w:cs="Arial" w:eastAsia="Arial"/>
          <w:b w:val="0"/>
          <w:bCs w:val="0"/>
          <w:color w:val="FFFFFF"/>
          <w:spacing w:val="5"/>
          <w:w w:val="85"/>
          <w:sz w:val="19"/>
          <w:szCs w:val="19"/>
        </w:rPr>
        <w:t>т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5"/>
          <w:sz w:val="19"/>
          <w:szCs w:val="19"/>
        </w:rPr>
        <w:t>е</w:t>
      </w:r>
      <w:r>
        <w:rPr>
          <w:rFonts w:ascii="Arial" w:hAnsi="Arial" w:cs="Arial" w:eastAsia="Arial"/>
          <w:b w:val="0"/>
          <w:bCs w:val="0"/>
          <w:color w:val="FFFFFF"/>
          <w:spacing w:val="8"/>
          <w:w w:val="85"/>
          <w:sz w:val="19"/>
          <w:szCs w:val="19"/>
        </w:rPr>
        <w:t>р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5"/>
          <w:sz w:val="19"/>
          <w:szCs w:val="19"/>
        </w:rPr>
        <w:t>: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before="10"/>
        <w:ind w:left="118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85"/>
          <w:sz w:val="19"/>
          <w:szCs w:val="19"/>
        </w:rPr>
        <w:t>ООО</w:t>
      </w:r>
      <w:r>
        <w:rPr>
          <w:rFonts w:ascii="Arial" w:hAnsi="Arial" w:cs="Arial" w:eastAsia="Arial"/>
          <w:b w:val="0"/>
          <w:bCs w:val="0"/>
          <w:color w:val="FFFFFF"/>
          <w:spacing w:val="-19"/>
          <w:w w:val="8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5"/>
          <w:sz w:val="19"/>
          <w:szCs w:val="19"/>
        </w:rPr>
        <w:t>Торговая</w:t>
      </w:r>
      <w:r>
        <w:rPr>
          <w:rFonts w:ascii="Arial" w:hAnsi="Arial" w:cs="Arial" w:eastAsia="Arial"/>
          <w:b w:val="0"/>
          <w:bCs w:val="0"/>
          <w:color w:val="FFFFFF"/>
          <w:spacing w:val="-18"/>
          <w:w w:val="8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5"/>
          <w:sz w:val="19"/>
          <w:szCs w:val="19"/>
        </w:rPr>
        <w:t>компания</w:t>
      </w:r>
      <w:r>
        <w:rPr>
          <w:rFonts w:ascii="Arial" w:hAnsi="Arial" w:cs="Arial" w:eastAsia="Arial"/>
          <w:b w:val="0"/>
          <w:bCs w:val="0"/>
          <w:color w:val="FFFFFF"/>
          <w:spacing w:val="-18"/>
          <w:w w:val="8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-2"/>
          <w:w w:val="85"/>
          <w:sz w:val="19"/>
          <w:szCs w:val="19"/>
        </w:rPr>
        <w:t>«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5"/>
          <w:sz w:val="19"/>
          <w:szCs w:val="19"/>
        </w:rPr>
        <w:t>Ха</w:t>
      </w:r>
      <w:r>
        <w:rPr>
          <w:rFonts w:ascii="Arial" w:hAnsi="Arial" w:cs="Arial" w:eastAsia="Arial"/>
          <w:b w:val="0"/>
          <w:bCs w:val="0"/>
          <w:color w:val="FFFFFF"/>
          <w:spacing w:val="-5"/>
          <w:w w:val="85"/>
          <w:sz w:val="19"/>
          <w:szCs w:val="19"/>
        </w:rPr>
        <w:t>й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5"/>
          <w:sz w:val="19"/>
          <w:szCs w:val="19"/>
        </w:rPr>
        <w:t>ер</w:t>
      </w:r>
      <w:r>
        <w:rPr>
          <w:rFonts w:ascii="Arial" w:hAnsi="Arial" w:cs="Arial" w:eastAsia="Arial"/>
          <w:b w:val="0"/>
          <w:bCs w:val="0"/>
          <w:color w:val="FFFFFF"/>
          <w:spacing w:val="-19"/>
          <w:w w:val="8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5"/>
          <w:sz w:val="19"/>
          <w:szCs w:val="19"/>
        </w:rPr>
        <w:t>Р</w:t>
      </w:r>
      <w:r>
        <w:rPr>
          <w:rFonts w:ascii="Arial" w:hAnsi="Arial" w:cs="Arial" w:eastAsia="Arial"/>
          <w:b w:val="0"/>
          <w:bCs w:val="0"/>
          <w:color w:val="FFFFFF"/>
          <w:spacing w:val="-9"/>
          <w:w w:val="85"/>
          <w:sz w:val="19"/>
          <w:szCs w:val="19"/>
        </w:rPr>
        <w:t>у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5"/>
          <w:sz w:val="19"/>
          <w:szCs w:val="19"/>
        </w:rPr>
        <w:t>с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5"/>
          <w:sz w:val="19"/>
          <w:szCs w:val="19"/>
        </w:rPr>
        <w:t>»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before="87"/>
        <w:ind w:left="118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b w:val="0"/>
          <w:bCs w:val="0"/>
          <w:color w:val="FFFFFF"/>
          <w:spacing w:val="7"/>
          <w:w w:val="80"/>
          <w:sz w:val="19"/>
          <w:szCs w:val="19"/>
        </w:rPr>
        <w:t>А</w:t>
      </w:r>
      <w:r>
        <w:rPr>
          <w:rFonts w:ascii="Arial" w:hAnsi="Arial" w:cs="Arial" w:eastAsia="Arial"/>
          <w:b w:val="0"/>
          <w:bCs w:val="0"/>
          <w:color w:val="FFFFFF"/>
          <w:spacing w:val="7"/>
          <w:w w:val="80"/>
          <w:sz w:val="19"/>
          <w:szCs w:val="19"/>
        </w:rPr>
        <w:t>д</w:t>
      </w:r>
      <w:r>
        <w:rPr>
          <w:rFonts w:ascii="Arial" w:hAnsi="Arial" w:cs="Arial" w:eastAsia="Arial"/>
          <w:b w:val="0"/>
          <w:bCs w:val="0"/>
          <w:color w:val="FFFFFF"/>
          <w:spacing w:val="7"/>
          <w:w w:val="80"/>
          <w:sz w:val="19"/>
          <w:szCs w:val="19"/>
        </w:rPr>
        <w:t>р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ес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18"/>
          <w:w w:val="8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И</w:t>
      </w:r>
      <w:r>
        <w:rPr>
          <w:rFonts w:ascii="Arial" w:hAnsi="Arial" w:cs="Arial" w:eastAsia="Arial"/>
          <w:b w:val="0"/>
          <w:bCs w:val="0"/>
          <w:color w:val="FFFFFF"/>
          <w:spacing w:val="7"/>
          <w:w w:val="80"/>
          <w:sz w:val="19"/>
          <w:szCs w:val="19"/>
        </w:rPr>
        <w:t>м</w:t>
      </w:r>
      <w:r>
        <w:rPr>
          <w:rFonts w:ascii="Arial" w:hAnsi="Arial" w:cs="Arial" w:eastAsia="Arial"/>
          <w:b w:val="0"/>
          <w:bCs w:val="0"/>
          <w:color w:val="FFFFFF"/>
          <w:spacing w:val="8"/>
          <w:w w:val="80"/>
          <w:sz w:val="19"/>
          <w:szCs w:val="19"/>
        </w:rPr>
        <w:t>п</w:t>
      </w:r>
      <w:r>
        <w:rPr>
          <w:rFonts w:ascii="Arial" w:hAnsi="Arial" w:cs="Arial" w:eastAsia="Arial"/>
          <w:b w:val="0"/>
          <w:bCs w:val="0"/>
          <w:color w:val="FFFFFF"/>
          <w:spacing w:val="7"/>
          <w:w w:val="80"/>
          <w:sz w:val="19"/>
          <w:szCs w:val="19"/>
        </w:rPr>
        <w:t>о</w:t>
      </w:r>
      <w:r>
        <w:rPr>
          <w:rFonts w:ascii="Arial" w:hAnsi="Arial" w:cs="Arial" w:eastAsia="Arial"/>
          <w:b w:val="0"/>
          <w:bCs w:val="0"/>
          <w:color w:val="FFFFFF"/>
          <w:spacing w:val="7"/>
          <w:w w:val="80"/>
          <w:sz w:val="19"/>
          <w:szCs w:val="19"/>
        </w:rPr>
        <w:t>р</w:t>
      </w:r>
      <w:r>
        <w:rPr>
          <w:rFonts w:ascii="Arial" w:hAnsi="Arial" w:cs="Arial" w:eastAsia="Arial"/>
          <w:b w:val="0"/>
          <w:bCs w:val="0"/>
          <w:color w:val="FFFFFF"/>
          <w:spacing w:val="4"/>
          <w:w w:val="80"/>
          <w:sz w:val="19"/>
          <w:szCs w:val="19"/>
        </w:rPr>
        <w:t>т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е</w:t>
      </w:r>
      <w:r>
        <w:rPr>
          <w:rFonts w:ascii="Arial" w:hAnsi="Arial" w:cs="Arial" w:eastAsia="Arial"/>
          <w:b w:val="0"/>
          <w:bCs w:val="0"/>
          <w:color w:val="FFFFFF"/>
          <w:spacing w:val="7"/>
          <w:w w:val="80"/>
          <w:sz w:val="19"/>
          <w:szCs w:val="19"/>
        </w:rPr>
        <w:t>р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а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0"/>
          <w:sz w:val="19"/>
          <w:szCs w:val="19"/>
        </w:rPr>
        <w:t>: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before="10"/>
        <w:ind w:left="118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M3Mv999</w:t>
      </w:r>
      <w:r>
        <w:rPr>
          <w:rFonts w:ascii="Arial" w:hAnsi="Arial" w:cs="Arial" w:eastAsia="Arial"/>
          <w:b w:val="0"/>
          <w:bCs w:val="0"/>
          <w:color w:val="FFFFFF"/>
          <w:spacing w:val="-4"/>
          <w:w w:val="7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М</w:t>
      </w:r>
      <w:r>
        <w:rPr>
          <w:rFonts w:ascii="Arial" w:hAnsi="Arial" w:cs="Arial" w:eastAsia="Arial"/>
          <w:b w:val="0"/>
          <w:bCs w:val="0"/>
          <w:color w:val="FFFFFF"/>
          <w:spacing w:val="-8"/>
          <w:w w:val="75"/>
          <w:sz w:val="19"/>
          <w:szCs w:val="19"/>
        </w:rPr>
        <w:t>о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сква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9</w:t>
      </w:r>
      <w:r>
        <w:rPr>
          <w:rFonts w:ascii="Arial" w:hAnsi="Arial" w:cs="Arial" w:eastAsia="Arial"/>
          <w:b w:val="0"/>
          <w:bCs w:val="0"/>
          <w:color w:val="FFFFFF"/>
          <w:spacing w:val="-3"/>
          <w:w w:val="7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Нови</w:t>
      </w:r>
      <w:r>
        <w:rPr>
          <w:rFonts w:ascii="Arial" w:hAnsi="Arial" w:cs="Arial" w:eastAsia="Arial"/>
          <w:b w:val="0"/>
          <w:bCs w:val="0"/>
          <w:color w:val="FFFFFF"/>
          <w:spacing w:val="-3"/>
          <w:w w:val="75"/>
          <w:sz w:val="19"/>
          <w:szCs w:val="19"/>
        </w:rPr>
        <w:t>н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ский</w:t>
      </w:r>
      <w:r>
        <w:rPr>
          <w:rFonts w:ascii="Arial" w:hAnsi="Arial" w:cs="Arial" w:eastAsia="Arial"/>
          <w:b w:val="0"/>
          <w:bCs w:val="0"/>
          <w:color w:val="FFFFFF"/>
          <w:spacing w:val="-3"/>
          <w:w w:val="7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б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8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р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9</w:t>
      </w:r>
      <w:r>
        <w:rPr>
          <w:rFonts w:ascii="Arial" w:hAnsi="Arial" w:cs="Arial" w:eastAsia="Arial"/>
          <w:b w:val="0"/>
          <w:bCs w:val="0"/>
          <w:color w:val="FFFFFF"/>
          <w:spacing w:val="-3"/>
          <w:w w:val="7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д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(</w:t>
      </w:r>
      <w:r>
        <w:rPr>
          <w:rFonts w:ascii="Arial" w:hAnsi="Arial" w:cs="Arial" w:eastAsia="Arial"/>
          <w:b w:val="0"/>
          <w:bCs w:val="0"/>
          <w:color w:val="FFFFFF"/>
          <w:spacing w:val="-3"/>
          <w:w w:val="7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z9</w:t>
      </w:r>
      <w:r>
        <w:rPr>
          <w:rFonts w:ascii="Arial" w:hAnsi="Arial" w:cs="Arial" w:eastAsia="Arial"/>
          <w:b w:val="0"/>
          <w:bCs w:val="0"/>
          <w:color w:val="FFFFFF"/>
          <w:spacing w:val="-3"/>
          <w:w w:val="7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оф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(</w:t>
      </w:r>
      <w:r>
        <w:rPr>
          <w:rFonts w:ascii="Arial" w:hAnsi="Arial" w:cs="Arial" w:eastAsia="Arial"/>
          <w:b w:val="0"/>
          <w:bCs w:val="0"/>
          <w:color w:val="FFFFFF"/>
          <w:spacing w:val="-3"/>
          <w:w w:val="7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75"/>
          <w:sz w:val="19"/>
          <w:szCs w:val="19"/>
        </w:rPr>
        <w:t>MjvM9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before="10"/>
        <w:ind w:left="118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85"/>
          <w:sz w:val="19"/>
          <w:szCs w:val="19"/>
        </w:rPr>
        <w:t>БЦ</w:t>
      </w:r>
      <w:r>
        <w:rPr>
          <w:rFonts w:ascii="Arial" w:hAnsi="Arial" w:cs="Arial" w:eastAsia="Arial"/>
          <w:b w:val="0"/>
          <w:bCs w:val="0"/>
          <w:color w:val="FFFFFF"/>
          <w:spacing w:val="-16"/>
          <w:w w:val="8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5"/>
          <w:sz w:val="19"/>
          <w:szCs w:val="19"/>
        </w:rPr>
        <w:t>Лотте</w:t>
      </w:r>
      <w:r>
        <w:rPr>
          <w:rFonts w:ascii="Arial" w:hAnsi="Arial" w:cs="Arial" w:eastAsia="Arial"/>
          <w:b w:val="0"/>
          <w:bCs w:val="0"/>
          <w:color w:val="FFFFFF"/>
          <w:spacing w:val="-15"/>
          <w:w w:val="85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FFFFFF"/>
          <w:spacing w:val="0"/>
          <w:w w:val="85"/>
          <w:sz w:val="19"/>
          <w:szCs w:val="19"/>
        </w:rPr>
        <w:t>Плаза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120" w:lineRule="exact" w:before="10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3226" w:firstLine="0"/>
        <w:jc w:val="center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b w:val="0"/>
          <w:bCs w:val="0"/>
          <w:color w:val="FFFFFF"/>
          <w:spacing w:val="0"/>
          <w:w w:val="85"/>
          <w:sz w:val="19"/>
          <w:szCs w:val="19"/>
        </w:rPr>
        <w:t>: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after="0"/>
        <w:jc w:val="center"/>
        <w:rPr>
          <w:rFonts w:ascii="Arial" w:hAnsi="Arial" w:cs="Arial" w:eastAsia="Arial"/>
          <w:sz w:val="19"/>
          <w:szCs w:val="19"/>
        </w:rPr>
        <w:sectPr>
          <w:type w:val="continuous"/>
          <w:pgSz w:w="11906" w:h="16840"/>
          <w:pgMar w:top="1580" w:bottom="0" w:left="420" w:right="780"/>
          <w:cols w:num="2" w:equalWidth="0">
            <w:col w:w="5178" w:space="577"/>
            <w:col w:w="4951"/>
          </w:cols>
        </w:sectPr>
      </w:pPr>
    </w:p>
    <w:p>
      <w:pPr>
        <w:spacing w:line="100" w:lineRule="exact"/>
        <w:rPr>
          <w:sz w:val="10"/>
          <w:szCs w:val="10"/>
        </w:rPr>
      </w:pPr>
      <w:r>
        <w:rPr/>
        <w:pict>
          <v:group style="position:absolute;margin-left:298.167999pt;margin-top:2.035015pt;width:296.73pt;height:840.355pt;mso-position-horizontal-relative:page;mso-position-vertical-relative:page;z-index:-7881" coordorigin="5963,41" coordsize="5935,16807">
            <v:group style="position:absolute;left:9592;top:14913;width:280;height:428" coordorigin="9592,14913" coordsize="280,428">
              <v:shape style="position:absolute;left:9592;top:14913;width:280;height:428" coordorigin="9592,14913" coordsize="280,428" path="m9872,14913l9592,14913,9592,15330,9603,15341,9860,15341,9872,15330,9872,14913xe" filled="t" fillcolor="#1F56AE" stroked="f">
                <v:path arrowok="t"/>
                <v:fill type="solid"/>
              </v:shape>
            </v:group>
            <v:group style="position:absolute;left:8779;top:14913;width:745;height:428" coordorigin="8779,14913" coordsize="745,428">
              <v:shape style="position:absolute;left:8779;top:14913;width:745;height:428" coordorigin="8779,14913" coordsize="745,428" path="m9525,14913l9215,14913,9214,14914,9214,14915,9213,14916,8779,15334,8783,15341,9513,15341,9525,15330,9525,14913xe" filled="t" fillcolor="#1F56AE" stroked="f">
                <v:path arrowok="t"/>
                <v:fill type="solid"/>
              </v:shape>
            </v:group>
            <v:group style="position:absolute;left:10230;top:15442;width:393;height:180" coordorigin="10230,15442" coordsize="393,180">
              <v:shape style="position:absolute;left:10230;top:15442;width:393;height:180" coordorigin="10230,15442" coordsize="393,180" path="m10427,15442l10409,15449,10230,15622,10623,15622,10444,15449,10427,15442xe" filled="t" fillcolor="#1F56AE" stroked="f">
                <v:path arrowok="t"/>
                <v:fill type="solid"/>
              </v:shape>
            </v:group>
            <v:group style="position:absolute;left:10503;top:15406;width:540;height:215" coordorigin="10503,15406" coordsize="540,215">
              <v:shape style="position:absolute;left:10503;top:15406;width:540;height:215" coordorigin="10503,15406" coordsize="540,215" path="m11040,15406l10507,15406,10503,15414,10513,15424,10719,15622,10828,15622,11044,15414,11040,15406xe" filled="t" fillcolor="#1F56AE" stroked="f">
                <v:path arrowok="t"/>
                <v:fill type="solid"/>
              </v:shape>
            </v:group>
            <v:group style="position:absolute;left:9939;top:14970;width:385;height:372" coordorigin="9939,14970" coordsize="385,372">
              <v:shape style="position:absolute;left:9939;top:14970;width:385;height:372" coordorigin="9939,14970" coordsize="385,372" path="m9947,14970l9939,14973,9939,15330,9950,15341,10321,15341,10324,15334,9947,14970xe" filled="t" fillcolor="#1F56AE" stroked="f">
                <v:path arrowok="t"/>
                <v:fill type="solid"/>
              </v:shape>
            </v:group>
            <v:group style="position:absolute;left:9939;top:15406;width:411;height:215" coordorigin="9939,15406" coordsize="411,215">
              <v:shape style="position:absolute;left:9939;top:15406;width:411;height:215" coordorigin="9939,15406" coordsize="411,215" path="m10346,15406l9950,15406,9939,15417,9939,15622,10134,15622,10350,15414,10346,15406xe" filled="t" fillcolor="#1F56AE" stroked="f">
                <v:path arrowok="t"/>
                <v:fill type="solid"/>
              </v:shape>
            </v:group>
            <v:group style="position:absolute;left:11383;top:15252;width:346;height:246" coordorigin="11383,15252" coordsize="346,246">
              <v:shape style="position:absolute;left:11383;top:15252;width:346;height:246" coordorigin="11383,15252" coordsize="346,246" path="m11728,15252l11386,15252,11383,15260,11622,15491,11640,15498,11658,15491,11728,15423,11728,15252xe" filled="t" fillcolor="#1F56AE" stroked="f">
                <v:path arrowok="t"/>
                <v:fill type="solid"/>
              </v:shape>
            </v:group>
            <v:group style="position:absolute;left:11696;top:15515;width:32;height:78" coordorigin="11696,15515" coordsize="32,78">
              <v:shape style="position:absolute;left:11696;top:15515;width:32;height:78" coordorigin="11696,15515" coordsize="32,78" path="m11728,15515l11696,15546,11696,15562,11728,15593,11728,15515xe" filled="t" fillcolor="#1F56AE" stroked="f">
                <v:path arrowok="t"/>
                <v:fill type="solid"/>
              </v:shape>
            </v:group>
            <v:group style="position:absolute;left:10924;top:15276;width:683;height:346" coordorigin="10924,15276" coordsize="683,346">
              <v:shape style="position:absolute;left:10924;top:15276;width:683;height:346" coordorigin="10924,15276" coordsize="683,346" path="m11293,15276l11276,15282,10924,15622,11606,15622,11606,15592,11602,15572,11592,15554,11311,15283,11293,15276xe" filled="t" fillcolor="#1F56AE" stroked="f">
                <v:path arrowok="t"/>
                <v:fill type="solid"/>
              </v:shape>
            </v:group>
            <v:group style="position:absolute;left:8481;top:15439;width:402;height:182" coordorigin="8481,15439" coordsize="402,182">
              <v:shape style="position:absolute;left:8481;top:15439;width:402;height:182" coordorigin="8481,15439" coordsize="402,182" path="m8681,15439l8663,15446,8481,15622,8883,15622,8698,15446,8681,15439xe" filled="t" fillcolor="#1F56AE" stroked="f">
                <v:path arrowok="t"/>
                <v:fill type="solid"/>
              </v:shape>
            </v:group>
            <v:group style="position:absolute;left:9592;top:15406;width:279;height:215" coordorigin="9592,15406" coordsize="279,215">
              <v:shape style="position:absolute;left:9592;top:15406;width:279;height:215" coordorigin="9592,15406" coordsize="279,215" path="m9860,15406l9603,15406,9592,15417,9592,15622,9871,15622,9872,15417,9860,15406xe" filled="t" fillcolor="#1F56AE" stroked="f">
                <v:path arrowok="t"/>
                <v:fill type="solid"/>
              </v:shape>
            </v:group>
            <v:group style="position:absolute;left:8760;top:15406;width:764;height:215" coordorigin="8760,15406" coordsize="764,215">
              <v:shape style="position:absolute;left:8760;top:15406;width:764;height:215" coordorigin="8760,15406" coordsize="764,215" path="m9513,15406l8764,15406,8760,15414,8979,15622,9525,15622,9525,15417,9513,15406xe" filled="t" fillcolor="#1F56AE" stroked="f">
                <v:path arrowok="t"/>
                <v:fill type="solid"/>
              </v:shape>
            </v:group>
            <v:group style="position:absolute;left:6817;top:14913;width:280;height:274" coordorigin="6817,14913" coordsize="280,274">
              <v:shape style="position:absolute;left:6817;top:14913;width:280;height:274" coordorigin="6817,14913" coordsize="280,274" path="m7096,14913l6817,14913,6817,15176,6828,15187,7085,15187,7096,15176,7096,14913xe" filled="t" fillcolor="#1F56AE" stroked="f">
                <v:path arrowok="t"/>
                <v:fill type="solid"/>
              </v:shape>
            </v:group>
            <v:group style="position:absolute;left:7163;top:14913;width:931;height:274" coordorigin="7163,14913" coordsize="931,274">
              <v:shape style="position:absolute;left:7163;top:14913;width:931;height:274" coordorigin="7163,14913" coordsize="931,274" path="m8094,14913l7163,14913,7163,15176,7175,15187,7785,15187,7804,15183,7823,15173,8094,14913xe" filled="t" fillcolor="#1F56AE" stroked="f">
                <v:path arrowok="t"/>
                <v:fill type="solid"/>
              </v:shape>
            </v:group>
            <v:group style="position:absolute;left:7532;top:15276;width:661;height:346" coordorigin="7532,15276" coordsize="661,346">
              <v:shape style="position:absolute;left:7532;top:15276;width:661;height:346" coordorigin="7532,15276" coordsize="661,346" path="m7824,15276l7806,15282,7532,15546,7532,15562,7595,15622,8193,15622,7841,15283,7824,15276xe" filled="t" fillcolor="#1F56AE" stroked="f">
                <v:path arrowok="t"/>
                <v:fill type="solid"/>
              </v:shape>
            </v:group>
            <v:group style="position:absolute;left:7879;top:14948;width:745;height:674" coordorigin="7879,14948" coordsize="745,674">
              <v:shape style="position:absolute;left:7879;top:14948;width:745;height:674" coordorigin="7879,14948" coordsize="745,674" path="m8164,14948l8146,14954,7889,15202,7879,15212,7879,15227,8288,15622,8385,15622,8624,15391,8624,15376,8182,14955,8164,14948xe" filled="t" fillcolor="#1F56AE" stroked="f">
                <v:path arrowok="t"/>
                <v:fill type="solid"/>
              </v:shape>
            </v:group>
            <v:group style="position:absolute;left:10529;top:14941;width:709;height:400" coordorigin="10529,14941" coordsize="709,400">
              <v:shape style="position:absolute;left:10529;top:14941;width:709;height:400" coordorigin="10529,14941" coordsize="709,400" path="m10946,14941l10929,14948,10529,15334,10532,15341,11094,15341,11114,15337,11132,15328,11228,15237,11237,15227,11237,15212,11228,15202,10964,14948,10946,14941xe" filled="t" fillcolor="#1F56AE" stroked="f">
                <v:path arrowok="t"/>
                <v:fill type="solid"/>
              </v:shape>
            </v:group>
            <v:group style="position:absolute;left:6318;top:15252;width:431;height:370" coordorigin="6318,15252" coordsize="431,370">
              <v:shape style="position:absolute;left:6318;top:15252;width:431;height:370" coordorigin="6318,15252" coordsize="431,370" path="m6738,15252l6475,15252,6455,15256,6436,15265,6328,15370,6318,15379,6318,15394,6328,15404,6554,15622,6749,15622,6749,15263,6738,15252xe" filled="t" fillcolor="#1F56AE" stroked="f">
                <v:path arrowok="t"/>
                <v:fill type="solid"/>
              </v:shape>
            </v:group>
            <v:group style="position:absolute;left:7219;top:15252;width:515;height:246" coordorigin="7219,15252" coordsize="515,246">
              <v:shape style="position:absolute;left:7219;top:15252;width:515;height:246" coordorigin="7219,15252" coordsize="515,246" path="m7731,15252l7222,15252,7219,15260,7459,15491,7477,15498,7494,15491,7734,15260,7731,15252xe" filled="t" fillcolor="#1F56AE" stroked="f">
                <v:path arrowok="t"/>
                <v:fill type="solid"/>
              </v:shape>
            </v:group>
            <v:group style="position:absolute;left:6817;top:15252;width:604;height:370" coordorigin="6817,15252" coordsize="604,370">
              <v:shape style="position:absolute;left:6817;top:15252;width:604;height:370" coordorigin="6817,15252" coordsize="604,370" path="m6842,15252l6828,15252,6817,15263,6817,15622,7359,15622,7421,15562,7421,15546,7134,15269,7117,15258,7097,15252,6842,15252xe" filled="t" fillcolor="#1F56AE" stroked="f">
                <v:path arrowok="t"/>
                <v:fill type="solid"/>
              </v:shape>
            </v:group>
            <v:group style="position:absolute;left:5973;top:51;width:5915;height:16787" coordorigin="5973,51" coordsize="5915,16787">
              <v:shape style="position:absolute;left:5973;top:51;width:5915;height:16787" coordorigin="5973,51" coordsize="5915,16787" path="m5973,51l11888,51,11888,16838,5973,16838,5973,51xe" filled="t" fillcolor="#315EB5" stroked="f">
                <v:path arrowok="t"/>
                <v:fill type="solid"/>
              </v:shape>
              <v:shape style="position:absolute;left:5963;top:41;width:5935;height:16807" type="#_x0000_t75">
                <v:imagedata r:id="rId272" o:title=""/>
              </v:shape>
            </v:group>
            <w10:wrap type="none"/>
          </v:group>
        </w:pict>
      </w:r>
      <w:r>
        <w:rPr/>
        <w:pict>
          <v:group style="position:absolute;margin-left:26.414pt;margin-top:54.066242pt;width:94.004pt;height:28.894105pt;mso-position-horizontal-relative:page;mso-position-vertical-relative:page;z-index:-7876" coordorigin="528,1081" coordsize="1880,578">
            <v:group style="position:absolute;left:1739;top:1243;width:431;height:406" coordorigin="1739,1243" coordsize="431,406">
              <v:shape style="position:absolute;left:1739;top:1243;width:431;height:406" coordorigin="1739,1243" coordsize="431,406" path="m1974,1243l1899,1252,1836,1279,1787,1320,1754,1372,1739,1433,1740,1457,1758,1523,1793,1578,1842,1619,1903,1643,1948,1649,1972,1648,2037,1633,2092,1603,2128,1567,1958,1567,1936,1565,1878,1537,1844,1484,2169,1468,2170,1461,2170,1453,2170,1446,2169,1423,2166,1403,1846,1403,1856,1384,1901,1341,1958,1327,2130,1327,2128,1324,2080,1280,2020,1252,1998,1246,1974,1243xe" filled="t" fillcolor="#1F56AE" stroked="f">
                <v:path arrowok="t"/>
                <v:fill type="solid"/>
              </v:shape>
              <v:shape style="position:absolute;left:1739;top:1243;width:431;height:406" coordorigin="1739,1243" coordsize="431,406" path="m2062,1506l2019,1550,1958,1567,2128,1567,2134,1559,2145,1543,2154,1525,2062,1506xe" filled="t" fillcolor="#1F56AE" stroked="f">
                <v:path arrowok="t"/>
                <v:fill type="solid"/>
              </v:shape>
              <v:shape style="position:absolute;left:1739;top:1243;width:431;height:406" coordorigin="1739,1243" coordsize="431,406" path="m2130,1327l1958,1327,1980,1329,2000,1335,2019,1344,2036,1356,2051,1371,2062,1388,1846,1403,2166,1403,2165,1402,2159,1381,2151,1361,2140,1342,2130,1327xe" filled="t" fillcolor="#1F56AE" stroked="f">
                <v:path arrowok="t"/>
                <v:fill type="solid"/>
              </v:shape>
            </v:group>
            <v:group style="position:absolute;left:1571;top:1251;width:110;height:391" coordorigin="1571,1251" coordsize="110,391">
              <v:shape style="position:absolute;left:1571;top:1251;width:110;height:391" coordorigin="1571,1251" coordsize="110,391" path="m1571,1251l1681,1251,1681,1642,1571,1642,1571,1251xe" filled="t" fillcolor="#1F56AE" stroked="f">
                <v:path arrowok="t"/>
                <v:fill type="solid"/>
              </v:shape>
            </v:group>
            <v:group style="position:absolute;left:1565;top:1091;width:121;height:118" coordorigin="1565,1091" coordsize="121,118">
              <v:shape style="position:absolute;left:1565;top:1091;width:121;height:118" coordorigin="1565,1091" coordsize="121,118" path="m1626,1091l1603,1095,1585,1107,1571,1124,1565,1144,1568,1168,1579,1188,1595,1202,1615,1209,1641,1206,1662,1197,1677,1183,1685,1165,1683,1138,1674,1118,1661,1103,1643,1094,1626,1091xe" filled="t" fillcolor="#1F56AE" stroked="f">
                <v:path arrowok="t"/>
                <v:fill type="solid"/>
              </v:shape>
            </v:group>
            <v:group style="position:absolute;left:538;top:1432;width:120;height:210" coordorigin="538,1432" coordsize="120,210">
              <v:shape style="position:absolute;left:538;top:1432;width:120;height:210" coordorigin="538,1432" coordsize="120,210" path="m538,1642l659,1642,659,1432,538,1432,538,1642xe" filled="t" fillcolor="#1F56AE" stroked="f">
                <v:path arrowok="t"/>
                <v:fill type="solid"/>
              </v:shape>
            </v:group>
            <v:group style="position:absolute;left:538;top:1336;width:479;height:96" coordorigin="538,1336" coordsize="479,96">
              <v:shape style="position:absolute;left:538;top:1336;width:479;height:96" coordorigin="538,1336" coordsize="479,96" path="m538,1432l1017,1432,1017,1336,538,1336,538,1432xe" filled="t" fillcolor="#1F56AE" stroked="f">
                <v:path arrowok="t"/>
                <v:fill type="solid"/>
              </v:shape>
            </v:group>
            <v:group style="position:absolute;left:538;top:1126;width:120;height:210" coordorigin="538,1126" coordsize="120,210">
              <v:shape style="position:absolute;left:538;top:1126;width:120;height:210" coordorigin="538,1126" coordsize="120,210" path="m538,1336l659,1336,659,1126,538,1126,538,1336xe" filled="t" fillcolor="#1F56AE" stroked="f">
                <v:path arrowok="t"/>
                <v:fill type="solid"/>
              </v:shape>
            </v:group>
            <v:group style="position:absolute;left:896;top:1431;width:121;height:211" coordorigin="896,1431" coordsize="121,211">
              <v:shape style="position:absolute;left:896;top:1431;width:121;height:211" coordorigin="896,1431" coordsize="121,211" path="m1017,1431l896,1431,896,1642,1017,1642,1017,1431xe" filled="t" fillcolor="#1F56AE" stroked="f">
                <v:path arrowok="t"/>
                <v:fill type="solid"/>
              </v:shape>
            </v:group>
            <v:group style="position:absolute;left:896;top:1125;width:121;height:211" coordorigin="896,1125" coordsize="121,211">
              <v:shape style="position:absolute;left:896;top:1125;width:121;height:211" coordorigin="896,1125" coordsize="121,211" path="m1017,1125l896,1125,896,1336,1017,1336,1017,1125xe" filled="t" fillcolor="#1F56AE" stroked="f">
                <v:path arrowok="t"/>
                <v:fill type="solid"/>
              </v:shape>
            </v:group>
            <v:group style="position:absolute;left:1072;top:1243;width:426;height:405" coordorigin="1072,1243" coordsize="426,405">
              <v:shape style="position:absolute;left:1072;top:1243;width:426;height:405" coordorigin="1072,1243" coordsize="426,405" path="m1298,1243l1225,1253,1164,1281,1116,1324,1084,1378,1072,1441,1074,1464,1092,1529,1128,1583,1179,1622,1241,1645,1264,1648,1290,1648,1351,1638,1384,1625,1499,1625,1499,1564,1289,1564,1266,1561,1206,1533,1171,1479,1167,1458,1168,1433,1195,1372,1247,1335,1268,1330,1499,1330,1499,1272,1394,1272,1376,1263,1358,1255,1339,1249,1319,1245,1298,1243xe" filled="t" fillcolor="#1F56AE" stroked="f">
                <v:path arrowok="t"/>
                <v:fill type="solid"/>
              </v:shape>
              <v:shape style="position:absolute;left:1072;top:1243;width:426;height:405" coordorigin="1072,1243" coordsize="426,405" path="m1499,1625l1384,1625,1391,1642,1499,1642,1499,1625xe" filled="t" fillcolor="#1F56AE" stroked="f">
                <v:path arrowok="t"/>
                <v:fill type="solid"/>
              </v:shape>
              <v:shape style="position:absolute;left:1072;top:1243;width:426;height:405" coordorigin="1072,1243" coordsize="426,405" path="m1499,1330l1268,1330,1295,1331,1320,1336,1379,1367,1412,1438,1410,1462,1382,1522,1329,1557,1289,1564,1499,1564,1499,1330xe" filled="t" fillcolor="#1F56AE" stroked="f">
                <v:path arrowok="t"/>
                <v:fill type="solid"/>
              </v:shape>
              <v:shape style="position:absolute;left:1072;top:1243;width:426;height:405" coordorigin="1072,1243" coordsize="426,405" path="m1499,1251l1394,1251,1394,1272,1499,1272,1499,1251xe" filled="t" fillcolor="#1F56AE" stroked="f">
                <v:path arrowok="t"/>
                <v:fill type="solid"/>
              </v:shape>
            </v:group>
            <v:group style="position:absolute;left:2219;top:1214;width:180;height:428" coordorigin="2219,1214" coordsize="180,428">
              <v:shape style="position:absolute;left:2219;top:1214;width:180;height:428" coordorigin="2219,1214" coordsize="180,428" path="m2398,1214l2335,1235,2283,1272,2244,1323,2222,1383,2219,1642,2324,1642,2324,1415,2327,1393,2360,1339,2398,1318,2398,1214xe" filled="t" fillcolor="#1F56AE" stroked="f">
                <v:path arrowok="t"/>
                <v:fill type="solid"/>
              </v:shape>
            </v:group>
            <w10:wrap type="none"/>
          </v:group>
        </w:pict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504" w:lineRule="exact" w:before="17"/>
        <w:ind w:left="195" w:right="0" w:firstLine="0"/>
        <w:jc w:val="left"/>
        <w:rPr>
          <w:rFonts w:ascii="Calibri" w:hAnsi="Calibri" w:cs="Calibri" w:eastAsia="Calibri"/>
          <w:sz w:val="43"/>
          <w:szCs w:val="43"/>
        </w:rPr>
      </w:pP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43"/>
          <w:szCs w:val="43"/>
        </w:rPr>
        <w:t>www.ha</w:t>
      </w:r>
      <w:r>
        <w:rPr>
          <w:rFonts w:ascii="Calibri" w:hAnsi="Calibri" w:cs="Calibri" w:eastAsia="Calibri"/>
          <w:b w:val="0"/>
          <w:bCs w:val="0"/>
          <w:color w:val="000001"/>
          <w:spacing w:val="-1"/>
          <w:w w:val="105"/>
          <w:sz w:val="43"/>
          <w:szCs w:val="43"/>
        </w:rPr>
        <w:t>i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43"/>
          <w:szCs w:val="43"/>
        </w:rPr>
        <w:t>er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43"/>
          <w:szCs w:val="43"/>
        </w:rPr>
        <w:t>‐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43"/>
          <w:szCs w:val="43"/>
        </w:rPr>
        <w:t>ai</w:t>
      </w:r>
      <w:r>
        <w:rPr>
          <w:rFonts w:ascii="Calibri" w:hAnsi="Calibri" w:cs="Calibri" w:eastAsia="Calibri"/>
          <w:b w:val="0"/>
          <w:bCs w:val="0"/>
          <w:color w:val="000001"/>
          <w:spacing w:val="1"/>
          <w:w w:val="105"/>
          <w:sz w:val="43"/>
          <w:szCs w:val="43"/>
        </w:rPr>
        <w:t>r</w:t>
      </w:r>
      <w:r>
        <w:rPr>
          <w:rFonts w:ascii="Calibri" w:hAnsi="Calibri" w:cs="Calibri" w:eastAsia="Calibri"/>
          <w:b w:val="0"/>
          <w:bCs w:val="0"/>
          <w:color w:val="000001"/>
          <w:spacing w:val="0"/>
          <w:w w:val="105"/>
          <w:sz w:val="43"/>
          <w:szCs w:val="43"/>
        </w:rPr>
        <w:t>con.ru</w:t>
      </w:r>
      <w:r>
        <w:rPr>
          <w:rFonts w:ascii="Calibri" w:hAnsi="Calibri" w:cs="Calibri" w:eastAsia="Calibri"/>
          <w:b w:val="0"/>
          <w:bCs w:val="0"/>
          <w:color w:val="000000"/>
          <w:spacing w:val="0"/>
          <w:w w:val="100"/>
          <w:sz w:val="43"/>
          <w:szCs w:val="43"/>
        </w:rPr>
      </w:r>
    </w:p>
    <w:sectPr>
      <w:type w:val="continuous"/>
      <w:pgSz w:w="11906" w:h="16840"/>
      <w:pgMar w:top="1580" w:bottom="0" w:left="42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Calibri">
    <w:altName w:val="Calibri"/>
    <w:charset w:val="CC"/>
    <w:family w:val="swiss"/>
    <w:pitch w:val="variable"/>
  </w:font>
  <w:font w:name="Arial Narrow">
    <w:altName w:val="Arial Narrow"/>
    <w:charset w:val="CC"/>
    <w:family w:val="swiss"/>
    <w:pitch w:val="variable"/>
  </w:font>
  <w:font w:name="Myriad Pro">
    <w:altName w:val="Myriad Pro"/>
    <w:charset w:val="0"/>
    <w:family w:val="swiss"/>
    <w:pitch w:val="variable"/>
  </w:font>
  <w:font w:name="Kozuka Gothic Pro EL">
    <w:altName w:val="Kozuka Gothic Pro EL"/>
    <w:charset w:val="80"/>
    <w:family w:val="swiss"/>
    <w:pitch w:val="variable"/>
  </w:font>
  <w:font w:name="Cambria">
    <w:altName w:val="Cambria"/>
    <w:charset w:val="CC"/>
    <w:family w:val="roman"/>
    <w:pitch w:val="variable"/>
  </w:font>
  <w:font w:name="Microsoft JhengHei">
    <w:altName w:val="Microsoft JhengHei"/>
    <w:charset w:val="0"/>
    <w:family w:val="swiss"/>
    <w:pitch w:val="variable"/>
  </w:font>
  <w:font w:name="Kozuka Gothic Pro L">
    <w:altName w:val="Kozuka Gothic Pro L"/>
    <w:charset w:val="8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18.047001pt;margin-top:21.463015pt;width:555.198600pt;height:45.6pt;mso-position-horizontal-relative:page;mso-position-vertical-relative:page;z-index:-8079" type="#_x0000_t75">
          <v:imagedata r:id="rId1" o:title=""/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19.062901pt;margin-top:25.792814pt;width:556.16pt;height:45.906pt;mso-position-horizontal-relative:page;mso-position-vertical-relative:page;z-index:-8078" coordorigin="381,516" coordsize="11123,918">
          <v:group style="position:absolute;left:391;top:526;width:11103;height:898" coordorigin="391,526" coordsize="11103,898">
            <v:shape style="position:absolute;left:391;top:526;width:11103;height:898" coordorigin="391,526" coordsize="11103,898" path="m11278,526l608,526,582,527,507,542,446,573,398,633,391,668,393,1299,429,1363,483,1398,554,1420,608,1424,11304,1423,11379,1408,11439,1377,11488,1317,11494,1282,11493,651,11456,587,11402,552,11332,530,11278,526xe" filled="t" fillcolor="#E9E8E8" stroked="f">
              <v:path arrowok="t"/>
              <v:fill type="solid"/>
            </v:shape>
            <v:shape style="position:absolute;left:4553;top:788;width:1552;height:303" type="#_x0000_t75">
              <v:imagedata r:id="rId1" o:title=""/>
            </v:shape>
            <v:shape style="position:absolute;left:6258;top:764;width:888;height:402" type="#_x0000_t75">
              <v:imagedata r:id="rId2" o:title=""/>
            </v:shape>
          </v:group>
          <v:group style="position:absolute;left:7159;top:871;width:169;height:209" coordorigin="7159,871" coordsize="169,209">
            <v:shape style="position:absolute;left:7159;top:871;width:169;height:209" coordorigin="7159,871" coordsize="169,209" path="m7328,887l7324,903,7323,903,7322,904,7321,904,7262,904,7262,1073,7262,1074,7262,1075,7261,1076,7260,1077,7259,1078,7258,1078,7257,1079,7244,1080,7240,1080,7229,1078,7228,1078,7227,1077,7227,1076,7226,1075,7226,1074,7226,1073,7226,904,7167,904,7166,904,7164,903,7164,903,7163,902,7162,901,7161,900,7161,898,7160,897,7160,894,7159,892,7159,890,7159,887,7159,884,7159,882,7160,880,7160,878,7161,876,7167,871,7321,871,7328,885,7328,887xe" filled="f" stroked="t" strokeweight=".8pt" strokecolor="#000000">
              <v:path arrowok="t"/>
            </v:shape>
          </v:group>
          <v:group style="position:absolute;left:7559;top:870;width:36;height:210" coordorigin="7559,870" coordsize="36,210">
            <v:shape style="position:absolute;left:7559;top:870;width:36;height:210" coordorigin="7559,870" coordsize="36,210" path="m7595,1073l7591,1078,7590,1079,7577,1080,7573,1080,7563,1078,7561,1078,7560,1077,7560,1076,7559,1075,7559,1074,7559,1073,7559,876,7559,875,7559,874,7560,874,7560,873,7561,872,7563,871,7564,871,7577,870,7581,870,7595,876,7595,1073xe" filled="f" stroked="t" strokeweight=".8pt" strokecolor="#000000">
              <v:path arrowok="t"/>
            </v:shape>
          </v:group>
          <v:group style="position:absolute;left:7364;top:870;width:159;height:213" coordorigin="7364,870" coordsize="159,213">
            <v:shape style="position:absolute;left:7364;top:870;width:159;height:213" coordorigin="7364,870" coordsize="159,213" path="m7400,946l7428,944,7434,944,7494,957,7522,1011,7522,1021,7483,1073,7424,1083,7420,1082,7416,1082,7412,1082,7385,1080,7382,1080,7376,1079,7371,1077,7368,1074,7365,1071,7364,1066,7364,1060,7364,876,7364,875,7364,874,7365,874,7365,873,7381,870,7388,870,7400,876,7400,946xe" filled="f" stroked="t" strokeweight=".8pt" strokecolor="#000000">
              <v:path arrowok="t"/>
            </v:shape>
          </v:group>
          <v:group style="position:absolute;left:7400;top:974;width:85;height:79" coordorigin="7400,974" coordsize="85,79">
            <v:shape style="position:absolute;left:7400;top:974;width:85;height:79" coordorigin="7400,974" coordsize="85,79" path="m7485,1013l7485,1007,7484,1002,7441,974,7431,974,7425,974,7420,974,7415,974,7410,975,7405,975,7400,975,7400,1051,7405,1052,7410,1052,7415,1053,7420,1053,7426,1053,7433,1053,7456,1051,7472,1043,7481,1036,7485,1026,7485,1013xe" filled="f" stroked="t" strokeweight=".8pt" strokecolor="#000000">
              <v:path arrowok="t"/>
            </v:shape>
          </v:group>
          <w10:wrap type="none"/>
        </v:group>
      </w:pict>
    </w:r>
    <w:r>
      <w:rPr/>
      <w:pict>
        <v:shape style="position:absolute;margin-left:225.166pt;margin-top:36.138817pt;width:157.155843pt;height:24.4pt;mso-position-horizontal-relative:page;mso-position-vertical-relative:page;z-index:-8077" type="#_x0000_t202" filled="f" stroked="f">
          <v:textbox inset="0,0,0,0">
            <w:txbxContent>
              <w:p>
                <w:pPr>
                  <w:spacing w:line="477" w:lineRule="exact"/>
                  <w:ind w:left="20" w:right="0" w:firstLine="0"/>
                  <w:jc w:val="left"/>
                  <w:rPr>
                    <w:rFonts w:ascii="Calibri" w:hAnsi="Calibri" w:cs="Calibri" w:eastAsia="Calibri"/>
                    <w:sz w:val="45"/>
                    <w:szCs w:val="45"/>
                  </w:rPr>
                </w:pPr>
                <w:r>
                  <w:rPr>
                    <w:rFonts w:ascii="Calibri" w:hAnsi="Calibri" w:cs="Calibri" w:eastAsia="Calibri"/>
                    <w:b w:val="0"/>
                    <w:bCs w:val="0"/>
                    <w:color w:val="000001"/>
                    <w:spacing w:val="0"/>
                    <w:w w:val="100"/>
                    <w:sz w:val="45"/>
                    <w:szCs w:val="45"/>
                  </w:rPr>
                  <w:t>Режимы</w:t>
                </w:r>
                <w:r>
                  <w:rPr>
                    <w:rFonts w:ascii="Calibri" w:hAnsi="Calibri" w:cs="Calibri" w:eastAsia="Calibri"/>
                    <w:b w:val="0"/>
                    <w:bCs w:val="0"/>
                    <w:color w:val="000001"/>
                    <w:spacing w:val="-34"/>
                    <w:w w:val="100"/>
                    <w:sz w:val="45"/>
                    <w:szCs w:val="45"/>
                  </w:rPr>
                  <w:t> </w:t>
                </w:r>
                <w:r>
                  <w:rPr>
                    <w:rFonts w:ascii="Calibri" w:hAnsi="Calibri" w:cs="Calibri" w:eastAsia="Calibri"/>
                    <w:b w:val="0"/>
                    <w:bCs w:val="0"/>
                    <w:color w:val="000001"/>
                    <w:spacing w:val="0"/>
                    <w:w w:val="100"/>
                    <w:sz w:val="45"/>
                    <w:szCs w:val="45"/>
                  </w:rPr>
                  <w:t>работы</w:t>
                </w:r>
                <w:r>
                  <w:rPr>
                    <w:rFonts w:ascii="Calibri" w:hAnsi="Calibri" w:cs="Calibri" w:eastAsia="Calibri"/>
                    <w:b w:val="0"/>
                    <w:bCs w:val="0"/>
                    <w:color w:val="000000"/>
                    <w:spacing w:val="0"/>
                    <w:w w:val="100"/>
                    <w:sz w:val="45"/>
                    <w:szCs w:val="45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225.372162pt;margin-top:25.229855pt;width:157.120002pt;height:24.4pt;mso-position-horizontal-relative:page;mso-position-vertical-relative:page;z-index:-8076" type="#_x0000_t202" filled="f" stroked="f">
          <v:textbox inset="0,0,0,0">
            <w:txbxContent>
              <w:p>
                <w:pPr>
                  <w:spacing w:line="474" w:lineRule="exact"/>
                  <w:ind w:left="20" w:right="0" w:firstLine="0"/>
                  <w:jc w:val="left"/>
                  <w:rPr>
                    <w:rFonts w:ascii="Calibri" w:hAnsi="Calibri" w:cs="Calibri" w:eastAsia="Calibri"/>
                    <w:sz w:val="44"/>
                    <w:szCs w:val="44"/>
                  </w:rPr>
                </w:pPr>
                <w:r>
                  <w:rPr>
                    <w:rFonts w:ascii="Calibri" w:hAnsi="Calibri" w:cs="Calibri" w:eastAsia="Calibri"/>
                    <w:b w:val="0"/>
                    <w:bCs w:val="0"/>
                    <w:color w:val="000001"/>
                    <w:spacing w:val="0"/>
                    <w:w w:val="100"/>
                    <w:sz w:val="44"/>
                    <w:szCs w:val="44"/>
                  </w:rPr>
                  <w:t>Режимы</w:t>
                </w:r>
                <w:r>
                  <w:rPr>
                    <w:rFonts w:ascii="Calibri" w:hAnsi="Calibri" w:cs="Calibri" w:eastAsia="Calibri"/>
                    <w:b w:val="0"/>
                    <w:bCs w:val="0"/>
                    <w:color w:val="000001"/>
                    <w:spacing w:val="30"/>
                    <w:w w:val="100"/>
                    <w:sz w:val="44"/>
                    <w:szCs w:val="44"/>
                  </w:rPr>
                  <w:t> </w:t>
                </w:r>
                <w:r>
                  <w:rPr>
                    <w:rFonts w:ascii="Calibri" w:hAnsi="Calibri" w:cs="Calibri" w:eastAsia="Calibri"/>
                    <w:b w:val="0"/>
                    <w:bCs w:val="0"/>
                    <w:color w:val="000001"/>
                    <w:spacing w:val="0"/>
                    <w:w w:val="100"/>
                    <w:sz w:val="44"/>
                    <w:szCs w:val="44"/>
                  </w:rPr>
                  <w:t>работы</w:t>
                </w:r>
                <w:r>
                  <w:rPr>
                    <w:rFonts w:ascii="Calibri" w:hAnsi="Calibri" w:cs="Calibri" w:eastAsia="Calibri"/>
                    <w:b w:val="0"/>
                    <w:bCs w:val="0"/>
                    <w:color w:val="000000"/>
                    <w:spacing w:val="0"/>
                    <w:w w:val="100"/>
                    <w:sz w:val="44"/>
                    <w:szCs w:val="4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222.881302pt;margin-top:33.853714pt;width:157.155843pt;height:24.4pt;mso-position-horizontal-relative:page;mso-position-vertical-relative:page;z-index:-8075" type="#_x0000_t202" filled="f" stroked="f">
          <v:textbox inset="0,0,0,0">
            <w:txbxContent>
              <w:p>
                <w:pPr>
                  <w:spacing w:line="474" w:lineRule="exact"/>
                  <w:ind w:left="20" w:right="0" w:firstLine="0"/>
                  <w:jc w:val="left"/>
                  <w:rPr>
                    <w:rFonts w:ascii="Calibri" w:hAnsi="Calibri" w:cs="Calibri" w:eastAsia="Calibri"/>
                    <w:sz w:val="44"/>
                    <w:szCs w:val="44"/>
                  </w:rPr>
                </w:pPr>
                <w:r>
                  <w:rPr>
                    <w:rFonts w:ascii="Calibri" w:hAnsi="Calibri" w:cs="Calibri" w:eastAsia="Calibri"/>
                    <w:b w:val="0"/>
                    <w:bCs w:val="0"/>
                    <w:color w:val="000001"/>
                    <w:spacing w:val="0"/>
                    <w:w w:val="100"/>
                    <w:sz w:val="44"/>
                    <w:szCs w:val="44"/>
                  </w:rPr>
                  <w:t>Режимы</w:t>
                </w:r>
                <w:r>
                  <w:rPr>
                    <w:rFonts w:ascii="Calibri" w:hAnsi="Calibri" w:cs="Calibri" w:eastAsia="Calibri"/>
                    <w:b w:val="0"/>
                    <w:bCs w:val="0"/>
                    <w:color w:val="000001"/>
                    <w:spacing w:val="29"/>
                    <w:w w:val="100"/>
                    <w:sz w:val="44"/>
                    <w:szCs w:val="44"/>
                  </w:rPr>
                  <w:t> </w:t>
                </w:r>
                <w:r>
                  <w:rPr>
                    <w:rFonts w:ascii="Calibri" w:hAnsi="Calibri" w:cs="Calibri" w:eastAsia="Calibri"/>
                    <w:b w:val="0"/>
                    <w:bCs w:val="0"/>
                    <w:color w:val="000001"/>
                    <w:spacing w:val="0"/>
                    <w:w w:val="100"/>
                    <w:sz w:val="44"/>
                    <w:szCs w:val="44"/>
                  </w:rPr>
                  <w:t>работы</w:t>
                </w:r>
                <w:r>
                  <w:rPr>
                    <w:rFonts w:ascii="Calibri" w:hAnsi="Calibri" w:cs="Calibri" w:eastAsia="Calibri"/>
                    <w:b w:val="0"/>
                    <w:bCs w:val="0"/>
                    <w:color w:val="000000"/>
                    <w:spacing w:val="0"/>
                    <w:w w:val="100"/>
                    <w:sz w:val="44"/>
                    <w:szCs w:val="4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18.380215pt;margin-top:17.060415pt;width:560.525971pt;height:45.989pt;mso-position-horizontal-relative:page;mso-position-vertical-relative:page;z-index:-8074" coordorigin="368,341" coordsize="11211,920">
          <v:group style="position:absolute;left:378;top:351;width:11191;height:900" coordorigin="378,351" coordsize="11191,900">
            <v:shape style="position:absolute;left:378;top:351;width:11191;height:900" coordorigin="378,351" coordsize="11191,900" path="m11350,351l596,351,568,352,493,368,433,399,384,458,378,1109,379,1127,417,1190,471,1226,542,1247,596,1251,11350,1251,11429,1241,11495,1215,11543,1176,11568,1109,11568,493,11566,475,11529,412,11475,377,11404,356,11350,351xe" filled="t" fillcolor="#E9E8E8" stroked="f">
              <v:path arrowok="t"/>
              <v:fill type="solid"/>
            </v:shape>
          </v:group>
          <v:group style="position:absolute;left:3559;top:614;width:212;height:284" coordorigin="3559,614" coordsize="212,284">
            <v:shape style="position:absolute;left:3559;top:614;width:212;height:284" coordorigin="3559,614" coordsize="212,284" path="m3771,631l3764,646,3763,646,3684,646,3684,892,3684,893,3683,894,3683,895,3682,896,3681,896,3680,897,3678,897,3665,899,3661,899,3650,897,3649,896,3648,896,3647,895,3646,894,3646,893,3646,892,3646,646,3567,646,3565,646,3564,646,3563,645,3562,645,3562,644,3561,643,3560,642,3560,640,3560,638,3559,636,3559,633,3559,631,3559,628,3559,625,3560,623,3560,621,3560,619,3561,618,3562,617,3562,616,3563,615,3564,615,3565,614,3567,614,3763,614,3771,628,3771,631xe" filled="f" stroked="t" strokeweight=".8pt" strokecolor="#000000">
              <v:path arrowok="t"/>
            </v:shape>
          </v:group>
          <v:group style="position:absolute;left:3795;top:685;width:181;height:216" coordorigin="3795,685" coordsize="181,216">
            <v:shape style="position:absolute;left:3795;top:685;width:181;height:216" coordorigin="3795,685" coordsize="181,216" path="m3976,785l3976,791,3975,795,3972,797,3969,799,3966,801,3962,801,3832,801,3832,812,3833,822,3836,830,3838,839,3841,847,3847,853,3852,859,3858,864,3867,867,3875,871,3885,872,3897,872,3906,872,3941,865,3946,863,3950,861,3954,860,3957,858,3960,857,3962,857,3963,857,3968,869,3968,871,3968,873,3968,875,3967,876,3967,878,3967,879,3967,880,3967,881,3966,882,3966,883,3965,884,3965,885,3964,886,3963,886,3961,888,3957,889,3953,891,3948,893,3941,895,3935,897,3893,902,3872,900,3812,866,3795,802,3796,778,3815,721,3867,688,3886,685,3909,687,3963,721,3976,778,3976,785xe" filled="f" stroked="t" strokeweight=".8pt" strokecolor="#000000">
              <v:path arrowok="t"/>
            </v:shape>
          </v:group>
          <v:group style="position:absolute;left:3832;top:713;width:107;height:61" coordorigin="3832,713" coordsize="107,61">
            <v:shape style="position:absolute;left:3832;top:713;width:107;height:61" coordorigin="3832,713" coordsize="107,61" path="m3940,774l3914,720,3879,713,3871,715,3864,718,3857,722,3852,726,3847,732,3842,737,3839,744,3837,751,3834,759,3833,766,3832,774,3940,774xe" filled="f" stroked="t" strokeweight=".8pt" strokecolor="#000000">
              <v:path arrowok="t"/>
            </v:shape>
          </v:group>
          <v:group style="position:absolute;left:4007;top:688;width:175;height:210" coordorigin="4007,688" coordsize="175,210">
            <v:shape style="position:absolute;left:4007;top:688;width:175;height:210" coordorigin="4007,688" coordsize="175,210" path="m4180,888l4181,890,4182,892,4182,893,4182,894,4181,896,4180,896,4179,897,4163,899,4158,899,4143,895,4142,895,4141,894,4140,893,4093,814,4046,893,4025,899,4020,899,4008,896,4007,896,4007,894,4007,893,4007,892,4007,890,4009,888,4070,792,4012,699,4011,697,4010,696,4010,694,4010,693,4011,692,4030,688,4034,688,4096,767,4142,694,4142,693,4143,692,4144,692,4144,691,4161,688,4165,688,4179,692,4179,694,4179,695,4178,697,4177,699,4120,791,4180,888xe" filled="f" stroked="t" strokeweight=".8pt" strokecolor="#000000">
              <v:path arrowok="t"/>
            </v:shape>
            <v:shape style="position:absolute;left:4217;top:677;width:1740;height:232" type="#_x0000_t75">
              <v:imagedata r:id="rId1" o:title=""/>
            </v:shape>
            <v:shape style="position:absolute;left:6073;top:677;width:2123;height:308" type="#_x0000_t75">
              <v:imagedata r:id="rId2" o:title=""/>
            </v:shape>
            <v:shape style="position:absolute;left:8197;top:680;width:846;height:226" type="#_x0000_t75">
              <v:imagedata r:id="rId3" o:title=""/>
            </v:shape>
          </v:group>
          <w10:wrap type="none"/>
        </v:group>
      </w:pict>
    </w:r>
    <w:r>
      <w:rPr/>
      <w:pict>
        <v:shape style="position:absolute;margin-left:176.788605pt;margin-top:27.071014pt;width:277.486402pt;height:24.4pt;mso-position-horizontal-relative:page;mso-position-vertical-relative:page;z-index:-8073" type="#_x0000_t202" filled="f" stroked="f">
          <v:textbox inset="0,0,0,0">
            <w:txbxContent>
              <w:p>
                <w:pPr>
                  <w:spacing w:line="477" w:lineRule="exact"/>
                  <w:ind w:left="20" w:right="0" w:firstLine="0"/>
                  <w:jc w:val="left"/>
                  <w:rPr>
                    <w:rFonts w:ascii="Calibri" w:hAnsi="Calibri" w:cs="Calibri" w:eastAsia="Calibri"/>
                    <w:sz w:val="45"/>
                    <w:szCs w:val="45"/>
                  </w:rPr>
                </w:pPr>
                <w:r>
                  <w:rPr>
                    <w:rFonts w:ascii="Calibri" w:hAnsi="Calibri" w:cs="Calibri" w:eastAsia="Calibri"/>
                    <w:b w:val="0"/>
                    <w:bCs w:val="0"/>
                    <w:color w:val="000001"/>
                    <w:spacing w:val="0"/>
                    <w:w w:val="100"/>
                    <w:sz w:val="45"/>
                    <w:szCs w:val="45"/>
                  </w:rPr>
                  <w:t>Технич</w:t>
                </w:r>
                <w:r>
                  <w:rPr>
                    <w:rFonts w:ascii="Calibri" w:hAnsi="Calibri" w:cs="Calibri" w:eastAsia="Calibri"/>
                    <w:b w:val="0"/>
                    <w:bCs w:val="0"/>
                    <w:color w:val="000001"/>
                    <w:spacing w:val="-1"/>
                    <w:w w:val="100"/>
                    <w:sz w:val="45"/>
                    <w:szCs w:val="45"/>
                  </w:rPr>
                  <w:t>е</w:t>
                </w:r>
                <w:r>
                  <w:rPr>
                    <w:rFonts w:ascii="Calibri" w:hAnsi="Calibri" w:cs="Calibri" w:eastAsia="Calibri"/>
                    <w:b w:val="0"/>
                    <w:bCs w:val="0"/>
                    <w:color w:val="000001"/>
                    <w:spacing w:val="0"/>
                    <w:w w:val="100"/>
                    <w:sz w:val="45"/>
                    <w:szCs w:val="45"/>
                  </w:rPr>
                  <w:t>ские</w:t>
                </w:r>
                <w:r>
                  <w:rPr>
                    <w:rFonts w:ascii="Calibri" w:hAnsi="Calibri" w:cs="Calibri" w:eastAsia="Calibri"/>
                    <w:b w:val="0"/>
                    <w:bCs w:val="0"/>
                    <w:color w:val="000001"/>
                    <w:spacing w:val="-58"/>
                    <w:w w:val="100"/>
                    <w:sz w:val="45"/>
                    <w:szCs w:val="45"/>
                  </w:rPr>
                  <w:t> </w:t>
                </w:r>
                <w:r>
                  <w:rPr>
                    <w:rFonts w:ascii="Calibri" w:hAnsi="Calibri" w:cs="Calibri" w:eastAsia="Calibri"/>
                    <w:b w:val="0"/>
                    <w:bCs w:val="0"/>
                    <w:color w:val="000001"/>
                    <w:spacing w:val="0"/>
                    <w:w w:val="100"/>
                    <w:sz w:val="45"/>
                    <w:szCs w:val="45"/>
                  </w:rPr>
                  <w:t>характ</w:t>
                </w:r>
                <w:r>
                  <w:rPr>
                    <w:rFonts w:ascii="Calibri" w:hAnsi="Calibri" w:cs="Calibri" w:eastAsia="Calibri"/>
                    <w:b w:val="0"/>
                    <w:bCs w:val="0"/>
                    <w:color w:val="000001"/>
                    <w:spacing w:val="-1"/>
                    <w:w w:val="100"/>
                    <w:sz w:val="45"/>
                    <w:szCs w:val="45"/>
                  </w:rPr>
                  <w:t>е</w:t>
                </w:r>
                <w:r>
                  <w:rPr>
                    <w:rFonts w:ascii="Calibri" w:hAnsi="Calibri" w:cs="Calibri" w:eastAsia="Calibri"/>
                    <w:b w:val="0"/>
                    <w:bCs w:val="0"/>
                    <w:color w:val="000001"/>
                    <w:spacing w:val="0"/>
                    <w:w w:val="100"/>
                    <w:sz w:val="45"/>
                    <w:szCs w:val="45"/>
                  </w:rPr>
                  <w:t>рист</w:t>
                </w:r>
                <w:r>
                  <w:rPr>
                    <w:rFonts w:ascii="Calibri" w:hAnsi="Calibri" w:cs="Calibri" w:eastAsia="Calibri"/>
                    <w:b w:val="0"/>
                    <w:bCs w:val="0"/>
                    <w:color w:val="000001"/>
                    <w:spacing w:val="-1"/>
                    <w:w w:val="100"/>
                    <w:sz w:val="45"/>
                    <w:szCs w:val="45"/>
                  </w:rPr>
                  <w:t>и</w:t>
                </w:r>
                <w:r>
                  <w:rPr>
                    <w:rFonts w:ascii="Calibri" w:hAnsi="Calibri" w:cs="Calibri" w:eastAsia="Calibri"/>
                    <w:b w:val="0"/>
                    <w:bCs w:val="0"/>
                    <w:color w:val="000001"/>
                    <w:spacing w:val="0"/>
                    <w:w w:val="100"/>
                    <w:sz w:val="45"/>
                    <w:szCs w:val="45"/>
                  </w:rPr>
                  <w:t>ки</w:t>
                </w:r>
                <w:r>
                  <w:rPr>
                    <w:rFonts w:ascii="Calibri" w:hAnsi="Calibri" w:cs="Calibri" w:eastAsia="Calibri"/>
                    <w:b w:val="0"/>
                    <w:bCs w:val="0"/>
                    <w:color w:val="000000"/>
                    <w:spacing w:val="0"/>
                    <w:w w:val="100"/>
                    <w:sz w:val="45"/>
                    <w:szCs w:val="45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1"/>
      <w:numFmt w:val="decimal"/>
      <w:lvlText w:val="%1."/>
      <w:lvlJc w:val="left"/>
      <w:pPr>
        <w:ind w:hanging="292"/>
        <w:jc w:val="right"/>
      </w:pPr>
      <w:rPr>
        <w:rFonts w:hint="default" w:ascii="Calibri" w:hAnsi="Calibri" w:eastAsia="Calibri"/>
        <w:color w:val="000001"/>
        <w:w w:val="101"/>
        <w:sz w:val="22"/>
        <w:szCs w:val="22"/>
      </w:rPr>
    </w:lvl>
    <w:lvl w:ilvl="1">
      <w:start w:val="1"/>
      <w:numFmt w:val="decimal"/>
      <w:lvlText w:val="%2."/>
      <w:lvlJc w:val="left"/>
      <w:pPr>
        <w:ind w:hanging="176"/>
        <w:jc w:val="left"/>
      </w:pPr>
      <w:rPr>
        <w:rFonts w:hint="default" w:ascii="Calibri" w:hAnsi="Calibri" w:eastAsia="Calibri"/>
        <w:b/>
        <w:bCs/>
        <w:color w:val="000001"/>
        <w:w w:val="103"/>
        <w:sz w:val="17"/>
        <w:szCs w:val="17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4">
    <w:multiLevelType w:val="hybridMultilevel"/>
    <w:lvl w:ilvl="0">
      <w:start w:val="4"/>
      <w:numFmt w:val="decimal"/>
      <w:lvlText w:val="%1"/>
      <w:lvlJc w:val="left"/>
      <w:pPr>
        <w:ind w:hanging="280"/>
        <w:jc w:val="left"/>
      </w:pPr>
      <w:rPr>
        <w:rFonts w:hint="default" w:ascii="Arial" w:hAnsi="Arial" w:eastAsia="Arial"/>
        <w:color w:val="FFFFFF"/>
        <w:w w:val="112"/>
        <w:position w:val="1"/>
        <w:sz w:val="18"/>
        <w:szCs w:val="18"/>
      </w:rPr>
    </w:lvl>
    <w:lvl w:ilvl="1">
      <w:start w:val="1"/>
      <w:numFmt w:val="decimal"/>
      <w:lvlText w:val="%2."/>
      <w:lvlJc w:val="left"/>
      <w:pPr>
        <w:ind w:hanging="261"/>
        <w:jc w:val="right"/>
      </w:pPr>
      <w:rPr>
        <w:rFonts w:hint="default" w:ascii="Arial" w:hAnsi="Arial" w:eastAsia="Arial"/>
        <w:w w:val="99"/>
        <w:position w:val="-1"/>
        <w:sz w:val="20"/>
        <w:szCs w:val="20"/>
      </w:rPr>
    </w:lvl>
    <w:lvl w:ilvl="2">
      <w:start w:val="6"/>
      <w:numFmt w:val="decimal"/>
      <w:lvlText w:val="%3."/>
      <w:lvlJc w:val="left"/>
      <w:pPr>
        <w:ind w:hanging="256"/>
        <w:jc w:val="right"/>
      </w:pPr>
      <w:rPr>
        <w:rFonts w:hint="default" w:ascii="Arial" w:hAnsi="Arial" w:eastAsia="Arial"/>
        <w:w w:val="99"/>
        <w:sz w:val="20"/>
        <w:szCs w:val="20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9">
    <w:multiLevelType w:val="hybridMultilevel"/>
    <w:lvl w:ilvl="0">
      <w:start w:val="14"/>
      <w:numFmt w:val="decimal"/>
      <w:lvlText w:val="%1"/>
      <w:lvlJc w:val="left"/>
      <w:pPr>
        <w:ind w:hanging="301"/>
        <w:jc w:val="left"/>
      </w:pPr>
      <w:rPr>
        <w:rFonts w:hint="default" w:ascii="Calibri" w:hAnsi="Calibri" w:eastAsia="Calibri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8">
    <w:multiLevelType w:val="hybridMultilevel"/>
    <w:lvl w:ilvl="0">
      <w:start w:val="1"/>
      <w:numFmt w:val="bullet"/>
      <w:lvlText w:val="•"/>
      <w:lvlJc w:val="left"/>
      <w:pPr>
        <w:ind w:hanging="576"/>
      </w:pPr>
      <w:rPr>
        <w:rFonts w:hint="default" w:ascii="Calibri" w:hAnsi="Calibri" w:eastAsia="Calibri"/>
        <w:color w:val="000001"/>
        <w:w w:val="103"/>
        <w:sz w:val="20"/>
        <w:szCs w:val="20"/>
      </w:rPr>
    </w:lvl>
    <w:lvl w:ilvl="1">
      <w:start w:val="1"/>
      <w:numFmt w:val="bullet"/>
      <w:lvlText w:val="•"/>
      <w:lvlJc w:val="left"/>
      <w:pPr>
        <w:ind w:hanging="355"/>
      </w:pPr>
      <w:rPr>
        <w:rFonts w:hint="default" w:ascii="Calibri" w:hAnsi="Calibri" w:eastAsia="Calibri"/>
        <w:color w:val="000001"/>
        <w:w w:val="102"/>
        <w:sz w:val="25"/>
        <w:szCs w:val="25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hanging="306"/>
        <w:jc w:val="left"/>
      </w:pPr>
      <w:rPr>
        <w:rFonts w:hint="default" w:ascii="Calibri" w:hAnsi="Calibri" w:eastAsia="Calibri"/>
        <w:color w:val="000001"/>
        <w:w w:val="104"/>
        <w:sz w:val="20"/>
        <w:szCs w:val="20"/>
      </w:rPr>
    </w:lvl>
    <w:lvl w:ilvl="1">
      <w:start w:val="1"/>
      <w:numFmt w:val="decimal"/>
      <w:lvlText w:val="%2."/>
      <w:lvlJc w:val="left"/>
      <w:pPr>
        <w:ind w:hanging="299"/>
        <w:jc w:val="left"/>
      </w:pPr>
      <w:rPr>
        <w:rFonts w:hint="default" w:ascii="Calibri" w:hAnsi="Calibri" w:eastAsia="Calibri"/>
        <w:color w:val="000001"/>
        <w:w w:val="99"/>
        <w:sz w:val="21"/>
        <w:szCs w:val="21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5">
    <w:multiLevelType w:val="hybridMultilevel"/>
    <w:lvl w:ilvl="0">
      <w:start w:val="25"/>
      <w:numFmt w:val="decimal"/>
      <w:lvlText w:val="%1."/>
      <w:lvlJc w:val="left"/>
      <w:pPr>
        <w:ind w:hanging="317"/>
        <w:jc w:val="right"/>
      </w:pPr>
      <w:rPr>
        <w:rFonts w:hint="default" w:ascii="Calibri" w:hAnsi="Calibri" w:eastAsia="Calibri"/>
        <w:color w:val="000001"/>
        <w:spacing w:val="7"/>
        <w:w w:val="103"/>
        <w:sz w:val="20"/>
        <w:szCs w:val="20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hanging="424"/>
        <w:jc w:val="left"/>
      </w:pPr>
      <w:rPr>
        <w:rFonts w:hint="default" w:ascii="Calibri" w:hAnsi="Calibri" w:eastAsia="Calibri"/>
        <w:color w:val="000001"/>
        <w:w w:val="101"/>
        <w:sz w:val="22"/>
        <w:szCs w:val="22"/>
      </w:rPr>
    </w:lvl>
    <w:lvl w:ilvl="1">
      <w:start w:val="1"/>
      <w:numFmt w:val="decimal"/>
      <w:lvlText w:val="%2"/>
      <w:lvlJc w:val="left"/>
      <w:pPr>
        <w:ind w:hanging="196"/>
        <w:jc w:val="left"/>
      </w:pPr>
      <w:rPr>
        <w:rFonts w:hint="default" w:ascii="Arial" w:hAnsi="Arial" w:eastAsia="Arial"/>
        <w:color w:val="FFFFFF"/>
        <w:w w:val="103"/>
        <w:position w:val="-1"/>
        <w:sz w:val="18"/>
        <w:szCs w:val="18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hanging="221"/>
        <w:jc w:val="left"/>
      </w:pPr>
      <w:rPr>
        <w:rFonts w:hint="default" w:ascii="Calibri" w:hAnsi="Calibri" w:eastAsia="Calibri"/>
        <w:color w:val="000001"/>
        <w:w w:val="101"/>
        <w:sz w:val="22"/>
        <w:szCs w:val="22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—"/>
      <w:lvlJc w:val="left"/>
      <w:pPr>
        <w:ind w:hanging="290"/>
      </w:pPr>
      <w:rPr>
        <w:rFonts w:hint="default" w:ascii="Calibri" w:hAnsi="Calibri" w:eastAsia="Calibri"/>
        <w:color w:val="000001"/>
        <w:w w:val="102"/>
        <w:sz w:val="25"/>
        <w:szCs w:val="25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hanging="222"/>
        <w:jc w:val="right"/>
      </w:pPr>
      <w:rPr>
        <w:rFonts w:hint="default" w:ascii="Arial" w:hAnsi="Arial" w:eastAsia="Arial"/>
        <w:color w:val="FFFFFF"/>
        <w:w w:val="99"/>
        <w:sz w:val="20"/>
        <w:szCs w:val="20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8">
    <w:abstractNumId w:val="7"/>
  </w:num>
  <w:num w:numId="5">
    <w:abstractNumId w:val="4"/>
  </w:num>
  <w:num w:numId="10">
    <w:abstractNumId w:val="9"/>
  </w:num>
  <w:num w:numId="9">
    <w:abstractNumId w:val="8"/>
  </w:num>
  <w:num w:numId="7">
    <w:abstractNumId w:val="6"/>
  </w:num>
  <w:num w:numId="6">
    <w:abstractNumId w:val="5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4"/>
    </w:pPr>
    <w:rPr>
      <w:rFonts w:ascii="Calibri" w:hAnsi="Calibri" w:eastAsia="Calibri"/>
      <w:sz w:val="22"/>
      <w:szCs w:val="22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Calibri" w:hAnsi="Calibri" w:eastAsia="Calibri"/>
      <w:sz w:val="45"/>
      <w:szCs w:val="45"/>
    </w:rPr>
  </w:style>
  <w:style w:styleId="Heading2" w:type="paragraph">
    <w:name w:val="Heading 2"/>
    <w:basedOn w:val="Normal"/>
    <w:uiPriority w:val="1"/>
    <w:qFormat/>
    <w:pPr>
      <w:ind w:left="20"/>
      <w:outlineLvl w:val="2"/>
    </w:pPr>
    <w:rPr>
      <w:rFonts w:ascii="Calibri" w:hAnsi="Calibri" w:eastAsia="Calibri"/>
      <w:sz w:val="44"/>
      <w:szCs w:val="44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Arial" w:hAnsi="Arial" w:eastAsia="Arial"/>
      <w:sz w:val="42"/>
      <w:szCs w:val="42"/>
    </w:rPr>
  </w:style>
  <w:style w:styleId="Heading4" w:type="paragraph">
    <w:name w:val="Heading 4"/>
    <w:basedOn w:val="Normal"/>
    <w:uiPriority w:val="1"/>
    <w:qFormat/>
    <w:pPr>
      <w:ind w:left="979"/>
      <w:outlineLvl w:val="4"/>
    </w:pPr>
    <w:rPr>
      <w:rFonts w:ascii="Calibri" w:hAnsi="Calibri" w:eastAsia="Calibri"/>
      <w:sz w:val="38"/>
      <w:szCs w:val="38"/>
    </w:rPr>
  </w:style>
  <w:style w:styleId="Heading5" w:type="paragraph">
    <w:name w:val="Heading 5"/>
    <w:basedOn w:val="Normal"/>
    <w:uiPriority w:val="1"/>
    <w:qFormat/>
    <w:pPr>
      <w:ind w:left="283"/>
      <w:outlineLvl w:val="5"/>
    </w:pPr>
    <w:rPr>
      <w:rFonts w:ascii="Calibri" w:hAnsi="Calibri" w:eastAsia="Calibri"/>
      <w:sz w:val="32"/>
      <w:szCs w:val="32"/>
    </w:rPr>
  </w:style>
  <w:style w:styleId="Heading6" w:type="paragraph">
    <w:name w:val="Heading 6"/>
    <w:basedOn w:val="Normal"/>
    <w:uiPriority w:val="1"/>
    <w:qFormat/>
    <w:pPr>
      <w:outlineLvl w:val="6"/>
    </w:pPr>
    <w:rPr>
      <w:rFonts w:ascii="Arial" w:hAnsi="Arial" w:eastAsia="Arial"/>
      <w:sz w:val="29"/>
      <w:szCs w:val="29"/>
    </w:rPr>
  </w:style>
  <w:style w:styleId="Heading7" w:type="paragraph">
    <w:name w:val="Heading 7"/>
    <w:basedOn w:val="Normal"/>
    <w:uiPriority w:val="1"/>
    <w:qFormat/>
    <w:pPr>
      <w:outlineLvl w:val="7"/>
    </w:pPr>
    <w:rPr>
      <w:rFonts w:ascii="Arial" w:hAnsi="Arial" w:eastAsia="Arial"/>
      <w:sz w:val="28"/>
      <w:szCs w:val="28"/>
    </w:rPr>
  </w:style>
  <w:style w:styleId="Heading8" w:type="paragraph">
    <w:name w:val="Heading 8"/>
    <w:basedOn w:val="Normal"/>
    <w:uiPriority w:val="1"/>
    <w:qFormat/>
    <w:pPr>
      <w:outlineLvl w:val="8"/>
    </w:pPr>
    <w:rPr>
      <w:rFonts w:ascii="Calibri" w:hAnsi="Calibri" w:eastAsia="Calibri"/>
      <w:sz w:val="27"/>
      <w:szCs w:val="27"/>
    </w:rPr>
  </w:style>
  <w:style w:styleId="Heading9" w:type="paragraph">
    <w:name w:val="Heading 9"/>
    <w:basedOn w:val="Normal"/>
    <w:uiPriority w:val="1"/>
    <w:qFormat/>
    <w:pPr>
      <w:outlineLvl w:val="9"/>
    </w:pPr>
    <w:rPr>
      <w:rFonts w:ascii="Calibri" w:hAnsi="Calibri" w:eastAsia="Calibri"/>
      <w:b/>
      <w:bCs/>
      <w:sz w:val="25"/>
      <w:szCs w:val="25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g"/><Relationship Id="rId6" Type="http://schemas.openxmlformats.org/officeDocument/2006/relationships/image" Target="media/image2.jpg"/><Relationship Id="rId7" Type="http://schemas.openxmlformats.org/officeDocument/2006/relationships/image" Target="media/image3.jpg"/><Relationship Id="rId8" Type="http://schemas.openxmlformats.org/officeDocument/2006/relationships/image" Target="media/image4.jp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header" Target="header1.xml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png"/><Relationship Id="rId132" Type="http://schemas.openxmlformats.org/officeDocument/2006/relationships/image" Target="media/image128.png"/><Relationship Id="rId133" Type="http://schemas.openxmlformats.org/officeDocument/2006/relationships/image" Target="media/image129.png"/><Relationship Id="rId134" Type="http://schemas.openxmlformats.org/officeDocument/2006/relationships/image" Target="media/image130.png"/><Relationship Id="rId135" Type="http://schemas.openxmlformats.org/officeDocument/2006/relationships/image" Target="media/image131.png"/><Relationship Id="rId136" Type="http://schemas.openxmlformats.org/officeDocument/2006/relationships/image" Target="media/image132.png"/><Relationship Id="rId137" Type="http://schemas.openxmlformats.org/officeDocument/2006/relationships/image" Target="media/image133.png"/><Relationship Id="rId138" Type="http://schemas.openxmlformats.org/officeDocument/2006/relationships/image" Target="media/image134.png"/><Relationship Id="rId139" Type="http://schemas.openxmlformats.org/officeDocument/2006/relationships/image" Target="media/image135.png"/><Relationship Id="rId140" Type="http://schemas.openxmlformats.org/officeDocument/2006/relationships/image" Target="media/image136.png"/><Relationship Id="rId141" Type="http://schemas.openxmlformats.org/officeDocument/2006/relationships/image" Target="media/image137.png"/><Relationship Id="rId142" Type="http://schemas.openxmlformats.org/officeDocument/2006/relationships/image" Target="media/image138.png"/><Relationship Id="rId143" Type="http://schemas.openxmlformats.org/officeDocument/2006/relationships/image" Target="media/image139.png"/><Relationship Id="rId144" Type="http://schemas.openxmlformats.org/officeDocument/2006/relationships/image" Target="media/image140.png"/><Relationship Id="rId145" Type="http://schemas.openxmlformats.org/officeDocument/2006/relationships/image" Target="media/image141.png"/><Relationship Id="rId146" Type="http://schemas.openxmlformats.org/officeDocument/2006/relationships/header" Target="header2.xml"/><Relationship Id="rId147" Type="http://schemas.openxmlformats.org/officeDocument/2006/relationships/image" Target="media/image144.png"/><Relationship Id="rId148" Type="http://schemas.openxmlformats.org/officeDocument/2006/relationships/image" Target="media/image145.png"/><Relationship Id="rId149" Type="http://schemas.openxmlformats.org/officeDocument/2006/relationships/image" Target="media/image146.png"/><Relationship Id="rId150" Type="http://schemas.openxmlformats.org/officeDocument/2006/relationships/image" Target="media/image147.png"/><Relationship Id="rId151" Type="http://schemas.openxmlformats.org/officeDocument/2006/relationships/image" Target="media/image148.png"/><Relationship Id="rId152" Type="http://schemas.openxmlformats.org/officeDocument/2006/relationships/image" Target="media/image149.png"/><Relationship Id="rId153" Type="http://schemas.openxmlformats.org/officeDocument/2006/relationships/image" Target="media/image150.png"/><Relationship Id="rId154" Type="http://schemas.openxmlformats.org/officeDocument/2006/relationships/image" Target="media/image151.png"/><Relationship Id="rId155" Type="http://schemas.openxmlformats.org/officeDocument/2006/relationships/image" Target="media/image152.png"/><Relationship Id="rId156" Type="http://schemas.openxmlformats.org/officeDocument/2006/relationships/image" Target="media/image153.png"/><Relationship Id="rId157" Type="http://schemas.openxmlformats.org/officeDocument/2006/relationships/image" Target="media/image154.png"/><Relationship Id="rId158" Type="http://schemas.openxmlformats.org/officeDocument/2006/relationships/image" Target="media/image155.png"/><Relationship Id="rId159" Type="http://schemas.openxmlformats.org/officeDocument/2006/relationships/image" Target="media/image156.png"/><Relationship Id="rId160" Type="http://schemas.openxmlformats.org/officeDocument/2006/relationships/image" Target="media/image157.png"/><Relationship Id="rId161" Type="http://schemas.openxmlformats.org/officeDocument/2006/relationships/image" Target="media/image158.png"/><Relationship Id="rId162" Type="http://schemas.openxmlformats.org/officeDocument/2006/relationships/image" Target="media/image159.png"/><Relationship Id="rId163" Type="http://schemas.openxmlformats.org/officeDocument/2006/relationships/image" Target="media/image160.png"/><Relationship Id="rId164" Type="http://schemas.openxmlformats.org/officeDocument/2006/relationships/image" Target="media/image161.png"/><Relationship Id="rId165" Type="http://schemas.openxmlformats.org/officeDocument/2006/relationships/image" Target="media/image162.png"/><Relationship Id="rId166" Type="http://schemas.openxmlformats.org/officeDocument/2006/relationships/image" Target="media/image163.png"/><Relationship Id="rId167" Type="http://schemas.openxmlformats.org/officeDocument/2006/relationships/image" Target="media/image164.png"/><Relationship Id="rId168" Type="http://schemas.openxmlformats.org/officeDocument/2006/relationships/image" Target="media/image165.png"/><Relationship Id="rId169" Type="http://schemas.openxmlformats.org/officeDocument/2006/relationships/image" Target="media/image166.png"/><Relationship Id="rId170" Type="http://schemas.openxmlformats.org/officeDocument/2006/relationships/header" Target="header3.xml"/><Relationship Id="rId171" Type="http://schemas.openxmlformats.org/officeDocument/2006/relationships/image" Target="media/image167.png"/><Relationship Id="rId172" Type="http://schemas.openxmlformats.org/officeDocument/2006/relationships/image" Target="media/image168.png"/><Relationship Id="rId173" Type="http://schemas.openxmlformats.org/officeDocument/2006/relationships/image" Target="media/image169.png"/><Relationship Id="rId174" Type="http://schemas.openxmlformats.org/officeDocument/2006/relationships/image" Target="media/image170.png"/><Relationship Id="rId175" Type="http://schemas.openxmlformats.org/officeDocument/2006/relationships/image" Target="media/image171.png"/><Relationship Id="rId176" Type="http://schemas.openxmlformats.org/officeDocument/2006/relationships/image" Target="media/image172.png"/><Relationship Id="rId177" Type="http://schemas.openxmlformats.org/officeDocument/2006/relationships/image" Target="media/image173.png"/><Relationship Id="rId178" Type="http://schemas.openxmlformats.org/officeDocument/2006/relationships/image" Target="media/image174.png"/><Relationship Id="rId179" Type="http://schemas.openxmlformats.org/officeDocument/2006/relationships/image" Target="media/image175.png"/><Relationship Id="rId180" Type="http://schemas.openxmlformats.org/officeDocument/2006/relationships/image" Target="media/image176.png"/><Relationship Id="rId181" Type="http://schemas.openxmlformats.org/officeDocument/2006/relationships/image" Target="media/image177.png"/><Relationship Id="rId182" Type="http://schemas.openxmlformats.org/officeDocument/2006/relationships/image" Target="media/image178.png"/><Relationship Id="rId183" Type="http://schemas.openxmlformats.org/officeDocument/2006/relationships/header" Target="header4.xml"/><Relationship Id="rId184" Type="http://schemas.openxmlformats.org/officeDocument/2006/relationships/image" Target="media/image179.png"/><Relationship Id="rId185" Type="http://schemas.openxmlformats.org/officeDocument/2006/relationships/image" Target="media/image180.png"/><Relationship Id="rId186" Type="http://schemas.openxmlformats.org/officeDocument/2006/relationships/image" Target="media/image181.png"/><Relationship Id="rId187" Type="http://schemas.openxmlformats.org/officeDocument/2006/relationships/image" Target="media/image182.png"/><Relationship Id="rId188" Type="http://schemas.openxmlformats.org/officeDocument/2006/relationships/image" Target="media/image183.png"/><Relationship Id="rId189" Type="http://schemas.openxmlformats.org/officeDocument/2006/relationships/image" Target="media/image184.png"/><Relationship Id="rId190" Type="http://schemas.openxmlformats.org/officeDocument/2006/relationships/image" Target="media/image185.png"/><Relationship Id="rId191" Type="http://schemas.openxmlformats.org/officeDocument/2006/relationships/image" Target="media/image186.png"/><Relationship Id="rId192" Type="http://schemas.openxmlformats.org/officeDocument/2006/relationships/image" Target="media/image187.png"/><Relationship Id="rId193" Type="http://schemas.openxmlformats.org/officeDocument/2006/relationships/image" Target="media/image188.png"/><Relationship Id="rId194" Type="http://schemas.openxmlformats.org/officeDocument/2006/relationships/image" Target="media/image189.png"/><Relationship Id="rId195" Type="http://schemas.openxmlformats.org/officeDocument/2006/relationships/image" Target="media/image190.png"/><Relationship Id="rId196" Type="http://schemas.openxmlformats.org/officeDocument/2006/relationships/image" Target="media/image191.png"/><Relationship Id="rId197" Type="http://schemas.openxmlformats.org/officeDocument/2006/relationships/image" Target="media/image192.png"/><Relationship Id="rId198" Type="http://schemas.openxmlformats.org/officeDocument/2006/relationships/image" Target="media/image193.png"/><Relationship Id="rId199" Type="http://schemas.openxmlformats.org/officeDocument/2006/relationships/image" Target="media/image194.png"/><Relationship Id="rId200" Type="http://schemas.openxmlformats.org/officeDocument/2006/relationships/image" Target="media/image195.png"/><Relationship Id="rId201" Type="http://schemas.openxmlformats.org/officeDocument/2006/relationships/image" Target="media/image196.png"/><Relationship Id="rId202" Type="http://schemas.openxmlformats.org/officeDocument/2006/relationships/image" Target="media/image197.png"/><Relationship Id="rId203" Type="http://schemas.openxmlformats.org/officeDocument/2006/relationships/image" Target="media/image198.png"/><Relationship Id="rId204" Type="http://schemas.openxmlformats.org/officeDocument/2006/relationships/image" Target="media/image199.png"/><Relationship Id="rId205" Type="http://schemas.openxmlformats.org/officeDocument/2006/relationships/image" Target="media/image200.png"/><Relationship Id="rId206" Type="http://schemas.openxmlformats.org/officeDocument/2006/relationships/image" Target="media/image201.png"/><Relationship Id="rId207" Type="http://schemas.openxmlformats.org/officeDocument/2006/relationships/image" Target="media/image202.png"/><Relationship Id="rId208" Type="http://schemas.openxmlformats.org/officeDocument/2006/relationships/image" Target="media/image203.png"/><Relationship Id="rId209" Type="http://schemas.openxmlformats.org/officeDocument/2006/relationships/image" Target="media/image204.png"/><Relationship Id="rId210" Type="http://schemas.openxmlformats.org/officeDocument/2006/relationships/hyperlink" Target="http://WWW.HAIER.COM/RU" TargetMode="External"/><Relationship Id="rId211" Type="http://schemas.openxmlformats.org/officeDocument/2006/relationships/header" Target="header5.xml"/><Relationship Id="rId212" Type="http://schemas.openxmlformats.org/officeDocument/2006/relationships/image" Target="media/image205.png"/><Relationship Id="rId213" Type="http://schemas.openxmlformats.org/officeDocument/2006/relationships/image" Target="media/image206.png"/><Relationship Id="rId214" Type="http://schemas.openxmlformats.org/officeDocument/2006/relationships/image" Target="media/image207.png"/><Relationship Id="rId215" Type="http://schemas.openxmlformats.org/officeDocument/2006/relationships/image" Target="media/image208.png"/><Relationship Id="rId216" Type="http://schemas.openxmlformats.org/officeDocument/2006/relationships/image" Target="media/image209.png"/><Relationship Id="rId217" Type="http://schemas.openxmlformats.org/officeDocument/2006/relationships/image" Target="media/image210.png"/><Relationship Id="rId218" Type="http://schemas.openxmlformats.org/officeDocument/2006/relationships/image" Target="media/image211.png"/><Relationship Id="rId219" Type="http://schemas.openxmlformats.org/officeDocument/2006/relationships/image" Target="media/image212.png"/><Relationship Id="rId220" Type="http://schemas.openxmlformats.org/officeDocument/2006/relationships/image" Target="media/image213.png"/><Relationship Id="rId221" Type="http://schemas.openxmlformats.org/officeDocument/2006/relationships/image" Target="media/image214.png"/><Relationship Id="rId222" Type="http://schemas.openxmlformats.org/officeDocument/2006/relationships/image" Target="media/image215.png"/><Relationship Id="rId223" Type="http://schemas.openxmlformats.org/officeDocument/2006/relationships/image" Target="media/image216.png"/><Relationship Id="rId224" Type="http://schemas.openxmlformats.org/officeDocument/2006/relationships/image" Target="media/image217.png"/><Relationship Id="rId225" Type="http://schemas.openxmlformats.org/officeDocument/2006/relationships/image" Target="media/image218.png"/><Relationship Id="rId226" Type="http://schemas.openxmlformats.org/officeDocument/2006/relationships/image" Target="media/image219.png"/><Relationship Id="rId227" Type="http://schemas.openxmlformats.org/officeDocument/2006/relationships/header" Target="header6.xml"/><Relationship Id="rId228" Type="http://schemas.openxmlformats.org/officeDocument/2006/relationships/image" Target="media/image220.png"/><Relationship Id="rId229" Type="http://schemas.openxmlformats.org/officeDocument/2006/relationships/image" Target="media/image221.png"/><Relationship Id="rId230" Type="http://schemas.openxmlformats.org/officeDocument/2006/relationships/image" Target="media/image222.png"/><Relationship Id="rId231" Type="http://schemas.openxmlformats.org/officeDocument/2006/relationships/image" Target="media/image223.png"/><Relationship Id="rId232" Type="http://schemas.openxmlformats.org/officeDocument/2006/relationships/image" Target="media/image224.png"/><Relationship Id="rId233" Type="http://schemas.openxmlformats.org/officeDocument/2006/relationships/image" Target="media/image225.png"/><Relationship Id="rId234" Type="http://schemas.openxmlformats.org/officeDocument/2006/relationships/image" Target="media/image226.png"/><Relationship Id="rId235" Type="http://schemas.openxmlformats.org/officeDocument/2006/relationships/image" Target="media/image227.png"/><Relationship Id="rId236" Type="http://schemas.openxmlformats.org/officeDocument/2006/relationships/image" Target="media/image228.png"/><Relationship Id="rId237" Type="http://schemas.openxmlformats.org/officeDocument/2006/relationships/image" Target="media/image229.png"/><Relationship Id="rId238" Type="http://schemas.openxmlformats.org/officeDocument/2006/relationships/image" Target="media/image230.png"/><Relationship Id="rId239" Type="http://schemas.openxmlformats.org/officeDocument/2006/relationships/image" Target="media/image231.png"/><Relationship Id="rId240" Type="http://schemas.openxmlformats.org/officeDocument/2006/relationships/image" Target="media/image232.png"/><Relationship Id="rId241" Type="http://schemas.openxmlformats.org/officeDocument/2006/relationships/image" Target="media/image233.png"/><Relationship Id="rId242" Type="http://schemas.openxmlformats.org/officeDocument/2006/relationships/header" Target="header7.xml"/><Relationship Id="rId243" Type="http://schemas.openxmlformats.org/officeDocument/2006/relationships/header" Target="header8.xml"/><Relationship Id="rId244" Type="http://schemas.openxmlformats.org/officeDocument/2006/relationships/image" Target="media/image237.png"/><Relationship Id="rId245" Type="http://schemas.openxmlformats.org/officeDocument/2006/relationships/image" Target="media/image238.png"/><Relationship Id="rId246" Type="http://schemas.openxmlformats.org/officeDocument/2006/relationships/image" Target="media/image239.png"/><Relationship Id="rId247" Type="http://schemas.openxmlformats.org/officeDocument/2006/relationships/image" Target="media/image240.png"/><Relationship Id="rId248" Type="http://schemas.openxmlformats.org/officeDocument/2006/relationships/image" Target="media/image241.png"/><Relationship Id="rId249" Type="http://schemas.openxmlformats.org/officeDocument/2006/relationships/image" Target="media/image242.png"/><Relationship Id="rId250" Type="http://schemas.openxmlformats.org/officeDocument/2006/relationships/image" Target="media/image243.png"/><Relationship Id="rId251" Type="http://schemas.openxmlformats.org/officeDocument/2006/relationships/image" Target="media/image244.png"/><Relationship Id="rId252" Type="http://schemas.openxmlformats.org/officeDocument/2006/relationships/image" Target="media/image245.png"/><Relationship Id="rId253" Type="http://schemas.openxmlformats.org/officeDocument/2006/relationships/image" Target="media/image246.png"/><Relationship Id="rId254" Type="http://schemas.openxmlformats.org/officeDocument/2006/relationships/image" Target="media/image247.png"/><Relationship Id="rId255" Type="http://schemas.openxmlformats.org/officeDocument/2006/relationships/image" Target="media/image248.png"/><Relationship Id="rId256" Type="http://schemas.openxmlformats.org/officeDocument/2006/relationships/image" Target="media/image249.png"/><Relationship Id="rId257" Type="http://schemas.openxmlformats.org/officeDocument/2006/relationships/image" Target="media/image250.png"/><Relationship Id="rId258" Type="http://schemas.openxmlformats.org/officeDocument/2006/relationships/image" Target="media/image251.png"/><Relationship Id="rId259" Type="http://schemas.openxmlformats.org/officeDocument/2006/relationships/image" Target="media/image252.png"/><Relationship Id="rId260" Type="http://schemas.openxmlformats.org/officeDocument/2006/relationships/image" Target="media/image253.png"/><Relationship Id="rId261" Type="http://schemas.openxmlformats.org/officeDocument/2006/relationships/image" Target="media/image254.png"/><Relationship Id="rId262" Type="http://schemas.openxmlformats.org/officeDocument/2006/relationships/image" Target="media/image255.png"/><Relationship Id="rId263" Type="http://schemas.openxmlformats.org/officeDocument/2006/relationships/image" Target="media/image256.png"/><Relationship Id="rId264" Type="http://schemas.openxmlformats.org/officeDocument/2006/relationships/image" Target="media/image257.png"/><Relationship Id="rId265" Type="http://schemas.openxmlformats.org/officeDocument/2006/relationships/image" Target="media/image258.png"/><Relationship Id="rId266" Type="http://schemas.openxmlformats.org/officeDocument/2006/relationships/image" Target="media/image259.png"/><Relationship Id="rId267" Type="http://schemas.openxmlformats.org/officeDocument/2006/relationships/image" Target="media/image260.png"/><Relationship Id="rId268" Type="http://schemas.openxmlformats.org/officeDocument/2006/relationships/image" Target="media/image261.png"/><Relationship Id="rId269" Type="http://schemas.openxmlformats.org/officeDocument/2006/relationships/image" Target="media/image262.png"/><Relationship Id="rId270" Type="http://schemas.openxmlformats.org/officeDocument/2006/relationships/image" Target="media/image263.png"/><Relationship Id="rId271" Type="http://schemas.openxmlformats.org/officeDocument/2006/relationships/header" Target="header9.xml"/><Relationship Id="rId272" Type="http://schemas.openxmlformats.org/officeDocument/2006/relationships/image" Target="media/image264.png"/><Relationship Id="rId273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0.png"/></Relationships>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2.png"/><Relationship Id="rId2" Type="http://schemas.openxmlformats.org/officeDocument/2006/relationships/image" Target="media/image143.png"/></Relationships>
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34.png"/><Relationship Id="rId2" Type="http://schemas.openxmlformats.org/officeDocument/2006/relationships/image" Target="media/image235.png"/><Relationship Id="rId3" Type="http://schemas.openxmlformats.org/officeDocument/2006/relationships/image" Target="media/image236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2017-03-28T07:50:40Z</dcterms:created>
  <dcterms:modified xsi:type="dcterms:W3CDTF">2017-03-28T07:50:40Z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2014-01-23T00:00:00Z</vt:filetime>
  </property>
  <property fmtid="{D5CDD505-2E9C-101B-9397-08002B2CF9AE}" pid="3" name="LastSaved">
    <vt:filetime>2017-03-28T00:00:00Z</vt:filetime>
  </property>
</Properties>
</file>